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016" w:rsidRDefault="00F30016" w:rsidP="00477C7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0016" w:rsidRPr="00EE5882" w:rsidRDefault="00F30016" w:rsidP="001656DF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F30016" w:rsidRPr="00EE5882" w:rsidRDefault="00F30016" w:rsidP="001656DF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Pr="00EE5882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F30016" w:rsidRPr="00EE5882" w:rsidRDefault="00F30016" w:rsidP="007A6409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0016" w:rsidRPr="00EE5882" w:rsidRDefault="00F30016" w:rsidP="007A6409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F30016" w:rsidRDefault="00F30016" w:rsidP="007A6409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07.10.2021</w:t>
      </w:r>
      <w:r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4</w:t>
      </w:r>
    </w:p>
    <w:p w:rsidR="00F30016" w:rsidRDefault="00F30016" w:rsidP="00477C7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F30016" w:rsidRDefault="00F30016" w:rsidP="001656DF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F30016" w:rsidRDefault="00F30016" w:rsidP="001656DF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Совета депутатов Алексеевского сельского поселения</w:t>
      </w:r>
    </w:p>
    <w:p w:rsidR="00F30016" w:rsidRDefault="00F30016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F30016" w:rsidRDefault="00F30016" w:rsidP="00477C75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F30016" w:rsidRDefault="00F30016" w:rsidP="007A6409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Уставом</w:t>
      </w:r>
      <w:r w:rsidRPr="00B57F04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Мордовия,</w:t>
      </w:r>
    </w:p>
    <w:p w:rsidR="00F30016" w:rsidRDefault="00F30016" w:rsidP="007A6409">
      <w:pPr>
        <w:tabs>
          <w:tab w:val="center" w:pos="0"/>
        </w:tabs>
        <w:jc w:val="both"/>
        <w:rPr>
          <w:sz w:val="28"/>
          <w:szCs w:val="28"/>
        </w:rPr>
      </w:pPr>
    </w:p>
    <w:p w:rsidR="00F30016" w:rsidRDefault="00F30016" w:rsidP="001656DF">
      <w:pPr>
        <w:jc w:val="center"/>
        <w:outlineLvl w:val="0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r w:rsidRPr="00B57F04">
        <w:rPr>
          <w:b/>
          <w:sz w:val="28"/>
          <w:szCs w:val="28"/>
        </w:rPr>
        <w:t>Алексеевского  сельского поселения</w:t>
      </w:r>
      <w:r w:rsidRPr="008B11BE">
        <w:rPr>
          <w:b/>
          <w:sz w:val="28"/>
          <w:szCs w:val="28"/>
        </w:rPr>
        <w:t xml:space="preserve"> РЕШИЛ:</w:t>
      </w:r>
    </w:p>
    <w:p w:rsidR="00F30016" w:rsidRDefault="00F30016" w:rsidP="007A6409">
      <w:pPr>
        <w:tabs>
          <w:tab w:val="left" w:pos="0"/>
        </w:tabs>
        <w:jc w:val="both"/>
      </w:pPr>
    </w:p>
    <w:p w:rsidR="00F30016" w:rsidRDefault="00F30016" w:rsidP="00477C75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состав постоянных комиссий Совета депутатов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bCs/>
          <w:sz w:val="28"/>
          <w:szCs w:val="28"/>
        </w:rPr>
        <w:t xml:space="preserve"> (прилагается).</w:t>
      </w:r>
    </w:p>
    <w:p w:rsidR="00F30016" w:rsidRDefault="00F30016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F30016" w:rsidRPr="0074719F" w:rsidRDefault="00F30016" w:rsidP="007A640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Pr="008A005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60F1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</w:t>
      </w:r>
      <w:r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F30016" w:rsidRDefault="00F30016" w:rsidP="007A6409">
      <w:pPr>
        <w:pStyle w:val="ConsNormal"/>
        <w:ind w:right="0" w:firstLine="540"/>
        <w:jc w:val="both"/>
        <w:rPr>
          <w:sz w:val="28"/>
          <w:szCs w:val="28"/>
        </w:rPr>
      </w:pPr>
    </w:p>
    <w:p w:rsidR="00F30016" w:rsidRDefault="00F30016" w:rsidP="007A6409">
      <w:pPr>
        <w:jc w:val="both"/>
        <w:rPr>
          <w:sz w:val="28"/>
          <w:szCs w:val="28"/>
        </w:rPr>
      </w:pPr>
    </w:p>
    <w:p w:rsidR="00F30016" w:rsidRDefault="00F30016" w:rsidP="001656DF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30016" w:rsidRPr="008B11BE" w:rsidRDefault="00F30016" w:rsidP="007A6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Алексеевского сельского поселения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Е.И.Бочкарева</w:t>
      </w:r>
    </w:p>
    <w:p w:rsidR="00F30016" w:rsidRDefault="00F30016" w:rsidP="007A6409">
      <w:pPr>
        <w:pStyle w:val="ConsNormal"/>
        <w:ind w:right="0" w:firstLine="540"/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</w:p>
    <w:p w:rsidR="00F30016" w:rsidRDefault="00F30016" w:rsidP="00477C7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30016" w:rsidRDefault="00F30016" w:rsidP="001656DF">
      <w:pPr>
        <w:jc w:val="both"/>
        <w:outlineLvl w:val="0"/>
        <w:rPr>
          <w:sz w:val="28"/>
        </w:rPr>
      </w:pPr>
      <w:r>
        <w:rPr>
          <w:sz w:val="28"/>
        </w:rPr>
        <w:t xml:space="preserve">                                                                       Приложение</w:t>
      </w:r>
    </w:p>
    <w:p w:rsidR="00F30016" w:rsidRDefault="00F30016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к решению Совета депутатов</w:t>
      </w:r>
    </w:p>
    <w:p w:rsidR="00F30016" w:rsidRDefault="00F30016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4719F">
        <w:rPr>
          <w:sz w:val="28"/>
          <w:szCs w:val="28"/>
        </w:rPr>
        <w:t>Алексеевского сельского поселения</w:t>
      </w:r>
    </w:p>
    <w:p w:rsidR="00F30016" w:rsidRDefault="00F30016" w:rsidP="00CD5F5B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от 07.10.2021г. №4</w:t>
      </w:r>
    </w:p>
    <w:p w:rsidR="00F30016" w:rsidRDefault="00F30016" w:rsidP="00CD5F5B">
      <w:pPr>
        <w:jc w:val="both"/>
        <w:rPr>
          <w:sz w:val="28"/>
        </w:rPr>
      </w:pPr>
    </w:p>
    <w:p w:rsidR="00F30016" w:rsidRDefault="00F30016" w:rsidP="00CD5F5B">
      <w:pPr>
        <w:jc w:val="both"/>
        <w:rPr>
          <w:sz w:val="28"/>
        </w:rPr>
      </w:pPr>
    </w:p>
    <w:p w:rsidR="00F30016" w:rsidRDefault="00F30016" w:rsidP="001656DF">
      <w:pPr>
        <w:pStyle w:val="BodyText"/>
        <w:ind w:right="0"/>
        <w:outlineLvl w:val="0"/>
        <w:rPr>
          <w:b/>
          <w:szCs w:val="28"/>
        </w:rPr>
      </w:pPr>
      <w:r w:rsidRPr="00477C75">
        <w:rPr>
          <w:b/>
          <w:szCs w:val="28"/>
        </w:rPr>
        <w:t>С</w:t>
      </w:r>
      <w:r>
        <w:rPr>
          <w:b/>
          <w:szCs w:val="28"/>
        </w:rPr>
        <w:t xml:space="preserve">ОСТАВ </w:t>
      </w:r>
    </w:p>
    <w:p w:rsidR="00F30016" w:rsidRPr="002B27C3" w:rsidRDefault="00F30016" w:rsidP="002B27C3">
      <w:pPr>
        <w:pStyle w:val="BodyText"/>
        <w:ind w:right="0"/>
        <w:rPr>
          <w:b/>
          <w:szCs w:val="28"/>
        </w:rPr>
      </w:pPr>
      <w:r>
        <w:rPr>
          <w:b/>
          <w:szCs w:val="28"/>
        </w:rPr>
        <w:t xml:space="preserve">постоянной комиссии Совета депутатов </w:t>
      </w:r>
      <w:r w:rsidRPr="000B6936">
        <w:rPr>
          <w:b/>
          <w:szCs w:val="28"/>
        </w:rPr>
        <w:t>Алексеевского  сельского поселения</w:t>
      </w:r>
      <w:r>
        <w:rPr>
          <w:b/>
          <w:szCs w:val="28"/>
        </w:rPr>
        <w:t xml:space="preserve"> </w:t>
      </w:r>
      <w:r w:rsidRPr="002B27C3">
        <w:rPr>
          <w:b/>
          <w:szCs w:val="28"/>
        </w:rPr>
        <w:t>по социально- правовым вопросам</w:t>
      </w:r>
    </w:p>
    <w:p w:rsidR="00F30016" w:rsidRPr="00574F5F" w:rsidRDefault="00F30016" w:rsidP="00477C75">
      <w:pPr>
        <w:tabs>
          <w:tab w:val="left" w:pos="0"/>
        </w:tabs>
        <w:jc w:val="both"/>
        <w:rPr>
          <w:sz w:val="28"/>
          <w:szCs w:val="28"/>
        </w:rPr>
      </w:pP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Председатель комиссии           -  </w:t>
      </w:r>
      <w:r>
        <w:rPr>
          <w:bCs/>
          <w:color w:val="2E2E2E"/>
          <w:spacing w:val="-1"/>
          <w:sz w:val="28"/>
          <w:szCs w:val="28"/>
        </w:rPr>
        <w:t>Калядина Галина Николаевна</w:t>
      </w:r>
    </w:p>
    <w:p w:rsidR="00F30016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Заместитель председателя </w:t>
      </w:r>
      <w:r>
        <w:rPr>
          <w:bCs/>
          <w:color w:val="2E2E2E"/>
          <w:spacing w:val="-1"/>
          <w:sz w:val="28"/>
          <w:szCs w:val="28"/>
        </w:rPr>
        <w:t xml:space="preserve">      -  Салдаева Людмила Ивановна</w:t>
      </w: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F30016" w:rsidRPr="00C4264D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Секретарь комиссии              </w:t>
      </w:r>
      <w:r>
        <w:rPr>
          <w:bCs/>
          <w:color w:val="2E2E2E"/>
          <w:spacing w:val="-1"/>
          <w:sz w:val="28"/>
          <w:szCs w:val="28"/>
        </w:rPr>
        <w:t xml:space="preserve">   -  Набиева Юлия Зауровна</w:t>
      </w:r>
      <w:r w:rsidRPr="00C4264D">
        <w:rPr>
          <w:bCs/>
          <w:color w:val="2E2E2E"/>
          <w:spacing w:val="-1"/>
          <w:sz w:val="28"/>
          <w:szCs w:val="28"/>
        </w:rPr>
        <w:t xml:space="preserve">       </w:t>
      </w:r>
    </w:p>
    <w:p w:rsidR="00F30016" w:rsidRPr="00DE3622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Члены комиссии               </w:t>
      </w:r>
      <w:r>
        <w:rPr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bCs/>
          <w:color w:val="2E2E2E"/>
          <w:spacing w:val="-1"/>
          <w:sz w:val="28"/>
          <w:szCs w:val="28"/>
        </w:rPr>
        <w:t xml:space="preserve"> </w:t>
      </w:r>
      <w:r>
        <w:rPr>
          <w:bCs/>
          <w:color w:val="2E2E2E"/>
          <w:spacing w:val="-1"/>
          <w:sz w:val="28"/>
          <w:szCs w:val="28"/>
        </w:rPr>
        <w:t xml:space="preserve">  </w:t>
      </w:r>
      <w:r w:rsidRPr="00C4264D">
        <w:rPr>
          <w:bCs/>
          <w:color w:val="2E2E2E"/>
          <w:spacing w:val="-1"/>
          <w:sz w:val="28"/>
          <w:szCs w:val="28"/>
        </w:rPr>
        <w:t>-  Клинская Римма Александровна</w:t>
      </w:r>
    </w:p>
    <w:p w:rsidR="00F30016" w:rsidRPr="00DE3622" w:rsidRDefault="00F30016" w:rsidP="00C4264D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-  Баранова Надежда Григорьевна</w:t>
      </w:r>
    </w:p>
    <w:p w:rsidR="00F30016" w:rsidRPr="00DE3622" w:rsidRDefault="00F30016" w:rsidP="00C4264D">
      <w:pPr>
        <w:shd w:val="clear" w:color="auto" w:fill="FFFFFF"/>
        <w:rPr>
          <w:sz w:val="28"/>
          <w:szCs w:val="28"/>
        </w:rPr>
      </w:pPr>
    </w:p>
    <w:p w:rsidR="00F30016" w:rsidRPr="00DE3622" w:rsidRDefault="00F30016" w:rsidP="00C4264D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F30016" w:rsidRPr="00DE3622" w:rsidRDefault="00F30016" w:rsidP="00C4264D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</w:p>
    <w:p w:rsidR="00F30016" w:rsidRPr="00DE3622" w:rsidRDefault="00F30016" w:rsidP="00AC38E8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</w:t>
      </w:r>
    </w:p>
    <w:p w:rsidR="00F30016" w:rsidRDefault="00F30016" w:rsidP="00574F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30016" w:rsidRDefault="00F30016" w:rsidP="001656DF">
      <w:pPr>
        <w:pStyle w:val="BodyText"/>
        <w:ind w:right="0"/>
        <w:outlineLvl w:val="0"/>
        <w:rPr>
          <w:b/>
          <w:szCs w:val="28"/>
        </w:rPr>
      </w:pPr>
      <w:r w:rsidRPr="00477C75">
        <w:rPr>
          <w:b/>
          <w:szCs w:val="28"/>
        </w:rPr>
        <w:t>С</w:t>
      </w:r>
      <w:r>
        <w:rPr>
          <w:b/>
          <w:szCs w:val="28"/>
        </w:rPr>
        <w:t xml:space="preserve">ОСТАВ </w:t>
      </w:r>
    </w:p>
    <w:p w:rsidR="00F30016" w:rsidRPr="002B27C3" w:rsidRDefault="00F30016" w:rsidP="002B27C3">
      <w:pPr>
        <w:pStyle w:val="BodyText"/>
        <w:ind w:right="0"/>
        <w:rPr>
          <w:b/>
          <w:szCs w:val="28"/>
        </w:rPr>
      </w:pPr>
      <w:r>
        <w:rPr>
          <w:b/>
          <w:szCs w:val="28"/>
        </w:rPr>
        <w:t xml:space="preserve">постоянной комиссии Совета депутатов </w:t>
      </w:r>
      <w:r w:rsidRPr="00C4264D">
        <w:rPr>
          <w:b/>
          <w:szCs w:val="28"/>
        </w:rPr>
        <w:t>Алексеевского  сельского поселения</w:t>
      </w:r>
      <w:r>
        <w:rPr>
          <w:bCs/>
          <w:szCs w:val="28"/>
        </w:rPr>
        <w:t xml:space="preserve"> </w:t>
      </w:r>
      <w:r w:rsidRPr="002B27C3">
        <w:rPr>
          <w:b/>
          <w:szCs w:val="28"/>
        </w:rPr>
        <w:t>по финансово-экономическим вопросам</w:t>
      </w:r>
    </w:p>
    <w:p w:rsidR="00F30016" w:rsidRPr="002B27C3" w:rsidRDefault="00F30016" w:rsidP="002B27C3">
      <w:pPr>
        <w:pStyle w:val="BodyText"/>
        <w:ind w:right="0"/>
        <w:rPr>
          <w:b/>
          <w:szCs w:val="28"/>
        </w:rPr>
      </w:pPr>
    </w:p>
    <w:p w:rsidR="00F30016" w:rsidRDefault="00F30016" w:rsidP="00574F5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Председатель комиссии           -  </w:t>
      </w:r>
      <w:r>
        <w:rPr>
          <w:bCs/>
          <w:color w:val="2E2E2E"/>
          <w:spacing w:val="-1"/>
          <w:sz w:val="28"/>
          <w:szCs w:val="28"/>
        </w:rPr>
        <w:t>Бочкарева Елена Ивановна</w:t>
      </w:r>
    </w:p>
    <w:p w:rsidR="00F30016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Заместитель председателя </w:t>
      </w:r>
      <w:r>
        <w:rPr>
          <w:bCs/>
          <w:color w:val="2E2E2E"/>
          <w:spacing w:val="-1"/>
          <w:sz w:val="28"/>
          <w:szCs w:val="28"/>
        </w:rPr>
        <w:t xml:space="preserve">      -  Салдаева Людмила Ивановна</w:t>
      </w: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F30016" w:rsidRPr="00C4264D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C4264D">
        <w:rPr>
          <w:bCs/>
          <w:color w:val="2E2E2E"/>
          <w:spacing w:val="-1"/>
          <w:sz w:val="28"/>
          <w:szCs w:val="28"/>
        </w:rPr>
        <w:t xml:space="preserve">Секретарь комиссии              </w:t>
      </w:r>
      <w:r>
        <w:rPr>
          <w:bCs/>
          <w:color w:val="2E2E2E"/>
          <w:spacing w:val="-1"/>
          <w:sz w:val="28"/>
          <w:szCs w:val="28"/>
        </w:rPr>
        <w:t xml:space="preserve">   </w:t>
      </w:r>
      <w:r w:rsidRPr="00C4264D">
        <w:rPr>
          <w:bCs/>
          <w:color w:val="2E2E2E"/>
          <w:spacing w:val="-1"/>
          <w:sz w:val="28"/>
          <w:szCs w:val="28"/>
        </w:rPr>
        <w:t xml:space="preserve">-  </w:t>
      </w:r>
      <w:r>
        <w:rPr>
          <w:bCs/>
          <w:color w:val="2E2E2E"/>
          <w:spacing w:val="-1"/>
          <w:sz w:val="28"/>
          <w:szCs w:val="28"/>
        </w:rPr>
        <w:t>Набиева Юлия Зауровна</w:t>
      </w:r>
      <w:r w:rsidRPr="00C4264D">
        <w:rPr>
          <w:bCs/>
          <w:color w:val="2E2E2E"/>
          <w:spacing w:val="-1"/>
          <w:sz w:val="28"/>
          <w:szCs w:val="28"/>
        </w:rPr>
        <w:t xml:space="preserve">              </w:t>
      </w:r>
    </w:p>
    <w:p w:rsidR="00F30016" w:rsidRPr="00DE3622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F30016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Члены комиссии               </w:t>
      </w:r>
      <w:r>
        <w:rPr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bCs/>
          <w:color w:val="2E2E2E"/>
          <w:spacing w:val="-1"/>
          <w:sz w:val="28"/>
          <w:szCs w:val="28"/>
        </w:rPr>
        <w:t xml:space="preserve"> </w:t>
      </w:r>
      <w:r>
        <w:rPr>
          <w:bCs/>
          <w:color w:val="2E2E2E"/>
          <w:spacing w:val="-1"/>
          <w:sz w:val="28"/>
          <w:szCs w:val="28"/>
        </w:rPr>
        <w:t xml:space="preserve">  </w:t>
      </w:r>
      <w:r w:rsidRPr="00C4264D">
        <w:rPr>
          <w:bCs/>
          <w:color w:val="2E2E2E"/>
          <w:spacing w:val="-1"/>
          <w:sz w:val="28"/>
          <w:szCs w:val="28"/>
        </w:rPr>
        <w:t xml:space="preserve">-  </w:t>
      </w:r>
      <w:r>
        <w:rPr>
          <w:bCs/>
          <w:color w:val="2E2E2E"/>
          <w:spacing w:val="-1"/>
          <w:sz w:val="28"/>
          <w:szCs w:val="28"/>
        </w:rPr>
        <w:t>Паулова Олеся Владимировна</w:t>
      </w:r>
    </w:p>
    <w:p w:rsidR="00F30016" w:rsidRPr="00DE3622" w:rsidRDefault="00F30016" w:rsidP="00AC38E8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-  Киселева Светлана Валентиновна</w:t>
      </w:r>
    </w:p>
    <w:p w:rsidR="00F30016" w:rsidRPr="00DE3622" w:rsidRDefault="00F30016" w:rsidP="00AC38E8">
      <w:pPr>
        <w:shd w:val="clear" w:color="auto" w:fill="FFFFFF"/>
        <w:rPr>
          <w:sz w:val="28"/>
          <w:szCs w:val="28"/>
        </w:rPr>
      </w:pPr>
    </w:p>
    <w:p w:rsidR="00F30016" w:rsidRDefault="00F30016" w:rsidP="00574F5F">
      <w:pPr>
        <w:tabs>
          <w:tab w:val="left" w:pos="0"/>
        </w:tabs>
        <w:jc w:val="both"/>
        <w:rPr>
          <w:sz w:val="28"/>
          <w:szCs w:val="28"/>
        </w:rPr>
      </w:pPr>
    </w:p>
    <w:p w:rsidR="00F30016" w:rsidRDefault="00F30016" w:rsidP="00574F5F">
      <w:pPr>
        <w:tabs>
          <w:tab w:val="left" w:pos="0"/>
        </w:tabs>
        <w:jc w:val="both"/>
        <w:rPr>
          <w:sz w:val="28"/>
          <w:szCs w:val="28"/>
        </w:rPr>
      </w:pPr>
    </w:p>
    <w:sectPr w:rsidR="00F30016" w:rsidSect="00574F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EA8"/>
    <w:rsid w:val="000743FC"/>
    <w:rsid w:val="000A4EA8"/>
    <w:rsid w:val="000B6936"/>
    <w:rsid w:val="000F78A9"/>
    <w:rsid w:val="001656DF"/>
    <w:rsid w:val="002B27C3"/>
    <w:rsid w:val="002E425D"/>
    <w:rsid w:val="00477C75"/>
    <w:rsid w:val="00574F5F"/>
    <w:rsid w:val="005B14DE"/>
    <w:rsid w:val="005C6208"/>
    <w:rsid w:val="0074719F"/>
    <w:rsid w:val="007A6409"/>
    <w:rsid w:val="008A0055"/>
    <w:rsid w:val="008B11BE"/>
    <w:rsid w:val="00A8711C"/>
    <w:rsid w:val="00AC38E8"/>
    <w:rsid w:val="00B57F04"/>
    <w:rsid w:val="00C4264D"/>
    <w:rsid w:val="00CD5F5B"/>
    <w:rsid w:val="00D60F17"/>
    <w:rsid w:val="00DE3622"/>
    <w:rsid w:val="00DE7A2B"/>
    <w:rsid w:val="00ED4D1C"/>
    <w:rsid w:val="00ED7C5A"/>
    <w:rsid w:val="00EE5882"/>
    <w:rsid w:val="00F30016"/>
    <w:rsid w:val="00FE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7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477C7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2B27C3"/>
    <w:pPr>
      <w:ind w:right="-766"/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B27C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uiPriority w:val="99"/>
    <w:rsid w:val="007A6409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1656DF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27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106</TotalTime>
  <Pages>2</Pages>
  <Words>330</Words>
  <Characters>1886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11</cp:revision>
  <dcterms:created xsi:type="dcterms:W3CDTF">2016-09-16T11:12:00Z</dcterms:created>
  <dcterms:modified xsi:type="dcterms:W3CDTF">2021-10-25T10:03:00Z</dcterms:modified>
</cp:coreProperties>
</file>