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874" w:rsidRPr="00EE5882" w:rsidRDefault="00B73874" w:rsidP="00736605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B73874" w:rsidRPr="00EE5882" w:rsidRDefault="00B73874" w:rsidP="00736605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Чамзинский  муниципальный   район </w:t>
      </w:r>
    </w:p>
    <w:p w:rsidR="00B73874" w:rsidRPr="00EE5882" w:rsidRDefault="00B73874" w:rsidP="00736605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B73874" w:rsidRPr="00EE5882" w:rsidRDefault="00B73874" w:rsidP="00736605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B73874" w:rsidRPr="00EE5882" w:rsidRDefault="00B73874" w:rsidP="007639D4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B73874" w:rsidRPr="00EE5882" w:rsidRDefault="00B73874" w:rsidP="007639D4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</w:t>
      </w:r>
      <w:r w:rsidRPr="00EE5882">
        <w:rPr>
          <w:rFonts w:ascii="Times New Roman" w:hAnsi="Times New Roman" w:cs="Times New Roman"/>
          <w:bCs w:val="0"/>
          <w:sz w:val="28"/>
          <w:szCs w:val="28"/>
          <w:lang w:val="en-US"/>
        </w:rPr>
        <w:t>I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-я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B73874" w:rsidRPr="00EE5882" w:rsidRDefault="00B73874" w:rsidP="00736605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B73874" w:rsidRPr="00EE5882" w:rsidRDefault="00B73874" w:rsidP="00736605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B73874" w:rsidRPr="00EE5882" w:rsidRDefault="00B73874" w:rsidP="00736605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07.10.2021</w:t>
      </w:r>
      <w:r w:rsidRPr="00EE5882">
        <w:rPr>
          <w:rFonts w:ascii="Times New Roman" w:hAnsi="Times New Roman"/>
          <w:bCs w:val="0"/>
          <w:sz w:val="28"/>
          <w:szCs w:val="28"/>
        </w:rPr>
        <w:t xml:space="preserve"> г.                                                                                                     № 1</w:t>
      </w:r>
    </w:p>
    <w:p w:rsidR="00B73874" w:rsidRDefault="00B73874" w:rsidP="006204F6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B73874" w:rsidRDefault="00B73874" w:rsidP="006204F6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B73874" w:rsidRDefault="00B73874" w:rsidP="007639D4">
      <w:pPr>
        <w:tabs>
          <w:tab w:val="center" w:pos="4729"/>
          <w:tab w:val="left" w:pos="6000"/>
        </w:tabs>
        <w:outlineLvl w:val="0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Об итогах  выборов депутатов Совета депутатов </w:t>
      </w:r>
    </w:p>
    <w:p w:rsidR="00B73874" w:rsidRDefault="00B73874" w:rsidP="007639D4">
      <w:pPr>
        <w:tabs>
          <w:tab w:val="center" w:pos="4729"/>
          <w:tab w:val="left" w:pos="6000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Алексеевского сельского поселения </w:t>
      </w:r>
    </w:p>
    <w:p w:rsidR="00B73874" w:rsidRDefault="00B73874" w:rsidP="007639D4">
      <w:pPr>
        <w:tabs>
          <w:tab w:val="center" w:pos="4729"/>
          <w:tab w:val="left" w:pos="6000"/>
        </w:tabs>
        <w:outlineLvl w:val="0"/>
        <w:rPr>
          <w:b/>
          <w:sz w:val="28"/>
          <w:szCs w:val="28"/>
        </w:rPr>
      </w:pPr>
      <w:r w:rsidRPr="001A7006">
        <w:rPr>
          <w:b/>
          <w:sz w:val="28"/>
          <w:szCs w:val="28"/>
        </w:rPr>
        <w:t xml:space="preserve">Чамзинского муниципального района  </w:t>
      </w:r>
    </w:p>
    <w:p w:rsidR="00B73874" w:rsidRPr="001A7006" w:rsidRDefault="00B73874" w:rsidP="007639D4">
      <w:pPr>
        <w:tabs>
          <w:tab w:val="center" w:pos="4729"/>
          <w:tab w:val="left" w:pos="6000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Pr="001A7006"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</w:rPr>
        <w:t xml:space="preserve"> созыва</w:t>
      </w:r>
    </w:p>
    <w:bookmarkEnd w:id="0"/>
    <w:p w:rsidR="00B73874" w:rsidRPr="001A7006" w:rsidRDefault="00B73874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B73874" w:rsidRDefault="00B73874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B73874" w:rsidRDefault="00B73874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информацию председателя участковой избирательной комиссии Алексеевского сельского поселения Трифоновой Ольги Сергеевны об итогах  выборов депутатов Совета депутатов Алексеевского сельского поселения </w:t>
      </w:r>
      <w:r>
        <w:rPr>
          <w:sz w:val="28"/>
          <w:szCs w:val="28"/>
          <w:lang w:val="en-US"/>
        </w:rPr>
        <w:t>VII</w:t>
      </w:r>
      <w:r w:rsidRPr="007639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созыва, </w:t>
      </w:r>
    </w:p>
    <w:p w:rsidR="00B73874" w:rsidRDefault="00B73874" w:rsidP="006204F6">
      <w:pPr>
        <w:jc w:val="both"/>
        <w:rPr>
          <w:sz w:val="28"/>
          <w:szCs w:val="28"/>
        </w:rPr>
      </w:pPr>
    </w:p>
    <w:p w:rsidR="00B73874" w:rsidRDefault="00B73874" w:rsidP="007639D4">
      <w:pPr>
        <w:tabs>
          <w:tab w:val="center" w:pos="4729"/>
          <w:tab w:val="left" w:pos="600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Алексеевского сельского поселения  РЕШИЛ:</w:t>
      </w:r>
    </w:p>
    <w:p w:rsidR="00B73874" w:rsidRDefault="00B73874" w:rsidP="006204F6">
      <w:pPr>
        <w:jc w:val="center"/>
        <w:rPr>
          <w:b/>
          <w:sz w:val="28"/>
          <w:szCs w:val="28"/>
        </w:rPr>
      </w:pPr>
    </w:p>
    <w:p w:rsidR="00B73874" w:rsidRPr="00982278" w:rsidRDefault="00B73874" w:rsidP="00982278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Информацию председателя участковой  избирательной комиссии </w:t>
      </w:r>
      <w:r w:rsidRPr="00982278">
        <w:rPr>
          <w:sz w:val="28"/>
          <w:szCs w:val="28"/>
        </w:rPr>
        <w:t>Алексеевского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Трифоновой Ольги Сергеевны об итогах  выборов депутатов Совета депутатов Алексеевского сельского поселения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созыва принять к сведению.</w:t>
      </w:r>
    </w:p>
    <w:p w:rsidR="00B73874" w:rsidRDefault="00B73874" w:rsidP="006204F6">
      <w:pPr>
        <w:jc w:val="both"/>
        <w:rPr>
          <w:sz w:val="28"/>
          <w:szCs w:val="28"/>
        </w:rPr>
      </w:pPr>
    </w:p>
    <w:p w:rsidR="00B73874" w:rsidRDefault="00B73874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Признать депутатов Совета депутатов Алексеевского сельского поселения Чамзинского муниципального района Республики Мордовия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созыва правомочными осуществлять свои полномочия.</w:t>
      </w:r>
    </w:p>
    <w:p w:rsidR="00B73874" w:rsidRDefault="00B73874" w:rsidP="006204F6">
      <w:pPr>
        <w:jc w:val="both"/>
        <w:rPr>
          <w:sz w:val="28"/>
          <w:szCs w:val="28"/>
        </w:rPr>
      </w:pPr>
    </w:p>
    <w:p w:rsidR="00B73874" w:rsidRPr="0074719F" w:rsidRDefault="00B73874" w:rsidP="006204F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</w:t>
      </w:r>
      <w:r w:rsidRPr="0074719F"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B73874" w:rsidRDefault="00B73874" w:rsidP="006204F6">
      <w:pPr>
        <w:jc w:val="both"/>
        <w:rPr>
          <w:b/>
          <w:sz w:val="28"/>
          <w:szCs w:val="28"/>
        </w:rPr>
      </w:pPr>
    </w:p>
    <w:p w:rsidR="00B73874" w:rsidRDefault="00B73874" w:rsidP="006204F6">
      <w:pPr>
        <w:jc w:val="both"/>
        <w:rPr>
          <w:sz w:val="28"/>
          <w:szCs w:val="28"/>
        </w:rPr>
      </w:pPr>
    </w:p>
    <w:p w:rsidR="00B73874" w:rsidRDefault="00B73874" w:rsidP="007639D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B73874" w:rsidRPr="007639D4" w:rsidRDefault="00B73874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                                 Н.Г. Баранова</w:t>
      </w:r>
    </w:p>
    <w:p w:rsidR="00B73874" w:rsidRDefault="00B73874" w:rsidP="006204F6">
      <w:pPr>
        <w:jc w:val="both"/>
        <w:rPr>
          <w:sz w:val="28"/>
          <w:szCs w:val="28"/>
        </w:rPr>
      </w:pPr>
    </w:p>
    <w:p w:rsidR="00B73874" w:rsidRDefault="00B73874" w:rsidP="006204F6">
      <w:pPr>
        <w:ind w:firstLine="708"/>
        <w:jc w:val="both"/>
        <w:rPr>
          <w:b/>
          <w:sz w:val="24"/>
          <w:szCs w:val="24"/>
        </w:rPr>
      </w:pPr>
    </w:p>
    <w:p w:rsidR="00B73874" w:rsidRPr="00425830" w:rsidRDefault="00B73874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B73874" w:rsidRPr="00425830" w:rsidRDefault="00B73874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B73874" w:rsidRPr="00425830" w:rsidRDefault="00B73874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B73874" w:rsidRDefault="00B73874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B73874" w:rsidRDefault="00B73874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B73874" w:rsidRDefault="00B73874" w:rsidP="007639D4">
      <w:pPr>
        <w:pStyle w:val="Title"/>
        <w:outlineLvl w:val="0"/>
        <w:rPr>
          <w:b/>
          <w:szCs w:val="28"/>
        </w:rPr>
      </w:pPr>
      <w:r>
        <w:rPr>
          <w:b/>
          <w:szCs w:val="28"/>
        </w:rPr>
        <w:t>СПИСОК</w:t>
      </w:r>
    </w:p>
    <w:p w:rsidR="00B73874" w:rsidRDefault="00B73874" w:rsidP="00116E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депутатов Совета депутатов </w:t>
      </w:r>
    </w:p>
    <w:p w:rsidR="00B73874" w:rsidRDefault="00B73874" w:rsidP="00116E43">
      <w:pPr>
        <w:jc w:val="center"/>
        <w:rPr>
          <w:b/>
          <w:sz w:val="28"/>
          <w:szCs w:val="28"/>
        </w:rPr>
      </w:pPr>
      <w:r w:rsidRPr="006E4EA8">
        <w:rPr>
          <w:b/>
          <w:sz w:val="28"/>
          <w:szCs w:val="28"/>
        </w:rPr>
        <w:t>Алексеевского сельского поселения</w:t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 xml:space="preserve"> - го созыва </w:t>
      </w:r>
    </w:p>
    <w:p w:rsidR="00B73874" w:rsidRDefault="00B73874" w:rsidP="00116E43">
      <w:pPr>
        <w:jc w:val="center"/>
        <w:rPr>
          <w:b/>
          <w:sz w:val="28"/>
          <w:szCs w:val="28"/>
        </w:rPr>
      </w:pPr>
    </w:p>
    <w:p w:rsidR="00B73874" w:rsidRDefault="00B73874" w:rsidP="00116E43">
      <w:pPr>
        <w:rPr>
          <w:sz w:val="24"/>
          <w:szCs w:val="24"/>
        </w:rPr>
      </w:pPr>
    </w:p>
    <w:tbl>
      <w:tblPr>
        <w:tblW w:w="10080" w:type="dxa"/>
        <w:tblInd w:w="-2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736"/>
        <w:gridCol w:w="4253"/>
        <w:gridCol w:w="5091"/>
      </w:tblGrid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№ ок-руга</w:t>
            </w:r>
          </w:p>
        </w:tc>
        <w:tc>
          <w:tcPr>
            <w:tcW w:w="4253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Фамилия, имя, отчество депутата</w:t>
            </w:r>
          </w:p>
        </w:tc>
        <w:tc>
          <w:tcPr>
            <w:tcW w:w="5091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Место работы, должность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73874" w:rsidRPr="003E0491" w:rsidRDefault="00B73874" w:rsidP="00CB5C9A">
            <w:pPr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Клинская Римма Александровна</w:t>
            </w:r>
          </w:p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(Школьный </w:t>
            </w:r>
            <w:r w:rsidRPr="003E0491">
              <w:rPr>
                <w:sz w:val="28"/>
                <w:szCs w:val="28"/>
              </w:rPr>
              <w:t>одномандатный избирательный округ №1)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BodyTextIndent"/>
              <w:ind w:firstLine="0"/>
              <w:rPr>
                <w:szCs w:val="28"/>
              </w:rPr>
            </w:pPr>
            <w:r w:rsidRPr="003E0491">
              <w:rPr>
                <w:szCs w:val="28"/>
              </w:rPr>
              <w:t>пенсионер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73874" w:rsidRPr="003E0491" w:rsidRDefault="00B73874" w:rsidP="003611EE">
            <w:pPr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Бочкарева Елена Ивановна</w:t>
            </w:r>
          </w:p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(Алексеевский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№2)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BodyTextIndent"/>
              <w:ind w:firstLine="0"/>
              <w:rPr>
                <w:szCs w:val="28"/>
              </w:rPr>
            </w:pPr>
            <w:r w:rsidRPr="003E0491">
              <w:rPr>
                <w:szCs w:val="28"/>
              </w:rPr>
              <w:t>Директор МБОУ «Киржеманская СОШ»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Липатов Сергей Дмитриевич</w:t>
            </w:r>
          </w:p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(Центральный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№3)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BodyTextIndent"/>
              <w:ind w:firstLine="0"/>
              <w:rPr>
                <w:szCs w:val="28"/>
              </w:rPr>
            </w:pPr>
            <w:r>
              <w:rPr>
                <w:szCs w:val="28"/>
              </w:rPr>
              <w:t>директор Чамзинкамежрайгаз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Баранова Надежда Григорьевна</w:t>
            </w:r>
          </w:p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(Полевой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№4)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BodyTextIndent"/>
              <w:ind w:firstLine="0"/>
              <w:rPr>
                <w:szCs w:val="28"/>
              </w:rPr>
            </w:pPr>
            <w:r w:rsidRPr="003E0491">
              <w:rPr>
                <w:szCs w:val="28"/>
              </w:rPr>
              <w:t>пенсионер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Набиева Юлия Зауровна</w:t>
            </w:r>
          </w:p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(Ленинский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№5)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BodyTextIndent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почты Алексеевского сельского поселения</w:t>
            </w:r>
            <w:r w:rsidRPr="003E0491">
              <w:rPr>
                <w:szCs w:val="28"/>
              </w:rPr>
              <w:t xml:space="preserve"> 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B73874" w:rsidRPr="003E0491" w:rsidRDefault="00B73874" w:rsidP="003611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Салдаева Людмила Ивановна</w:t>
            </w:r>
          </w:p>
          <w:p w:rsidR="00B73874" w:rsidRPr="003E0491" w:rsidRDefault="00B73874" w:rsidP="005B40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(Киржеманский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№6)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BodyTextIndent"/>
              <w:ind w:firstLine="0"/>
              <w:rPr>
                <w:szCs w:val="28"/>
              </w:rPr>
            </w:pPr>
            <w:r>
              <w:rPr>
                <w:szCs w:val="28"/>
              </w:rPr>
              <w:t>Заведующий КДЦ Алексеевского сельского поселения структурного подразделения Чамзинский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B73874" w:rsidRPr="003E0491" w:rsidRDefault="00B73874" w:rsidP="005B40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Паулова Олеся Владимировна</w:t>
            </w:r>
          </w:p>
          <w:p w:rsidR="00B73874" w:rsidRPr="003E0491" w:rsidRDefault="00B73874" w:rsidP="005B40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(Подлесный </w:t>
            </w:r>
            <w:r w:rsidRPr="003E0491">
              <w:rPr>
                <w:sz w:val="28"/>
                <w:szCs w:val="28"/>
              </w:rPr>
              <w:t>одномандатный избирательный округ №7)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BodyTextIndent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отдела «Водоканал»+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B73874" w:rsidRPr="003E0491" w:rsidRDefault="00B73874" w:rsidP="005B4031">
            <w:pPr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Калядина Галина Николаевна</w:t>
            </w:r>
          </w:p>
          <w:p w:rsidR="00B73874" w:rsidRPr="003E0491" w:rsidRDefault="00B73874" w:rsidP="005B40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(Зеленый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№8)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BodyTextIndent"/>
              <w:ind w:firstLine="0"/>
              <w:rPr>
                <w:szCs w:val="28"/>
              </w:rPr>
            </w:pPr>
            <w:r>
              <w:rPr>
                <w:szCs w:val="28"/>
              </w:rPr>
              <w:t>пенсионер</w:t>
            </w:r>
          </w:p>
        </w:tc>
      </w:tr>
      <w:tr w:rsidR="00B73874" w:rsidTr="00CB5C9A">
        <w:tc>
          <w:tcPr>
            <w:tcW w:w="736" w:type="dxa"/>
          </w:tcPr>
          <w:p w:rsidR="00B73874" w:rsidRPr="003E0491" w:rsidRDefault="00B73874" w:rsidP="00CB5C9A">
            <w:pPr>
              <w:jc w:val="center"/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B73874" w:rsidRPr="003E0491" w:rsidRDefault="00B73874" w:rsidP="005B4031">
            <w:pPr>
              <w:rPr>
                <w:sz w:val="28"/>
                <w:szCs w:val="28"/>
              </w:rPr>
            </w:pPr>
            <w:r w:rsidRPr="003E0491">
              <w:rPr>
                <w:sz w:val="28"/>
                <w:szCs w:val="28"/>
              </w:rPr>
              <w:t>Киселева Светлана Валентиновна</w:t>
            </w:r>
          </w:p>
          <w:p w:rsidR="00B73874" w:rsidRPr="003E0491" w:rsidRDefault="00B73874" w:rsidP="005B40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(Заречный</w:t>
            </w:r>
            <w:r w:rsidRPr="003E0491">
              <w:rPr>
                <w:sz w:val="28"/>
                <w:szCs w:val="28"/>
              </w:rPr>
              <w:t xml:space="preserve"> одномандатный избирательный округ №9)</w:t>
            </w:r>
          </w:p>
        </w:tc>
        <w:tc>
          <w:tcPr>
            <w:tcW w:w="5091" w:type="dxa"/>
          </w:tcPr>
          <w:p w:rsidR="00B73874" w:rsidRPr="003E0491" w:rsidRDefault="00B73874" w:rsidP="002E7B8F">
            <w:pPr>
              <w:pStyle w:val="BodyTextIndent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Библиотекарь, МБОУ КСШ №2 </w:t>
            </w:r>
          </w:p>
        </w:tc>
      </w:tr>
    </w:tbl>
    <w:p w:rsidR="00B73874" w:rsidRDefault="00B73874" w:rsidP="00116E43"/>
    <w:p w:rsidR="00B73874" w:rsidRDefault="00B73874" w:rsidP="00116E43"/>
    <w:p w:rsidR="00B73874" w:rsidRDefault="00B73874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B73874" w:rsidRDefault="00B73874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B73874" w:rsidRDefault="00B73874" w:rsidP="00425830">
      <w:pPr>
        <w:tabs>
          <w:tab w:val="center" w:pos="4729"/>
          <w:tab w:val="left" w:pos="6000"/>
        </w:tabs>
        <w:jc w:val="both"/>
        <w:rPr>
          <w:sz w:val="24"/>
          <w:szCs w:val="24"/>
        </w:rPr>
      </w:pPr>
      <w:r>
        <w:rPr>
          <w:sz w:val="28"/>
          <w:szCs w:val="28"/>
        </w:rPr>
        <w:tab/>
      </w:r>
    </w:p>
    <w:sectPr w:rsidR="00B73874" w:rsidSect="006A6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7549"/>
    <w:rsid w:val="00087FD4"/>
    <w:rsid w:val="00090FA0"/>
    <w:rsid w:val="000F3A2F"/>
    <w:rsid w:val="00116E43"/>
    <w:rsid w:val="001A7006"/>
    <w:rsid w:val="001C38B8"/>
    <w:rsid w:val="002E7B8F"/>
    <w:rsid w:val="003611EE"/>
    <w:rsid w:val="00396947"/>
    <w:rsid w:val="003E0491"/>
    <w:rsid w:val="00425830"/>
    <w:rsid w:val="0051369D"/>
    <w:rsid w:val="005370C5"/>
    <w:rsid w:val="005B4031"/>
    <w:rsid w:val="0061102E"/>
    <w:rsid w:val="00615F48"/>
    <w:rsid w:val="006204F6"/>
    <w:rsid w:val="006A6C94"/>
    <w:rsid w:val="006A7DE2"/>
    <w:rsid w:val="006E4EA8"/>
    <w:rsid w:val="00736605"/>
    <w:rsid w:val="0074719F"/>
    <w:rsid w:val="007639D4"/>
    <w:rsid w:val="007B501A"/>
    <w:rsid w:val="008A157B"/>
    <w:rsid w:val="008C681E"/>
    <w:rsid w:val="00982278"/>
    <w:rsid w:val="00AB6546"/>
    <w:rsid w:val="00B73874"/>
    <w:rsid w:val="00BA179B"/>
    <w:rsid w:val="00C11C88"/>
    <w:rsid w:val="00C47549"/>
    <w:rsid w:val="00CB5C9A"/>
    <w:rsid w:val="00D4176A"/>
    <w:rsid w:val="00E27A8E"/>
    <w:rsid w:val="00E446EB"/>
    <w:rsid w:val="00EC36D1"/>
    <w:rsid w:val="00EE5882"/>
    <w:rsid w:val="00F72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4F6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6204F6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6204F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6204F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Title">
    <w:name w:val="ConsTitle"/>
    <w:uiPriority w:val="99"/>
    <w:rsid w:val="00736605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BodyTextIndent">
    <w:name w:val="Body Text Indent"/>
    <w:basedOn w:val="Normal"/>
    <w:link w:val="BodyTextIndentChar"/>
    <w:uiPriority w:val="99"/>
    <w:semiHidden/>
    <w:rsid w:val="003611EE"/>
    <w:pPr>
      <w:ind w:firstLine="708"/>
      <w:jc w:val="both"/>
    </w:pPr>
    <w:rPr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611EE"/>
    <w:rPr>
      <w:rFonts w:ascii="Times New Roman" w:hAnsi="Times New Roman" w:cs="Times New Roman"/>
      <w:sz w:val="24"/>
      <w:szCs w:val="24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7639D4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11C88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73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201</TotalTime>
  <Pages>2</Pages>
  <Words>391</Words>
  <Characters>2230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17</cp:revision>
  <dcterms:created xsi:type="dcterms:W3CDTF">2016-09-16T11:09:00Z</dcterms:created>
  <dcterms:modified xsi:type="dcterms:W3CDTF">2021-10-25T10:04:00Z</dcterms:modified>
</cp:coreProperties>
</file>