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57" w:rsidRDefault="00925457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925457" w:rsidRPr="00EE5882" w:rsidRDefault="00925457" w:rsidP="00FC2866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925457" w:rsidRPr="00EE5882" w:rsidRDefault="00925457" w:rsidP="00FC2866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925457" w:rsidRPr="00EE5882" w:rsidRDefault="00925457" w:rsidP="00B57F04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925457" w:rsidRDefault="00925457" w:rsidP="00B57F04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07.10.2021</w:t>
      </w:r>
      <w:r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2</w:t>
      </w:r>
    </w:p>
    <w:p w:rsidR="00925457" w:rsidRPr="00EE5882" w:rsidRDefault="00925457" w:rsidP="00B57F04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</w:p>
    <w:p w:rsidR="00925457" w:rsidRDefault="00925457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925457" w:rsidRPr="00B55F0E" w:rsidRDefault="00925457" w:rsidP="00FC2866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избрании Главы</w:t>
      </w:r>
    </w:p>
    <w:p w:rsidR="00925457" w:rsidRPr="00B57F04" w:rsidRDefault="00925457" w:rsidP="00FC2866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 w:rsidRPr="00B57F04">
        <w:rPr>
          <w:b/>
          <w:sz w:val="28"/>
          <w:szCs w:val="28"/>
        </w:rPr>
        <w:t>Алексеевского  сельского поселения</w:t>
      </w:r>
    </w:p>
    <w:p w:rsidR="00925457" w:rsidRDefault="00925457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925457" w:rsidRDefault="00925457" w:rsidP="00AE029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 31 Устава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bookmarkStart w:id="0" w:name="_GoBack"/>
      <w:bookmarkEnd w:id="0"/>
      <w:r>
        <w:rPr>
          <w:sz w:val="28"/>
          <w:szCs w:val="28"/>
        </w:rPr>
        <w:t>,</w:t>
      </w:r>
    </w:p>
    <w:p w:rsidR="00925457" w:rsidRDefault="00925457" w:rsidP="00AE029B">
      <w:pPr>
        <w:tabs>
          <w:tab w:val="center" w:pos="0"/>
        </w:tabs>
        <w:jc w:val="both"/>
        <w:rPr>
          <w:sz w:val="28"/>
          <w:szCs w:val="28"/>
        </w:rPr>
      </w:pPr>
    </w:p>
    <w:p w:rsidR="00925457" w:rsidRDefault="00925457" w:rsidP="00FC2866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925457" w:rsidRDefault="00925457" w:rsidP="00AE029B">
      <w:pPr>
        <w:jc w:val="center"/>
        <w:rPr>
          <w:b/>
          <w:sz w:val="28"/>
          <w:szCs w:val="28"/>
        </w:rPr>
      </w:pPr>
    </w:p>
    <w:p w:rsidR="00925457" w:rsidRDefault="00925457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от Алексеевского одномандатного избирательного округа №_2  Бочкареву Елену Ивановну - Главой 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>.</w:t>
      </w:r>
    </w:p>
    <w:p w:rsidR="00925457" w:rsidRDefault="00925457" w:rsidP="00AE029B">
      <w:pPr>
        <w:jc w:val="both"/>
        <w:rPr>
          <w:sz w:val="28"/>
          <w:szCs w:val="28"/>
        </w:rPr>
      </w:pPr>
    </w:p>
    <w:p w:rsidR="00925457" w:rsidRPr="0074719F" w:rsidRDefault="00925457" w:rsidP="004F2B9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925457" w:rsidRDefault="00925457" w:rsidP="004F2B98">
      <w:pPr>
        <w:jc w:val="both"/>
        <w:rPr>
          <w:b/>
          <w:sz w:val="28"/>
          <w:szCs w:val="28"/>
        </w:rPr>
      </w:pPr>
    </w:p>
    <w:p w:rsidR="00925457" w:rsidRDefault="00925457" w:rsidP="004F2B98">
      <w:pPr>
        <w:jc w:val="both"/>
        <w:rPr>
          <w:sz w:val="28"/>
          <w:szCs w:val="28"/>
        </w:rPr>
      </w:pPr>
    </w:p>
    <w:p w:rsidR="00925457" w:rsidRDefault="00925457" w:rsidP="00FC286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25457" w:rsidRPr="00425830" w:rsidRDefault="00925457" w:rsidP="004F2B98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Н.Г. Баранова</w:t>
      </w:r>
    </w:p>
    <w:p w:rsidR="00925457" w:rsidRDefault="00925457" w:rsidP="004F2B98">
      <w:pPr>
        <w:pStyle w:val="ConsNormal"/>
        <w:ind w:right="0" w:firstLine="540"/>
        <w:jc w:val="both"/>
        <w:rPr>
          <w:sz w:val="28"/>
          <w:szCs w:val="28"/>
        </w:rPr>
      </w:pPr>
    </w:p>
    <w:p w:rsidR="00925457" w:rsidRPr="000C13EF" w:rsidRDefault="00925457" w:rsidP="00AE029B">
      <w:pPr>
        <w:jc w:val="both"/>
        <w:rPr>
          <w:sz w:val="28"/>
          <w:szCs w:val="28"/>
        </w:rPr>
      </w:pPr>
    </w:p>
    <w:p w:rsidR="00925457" w:rsidRDefault="00925457" w:rsidP="00AE029B"/>
    <w:p w:rsidR="00925457" w:rsidRDefault="00925457" w:rsidP="00AE029B"/>
    <w:p w:rsidR="00925457" w:rsidRDefault="00925457"/>
    <w:sectPr w:rsidR="00925457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F5E"/>
    <w:rsid w:val="000C13EF"/>
    <w:rsid w:val="0013686B"/>
    <w:rsid w:val="002366FE"/>
    <w:rsid w:val="003444F1"/>
    <w:rsid w:val="00386887"/>
    <w:rsid w:val="00425830"/>
    <w:rsid w:val="004F2B98"/>
    <w:rsid w:val="00532043"/>
    <w:rsid w:val="00587B23"/>
    <w:rsid w:val="005D5F5E"/>
    <w:rsid w:val="00606349"/>
    <w:rsid w:val="0074719F"/>
    <w:rsid w:val="0080647C"/>
    <w:rsid w:val="008B11BE"/>
    <w:rsid w:val="00925457"/>
    <w:rsid w:val="0093283A"/>
    <w:rsid w:val="0095134A"/>
    <w:rsid w:val="009C1566"/>
    <w:rsid w:val="00AE029B"/>
    <w:rsid w:val="00B10454"/>
    <w:rsid w:val="00B55F0E"/>
    <w:rsid w:val="00B57F04"/>
    <w:rsid w:val="00B70F0A"/>
    <w:rsid w:val="00B7645B"/>
    <w:rsid w:val="00CE7F20"/>
    <w:rsid w:val="00D00E07"/>
    <w:rsid w:val="00D60F17"/>
    <w:rsid w:val="00EE5882"/>
    <w:rsid w:val="00EE6CF4"/>
    <w:rsid w:val="00F33827"/>
    <w:rsid w:val="00F377D5"/>
    <w:rsid w:val="00FC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29B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AE029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uiPriority w:val="99"/>
    <w:rsid w:val="00AE029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uiPriority w:val="99"/>
    <w:rsid w:val="00B57F04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FC286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3283A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175</TotalTime>
  <Pages>1</Pages>
  <Words>158</Words>
  <Characters>903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11</cp:revision>
  <dcterms:created xsi:type="dcterms:W3CDTF">2016-09-16T11:10:00Z</dcterms:created>
  <dcterms:modified xsi:type="dcterms:W3CDTF">2021-10-25T10:04:00Z</dcterms:modified>
</cp:coreProperties>
</file>