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955" w:rsidRDefault="00396955" w:rsidP="005B11B9">
      <w:pPr>
        <w:pStyle w:val="Standard"/>
        <w:ind w:right="-284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АДМИНИСТРАЦИЯ АЛЕКСЕЕВСКОГО СЕЛЬСКОГО ПОСЕЛЕНИЯ</w:t>
      </w:r>
    </w:p>
    <w:p w:rsidR="00396955" w:rsidRDefault="00396955" w:rsidP="005B11B9">
      <w:pPr>
        <w:pStyle w:val="Standard"/>
        <w:ind w:right="-284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</w:p>
    <w:p w:rsidR="00396955" w:rsidRDefault="00396955" w:rsidP="005B11B9">
      <w:pPr>
        <w:pStyle w:val="Standard"/>
        <w:ind w:right="-284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396955" w:rsidRDefault="00396955" w:rsidP="00620FF5">
      <w:pPr>
        <w:pStyle w:val="Standard"/>
        <w:ind w:right="-284"/>
        <w:jc w:val="center"/>
        <w:rPr>
          <w:sz w:val="28"/>
          <w:szCs w:val="28"/>
        </w:rPr>
      </w:pPr>
    </w:p>
    <w:p w:rsidR="00396955" w:rsidRDefault="00396955" w:rsidP="00620FF5">
      <w:pPr>
        <w:pStyle w:val="Standard"/>
        <w:ind w:right="-284"/>
        <w:jc w:val="center"/>
        <w:rPr>
          <w:sz w:val="28"/>
          <w:szCs w:val="28"/>
        </w:rPr>
      </w:pPr>
    </w:p>
    <w:p w:rsidR="00396955" w:rsidRDefault="00396955" w:rsidP="005B11B9">
      <w:pPr>
        <w:pStyle w:val="Standard"/>
        <w:ind w:right="-284"/>
        <w:jc w:val="center"/>
        <w:outlineLvl w:val="0"/>
        <w:rPr>
          <w:b/>
          <w:sz w:val="28"/>
          <w:szCs w:val="28"/>
        </w:rPr>
      </w:pPr>
      <w:r w:rsidRPr="00A77F8C">
        <w:rPr>
          <w:b/>
          <w:sz w:val="28"/>
          <w:szCs w:val="28"/>
        </w:rPr>
        <w:t>ПОСТАНОВЛЕНИЕ</w:t>
      </w:r>
    </w:p>
    <w:p w:rsidR="00396955" w:rsidRDefault="00396955" w:rsidP="00620FF5">
      <w:pPr>
        <w:pStyle w:val="Standard"/>
        <w:ind w:right="-284"/>
        <w:jc w:val="center"/>
        <w:rPr>
          <w:b/>
          <w:sz w:val="28"/>
          <w:szCs w:val="28"/>
        </w:rPr>
      </w:pPr>
    </w:p>
    <w:p w:rsidR="00396955" w:rsidRDefault="00396955" w:rsidP="00620FF5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20</w:t>
      </w:r>
      <w:r w:rsidRPr="000B3FB1">
        <w:rPr>
          <w:sz w:val="28"/>
          <w:szCs w:val="28"/>
        </w:rPr>
        <w:t>.</w:t>
      </w:r>
      <w:r>
        <w:rPr>
          <w:sz w:val="28"/>
          <w:szCs w:val="28"/>
        </w:rPr>
        <w:t>04</w:t>
      </w:r>
      <w:r w:rsidRPr="000B3FB1">
        <w:rPr>
          <w:sz w:val="28"/>
          <w:szCs w:val="28"/>
        </w:rPr>
        <w:t>.20</w:t>
      </w:r>
      <w:r>
        <w:rPr>
          <w:sz w:val="28"/>
          <w:szCs w:val="28"/>
        </w:rPr>
        <w:t>21</w:t>
      </w:r>
      <w:r w:rsidRPr="000B3FB1">
        <w:rPr>
          <w:sz w:val="28"/>
          <w:szCs w:val="28"/>
        </w:rPr>
        <w:t xml:space="preserve"> г</w:t>
      </w:r>
      <w:r w:rsidRPr="00B33767">
        <w:rPr>
          <w:sz w:val="28"/>
          <w:szCs w:val="28"/>
        </w:rPr>
        <w:t>.</w:t>
      </w:r>
      <w:r w:rsidRPr="00B33767">
        <w:rPr>
          <w:sz w:val="28"/>
          <w:szCs w:val="28"/>
        </w:rPr>
        <w:tab/>
      </w:r>
      <w:r w:rsidRPr="00B33767">
        <w:rPr>
          <w:sz w:val="28"/>
          <w:szCs w:val="28"/>
        </w:rPr>
        <w:tab/>
      </w:r>
      <w:r w:rsidRPr="00B33767">
        <w:rPr>
          <w:sz w:val="28"/>
          <w:szCs w:val="28"/>
        </w:rPr>
        <w:tab/>
      </w:r>
      <w:r w:rsidRPr="00B33767">
        <w:rPr>
          <w:sz w:val="28"/>
          <w:szCs w:val="28"/>
        </w:rPr>
        <w:tab/>
        <w:t xml:space="preserve">                                                           №</w:t>
      </w:r>
      <w:r>
        <w:rPr>
          <w:sz w:val="28"/>
          <w:szCs w:val="28"/>
        </w:rPr>
        <w:t xml:space="preserve"> 26</w:t>
      </w:r>
      <w:r w:rsidRPr="00B33767">
        <w:rPr>
          <w:sz w:val="28"/>
          <w:szCs w:val="28"/>
        </w:rPr>
        <w:t xml:space="preserve"> </w:t>
      </w:r>
    </w:p>
    <w:p w:rsidR="00396955" w:rsidRDefault="00396955" w:rsidP="00620FF5">
      <w:pPr>
        <w:pStyle w:val="Standard"/>
        <w:ind w:right="-284"/>
        <w:jc w:val="center"/>
        <w:rPr>
          <w:sz w:val="28"/>
          <w:szCs w:val="28"/>
        </w:rPr>
      </w:pPr>
    </w:p>
    <w:p w:rsidR="00396955" w:rsidRDefault="00396955" w:rsidP="00620FF5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Алексеевка</w:t>
      </w:r>
    </w:p>
    <w:p w:rsidR="00396955" w:rsidRPr="00391201" w:rsidRDefault="00396955" w:rsidP="003912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1201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Муниципальную Программу</w:t>
      </w:r>
    </w:p>
    <w:p w:rsidR="00396955" w:rsidRPr="00A02810" w:rsidRDefault="00396955" w:rsidP="003912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1201">
        <w:rPr>
          <w:rFonts w:ascii="Times New Roman" w:hAnsi="Times New Roman" w:cs="Times New Roman"/>
          <w:b/>
          <w:bCs/>
          <w:sz w:val="28"/>
          <w:szCs w:val="28"/>
        </w:rPr>
        <w:t>«Благоустройство территории Алексеевского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91201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Чамзинского муниципального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91201">
        <w:rPr>
          <w:rFonts w:ascii="Times New Roman" w:hAnsi="Times New Roman" w:cs="Times New Roman"/>
          <w:b/>
          <w:bCs/>
          <w:sz w:val="28"/>
          <w:szCs w:val="28"/>
        </w:rPr>
        <w:t xml:space="preserve">района на 2019-2022 годы», утвержденную постановлением Администрации Алексеевского сельского поселения от 15.11.2018 г. № 53 </w:t>
      </w:r>
      <w:r w:rsidRPr="00A02810">
        <w:rPr>
          <w:rFonts w:ascii="Times New Roman" w:hAnsi="Times New Roman" w:cs="Times New Roman"/>
          <w:b/>
          <w:bCs/>
          <w:sz w:val="28"/>
          <w:szCs w:val="28"/>
        </w:rPr>
        <w:t>от 15.08.2019 №31.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от 26.03.2020 №13 от 25.11.2020 №44</w:t>
      </w:r>
    </w:p>
    <w:p w:rsidR="00396955" w:rsidRPr="00391201" w:rsidRDefault="00396955" w:rsidP="00DB76AA">
      <w:pPr>
        <w:spacing w:after="0" w:line="240" w:lineRule="auto"/>
        <w:ind w:hanging="348"/>
        <w:rPr>
          <w:rFonts w:ascii="Times New Roman" w:hAnsi="Times New Roman" w:cs="Times New Roman"/>
          <w:sz w:val="28"/>
          <w:szCs w:val="28"/>
        </w:rPr>
      </w:pPr>
    </w:p>
    <w:p w:rsidR="00396955" w:rsidRPr="00391201" w:rsidRDefault="00396955" w:rsidP="005A4150">
      <w:pPr>
        <w:pStyle w:val="NoSpacing"/>
        <w:ind w:firstLine="360"/>
        <w:jc w:val="both"/>
        <w:rPr>
          <w:rFonts w:ascii="Times New Roman" w:hAnsi="Times New Roman"/>
          <w:sz w:val="28"/>
          <w:szCs w:val="28"/>
        </w:rPr>
      </w:pPr>
      <w:r w:rsidRPr="00391201">
        <w:rPr>
          <w:rFonts w:ascii="Times New Roman" w:hAnsi="Times New Roman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ст. 179 Бюджетного кодекса Российской Федерации, Решения Совета депутатов Алексеевского сельского поселения Чамзинского муниципального района №65  от  31.03.2011  года «Об утверждении Правил благоустройства, чистоты и порядка на территории Алексеевского сельского поселения», администрация Алексеевского сельского поселения Чамзинского муниципального района</w:t>
      </w:r>
    </w:p>
    <w:p w:rsidR="00396955" w:rsidRPr="00391201" w:rsidRDefault="00396955" w:rsidP="00DB76AA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396955" w:rsidRPr="00391201" w:rsidRDefault="00396955" w:rsidP="005B11B9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91201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396955" w:rsidRPr="00391201" w:rsidRDefault="00396955" w:rsidP="00DB76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6955" w:rsidRPr="00391201" w:rsidRDefault="00396955" w:rsidP="005A415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91201">
        <w:rPr>
          <w:rFonts w:ascii="Times New Roman" w:hAnsi="Times New Roman" w:cs="Times New Roman"/>
          <w:sz w:val="28"/>
          <w:szCs w:val="28"/>
        </w:rPr>
        <w:t>1.</w:t>
      </w:r>
      <w:r w:rsidRPr="00391201">
        <w:rPr>
          <w:rFonts w:ascii="Times New Roman" w:hAnsi="Times New Roman"/>
          <w:sz w:val="28"/>
          <w:szCs w:val="28"/>
          <w:lang w:eastAsia="en-US"/>
        </w:rPr>
        <w:t xml:space="preserve">Продлить срок действия муниципальной программы </w:t>
      </w:r>
      <w:r w:rsidRPr="00391201">
        <w:rPr>
          <w:rFonts w:ascii="Times New Roman" w:hAnsi="Times New Roman" w:cs="Times New Roman"/>
          <w:sz w:val="28"/>
          <w:szCs w:val="28"/>
        </w:rPr>
        <w:t xml:space="preserve">«Благоустройство территории Алексеевского сельского поселения Чамзинского муниципального района на 2019-2022 годы», </w:t>
      </w:r>
      <w:r w:rsidRPr="00391201">
        <w:rPr>
          <w:rFonts w:ascii="Times New Roman" w:hAnsi="Times New Roman"/>
          <w:sz w:val="28"/>
          <w:szCs w:val="28"/>
          <w:lang w:eastAsia="en-US"/>
        </w:rPr>
        <w:t xml:space="preserve">утвержденную постановлением администрации Алексеевского сельского поселения от 15.11.2018 </w:t>
      </w:r>
      <w:r>
        <w:rPr>
          <w:rFonts w:ascii="Times New Roman" w:hAnsi="Times New Roman"/>
          <w:sz w:val="28"/>
          <w:szCs w:val="28"/>
          <w:lang w:eastAsia="en-US"/>
        </w:rPr>
        <w:t>г. № 53, (с изменениями от 15</w:t>
      </w:r>
      <w:r w:rsidRPr="00391201">
        <w:rPr>
          <w:rFonts w:ascii="Times New Roman" w:hAnsi="Times New Roman"/>
          <w:sz w:val="28"/>
          <w:szCs w:val="28"/>
          <w:lang w:eastAsia="en-US"/>
        </w:rPr>
        <w:t>.</w:t>
      </w:r>
      <w:r>
        <w:rPr>
          <w:rFonts w:ascii="Times New Roman" w:hAnsi="Times New Roman"/>
          <w:sz w:val="28"/>
          <w:szCs w:val="28"/>
          <w:lang w:eastAsia="en-US"/>
        </w:rPr>
        <w:t>082019 г. №31 от 26.03.2020 №13</w:t>
      </w:r>
      <w:r w:rsidRPr="00391201">
        <w:rPr>
          <w:rFonts w:ascii="Times New Roman" w:hAnsi="Times New Roman"/>
          <w:sz w:val="28"/>
          <w:szCs w:val="28"/>
          <w:lang w:eastAsia="en-US"/>
        </w:rPr>
        <w:t>) до 2025 года.</w:t>
      </w:r>
    </w:p>
    <w:p w:rsidR="00396955" w:rsidRPr="00391201" w:rsidRDefault="00396955" w:rsidP="005A415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91201">
        <w:rPr>
          <w:rFonts w:ascii="Times New Roman" w:hAnsi="Times New Roman" w:cs="Times New Roman"/>
          <w:sz w:val="28"/>
          <w:szCs w:val="28"/>
        </w:rPr>
        <w:t>2. Изложить Муниципальную Программу «Благоустройство территории Алексеевского сельского поселения Чамзинского муниципального района на 2019-2025 годы» в новой редакции.</w:t>
      </w:r>
    </w:p>
    <w:p w:rsidR="00396955" w:rsidRPr="00391201" w:rsidRDefault="00396955" w:rsidP="005A415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91201">
        <w:rPr>
          <w:rFonts w:ascii="Times New Roman" w:hAnsi="Times New Roman" w:cs="Times New Roman"/>
          <w:sz w:val="28"/>
          <w:szCs w:val="28"/>
        </w:rPr>
        <w:t>3. Настоящее Постановление подлежит официальному опубликованию в информационном бюллетене Алексеевского сельского поселения Чамзинского муниципального района.</w:t>
      </w:r>
    </w:p>
    <w:p w:rsidR="00396955" w:rsidRPr="00391201" w:rsidRDefault="00396955" w:rsidP="00756D5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91201">
        <w:rPr>
          <w:rFonts w:ascii="Times New Roman" w:hAnsi="Times New Roman" w:cs="Times New Roman"/>
          <w:sz w:val="28"/>
          <w:szCs w:val="28"/>
        </w:rPr>
        <w:t>4. Контроль за исполнением настоящего постановления оставляю за собой.</w:t>
      </w:r>
    </w:p>
    <w:p w:rsidR="00396955" w:rsidRPr="00391201" w:rsidRDefault="00396955" w:rsidP="00DB76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96955" w:rsidRPr="00391201" w:rsidRDefault="00396955" w:rsidP="00DB76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96955" w:rsidRPr="00391201" w:rsidRDefault="00396955" w:rsidP="00DB76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6955" w:rsidRPr="00391201" w:rsidRDefault="00396955" w:rsidP="005B11B9">
      <w:pPr>
        <w:spacing w:after="0" w:line="240" w:lineRule="atLeast"/>
        <w:jc w:val="both"/>
        <w:outlineLvl w:val="0"/>
        <w:rPr>
          <w:rFonts w:ascii="Times New Roman" w:hAnsi="Times New Roman"/>
          <w:sz w:val="28"/>
          <w:szCs w:val="28"/>
        </w:rPr>
      </w:pPr>
      <w:r w:rsidRPr="00391201">
        <w:rPr>
          <w:rFonts w:ascii="Times New Roman" w:hAnsi="Times New Roman"/>
          <w:sz w:val="28"/>
          <w:szCs w:val="28"/>
        </w:rPr>
        <w:t>И.о. главы администрации</w:t>
      </w:r>
    </w:p>
    <w:p w:rsidR="00396955" w:rsidRPr="00391201" w:rsidRDefault="00396955" w:rsidP="00B33767">
      <w:pPr>
        <w:spacing w:after="0" w:line="240" w:lineRule="atLeast"/>
        <w:jc w:val="both"/>
        <w:rPr>
          <w:rFonts w:ascii="Times New Roman" w:hAnsi="Times New Roman"/>
          <w:b/>
          <w:sz w:val="28"/>
          <w:szCs w:val="28"/>
        </w:rPr>
      </w:pPr>
      <w:r w:rsidRPr="00391201">
        <w:rPr>
          <w:rFonts w:ascii="Times New Roman" w:hAnsi="Times New Roman"/>
          <w:sz w:val="28"/>
          <w:szCs w:val="28"/>
        </w:rPr>
        <w:t xml:space="preserve">Алексеевского сельского поселения                    </w:t>
      </w:r>
      <w:r w:rsidRPr="0039120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С.А. Кошелева</w:t>
      </w:r>
    </w:p>
    <w:p w:rsidR="00396955" w:rsidRPr="00BD264C" w:rsidRDefault="00396955" w:rsidP="00B33767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396955" w:rsidRPr="00BD264C" w:rsidRDefault="00396955" w:rsidP="00B33767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396955" w:rsidRDefault="00396955" w:rsidP="00DB76AA">
      <w:pPr>
        <w:spacing w:after="0" w:line="240" w:lineRule="auto"/>
      </w:pPr>
    </w:p>
    <w:p w:rsidR="00396955" w:rsidRPr="00C63498" w:rsidRDefault="00396955" w:rsidP="005B11B9">
      <w:pPr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C63498">
        <w:rPr>
          <w:rFonts w:ascii="Times New Roman" w:hAnsi="Times New Roman" w:cs="Times New Roman"/>
        </w:rPr>
        <w:t>Приложение</w:t>
      </w:r>
    </w:p>
    <w:p w:rsidR="00396955" w:rsidRPr="00C63498" w:rsidRDefault="00396955" w:rsidP="00C6349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63498">
        <w:rPr>
          <w:rFonts w:ascii="Times New Roman" w:hAnsi="Times New Roman" w:cs="Times New Roman"/>
        </w:rPr>
        <w:t xml:space="preserve"> к Постановлению </w:t>
      </w:r>
      <w:r>
        <w:rPr>
          <w:rFonts w:ascii="Times New Roman" w:hAnsi="Times New Roman" w:cs="Times New Roman"/>
        </w:rPr>
        <w:t>администрации</w:t>
      </w:r>
    </w:p>
    <w:p w:rsidR="00396955" w:rsidRDefault="00396955" w:rsidP="00C6349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Алексеевского</w:t>
      </w:r>
      <w:r w:rsidRPr="00C63498">
        <w:rPr>
          <w:rFonts w:ascii="Times New Roman" w:hAnsi="Times New Roman" w:cs="Times New Roman"/>
        </w:rPr>
        <w:t xml:space="preserve"> сельского поселения</w:t>
      </w:r>
    </w:p>
    <w:p w:rsidR="00396955" w:rsidRPr="00C63498" w:rsidRDefault="00396955" w:rsidP="00C6349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Чамзинского муниципального района</w:t>
      </w:r>
    </w:p>
    <w:p w:rsidR="00396955" w:rsidRPr="002070FC" w:rsidRDefault="00396955" w:rsidP="000B3FB1">
      <w:pPr>
        <w:tabs>
          <w:tab w:val="left" w:pos="7515"/>
        </w:tabs>
      </w:pPr>
      <w:r>
        <w:tab/>
        <w:t>От 20.04.2021 №26</w:t>
      </w:r>
    </w:p>
    <w:p w:rsidR="00396955" w:rsidRPr="002070FC" w:rsidRDefault="00396955" w:rsidP="00DB76AA">
      <w:pPr>
        <w:jc w:val="center"/>
      </w:pPr>
    </w:p>
    <w:p w:rsidR="00396955" w:rsidRDefault="00396955" w:rsidP="00505E38">
      <w:pPr>
        <w:rPr>
          <w:b/>
          <w:bCs/>
          <w:sz w:val="28"/>
          <w:szCs w:val="28"/>
        </w:rPr>
      </w:pPr>
    </w:p>
    <w:p w:rsidR="00396955" w:rsidRDefault="00396955" w:rsidP="00DB76AA">
      <w:pPr>
        <w:jc w:val="center"/>
        <w:rPr>
          <w:b/>
          <w:bCs/>
          <w:sz w:val="28"/>
          <w:szCs w:val="28"/>
        </w:rPr>
      </w:pPr>
    </w:p>
    <w:p w:rsidR="00396955" w:rsidRPr="00340A0F" w:rsidRDefault="00396955" w:rsidP="000B3FB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340A0F">
        <w:rPr>
          <w:rFonts w:ascii="Times New Roman" w:hAnsi="Times New Roman" w:cs="Times New Roman"/>
          <w:b/>
          <w:bCs/>
          <w:sz w:val="36"/>
          <w:szCs w:val="36"/>
        </w:rPr>
        <w:t>Муниципальная Программа  «Благоустройство территории Алексеевского</w:t>
      </w:r>
    </w:p>
    <w:p w:rsidR="00396955" w:rsidRPr="00340A0F" w:rsidRDefault="00396955" w:rsidP="000B3FB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340A0F">
        <w:rPr>
          <w:rFonts w:ascii="Times New Roman" w:hAnsi="Times New Roman" w:cs="Times New Roman"/>
          <w:b/>
          <w:bCs/>
          <w:sz w:val="36"/>
          <w:szCs w:val="36"/>
        </w:rPr>
        <w:t>сельско</w:t>
      </w:r>
      <w:r>
        <w:rPr>
          <w:rFonts w:ascii="Times New Roman" w:hAnsi="Times New Roman" w:cs="Times New Roman"/>
          <w:b/>
          <w:bCs/>
          <w:sz w:val="36"/>
          <w:szCs w:val="36"/>
        </w:rPr>
        <w:t>го</w:t>
      </w:r>
      <w:r w:rsidRPr="00340A0F">
        <w:rPr>
          <w:rFonts w:ascii="Times New Roman" w:hAnsi="Times New Roman" w:cs="Times New Roman"/>
          <w:b/>
          <w:bCs/>
          <w:sz w:val="36"/>
          <w:szCs w:val="36"/>
        </w:rPr>
        <w:t xml:space="preserve"> поселени</w:t>
      </w:r>
      <w:r>
        <w:rPr>
          <w:rFonts w:ascii="Times New Roman" w:hAnsi="Times New Roman" w:cs="Times New Roman"/>
          <w:b/>
          <w:bCs/>
          <w:sz w:val="36"/>
          <w:szCs w:val="36"/>
        </w:rPr>
        <w:t>я</w:t>
      </w:r>
      <w:r w:rsidRPr="00340A0F">
        <w:rPr>
          <w:rFonts w:ascii="Times New Roman" w:hAnsi="Times New Roman" w:cs="Times New Roman"/>
          <w:b/>
          <w:bCs/>
          <w:sz w:val="36"/>
          <w:szCs w:val="36"/>
        </w:rPr>
        <w:t xml:space="preserve"> Чамзинского муниципального</w:t>
      </w:r>
    </w:p>
    <w:p w:rsidR="00396955" w:rsidRPr="00340A0F" w:rsidRDefault="00396955" w:rsidP="000B3FB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340A0F">
        <w:rPr>
          <w:rFonts w:ascii="Times New Roman" w:hAnsi="Times New Roman" w:cs="Times New Roman"/>
          <w:b/>
          <w:bCs/>
          <w:sz w:val="36"/>
          <w:szCs w:val="36"/>
        </w:rPr>
        <w:t>района на 2019-202</w:t>
      </w:r>
      <w:r>
        <w:rPr>
          <w:rFonts w:ascii="Times New Roman" w:hAnsi="Times New Roman" w:cs="Times New Roman"/>
          <w:b/>
          <w:bCs/>
          <w:sz w:val="36"/>
          <w:szCs w:val="36"/>
        </w:rPr>
        <w:t>5</w:t>
      </w:r>
      <w:r w:rsidRPr="00340A0F">
        <w:rPr>
          <w:rFonts w:ascii="Times New Roman" w:hAnsi="Times New Roman" w:cs="Times New Roman"/>
          <w:b/>
          <w:bCs/>
          <w:sz w:val="36"/>
          <w:szCs w:val="36"/>
        </w:rPr>
        <w:t xml:space="preserve"> годы»</w:t>
      </w:r>
    </w:p>
    <w:p w:rsidR="00396955" w:rsidRPr="00340A0F" w:rsidRDefault="00396955" w:rsidP="00505E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396955" w:rsidRPr="002070FC" w:rsidRDefault="00396955" w:rsidP="00DB76AA">
      <w:pPr>
        <w:jc w:val="center"/>
        <w:rPr>
          <w:b/>
          <w:bCs/>
          <w:sz w:val="32"/>
          <w:szCs w:val="32"/>
        </w:rPr>
      </w:pPr>
    </w:p>
    <w:p w:rsidR="00396955" w:rsidRPr="002070FC" w:rsidRDefault="00396955" w:rsidP="00DB76AA">
      <w:pPr>
        <w:jc w:val="center"/>
        <w:rPr>
          <w:highlight w:val="yellow"/>
        </w:rPr>
      </w:pPr>
    </w:p>
    <w:p w:rsidR="00396955" w:rsidRPr="002070FC" w:rsidRDefault="00396955" w:rsidP="00DB76AA">
      <w:pPr>
        <w:jc w:val="center"/>
        <w:rPr>
          <w:highlight w:val="yellow"/>
        </w:rPr>
      </w:pPr>
    </w:p>
    <w:p w:rsidR="00396955" w:rsidRPr="002070FC" w:rsidRDefault="00396955" w:rsidP="00DB76AA">
      <w:pPr>
        <w:jc w:val="center"/>
        <w:rPr>
          <w:highlight w:val="yellow"/>
        </w:rPr>
      </w:pPr>
    </w:p>
    <w:p w:rsidR="00396955" w:rsidRPr="002070FC" w:rsidRDefault="00396955" w:rsidP="00DB76AA">
      <w:pPr>
        <w:jc w:val="center"/>
      </w:pPr>
    </w:p>
    <w:p w:rsidR="00396955" w:rsidRPr="002070FC" w:rsidRDefault="00396955" w:rsidP="00DB76AA">
      <w:pPr>
        <w:jc w:val="center"/>
      </w:pPr>
    </w:p>
    <w:p w:rsidR="00396955" w:rsidRPr="002070FC" w:rsidRDefault="00396955" w:rsidP="00DB76AA">
      <w:pPr>
        <w:jc w:val="center"/>
      </w:pPr>
    </w:p>
    <w:p w:rsidR="00396955" w:rsidRPr="002070FC" w:rsidRDefault="00396955" w:rsidP="00DB76AA">
      <w:pPr>
        <w:jc w:val="center"/>
      </w:pPr>
    </w:p>
    <w:p w:rsidR="00396955" w:rsidRPr="002070FC" w:rsidRDefault="00396955" w:rsidP="00DB76AA">
      <w:pPr>
        <w:jc w:val="center"/>
      </w:pPr>
    </w:p>
    <w:p w:rsidR="00396955" w:rsidRPr="002070FC" w:rsidRDefault="00396955" w:rsidP="00DB76AA">
      <w:pPr>
        <w:jc w:val="center"/>
      </w:pPr>
    </w:p>
    <w:p w:rsidR="00396955" w:rsidRDefault="00396955" w:rsidP="00DB76AA">
      <w:pPr>
        <w:jc w:val="center"/>
      </w:pPr>
    </w:p>
    <w:p w:rsidR="00396955" w:rsidRDefault="00396955" w:rsidP="00DB76AA">
      <w:pPr>
        <w:jc w:val="center"/>
      </w:pPr>
    </w:p>
    <w:p w:rsidR="00396955" w:rsidRDefault="00396955" w:rsidP="00DB76AA">
      <w:pPr>
        <w:jc w:val="center"/>
      </w:pPr>
    </w:p>
    <w:p w:rsidR="00396955" w:rsidRDefault="00396955" w:rsidP="00DB76AA">
      <w:pPr>
        <w:jc w:val="center"/>
      </w:pPr>
    </w:p>
    <w:p w:rsidR="00396955" w:rsidRDefault="00396955" w:rsidP="00DB76AA">
      <w:pPr>
        <w:jc w:val="center"/>
      </w:pPr>
    </w:p>
    <w:p w:rsidR="00396955" w:rsidRDefault="00396955" w:rsidP="00DB76AA">
      <w:pPr>
        <w:jc w:val="center"/>
      </w:pPr>
    </w:p>
    <w:p w:rsidR="00396955" w:rsidRDefault="00396955" w:rsidP="00DB76AA">
      <w:pPr>
        <w:jc w:val="center"/>
      </w:pPr>
    </w:p>
    <w:p w:rsidR="00396955" w:rsidRDefault="00396955" w:rsidP="00A62A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96955" w:rsidRDefault="00396955" w:rsidP="005B11B9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ПАСПОРТ</w:t>
      </w:r>
    </w:p>
    <w:p w:rsidR="00396955" w:rsidRDefault="00396955" w:rsidP="009869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538E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Муниципальной Программы «Благоустройство территории </w:t>
      </w:r>
    </w:p>
    <w:p w:rsidR="00396955" w:rsidRDefault="00396955" w:rsidP="009869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Алексеевского сельского поселения Чамзинского муниципального района на 2019-2025 годы</w:t>
      </w:r>
      <w:r w:rsidRPr="00BB538E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tbl>
      <w:tblPr>
        <w:tblW w:w="10031" w:type="dxa"/>
        <w:tblInd w:w="-106" w:type="dxa"/>
        <w:tblLayout w:type="fixed"/>
        <w:tblLook w:val="0000"/>
      </w:tblPr>
      <w:tblGrid>
        <w:gridCol w:w="2518"/>
        <w:gridCol w:w="7513"/>
      </w:tblGrid>
      <w:tr w:rsidR="00396955" w:rsidRPr="00ED2F7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96955" w:rsidRPr="00ED2F7A" w:rsidRDefault="00396955" w:rsidP="003B40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96955" w:rsidRPr="00ED2F7A" w:rsidRDefault="00396955" w:rsidP="00B337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«Благоустройство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Алексеевского</w:t>
            </w: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>сельское поселение Чамзинского муниципальногорайона на 2019-202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</w:tr>
      <w:tr w:rsidR="00396955" w:rsidRPr="00ED2F7A" w:rsidTr="00A95573">
        <w:trPr>
          <w:trHeight w:val="590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96955" w:rsidRPr="00ED2F7A" w:rsidRDefault="00396955" w:rsidP="003B40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96955" w:rsidRPr="00ED2F7A" w:rsidRDefault="00396955" w:rsidP="00B337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Алексеевского</w:t>
            </w: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>сельское поселение Чамзинского муниципальногорайона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Мордовия</w:t>
            </w:r>
          </w:p>
        </w:tc>
      </w:tr>
      <w:tr w:rsidR="00396955" w:rsidRPr="00ED2F7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96955" w:rsidRPr="00ED2F7A" w:rsidRDefault="00396955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Основания для разработки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96955" w:rsidRPr="00F3660B" w:rsidRDefault="00396955" w:rsidP="00F409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>Правовые основания:</w:t>
            </w:r>
          </w:p>
          <w:p w:rsidR="00396955" w:rsidRPr="00F3660B" w:rsidRDefault="00396955" w:rsidP="00F40916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F3660B">
              <w:rPr>
                <w:rFonts w:ascii="Times New Roman" w:hAnsi="Times New Roman"/>
                <w:sz w:val="24"/>
                <w:szCs w:val="24"/>
              </w:rPr>
              <w:t xml:space="preserve">- Федеральный закон от 06 октября 2003 года № 131-ФЗ «Об общих принципах организации местного самоуправления в Российской Федерации», </w:t>
            </w:r>
          </w:p>
          <w:p w:rsidR="00396955" w:rsidRPr="00F3660B" w:rsidRDefault="00396955" w:rsidP="00F40916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F3660B">
              <w:rPr>
                <w:rFonts w:ascii="Times New Roman" w:hAnsi="Times New Roman"/>
                <w:sz w:val="24"/>
                <w:szCs w:val="24"/>
              </w:rPr>
              <w:t xml:space="preserve">- Статья 179 Бюджетного кодекса Российской Федерации, </w:t>
            </w:r>
          </w:p>
          <w:p w:rsidR="00396955" w:rsidRPr="0098698D" w:rsidRDefault="00396955" w:rsidP="00B3376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F3660B">
              <w:rPr>
                <w:rFonts w:ascii="Times New Roman" w:hAnsi="Times New Roman"/>
                <w:sz w:val="24"/>
                <w:szCs w:val="24"/>
              </w:rPr>
              <w:t xml:space="preserve">- Решения Совета депутатов </w:t>
            </w:r>
            <w:r>
              <w:rPr>
                <w:rFonts w:ascii="Times New Roman" w:hAnsi="Times New Roman"/>
                <w:sz w:val="24"/>
                <w:szCs w:val="24"/>
              </w:rPr>
              <w:t>Алексеевского</w:t>
            </w:r>
            <w:r w:rsidRPr="00F3660B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Чамзинского муниципального </w:t>
            </w:r>
            <w:r w:rsidRPr="00B33767">
              <w:rPr>
                <w:rFonts w:ascii="Times New Roman" w:hAnsi="Times New Roman"/>
                <w:sz w:val="24"/>
                <w:szCs w:val="24"/>
              </w:rPr>
              <w:t>района №65 от31.03.2011</w:t>
            </w:r>
            <w:r w:rsidRPr="00F3660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  <w:r w:rsidRPr="005D0E4A">
              <w:rPr>
                <w:rFonts w:ascii="Times New Roman" w:hAnsi="Times New Roman"/>
                <w:sz w:val="26"/>
                <w:szCs w:val="26"/>
              </w:rPr>
              <w:t>«Об утверждении Правил благоустройства, чистоты и порядка на территории</w:t>
            </w:r>
            <w:r>
              <w:rPr>
                <w:rFonts w:ascii="Times New Roman" w:hAnsi="Times New Roman"/>
                <w:sz w:val="26"/>
                <w:szCs w:val="26"/>
              </w:rPr>
              <w:t>Алексеевского</w:t>
            </w:r>
            <w:r w:rsidRPr="00F3660B">
              <w:rPr>
                <w:rFonts w:ascii="Times New Roman" w:hAnsi="Times New Roman"/>
                <w:sz w:val="26"/>
                <w:szCs w:val="26"/>
              </w:rPr>
              <w:t xml:space="preserve"> сельского поселения»</w:t>
            </w:r>
            <w:r w:rsidRPr="00F3660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396955" w:rsidRPr="00ED2F7A">
        <w:trPr>
          <w:trHeight w:val="568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96955" w:rsidRPr="00ED2F7A" w:rsidRDefault="00396955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96955" w:rsidRDefault="00396955" w:rsidP="00ED6F48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омплексное решение проблем благоустройства, обеспечение и улучшение внешнего вида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Алексеевского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Чамзинского муниципального района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>, способствующего комфортной жизнедеятельности и отдыха населения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96955" w:rsidRPr="00ED2F7A" w:rsidRDefault="00396955" w:rsidP="00B33767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Повышение уровня внешнего благоустройства и санитарного содержания 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Алексеевского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Чамзинского муниципального района</w:t>
            </w:r>
          </w:p>
        </w:tc>
      </w:tr>
      <w:tr w:rsidR="00396955" w:rsidRPr="00ED2F7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96955" w:rsidRPr="00ED2F7A" w:rsidRDefault="00396955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96955" w:rsidRDefault="00396955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</w:t>
            </w:r>
            <w:r w:rsidRPr="00C80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рганизация взаимодействия между предприятиями, организациями и учреждениями при решении вопросов благоустройства поселения; </w:t>
            </w:r>
          </w:p>
          <w:p w:rsidR="00396955" w:rsidRPr="00C80995" w:rsidRDefault="00396955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риведение в качественное состояние элементов благоустройства; </w:t>
            </w:r>
          </w:p>
          <w:p w:rsidR="00396955" w:rsidRDefault="00396955" w:rsidP="00F450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C80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ривлечение жителей к участию в решении проблем благоустройства населенных пунктов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396955" w:rsidRDefault="00396955" w:rsidP="00F450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Оздоровление санитарной экологической обстановки в поселении;</w:t>
            </w:r>
          </w:p>
          <w:p w:rsidR="00396955" w:rsidRPr="00F40916" w:rsidRDefault="00396955" w:rsidP="00F450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Поэтапное улучшение внешнего облика поселения</w:t>
            </w:r>
          </w:p>
        </w:tc>
      </w:tr>
      <w:tr w:rsidR="00396955" w:rsidRPr="00ED2F7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96955" w:rsidRPr="00ED2F7A" w:rsidRDefault="00396955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мероприятия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96955" w:rsidRDefault="00396955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B755E">
              <w:rPr>
                <w:rFonts w:ascii="Times New Roman" w:hAnsi="Times New Roman" w:cs="Times New Roman"/>
                <w:sz w:val="24"/>
                <w:szCs w:val="24"/>
              </w:rPr>
              <w:t>Текущее содержание и обслуживание наружных сетей уличного освещения территории 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96955" w:rsidRDefault="00396955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B755E">
              <w:rPr>
                <w:rFonts w:ascii="Times New Roman" w:hAnsi="Times New Roman" w:cs="Times New Roman"/>
                <w:sz w:val="24"/>
                <w:szCs w:val="24"/>
              </w:rPr>
              <w:t>Благоустройство и озеленение территории 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96955" w:rsidRDefault="00396955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B755E">
              <w:rPr>
                <w:rFonts w:ascii="Times New Roman" w:hAnsi="Times New Roman" w:cs="Times New Roman"/>
                <w:sz w:val="24"/>
                <w:szCs w:val="24"/>
              </w:rPr>
              <w:t>Благоустройство и содержание мест захоронения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96955" w:rsidRDefault="00396955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B755E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территории 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96955" w:rsidRPr="008B755E" w:rsidRDefault="00396955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B755E">
              <w:rPr>
                <w:rFonts w:ascii="Times New Roman" w:hAnsi="Times New Roman" w:cs="Times New Roman"/>
                <w:sz w:val="24"/>
                <w:szCs w:val="24"/>
              </w:rPr>
              <w:t>Ремонт памятников воинам ВОВ</w:t>
            </w:r>
          </w:p>
        </w:tc>
      </w:tr>
      <w:tr w:rsidR="00396955" w:rsidRPr="00ED2F7A">
        <w:trPr>
          <w:trHeight w:val="509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96955" w:rsidRPr="00ED2F7A" w:rsidRDefault="00396955" w:rsidP="003954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96955" w:rsidRPr="00ED2F7A" w:rsidRDefault="00396955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9-2025</w:t>
            </w: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396955" w:rsidRPr="00ED2F7A">
        <w:trPr>
          <w:trHeight w:val="415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96955" w:rsidRPr="00ED2F7A" w:rsidRDefault="00396955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Объемы и 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очники финансирования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96955" w:rsidRPr="007D4AF0" w:rsidRDefault="00396955" w:rsidP="003124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4AF0">
              <w:rPr>
                <w:rFonts w:ascii="Times New Roman" w:hAnsi="Times New Roman" w:cs="Times New Roman"/>
                <w:sz w:val="24"/>
                <w:szCs w:val="24"/>
              </w:rPr>
              <w:t>Финансирование Программы осуществляется за счет средств бюджета Алексеевского сельского поселения Чамзинского муниципального района.</w:t>
            </w:r>
          </w:p>
          <w:p w:rsidR="00396955" w:rsidRPr="007D4AF0" w:rsidRDefault="00396955" w:rsidP="003124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4AF0">
              <w:rPr>
                <w:rFonts w:ascii="Times New Roman" w:hAnsi="Times New Roman" w:cs="Times New Roman"/>
                <w:sz w:val="24"/>
                <w:szCs w:val="24"/>
              </w:rPr>
              <w:t>Общий объем необходимых финансовых средств для реализации Программы из бюджета Алексеевского сельского поселения Чамзинского муниципального района</w:t>
            </w:r>
            <w:bookmarkStart w:id="0" w:name="_Hlk52202462"/>
            <w:r>
              <w:rPr>
                <w:rFonts w:ascii="Times New Roman" w:hAnsi="Times New Roman" w:cs="Times New Roman"/>
                <w:sz w:val="24"/>
                <w:szCs w:val="24"/>
              </w:rPr>
              <w:t>составляет 3120,2 тыс.рублей, в том числе по годам</w:t>
            </w:r>
            <w:r w:rsidRPr="007D4AF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96955" w:rsidRPr="00AB48C0" w:rsidRDefault="00396955" w:rsidP="00FC1715">
            <w:pPr>
              <w:spacing w:after="0" w:line="24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2019 год – 484,8тыс.рублей;</w:t>
            </w:r>
          </w:p>
          <w:p w:rsidR="00396955" w:rsidRPr="00AB48C0" w:rsidRDefault="00396955" w:rsidP="00FC1715">
            <w:pPr>
              <w:spacing w:after="0" w:line="24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2020 год –685,3</w:t>
            </w: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тыс.рублей;</w:t>
            </w:r>
          </w:p>
          <w:p w:rsidR="00396955" w:rsidRPr="00AB48C0" w:rsidRDefault="00396955" w:rsidP="007D4AF0">
            <w:pPr>
              <w:spacing w:after="0" w:line="24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2021 год – 370,0</w:t>
            </w: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тыс.рублей;</w:t>
            </w:r>
          </w:p>
          <w:p w:rsidR="00396955" w:rsidRDefault="00396955" w:rsidP="007D4AF0">
            <w:pPr>
              <w:spacing w:after="0" w:line="24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2022 год – 384,2</w:t>
            </w: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тыс.рублей</w:t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;</w:t>
            </w:r>
          </w:p>
          <w:p w:rsidR="00396955" w:rsidRDefault="00396955" w:rsidP="007D4AF0">
            <w:pPr>
              <w:spacing w:after="0" w:line="24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3 год – 398,6</w:t>
            </w: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тыс.рублей</w:t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;</w:t>
            </w:r>
          </w:p>
          <w:p w:rsidR="00396955" w:rsidRDefault="00396955" w:rsidP="007D4AF0">
            <w:pPr>
              <w:spacing w:after="0" w:line="24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4</w:t>
            </w: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год – 3</w:t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98,9</w:t>
            </w: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тыс.рублей</w:t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;</w:t>
            </w:r>
          </w:p>
          <w:p w:rsidR="00396955" w:rsidRPr="007D4AF0" w:rsidRDefault="00396955" w:rsidP="007D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5</w:t>
            </w: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год – </w:t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414,8</w:t>
            </w: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тыс.рублей.</w:t>
            </w:r>
            <w:bookmarkEnd w:id="0"/>
          </w:p>
        </w:tc>
      </w:tr>
      <w:tr w:rsidR="00396955" w:rsidRPr="00ED2F7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96955" w:rsidRPr="00ED2F7A" w:rsidRDefault="00396955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96955" w:rsidRPr="00C80995" w:rsidRDefault="00396955" w:rsidP="00FC1715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>омплексное решение проблем благоустройства, способствующее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комфортной жизнедеятельности, культурного 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>отдыха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досуга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населения; </w:t>
            </w:r>
          </w:p>
          <w:p w:rsidR="00396955" w:rsidRPr="00FC1715" w:rsidRDefault="00396955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лучшение санитарного и экологического состояния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</w:tc>
      </w:tr>
    </w:tbl>
    <w:p w:rsidR="00396955" w:rsidRDefault="00396955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96955" w:rsidRDefault="00396955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1. Общая характеристика сферы реализации муниципальной программы</w:t>
      </w:r>
    </w:p>
    <w:p w:rsidR="00396955" w:rsidRPr="00C80995" w:rsidRDefault="00396955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396955" w:rsidRDefault="00396955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Одной из важнейших задач поселения является благоустройство его внешнего облика, создание оптимальных условий для жизни человека. </w:t>
      </w:r>
      <w:r w:rsidRPr="00C80995">
        <w:rPr>
          <w:rFonts w:ascii="Times New Roman" w:hAnsi="Times New Roman" w:cs="Times New Roman"/>
          <w:sz w:val="24"/>
          <w:szCs w:val="24"/>
        </w:rPr>
        <w:t>Право граждан на благоприятную среду жизнедеятельности закреплено в основном законе государства – Конституции</w:t>
      </w:r>
      <w:r>
        <w:rPr>
          <w:rFonts w:ascii="Times New Roman" w:hAnsi="Times New Roman" w:cs="Times New Roman"/>
          <w:sz w:val="24"/>
          <w:szCs w:val="24"/>
        </w:rPr>
        <w:t xml:space="preserve"> Российской Федерации, в связи </w:t>
      </w:r>
      <w:r w:rsidRPr="00C80995">
        <w:rPr>
          <w:rFonts w:ascii="Times New Roman" w:hAnsi="Times New Roman" w:cs="Times New Roman"/>
          <w:sz w:val="24"/>
          <w:szCs w:val="24"/>
        </w:rPr>
        <w:t>с чем создание благоприятной для проживания и хозяйствования среды является одной из социально значимых задач, на успешное решение которой должны быть направлены совместные усилия</w:t>
      </w:r>
      <w:r>
        <w:rPr>
          <w:rFonts w:ascii="Times New Roman" w:hAnsi="Times New Roman" w:cs="Times New Roman"/>
          <w:sz w:val="24"/>
          <w:szCs w:val="24"/>
        </w:rPr>
        <w:t xml:space="preserve">,как </w:t>
      </w:r>
      <w:r w:rsidRPr="00C80995">
        <w:rPr>
          <w:rFonts w:ascii="Times New Roman" w:hAnsi="Times New Roman" w:cs="Times New Roman"/>
          <w:sz w:val="24"/>
          <w:szCs w:val="24"/>
        </w:rPr>
        <w:t xml:space="preserve">органов </w:t>
      </w:r>
      <w:r>
        <w:rPr>
          <w:rFonts w:ascii="Times New Roman" w:hAnsi="Times New Roman" w:cs="Times New Roman"/>
          <w:sz w:val="24"/>
          <w:szCs w:val="24"/>
        </w:rPr>
        <w:t xml:space="preserve">местного самоуправления, так и самих граждан. </w:t>
      </w:r>
    </w:p>
    <w:p w:rsidR="00396955" w:rsidRDefault="00396955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Анализ сложившейся ситуации показал, что для нормального функционирования </w:t>
      </w:r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C8099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</w:t>
      </w:r>
      <w:r w:rsidRPr="00C80995">
        <w:rPr>
          <w:rFonts w:ascii="Times New Roman" w:hAnsi="Times New Roman" w:cs="Times New Roman"/>
          <w:sz w:val="24"/>
          <w:szCs w:val="24"/>
        </w:rPr>
        <w:t>имеет большое значение инженерное благоустройство его территорий</w:t>
      </w:r>
      <w:r>
        <w:rPr>
          <w:rFonts w:ascii="Times New Roman" w:hAnsi="Times New Roman" w:cs="Times New Roman"/>
          <w:sz w:val="24"/>
          <w:szCs w:val="24"/>
        </w:rPr>
        <w:t xml:space="preserve"> и улучшение санитарно-гигиенических условий жизни</w:t>
      </w:r>
      <w:r w:rsidRPr="00C8099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96955" w:rsidRPr="00D706C2" w:rsidRDefault="00396955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6C2">
        <w:rPr>
          <w:rFonts w:ascii="Times New Roman" w:hAnsi="Times New Roman" w:cs="Times New Roman"/>
          <w:sz w:val="24"/>
          <w:szCs w:val="24"/>
        </w:rPr>
        <w:t xml:space="preserve">Инженерное благоустройство территорий включает в себя такие вопросы, как устройство уличного освещения, озеленения, </w:t>
      </w:r>
      <w:r>
        <w:rPr>
          <w:rFonts w:ascii="Times New Roman" w:hAnsi="Times New Roman" w:cs="Times New Roman"/>
          <w:sz w:val="24"/>
          <w:szCs w:val="24"/>
        </w:rPr>
        <w:t xml:space="preserve">содержание мест захоронения, </w:t>
      </w:r>
      <w:r w:rsidRPr="00D706C2">
        <w:rPr>
          <w:rFonts w:ascii="Times New Roman" w:hAnsi="Times New Roman" w:cs="Times New Roman"/>
          <w:sz w:val="24"/>
          <w:szCs w:val="24"/>
        </w:rPr>
        <w:t>обустройство детских, спортивных площадок</w:t>
      </w:r>
      <w:r>
        <w:rPr>
          <w:rFonts w:ascii="Times New Roman" w:hAnsi="Times New Roman" w:cs="Times New Roman"/>
          <w:sz w:val="24"/>
          <w:szCs w:val="24"/>
        </w:rPr>
        <w:t>, обустройство парковых зон</w:t>
      </w:r>
      <w:r w:rsidRPr="00D706C2">
        <w:rPr>
          <w:rFonts w:ascii="Times New Roman" w:hAnsi="Times New Roman" w:cs="Times New Roman"/>
          <w:sz w:val="24"/>
          <w:szCs w:val="24"/>
        </w:rPr>
        <w:t>.</w:t>
      </w:r>
    </w:p>
    <w:p w:rsidR="00396955" w:rsidRPr="00D706C2" w:rsidRDefault="00396955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6C2">
        <w:rPr>
          <w:rFonts w:ascii="Times New Roman" w:hAnsi="Times New Roman" w:cs="Times New Roman"/>
          <w:sz w:val="24"/>
          <w:szCs w:val="24"/>
        </w:rPr>
        <w:t>Проблема благоустройства сельского поселения является одной из насущных, требующая каждодневного внимания и эффективного решения.</w:t>
      </w:r>
    </w:p>
    <w:p w:rsidR="00396955" w:rsidRDefault="00396955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AA4">
        <w:rPr>
          <w:rFonts w:ascii="Times New Roman" w:hAnsi="Times New Roman" w:cs="Times New Roman"/>
          <w:sz w:val="24"/>
          <w:szCs w:val="24"/>
        </w:rPr>
        <w:t>Муниципальн</w:t>
      </w:r>
      <w:r>
        <w:rPr>
          <w:rFonts w:ascii="Times New Roman" w:hAnsi="Times New Roman" w:cs="Times New Roman"/>
          <w:sz w:val="24"/>
          <w:szCs w:val="24"/>
        </w:rPr>
        <w:t xml:space="preserve">ая </w:t>
      </w:r>
      <w:r w:rsidRPr="00A62AA4">
        <w:rPr>
          <w:rFonts w:ascii="Times New Roman" w:hAnsi="Times New Roman" w:cs="Times New Roman"/>
          <w:sz w:val="24"/>
          <w:szCs w:val="24"/>
        </w:rPr>
        <w:t>Программ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F3660B">
        <w:rPr>
          <w:rFonts w:ascii="Times New Roman" w:hAnsi="Times New Roman" w:cs="Times New Roman"/>
          <w:sz w:val="24"/>
          <w:szCs w:val="24"/>
        </w:rPr>
        <w:t xml:space="preserve">«Благоустройство территории </w:t>
      </w:r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F3660B">
        <w:rPr>
          <w:rFonts w:ascii="Times New Roman" w:hAnsi="Times New Roman" w:cs="Times New Roman"/>
          <w:sz w:val="24"/>
          <w:szCs w:val="24"/>
        </w:rPr>
        <w:t>сельское поселение Чамзинского муниципальногорайона на 2019-202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F3660B">
        <w:rPr>
          <w:rFonts w:ascii="Times New Roman" w:hAnsi="Times New Roman" w:cs="Times New Roman"/>
          <w:sz w:val="24"/>
          <w:szCs w:val="24"/>
        </w:rPr>
        <w:t xml:space="preserve"> годы»</w:t>
      </w:r>
      <w:r>
        <w:rPr>
          <w:rFonts w:ascii="Times New Roman" w:hAnsi="Times New Roman" w:cs="Times New Roman"/>
          <w:sz w:val="24"/>
          <w:szCs w:val="24"/>
        </w:rPr>
        <w:t xml:space="preserve"> позволит благоустроить облик Алексеевского</w:t>
      </w:r>
      <w:r w:rsidRPr="00F3660B">
        <w:rPr>
          <w:rFonts w:ascii="Times New Roman" w:hAnsi="Times New Roman" w:cs="Times New Roman"/>
          <w:sz w:val="24"/>
          <w:szCs w:val="24"/>
        </w:rPr>
        <w:t>сельское поселение Чамзинского муниципальногорайона</w:t>
      </w:r>
      <w:r>
        <w:rPr>
          <w:rFonts w:ascii="Times New Roman" w:hAnsi="Times New Roman" w:cs="Times New Roman"/>
          <w:sz w:val="24"/>
          <w:szCs w:val="24"/>
        </w:rPr>
        <w:t>, улучшить экологическую обстановку, создать комфортные и безопасные условия в зонах культурного отдыха и досуга граждан.</w:t>
      </w:r>
    </w:p>
    <w:p w:rsidR="00396955" w:rsidRDefault="00396955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Финансирование муниципальной Программы предусматривается за счет средств бюджета Алексеевского</w:t>
      </w:r>
      <w:r w:rsidRPr="00F3660B">
        <w:rPr>
          <w:rFonts w:ascii="Times New Roman" w:hAnsi="Times New Roman" w:cs="Times New Roman"/>
          <w:sz w:val="24"/>
          <w:szCs w:val="24"/>
        </w:rPr>
        <w:t>сельское поселение Чамзинского муниципальногорайона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96955" w:rsidRPr="00A62AA4" w:rsidRDefault="00396955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Невыполнение мероприятий по благоустройству Алексеевского</w:t>
      </w:r>
      <w:r w:rsidRPr="00F3660B">
        <w:rPr>
          <w:rFonts w:ascii="Times New Roman" w:hAnsi="Times New Roman" w:cs="Times New Roman"/>
          <w:sz w:val="24"/>
          <w:szCs w:val="24"/>
        </w:rPr>
        <w:t>сельское поселение Чамзинского муниципальногорайона</w:t>
      </w:r>
      <w:r>
        <w:rPr>
          <w:rFonts w:ascii="Times New Roman" w:hAnsi="Times New Roman" w:cs="Times New Roman"/>
          <w:sz w:val="24"/>
          <w:szCs w:val="24"/>
        </w:rPr>
        <w:t xml:space="preserve"> приведет к ухудшению эстетической и экологической обстановки, увеличению воздействия вредных факторов среды обитания на здоровье населения, истощение природных ресурсов поселения, несоответствию мест массового отдыха жителей санитарно-гигиеническим требованиям. </w:t>
      </w:r>
    </w:p>
    <w:p w:rsidR="00396955" w:rsidRPr="00D706C2" w:rsidRDefault="00396955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96955" w:rsidRDefault="00396955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2. Цели, задачи, сроки и этапы реализации Программы</w:t>
      </w:r>
    </w:p>
    <w:p w:rsidR="00396955" w:rsidRPr="00C80995" w:rsidRDefault="00396955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396955" w:rsidRPr="00C80995" w:rsidRDefault="00396955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Совершенствование системы комплексного благоустройства </w:t>
      </w:r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F3660B">
        <w:rPr>
          <w:rFonts w:ascii="Times New Roman" w:hAnsi="Times New Roman" w:cs="Times New Roman"/>
          <w:sz w:val="24"/>
          <w:szCs w:val="24"/>
        </w:rPr>
        <w:t>сельское поселение Чамзинского муниципальногорайона</w:t>
      </w:r>
      <w:r w:rsidRPr="00C80995">
        <w:rPr>
          <w:rFonts w:ascii="Times New Roman" w:hAnsi="Times New Roman" w:cs="Times New Roman"/>
          <w:sz w:val="24"/>
          <w:szCs w:val="24"/>
        </w:rPr>
        <w:t>, создание комфортных условий проживания и отдыха населения.</w:t>
      </w:r>
    </w:p>
    <w:p w:rsidR="00396955" w:rsidRDefault="00396955" w:rsidP="00C345D0">
      <w:pPr>
        <w:widowControl w:val="0"/>
        <w:suppressAutoHyphens/>
        <w:autoSpaceDE w:val="0"/>
        <w:snapToGri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Основной целью Программы является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C80995">
        <w:rPr>
          <w:rFonts w:ascii="Times New Roman" w:hAnsi="Times New Roman" w:cs="Times New Roman"/>
          <w:sz w:val="24"/>
          <w:szCs w:val="24"/>
        </w:rPr>
        <w:t xml:space="preserve">омплексное решение проблем благоустройства, обеспечение и улучшение внешнего вида территории </w:t>
      </w:r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F3660B">
        <w:rPr>
          <w:rFonts w:ascii="Times New Roman" w:hAnsi="Times New Roman" w:cs="Times New Roman"/>
          <w:sz w:val="24"/>
          <w:szCs w:val="24"/>
        </w:rPr>
        <w:t>сельское поселение Чамзинского муниципальногорайона</w:t>
      </w:r>
      <w:r w:rsidRPr="00C80995">
        <w:rPr>
          <w:rFonts w:ascii="Times New Roman" w:hAnsi="Times New Roman" w:cs="Times New Roman"/>
          <w:sz w:val="24"/>
          <w:szCs w:val="24"/>
        </w:rPr>
        <w:t>, способствующего комфортной жизнедеятельности и отдыха населения</w:t>
      </w:r>
      <w:r>
        <w:rPr>
          <w:rFonts w:ascii="Times New Roman" w:hAnsi="Times New Roman" w:cs="Times New Roman"/>
          <w:sz w:val="24"/>
          <w:szCs w:val="24"/>
        </w:rPr>
        <w:t xml:space="preserve">, повышение уровня внешнего благоустройства и санитарного содержания </w:t>
      </w:r>
      <w:r w:rsidRPr="00C80995">
        <w:rPr>
          <w:rFonts w:ascii="Times New Roman" w:hAnsi="Times New Roman" w:cs="Times New Roman"/>
          <w:sz w:val="24"/>
          <w:szCs w:val="24"/>
        </w:rPr>
        <w:t xml:space="preserve">территории </w:t>
      </w:r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F3660B">
        <w:rPr>
          <w:rFonts w:ascii="Times New Roman" w:hAnsi="Times New Roman" w:cs="Times New Roman"/>
          <w:sz w:val="24"/>
          <w:szCs w:val="24"/>
        </w:rPr>
        <w:t>сельское поселение Чамзинского муниципальногорайона</w:t>
      </w:r>
      <w:r>
        <w:rPr>
          <w:rFonts w:ascii="Times New Roman" w:hAnsi="Times New Roman" w:cs="Times New Roman"/>
          <w:sz w:val="24"/>
          <w:szCs w:val="24"/>
        </w:rPr>
        <w:t>, развитие и поддержка инициатив жителей поселка по благоустройству санитарной очистке придомовых территорий.</w:t>
      </w:r>
    </w:p>
    <w:p w:rsidR="00396955" w:rsidRPr="00C80995" w:rsidRDefault="00396955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Основные задачи Программы:</w:t>
      </w:r>
    </w:p>
    <w:p w:rsidR="00396955" w:rsidRDefault="00396955" w:rsidP="00C345D0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</w:t>
      </w:r>
      <w:r w:rsidRPr="00C80995">
        <w:rPr>
          <w:rFonts w:ascii="Times New Roman" w:hAnsi="Times New Roman" w:cs="Times New Roman"/>
          <w:color w:val="000000"/>
          <w:sz w:val="24"/>
          <w:szCs w:val="24"/>
        </w:rPr>
        <w:t xml:space="preserve">рганизация взаимодействия между предприятиями, организациями и учреждениями при решении вопросов благоустройства поселения; </w:t>
      </w:r>
    </w:p>
    <w:p w:rsidR="00396955" w:rsidRPr="00C80995" w:rsidRDefault="00396955" w:rsidP="00C345D0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C80995">
        <w:rPr>
          <w:rFonts w:ascii="Times New Roman" w:hAnsi="Times New Roman" w:cs="Times New Roman"/>
          <w:sz w:val="24"/>
          <w:szCs w:val="24"/>
        </w:rPr>
        <w:t xml:space="preserve">риведение в качественное состояние элементов благоустройства; </w:t>
      </w:r>
    </w:p>
    <w:p w:rsidR="00396955" w:rsidRDefault="00396955" w:rsidP="00C345D0">
      <w:pPr>
        <w:spacing w:after="0" w:line="240" w:lineRule="auto"/>
        <w:ind w:firstLine="540"/>
        <w:rPr>
          <w:rFonts w:ascii="Times New Roman" w:hAnsi="Times New Roman" w:cs="Times New Roman"/>
          <w:color w:val="000000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C80995">
        <w:rPr>
          <w:rFonts w:ascii="Times New Roman" w:hAnsi="Times New Roman" w:cs="Times New Roman"/>
          <w:color w:val="000000"/>
          <w:sz w:val="24"/>
          <w:szCs w:val="24"/>
        </w:rPr>
        <w:t>ривлечение жителей к участию в решении проблем благоустройства населенных пунктов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396955" w:rsidRDefault="00396955" w:rsidP="00C345D0">
      <w:pPr>
        <w:spacing w:after="0" w:line="240" w:lineRule="auto"/>
        <w:ind w:firstLine="54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оздоровление санитарной экологической обстановки в поселении;</w:t>
      </w:r>
    </w:p>
    <w:p w:rsidR="00396955" w:rsidRDefault="00396955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поэтапное улучшение внешнего облика поселения</w:t>
      </w:r>
    </w:p>
    <w:p w:rsidR="00396955" w:rsidRPr="00C80995" w:rsidRDefault="00396955" w:rsidP="007F14F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396955" w:rsidRDefault="00396955" w:rsidP="001C15B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96955" w:rsidRDefault="00396955" w:rsidP="005B11B9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3. Целевые показатели достижения целей и решения задач, основные ожидаемые конечные результаты муниципальной программы</w:t>
      </w:r>
    </w:p>
    <w:p w:rsidR="00396955" w:rsidRPr="00C80995" w:rsidRDefault="00396955" w:rsidP="001C15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В результате реализации программы ожидается создание условий, обеспечивающих комфортные условия для работы и отдыха населения на территории </w:t>
      </w:r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района.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Эффективность программы оценивается по следующим показателям: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процент соответствия объектов внешнего благоустройства (тротуаров, озеленения, наружного освещения) ГОСТу;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процент привлечения предприятий, организаций и населения поселения к работам по благоустройству;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80995">
        <w:rPr>
          <w:rFonts w:ascii="Times New Roman" w:hAnsi="Times New Roman" w:cs="Times New Roman"/>
          <w:sz w:val="24"/>
          <w:szCs w:val="24"/>
        </w:rPr>
        <w:t>уровень благоустроенности поселения (обеспеченность поселения сетями наружного освещения, зелеными насаждениями, детскими игровыми и спортивными площадками</w:t>
      </w:r>
      <w:r>
        <w:rPr>
          <w:rFonts w:ascii="Times New Roman" w:hAnsi="Times New Roman" w:cs="Times New Roman"/>
          <w:sz w:val="24"/>
          <w:szCs w:val="24"/>
        </w:rPr>
        <w:t>, парковыми зонами</w:t>
      </w:r>
      <w:r w:rsidRPr="00C80995">
        <w:rPr>
          <w:rFonts w:ascii="Times New Roman" w:hAnsi="Times New Roman" w:cs="Times New Roman"/>
          <w:sz w:val="24"/>
          <w:szCs w:val="24"/>
        </w:rPr>
        <w:t>).</w:t>
      </w:r>
    </w:p>
    <w:p w:rsidR="0039695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Перечень целевых </w:t>
      </w:r>
      <w:r>
        <w:rPr>
          <w:rFonts w:ascii="Times New Roman" w:hAnsi="Times New Roman" w:cs="Times New Roman"/>
          <w:sz w:val="24"/>
          <w:szCs w:val="24"/>
        </w:rPr>
        <w:t>показателей Программы указан в П</w:t>
      </w:r>
      <w:r w:rsidRPr="00C80995">
        <w:rPr>
          <w:rFonts w:ascii="Times New Roman" w:hAnsi="Times New Roman" w:cs="Times New Roman"/>
          <w:sz w:val="24"/>
          <w:szCs w:val="24"/>
        </w:rPr>
        <w:t>риложении № 1 к настоящей Программе.</w:t>
      </w:r>
    </w:p>
    <w:p w:rsidR="00396955" w:rsidRPr="00C80995" w:rsidRDefault="00396955" w:rsidP="005B11B9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71488">
        <w:rPr>
          <w:rFonts w:ascii="Times New Roman" w:hAnsi="Times New Roman" w:cs="Times New Roman"/>
          <w:sz w:val="24"/>
          <w:szCs w:val="24"/>
          <w:u w:val="single"/>
        </w:rPr>
        <w:t>Основные ожидаемые конечные результаты Программы</w:t>
      </w:r>
    </w:p>
    <w:p w:rsidR="0039695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96955" w:rsidRPr="00871488" w:rsidRDefault="00396955" w:rsidP="005B11B9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71488">
        <w:rPr>
          <w:rFonts w:ascii="Times New Roman" w:hAnsi="Times New Roman" w:cs="Times New Roman"/>
          <w:sz w:val="24"/>
          <w:szCs w:val="24"/>
        </w:rPr>
        <w:t>3.1. «</w:t>
      </w:r>
      <w:r w:rsidRPr="008B755E">
        <w:rPr>
          <w:rFonts w:ascii="Times New Roman" w:hAnsi="Times New Roman" w:cs="Times New Roman"/>
          <w:sz w:val="24"/>
          <w:szCs w:val="24"/>
        </w:rPr>
        <w:t>Текущее содержание и обслуживание наружных сетей уличного освещения территории сельского поселения</w:t>
      </w:r>
      <w:r w:rsidRPr="00871488">
        <w:rPr>
          <w:rFonts w:ascii="Times New Roman" w:hAnsi="Times New Roman" w:cs="Times New Roman"/>
          <w:sz w:val="24"/>
          <w:szCs w:val="24"/>
        </w:rPr>
        <w:t>»: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01.01.2019 года количество светильников наружного освещения на территории Алексеевского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 составляет –15</w:t>
      </w:r>
      <w:r w:rsidRPr="006F1996">
        <w:rPr>
          <w:rFonts w:ascii="Times New Roman" w:hAnsi="Times New Roman" w:cs="Times New Roman"/>
          <w:sz w:val="24"/>
          <w:szCs w:val="24"/>
        </w:rPr>
        <w:t>шт.</w:t>
      </w:r>
      <w:r>
        <w:rPr>
          <w:rFonts w:ascii="Times New Roman" w:hAnsi="Times New Roman" w:cs="Times New Roman"/>
          <w:sz w:val="24"/>
          <w:szCs w:val="24"/>
        </w:rPr>
        <w:t xml:space="preserve"> Проводится ежегодное содержание сети уличного освещения путем замены перегоревших ламп и вышедших из строя светильников.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96955" w:rsidRPr="00C80995" w:rsidRDefault="00396955" w:rsidP="005B11B9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«</w:t>
      </w:r>
      <w:r w:rsidRPr="008B755E">
        <w:rPr>
          <w:rFonts w:ascii="Times New Roman" w:hAnsi="Times New Roman" w:cs="Times New Roman"/>
          <w:sz w:val="24"/>
          <w:szCs w:val="24"/>
        </w:rPr>
        <w:t>Благоустройство и озеленение территории сельского поселения</w:t>
      </w:r>
      <w:r w:rsidRPr="00C80995">
        <w:rPr>
          <w:rFonts w:ascii="Times New Roman" w:hAnsi="Times New Roman" w:cs="Times New Roman"/>
          <w:sz w:val="24"/>
          <w:szCs w:val="24"/>
        </w:rPr>
        <w:t>»:</w:t>
      </w:r>
    </w:p>
    <w:p w:rsidR="0039695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увеличение уровня озеленения территории поселения;</w:t>
      </w:r>
    </w:p>
    <w:p w:rsidR="00396955" w:rsidRPr="00195331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5331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удаление</w:t>
      </w:r>
      <w:r w:rsidRPr="00195331">
        <w:rPr>
          <w:rFonts w:ascii="Times New Roman" w:hAnsi="Times New Roman" w:cs="Times New Roman"/>
          <w:sz w:val="24"/>
          <w:szCs w:val="24"/>
        </w:rPr>
        <w:t xml:space="preserve"> сухостойных, больных и аварийных деревьев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9695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увеличение доли мест массового отдыха.</w:t>
      </w:r>
    </w:p>
    <w:p w:rsidR="0039695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96955" w:rsidRDefault="00396955" w:rsidP="005B11B9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 «</w:t>
      </w:r>
      <w:r w:rsidRPr="008B755E">
        <w:rPr>
          <w:rFonts w:ascii="Times New Roman" w:hAnsi="Times New Roman" w:cs="Times New Roman"/>
          <w:sz w:val="24"/>
          <w:szCs w:val="24"/>
        </w:rPr>
        <w:t>Благоустройство и содержание мест захоронения</w:t>
      </w:r>
      <w:r w:rsidRPr="00C80995">
        <w:rPr>
          <w:rFonts w:ascii="Times New Roman" w:hAnsi="Times New Roman" w:cs="Times New Roman"/>
          <w:sz w:val="24"/>
          <w:szCs w:val="24"/>
        </w:rPr>
        <w:t>»:</w:t>
      </w:r>
    </w:p>
    <w:p w:rsidR="0039695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- улучшение санитарного и экологического состояния </w:t>
      </w:r>
      <w:r>
        <w:rPr>
          <w:rFonts w:ascii="Times New Roman" w:hAnsi="Times New Roman" w:cs="Times New Roman"/>
          <w:sz w:val="24"/>
          <w:szCs w:val="24"/>
        </w:rPr>
        <w:t>территории мест захоронения Алексеевского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района.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96955" w:rsidRPr="00C80995" w:rsidRDefault="00396955" w:rsidP="005B11B9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</w:t>
      </w:r>
      <w:r w:rsidRPr="00C80995">
        <w:rPr>
          <w:rFonts w:ascii="Times New Roman" w:hAnsi="Times New Roman" w:cs="Times New Roman"/>
          <w:sz w:val="24"/>
          <w:szCs w:val="24"/>
        </w:rPr>
        <w:t>. «</w:t>
      </w:r>
      <w:r w:rsidRPr="008B755E">
        <w:rPr>
          <w:rFonts w:ascii="Times New Roman" w:hAnsi="Times New Roman" w:cs="Times New Roman"/>
          <w:sz w:val="24"/>
          <w:szCs w:val="24"/>
        </w:rPr>
        <w:t>Прочие мероприятия по благоустройству территории сельского поселения</w:t>
      </w:r>
      <w:r w:rsidRPr="00C80995">
        <w:rPr>
          <w:rFonts w:ascii="Times New Roman" w:hAnsi="Times New Roman" w:cs="Times New Roman"/>
          <w:sz w:val="24"/>
          <w:szCs w:val="24"/>
        </w:rPr>
        <w:t>»: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благоустройство территории поселения;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повышение степени удовлетворенности населения уровнем благоустройства;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улучшение технического состояния отдельных объектов благоустройства;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повышение уровня эстетики поселения;</w:t>
      </w:r>
    </w:p>
    <w:p w:rsidR="0039695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- привлечение жителей поселения к участию по благоустройству </w:t>
      </w:r>
      <w:r>
        <w:rPr>
          <w:rFonts w:ascii="Times New Roman" w:hAnsi="Times New Roman" w:cs="Times New Roman"/>
          <w:sz w:val="24"/>
          <w:szCs w:val="24"/>
        </w:rPr>
        <w:t>территории Алексеевского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</w:t>
      </w:r>
      <w:r w:rsidRPr="00C80995">
        <w:rPr>
          <w:rFonts w:ascii="Times New Roman" w:hAnsi="Times New Roman" w:cs="Times New Roman"/>
          <w:sz w:val="24"/>
          <w:szCs w:val="24"/>
        </w:rPr>
        <w:t>.</w:t>
      </w:r>
    </w:p>
    <w:p w:rsidR="0039695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96955" w:rsidRDefault="00396955" w:rsidP="005B11B9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 «</w:t>
      </w:r>
      <w:r w:rsidRPr="008B755E">
        <w:rPr>
          <w:rFonts w:ascii="Times New Roman" w:hAnsi="Times New Roman" w:cs="Times New Roman"/>
          <w:sz w:val="24"/>
          <w:szCs w:val="24"/>
        </w:rPr>
        <w:t>Ремонт памятников воинам ВОВ</w:t>
      </w:r>
      <w:r w:rsidRPr="00C80995">
        <w:rPr>
          <w:rFonts w:ascii="Times New Roman" w:hAnsi="Times New Roman" w:cs="Times New Roman"/>
          <w:sz w:val="24"/>
          <w:szCs w:val="24"/>
        </w:rPr>
        <w:t>»:</w:t>
      </w:r>
    </w:p>
    <w:p w:rsidR="00396955" w:rsidRDefault="00396955" w:rsidP="00490EDE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территории Алексеевского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 установлен один памятник воинам ВОВ. Ежегодно провидятся мероприятия их по содержанию.</w:t>
      </w:r>
    </w:p>
    <w:p w:rsidR="00396955" w:rsidRDefault="00396955" w:rsidP="009B2FAB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Ожидаемые конечные результаты Программы связаны с обеспечением надежной работы объектов благоустройства, экологической безопасности, эстетическими и другими свойствами в целом, улучшающими вид территории </w:t>
      </w:r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</w:t>
      </w:r>
      <w:r w:rsidRPr="00C80995">
        <w:rPr>
          <w:rFonts w:ascii="Times New Roman" w:hAnsi="Times New Roman" w:cs="Times New Roman"/>
          <w:sz w:val="24"/>
          <w:szCs w:val="24"/>
        </w:rPr>
        <w:t>.</w:t>
      </w:r>
    </w:p>
    <w:p w:rsidR="00396955" w:rsidRDefault="00396955" w:rsidP="009B2FAB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96955" w:rsidRDefault="00396955" w:rsidP="005B11B9">
      <w:pPr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4. Обобщенная характеристика основных мероприятий муниципальной программы.</w:t>
      </w:r>
    </w:p>
    <w:p w:rsidR="00396955" w:rsidRPr="00C80995" w:rsidRDefault="00396955" w:rsidP="00F975B9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Одной из проблем благоустройства </w:t>
      </w:r>
      <w:r>
        <w:rPr>
          <w:rFonts w:ascii="Times New Roman" w:hAnsi="Times New Roman" w:cs="Times New Roman"/>
          <w:sz w:val="24"/>
          <w:szCs w:val="24"/>
        </w:rPr>
        <w:t>территории Алексеевского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</w:t>
      </w:r>
      <w:r w:rsidRPr="00C80995">
        <w:rPr>
          <w:rFonts w:ascii="Times New Roman" w:hAnsi="Times New Roman" w:cs="Times New Roman"/>
          <w:sz w:val="24"/>
          <w:szCs w:val="24"/>
        </w:rPr>
        <w:t xml:space="preserve"> является негативное отношение жителей к элементам благоустройства: приводятся в негодность </w:t>
      </w:r>
      <w:r>
        <w:rPr>
          <w:rFonts w:ascii="Times New Roman" w:hAnsi="Times New Roman" w:cs="Times New Roman"/>
          <w:sz w:val="24"/>
          <w:szCs w:val="24"/>
        </w:rPr>
        <w:t>спортивные</w:t>
      </w:r>
      <w:r w:rsidRPr="00C80995">
        <w:rPr>
          <w:rFonts w:ascii="Times New Roman" w:hAnsi="Times New Roman" w:cs="Times New Roman"/>
          <w:sz w:val="24"/>
          <w:szCs w:val="24"/>
        </w:rPr>
        <w:t xml:space="preserve"> площадки, разрушаются фасады </w:t>
      </w:r>
      <w:r>
        <w:rPr>
          <w:rFonts w:ascii="Times New Roman" w:hAnsi="Times New Roman" w:cs="Times New Roman"/>
          <w:sz w:val="24"/>
          <w:szCs w:val="24"/>
        </w:rPr>
        <w:t>памятников</w:t>
      </w:r>
      <w:r w:rsidRPr="00C80995">
        <w:rPr>
          <w:rFonts w:ascii="Times New Roman" w:hAnsi="Times New Roman" w:cs="Times New Roman"/>
          <w:sz w:val="24"/>
          <w:szCs w:val="24"/>
        </w:rPr>
        <w:t>, нарушается санитарное состояние территории поселения.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Анализ показывает, что проблема заключается в низком уровне культуры поведения жителей на улицах и </w:t>
      </w:r>
      <w:r>
        <w:rPr>
          <w:rFonts w:ascii="Times New Roman" w:hAnsi="Times New Roman" w:cs="Times New Roman"/>
          <w:sz w:val="24"/>
          <w:szCs w:val="24"/>
        </w:rPr>
        <w:t>в общественных местах</w:t>
      </w:r>
      <w:r w:rsidRPr="00C80995">
        <w:rPr>
          <w:rFonts w:ascii="Times New Roman" w:hAnsi="Times New Roman" w:cs="Times New Roman"/>
          <w:sz w:val="24"/>
          <w:szCs w:val="24"/>
        </w:rPr>
        <w:t>, небрежном отношении к элементам благоустройства.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Для обеспечения Программы благоустройства территории </w:t>
      </w:r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</w:t>
      </w:r>
      <w:r w:rsidRPr="00C80995">
        <w:rPr>
          <w:rFonts w:ascii="Times New Roman" w:hAnsi="Times New Roman" w:cs="Times New Roman"/>
          <w:sz w:val="24"/>
          <w:szCs w:val="24"/>
        </w:rPr>
        <w:t xml:space="preserve"> предлагается регулярно проводить следующие работы: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- мероприятия по </w:t>
      </w:r>
      <w:r>
        <w:rPr>
          <w:rFonts w:ascii="Times New Roman" w:hAnsi="Times New Roman" w:cs="Times New Roman"/>
          <w:sz w:val="24"/>
          <w:szCs w:val="24"/>
        </w:rPr>
        <w:t>ремонту</w:t>
      </w:r>
      <w:r w:rsidRPr="00C80995">
        <w:rPr>
          <w:rFonts w:ascii="Times New Roman" w:hAnsi="Times New Roman" w:cs="Times New Roman"/>
          <w:sz w:val="24"/>
          <w:szCs w:val="24"/>
        </w:rPr>
        <w:t xml:space="preserve"> детских</w:t>
      </w:r>
      <w:r>
        <w:rPr>
          <w:rFonts w:ascii="Times New Roman" w:hAnsi="Times New Roman" w:cs="Times New Roman"/>
          <w:sz w:val="24"/>
          <w:szCs w:val="24"/>
        </w:rPr>
        <w:t>, спортивных</w:t>
      </w:r>
      <w:r w:rsidRPr="00C80995">
        <w:rPr>
          <w:rFonts w:ascii="Times New Roman" w:hAnsi="Times New Roman" w:cs="Times New Roman"/>
          <w:sz w:val="24"/>
          <w:szCs w:val="24"/>
        </w:rPr>
        <w:t xml:space="preserve"> площадок;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мероприятия по санитарной очистке территории;</w:t>
      </w:r>
    </w:p>
    <w:p w:rsidR="0039695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- мероприятия по </w:t>
      </w:r>
      <w:r>
        <w:rPr>
          <w:rFonts w:ascii="Times New Roman" w:hAnsi="Times New Roman" w:cs="Times New Roman"/>
          <w:sz w:val="24"/>
          <w:szCs w:val="24"/>
        </w:rPr>
        <w:t>чистке и ремонту колодцев.</w:t>
      </w:r>
    </w:p>
    <w:p w:rsidR="0039695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Перечень </w:t>
      </w:r>
      <w:r>
        <w:rPr>
          <w:rFonts w:ascii="Times New Roman" w:hAnsi="Times New Roman" w:cs="Times New Roman"/>
          <w:sz w:val="24"/>
          <w:szCs w:val="24"/>
        </w:rPr>
        <w:t>основных мероприятий</w:t>
      </w:r>
      <w:r w:rsidRPr="00C80995">
        <w:rPr>
          <w:rFonts w:ascii="Times New Roman" w:hAnsi="Times New Roman" w:cs="Times New Roman"/>
          <w:sz w:val="24"/>
          <w:szCs w:val="24"/>
        </w:rPr>
        <w:t xml:space="preserve"> Программ</w:t>
      </w:r>
      <w:r>
        <w:rPr>
          <w:rFonts w:ascii="Times New Roman" w:hAnsi="Times New Roman" w:cs="Times New Roman"/>
          <w:sz w:val="24"/>
          <w:szCs w:val="24"/>
        </w:rPr>
        <w:t>ы указан в Приложении № 2</w:t>
      </w:r>
      <w:r w:rsidRPr="00C80995">
        <w:rPr>
          <w:rFonts w:ascii="Times New Roman" w:hAnsi="Times New Roman" w:cs="Times New Roman"/>
          <w:sz w:val="24"/>
          <w:szCs w:val="24"/>
        </w:rPr>
        <w:t xml:space="preserve"> к настоящей Программе.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 </w:t>
      </w:r>
    </w:p>
    <w:p w:rsidR="00396955" w:rsidRDefault="00396955" w:rsidP="005B11B9">
      <w:pPr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5. Обоснование объема финансовых ресурсов, необходимых для реализации муниципальной программы</w:t>
      </w:r>
    </w:p>
    <w:p w:rsidR="00396955" w:rsidRPr="00C80995" w:rsidRDefault="00396955" w:rsidP="00F975B9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Финансирование мероприятий Программы осуществляется за счет средств бюджета </w:t>
      </w:r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</w:t>
      </w:r>
      <w:r w:rsidRPr="00C80995">
        <w:rPr>
          <w:rFonts w:ascii="Times New Roman" w:hAnsi="Times New Roman" w:cs="Times New Roman"/>
          <w:sz w:val="24"/>
          <w:szCs w:val="24"/>
        </w:rPr>
        <w:t>.</w:t>
      </w:r>
    </w:p>
    <w:p w:rsidR="00396955" w:rsidRPr="007D4AF0" w:rsidRDefault="00396955" w:rsidP="00756D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Объем средств, предусмотренный на реализацию Программы из бюджета </w:t>
      </w:r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 составляет 3120,2 тыс.рублей, в том числе по годам</w:t>
      </w:r>
      <w:r w:rsidRPr="007D4AF0">
        <w:rPr>
          <w:rFonts w:ascii="Times New Roman" w:hAnsi="Times New Roman" w:cs="Times New Roman"/>
          <w:sz w:val="24"/>
          <w:szCs w:val="24"/>
        </w:rPr>
        <w:t>:</w:t>
      </w:r>
    </w:p>
    <w:p w:rsidR="00396955" w:rsidRPr="00AB48C0" w:rsidRDefault="00396955" w:rsidP="00756D55">
      <w:pPr>
        <w:spacing w:after="0" w:line="240" w:lineRule="auto"/>
        <w:rPr>
          <w:rFonts w:ascii="Times New Roman" w:hAnsi="Times New Roman" w:cs="Times New Roman"/>
          <w:color w:val="7030A0"/>
          <w:sz w:val="24"/>
          <w:szCs w:val="24"/>
        </w:rPr>
      </w:pPr>
      <w:r w:rsidRPr="00AB48C0">
        <w:rPr>
          <w:rFonts w:ascii="Times New Roman" w:hAnsi="Times New Roman" w:cs="Times New Roman"/>
          <w:color w:val="7030A0"/>
          <w:sz w:val="24"/>
          <w:szCs w:val="24"/>
        </w:rPr>
        <w:t>2019 год – 484,8 тыс.рублей;</w:t>
      </w:r>
    </w:p>
    <w:p w:rsidR="00396955" w:rsidRPr="00AB48C0" w:rsidRDefault="00396955" w:rsidP="00756D55">
      <w:pPr>
        <w:spacing w:after="0" w:line="240" w:lineRule="auto"/>
        <w:rPr>
          <w:rFonts w:ascii="Times New Roman" w:hAnsi="Times New Roman" w:cs="Times New Roman"/>
          <w:color w:val="7030A0"/>
          <w:sz w:val="24"/>
          <w:szCs w:val="24"/>
        </w:rPr>
      </w:pPr>
      <w:r>
        <w:rPr>
          <w:rFonts w:ascii="Times New Roman" w:hAnsi="Times New Roman" w:cs="Times New Roman"/>
          <w:color w:val="7030A0"/>
          <w:sz w:val="24"/>
          <w:szCs w:val="24"/>
        </w:rPr>
        <w:t>2020 год – 685,3</w:t>
      </w:r>
      <w:r w:rsidRPr="00AB48C0">
        <w:rPr>
          <w:rFonts w:ascii="Times New Roman" w:hAnsi="Times New Roman" w:cs="Times New Roman"/>
          <w:color w:val="7030A0"/>
          <w:sz w:val="24"/>
          <w:szCs w:val="24"/>
        </w:rPr>
        <w:t>тыс.рублей;</w:t>
      </w:r>
    </w:p>
    <w:p w:rsidR="00396955" w:rsidRPr="00AB48C0" w:rsidRDefault="00396955" w:rsidP="00756D55">
      <w:pPr>
        <w:spacing w:after="0" w:line="240" w:lineRule="auto"/>
        <w:rPr>
          <w:rFonts w:ascii="Times New Roman" w:hAnsi="Times New Roman" w:cs="Times New Roman"/>
          <w:color w:val="7030A0"/>
          <w:sz w:val="24"/>
          <w:szCs w:val="24"/>
        </w:rPr>
      </w:pPr>
      <w:r>
        <w:rPr>
          <w:rFonts w:ascii="Times New Roman" w:hAnsi="Times New Roman" w:cs="Times New Roman"/>
          <w:color w:val="7030A0"/>
          <w:sz w:val="24"/>
          <w:szCs w:val="24"/>
        </w:rPr>
        <w:t>2021 год – 370,0</w:t>
      </w:r>
      <w:r w:rsidRPr="00AB48C0">
        <w:rPr>
          <w:rFonts w:ascii="Times New Roman" w:hAnsi="Times New Roman" w:cs="Times New Roman"/>
          <w:color w:val="7030A0"/>
          <w:sz w:val="24"/>
          <w:szCs w:val="24"/>
        </w:rPr>
        <w:t xml:space="preserve"> тыс.рублей;</w:t>
      </w:r>
    </w:p>
    <w:p w:rsidR="00396955" w:rsidRDefault="00396955" w:rsidP="00756D55">
      <w:pPr>
        <w:spacing w:after="0" w:line="240" w:lineRule="auto"/>
        <w:rPr>
          <w:rFonts w:ascii="Times New Roman" w:hAnsi="Times New Roman" w:cs="Times New Roman"/>
          <w:color w:val="7030A0"/>
          <w:sz w:val="24"/>
          <w:szCs w:val="24"/>
        </w:rPr>
      </w:pPr>
      <w:r>
        <w:rPr>
          <w:rFonts w:ascii="Times New Roman" w:hAnsi="Times New Roman" w:cs="Times New Roman"/>
          <w:color w:val="7030A0"/>
          <w:sz w:val="24"/>
          <w:szCs w:val="24"/>
        </w:rPr>
        <w:t>2022 год – 384,2</w:t>
      </w:r>
      <w:r w:rsidRPr="00AB48C0">
        <w:rPr>
          <w:rFonts w:ascii="Times New Roman" w:hAnsi="Times New Roman" w:cs="Times New Roman"/>
          <w:color w:val="7030A0"/>
          <w:sz w:val="24"/>
          <w:szCs w:val="24"/>
        </w:rPr>
        <w:t xml:space="preserve"> тыс.рублей</w:t>
      </w:r>
      <w:r>
        <w:rPr>
          <w:rFonts w:ascii="Times New Roman" w:hAnsi="Times New Roman" w:cs="Times New Roman"/>
          <w:color w:val="7030A0"/>
          <w:sz w:val="24"/>
          <w:szCs w:val="24"/>
        </w:rPr>
        <w:t>;</w:t>
      </w:r>
    </w:p>
    <w:p w:rsidR="00396955" w:rsidRDefault="00396955" w:rsidP="00756D55">
      <w:pPr>
        <w:spacing w:after="0" w:line="240" w:lineRule="auto"/>
        <w:rPr>
          <w:rFonts w:ascii="Times New Roman" w:hAnsi="Times New Roman" w:cs="Times New Roman"/>
          <w:color w:val="7030A0"/>
          <w:sz w:val="24"/>
          <w:szCs w:val="24"/>
        </w:rPr>
      </w:pPr>
      <w:r w:rsidRPr="00AB48C0">
        <w:rPr>
          <w:rFonts w:ascii="Times New Roman" w:hAnsi="Times New Roman" w:cs="Times New Roman"/>
          <w:color w:val="7030A0"/>
          <w:sz w:val="24"/>
          <w:szCs w:val="24"/>
        </w:rPr>
        <w:t>202</w:t>
      </w:r>
      <w:r>
        <w:rPr>
          <w:rFonts w:ascii="Times New Roman" w:hAnsi="Times New Roman" w:cs="Times New Roman"/>
          <w:color w:val="7030A0"/>
          <w:sz w:val="24"/>
          <w:szCs w:val="24"/>
        </w:rPr>
        <w:t>3</w:t>
      </w:r>
      <w:r w:rsidRPr="00AB48C0">
        <w:rPr>
          <w:rFonts w:ascii="Times New Roman" w:hAnsi="Times New Roman" w:cs="Times New Roman"/>
          <w:color w:val="7030A0"/>
          <w:sz w:val="24"/>
          <w:szCs w:val="24"/>
        </w:rPr>
        <w:t xml:space="preserve"> год – 3</w:t>
      </w:r>
      <w:r>
        <w:rPr>
          <w:rFonts w:ascii="Times New Roman" w:hAnsi="Times New Roman" w:cs="Times New Roman"/>
          <w:color w:val="7030A0"/>
          <w:sz w:val="24"/>
          <w:szCs w:val="24"/>
        </w:rPr>
        <w:t>98,6</w:t>
      </w:r>
      <w:r w:rsidRPr="00AB48C0">
        <w:rPr>
          <w:rFonts w:ascii="Times New Roman" w:hAnsi="Times New Roman" w:cs="Times New Roman"/>
          <w:color w:val="7030A0"/>
          <w:sz w:val="24"/>
          <w:szCs w:val="24"/>
        </w:rPr>
        <w:t>тыс.рублей</w:t>
      </w:r>
      <w:r>
        <w:rPr>
          <w:rFonts w:ascii="Times New Roman" w:hAnsi="Times New Roman" w:cs="Times New Roman"/>
          <w:color w:val="7030A0"/>
          <w:sz w:val="24"/>
          <w:szCs w:val="24"/>
        </w:rPr>
        <w:t>;</w:t>
      </w:r>
    </w:p>
    <w:p w:rsidR="00396955" w:rsidRDefault="00396955" w:rsidP="00756D55">
      <w:pPr>
        <w:spacing w:after="0" w:line="240" w:lineRule="auto"/>
        <w:rPr>
          <w:rFonts w:ascii="Times New Roman" w:hAnsi="Times New Roman" w:cs="Times New Roman"/>
          <w:color w:val="7030A0"/>
          <w:sz w:val="24"/>
          <w:szCs w:val="24"/>
        </w:rPr>
      </w:pPr>
      <w:r w:rsidRPr="00AB48C0">
        <w:rPr>
          <w:rFonts w:ascii="Times New Roman" w:hAnsi="Times New Roman" w:cs="Times New Roman"/>
          <w:color w:val="7030A0"/>
          <w:sz w:val="24"/>
          <w:szCs w:val="24"/>
        </w:rPr>
        <w:t>202</w:t>
      </w:r>
      <w:r>
        <w:rPr>
          <w:rFonts w:ascii="Times New Roman" w:hAnsi="Times New Roman" w:cs="Times New Roman"/>
          <w:color w:val="7030A0"/>
          <w:sz w:val="24"/>
          <w:szCs w:val="24"/>
        </w:rPr>
        <w:t>4</w:t>
      </w:r>
      <w:r w:rsidRPr="00AB48C0">
        <w:rPr>
          <w:rFonts w:ascii="Times New Roman" w:hAnsi="Times New Roman" w:cs="Times New Roman"/>
          <w:color w:val="7030A0"/>
          <w:sz w:val="24"/>
          <w:szCs w:val="24"/>
        </w:rPr>
        <w:t xml:space="preserve"> год – 3</w:t>
      </w:r>
      <w:r>
        <w:rPr>
          <w:rFonts w:ascii="Times New Roman" w:hAnsi="Times New Roman" w:cs="Times New Roman"/>
          <w:color w:val="7030A0"/>
          <w:sz w:val="24"/>
          <w:szCs w:val="24"/>
        </w:rPr>
        <w:t>98</w:t>
      </w:r>
      <w:r w:rsidRPr="00AB48C0">
        <w:rPr>
          <w:rFonts w:ascii="Times New Roman" w:hAnsi="Times New Roman" w:cs="Times New Roman"/>
          <w:color w:val="7030A0"/>
          <w:sz w:val="24"/>
          <w:szCs w:val="24"/>
        </w:rPr>
        <w:t>,</w:t>
      </w:r>
      <w:r>
        <w:rPr>
          <w:rFonts w:ascii="Times New Roman" w:hAnsi="Times New Roman" w:cs="Times New Roman"/>
          <w:color w:val="7030A0"/>
          <w:sz w:val="24"/>
          <w:szCs w:val="24"/>
        </w:rPr>
        <w:t>9</w:t>
      </w:r>
      <w:r w:rsidRPr="00AB48C0">
        <w:rPr>
          <w:rFonts w:ascii="Times New Roman" w:hAnsi="Times New Roman" w:cs="Times New Roman"/>
          <w:color w:val="7030A0"/>
          <w:sz w:val="24"/>
          <w:szCs w:val="24"/>
        </w:rPr>
        <w:t>тыс.рублей</w:t>
      </w:r>
      <w:r>
        <w:rPr>
          <w:rFonts w:ascii="Times New Roman" w:hAnsi="Times New Roman" w:cs="Times New Roman"/>
          <w:color w:val="7030A0"/>
          <w:sz w:val="24"/>
          <w:szCs w:val="24"/>
        </w:rPr>
        <w:t>;</w:t>
      </w:r>
    </w:p>
    <w:p w:rsidR="00396955" w:rsidRDefault="00396955" w:rsidP="00756D55">
      <w:pPr>
        <w:spacing w:after="0" w:line="240" w:lineRule="auto"/>
        <w:jc w:val="both"/>
        <w:rPr>
          <w:rFonts w:ascii="Times New Roman" w:hAnsi="Times New Roman" w:cs="Times New Roman"/>
          <w:color w:val="7030A0"/>
          <w:sz w:val="24"/>
          <w:szCs w:val="24"/>
        </w:rPr>
      </w:pPr>
      <w:r w:rsidRPr="00AB48C0">
        <w:rPr>
          <w:rFonts w:ascii="Times New Roman" w:hAnsi="Times New Roman" w:cs="Times New Roman"/>
          <w:color w:val="7030A0"/>
          <w:sz w:val="24"/>
          <w:szCs w:val="24"/>
        </w:rPr>
        <w:t>202</w:t>
      </w:r>
      <w:r>
        <w:rPr>
          <w:rFonts w:ascii="Times New Roman" w:hAnsi="Times New Roman" w:cs="Times New Roman"/>
          <w:color w:val="7030A0"/>
          <w:sz w:val="24"/>
          <w:szCs w:val="24"/>
        </w:rPr>
        <w:t>5</w:t>
      </w:r>
      <w:r w:rsidRPr="00AB48C0">
        <w:rPr>
          <w:rFonts w:ascii="Times New Roman" w:hAnsi="Times New Roman" w:cs="Times New Roman"/>
          <w:color w:val="7030A0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color w:val="7030A0"/>
          <w:sz w:val="24"/>
          <w:szCs w:val="24"/>
        </w:rPr>
        <w:t>414,8</w:t>
      </w:r>
      <w:r w:rsidRPr="00AB48C0">
        <w:rPr>
          <w:rFonts w:ascii="Times New Roman" w:hAnsi="Times New Roman" w:cs="Times New Roman"/>
          <w:color w:val="7030A0"/>
          <w:sz w:val="24"/>
          <w:szCs w:val="24"/>
        </w:rPr>
        <w:t>тыс.рублей.</w:t>
      </w:r>
    </w:p>
    <w:p w:rsidR="00396955" w:rsidRPr="00C80995" w:rsidRDefault="00396955" w:rsidP="00756D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4AF0">
        <w:rPr>
          <w:rFonts w:ascii="Times New Roman" w:hAnsi="Times New Roman" w:cs="Times New Roman"/>
          <w:sz w:val="24"/>
          <w:szCs w:val="24"/>
        </w:rPr>
        <w:t>Финансирование мероприятий Программы</w:t>
      </w:r>
      <w:r w:rsidRPr="00C80995">
        <w:rPr>
          <w:rFonts w:ascii="Times New Roman" w:hAnsi="Times New Roman" w:cs="Times New Roman"/>
          <w:sz w:val="24"/>
          <w:szCs w:val="24"/>
        </w:rPr>
        <w:t xml:space="preserve"> за счет средств бюджета </w:t>
      </w:r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</w:t>
      </w:r>
      <w:r w:rsidRPr="00C80995">
        <w:rPr>
          <w:rFonts w:ascii="Times New Roman" w:hAnsi="Times New Roman" w:cs="Times New Roman"/>
          <w:sz w:val="24"/>
          <w:szCs w:val="24"/>
        </w:rPr>
        <w:t xml:space="preserve"> будет осуществ</w:t>
      </w:r>
      <w:r>
        <w:rPr>
          <w:rFonts w:ascii="Times New Roman" w:hAnsi="Times New Roman" w:cs="Times New Roman"/>
          <w:sz w:val="24"/>
          <w:szCs w:val="24"/>
        </w:rPr>
        <w:t>ляться в объемах, утвержденных Р</w:t>
      </w:r>
      <w:r w:rsidRPr="00C80995">
        <w:rPr>
          <w:rFonts w:ascii="Times New Roman" w:hAnsi="Times New Roman" w:cs="Times New Roman"/>
          <w:sz w:val="24"/>
          <w:szCs w:val="24"/>
        </w:rPr>
        <w:t xml:space="preserve">ешением Совета </w:t>
      </w:r>
      <w:r>
        <w:rPr>
          <w:rFonts w:ascii="Times New Roman" w:hAnsi="Times New Roman" w:cs="Times New Roman"/>
          <w:sz w:val="24"/>
          <w:szCs w:val="24"/>
        </w:rPr>
        <w:t>депутатов Алексеевского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 </w:t>
      </w:r>
      <w:r w:rsidRPr="00C80995">
        <w:rPr>
          <w:rFonts w:ascii="Times New Roman" w:hAnsi="Times New Roman" w:cs="Times New Roman"/>
          <w:sz w:val="24"/>
          <w:szCs w:val="24"/>
        </w:rPr>
        <w:t>о бюджете на очередной финансовый год и плановый период.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При реализации Программы, учитывая продолжительный период ее реализации возможно возникновение рисков, связанных с социально – экономическими факторами, инфляцией и др</w:t>
      </w:r>
      <w:r>
        <w:rPr>
          <w:rFonts w:ascii="Times New Roman" w:hAnsi="Times New Roman" w:cs="Times New Roman"/>
          <w:sz w:val="24"/>
          <w:szCs w:val="24"/>
        </w:rPr>
        <w:t>угое</w:t>
      </w:r>
      <w:r w:rsidRPr="00C80995">
        <w:rPr>
          <w:rFonts w:ascii="Times New Roman" w:hAnsi="Times New Roman" w:cs="Times New Roman"/>
          <w:sz w:val="24"/>
          <w:szCs w:val="24"/>
        </w:rPr>
        <w:t>, что может повлечь выполнение запланированных мероприятий не в полном объеме.</w:t>
      </w:r>
    </w:p>
    <w:p w:rsidR="0039695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В этом случае объемы средств, необходимых для финансирования мероприятий Программы в очередном году, уточняются, и в случае необходимости вносят</w:t>
      </w:r>
      <w:r>
        <w:rPr>
          <w:rFonts w:ascii="Times New Roman" w:hAnsi="Times New Roman" w:cs="Times New Roman"/>
          <w:sz w:val="24"/>
          <w:szCs w:val="24"/>
        </w:rPr>
        <w:t>ся соответствующие изменения в Р</w:t>
      </w:r>
      <w:r w:rsidRPr="00C80995">
        <w:rPr>
          <w:rFonts w:ascii="Times New Roman" w:hAnsi="Times New Roman" w:cs="Times New Roman"/>
          <w:sz w:val="24"/>
          <w:szCs w:val="24"/>
        </w:rPr>
        <w:t xml:space="preserve">ешение </w:t>
      </w:r>
      <w:r>
        <w:rPr>
          <w:rFonts w:ascii="Times New Roman" w:hAnsi="Times New Roman" w:cs="Times New Roman"/>
          <w:sz w:val="24"/>
          <w:szCs w:val="24"/>
        </w:rPr>
        <w:t>Совета депутатов Алексеевского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 </w:t>
      </w:r>
      <w:r w:rsidRPr="00C80995">
        <w:rPr>
          <w:rFonts w:ascii="Times New Roman" w:hAnsi="Times New Roman" w:cs="Times New Roman"/>
          <w:sz w:val="24"/>
          <w:szCs w:val="24"/>
        </w:rPr>
        <w:t xml:space="preserve">о бюджете </w:t>
      </w:r>
      <w:r>
        <w:rPr>
          <w:rFonts w:ascii="Times New Roman" w:hAnsi="Times New Roman" w:cs="Times New Roman"/>
          <w:sz w:val="24"/>
          <w:szCs w:val="24"/>
        </w:rPr>
        <w:t>поселения</w:t>
      </w:r>
      <w:r w:rsidRPr="00C80995">
        <w:rPr>
          <w:rFonts w:ascii="Times New Roman" w:hAnsi="Times New Roman" w:cs="Times New Roman"/>
          <w:sz w:val="24"/>
          <w:szCs w:val="24"/>
        </w:rPr>
        <w:t xml:space="preserve"> на очередной финансовый год и на плановый период и в Программу.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Объемы финансирования Программы указаны в Приложении № 2 к настоящей Программе. </w:t>
      </w:r>
    </w:p>
    <w:p w:rsidR="00396955" w:rsidRDefault="00396955" w:rsidP="005B11B9">
      <w:pPr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6. Механизм реализации муниципальной программы</w:t>
      </w:r>
    </w:p>
    <w:p w:rsidR="00396955" w:rsidRPr="00C80995" w:rsidRDefault="00396955" w:rsidP="00F975B9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Управление настоящей Программой включает в себя организационные мероприятия, обеспечивающие планирование, реализацию, корректировку и контроль исполнения предусмотренных мероприятий.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Механизмы реализации Программы представляют собой скоординированные по срокам и направлениям действия </w:t>
      </w:r>
      <w:r>
        <w:rPr>
          <w:rFonts w:ascii="Times New Roman" w:hAnsi="Times New Roman" w:cs="Times New Roman"/>
          <w:sz w:val="24"/>
          <w:szCs w:val="24"/>
        </w:rPr>
        <w:t>исполнителей</w:t>
      </w:r>
      <w:r w:rsidRPr="00C80995">
        <w:rPr>
          <w:rFonts w:ascii="Times New Roman" w:hAnsi="Times New Roman" w:cs="Times New Roman"/>
          <w:sz w:val="24"/>
          <w:szCs w:val="24"/>
        </w:rPr>
        <w:t xml:space="preserve"> с учетом имеющихся социально-экономических условий. B зависимости от изменения задач на разной стадии исполнения отдельные мероприятия Программы могут быть заменены на другие, в большей степени отвечающие задачам конкретного периода.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Основным исполнителем настоящей Программы является: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Администрация Алексеевского сельского поселения Чамзинского муниципального района Республики Мордовия.</w:t>
      </w:r>
    </w:p>
    <w:p w:rsidR="00396955" w:rsidRPr="00C80995" w:rsidRDefault="0039695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В процессе реализации муниципальной программы ответственный исполнитель вправе внести изменения в перечни и состав мероприятий, сроки их реализации,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целом.</w:t>
      </w:r>
    </w:p>
    <w:p w:rsidR="00396955" w:rsidRDefault="00396955" w:rsidP="002746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Настоящая Программа считается завершенной после утверждения отчета о ее выполнении в установленном порядке.</w:t>
      </w:r>
    </w:p>
    <w:p w:rsidR="00396955" w:rsidRDefault="00396955" w:rsidP="002746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  <w:sectPr w:rsidR="00396955" w:rsidSect="00DB76AA">
          <w:pgSz w:w="11906" w:h="16838"/>
          <w:pgMar w:top="680" w:right="851" w:bottom="680" w:left="1134" w:header="709" w:footer="709" w:gutter="0"/>
          <w:cols w:space="708"/>
          <w:docGrid w:linePitch="360"/>
        </w:sectPr>
      </w:pPr>
      <w:r w:rsidRPr="00C80995">
        <w:rPr>
          <w:rFonts w:ascii="Times New Roman" w:hAnsi="Times New Roman" w:cs="Times New Roman"/>
          <w:sz w:val="24"/>
          <w:szCs w:val="24"/>
        </w:rPr>
        <w:t> </w:t>
      </w:r>
    </w:p>
    <w:p w:rsidR="00396955" w:rsidRPr="00C80995" w:rsidRDefault="00396955" w:rsidP="005B11B9">
      <w:pPr>
        <w:spacing w:before="100" w:beforeAutospacing="1" w:after="0" w:line="240" w:lineRule="auto"/>
        <w:ind w:firstLine="567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396955" w:rsidRPr="00C80995" w:rsidRDefault="00396955" w:rsidP="005B11B9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396955" w:rsidRPr="00C80995" w:rsidRDefault="00396955" w:rsidP="007937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целевых показателей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(индикаторов) Муниципальной П</w:t>
      </w:r>
      <w:r w:rsidRPr="00C80995">
        <w:rPr>
          <w:rFonts w:ascii="Times New Roman" w:hAnsi="Times New Roman" w:cs="Times New Roman"/>
          <w:b/>
          <w:bCs/>
          <w:sz w:val="24"/>
          <w:szCs w:val="24"/>
        </w:rPr>
        <w:t>рограммы</w:t>
      </w:r>
    </w:p>
    <w:p w:rsidR="00396955" w:rsidRDefault="00396955" w:rsidP="007937F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</w:t>
      </w:r>
      <w:r w:rsidRPr="007D4AF0">
        <w:rPr>
          <w:rFonts w:ascii="Times New Roman" w:hAnsi="Times New Roman" w:cs="Times New Roman"/>
          <w:b/>
          <w:sz w:val="24"/>
          <w:szCs w:val="24"/>
        </w:rPr>
        <w:t>Алексеевского</w:t>
      </w:r>
      <w:r w:rsidRPr="00FE1E15">
        <w:rPr>
          <w:rFonts w:ascii="Times New Roman" w:hAnsi="Times New Roman" w:cs="Times New Roman"/>
          <w:b/>
          <w:bCs/>
          <w:sz w:val="24"/>
          <w:szCs w:val="24"/>
        </w:rPr>
        <w:t>сельское поселение Чамзинского муниципального района на 2019-202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p w:rsidR="00396955" w:rsidRPr="00FE1E15" w:rsidRDefault="00396955" w:rsidP="007937F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08"/>
        <w:gridCol w:w="7034"/>
        <w:gridCol w:w="1598"/>
        <w:gridCol w:w="813"/>
        <w:gridCol w:w="813"/>
        <w:gridCol w:w="813"/>
        <w:gridCol w:w="813"/>
        <w:gridCol w:w="813"/>
        <w:gridCol w:w="813"/>
        <w:gridCol w:w="815"/>
      </w:tblGrid>
      <w:tr w:rsidR="00396955" w:rsidRPr="00552CAA" w:rsidTr="008F0DCD">
        <w:trPr>
          <w:trHeight w:val="274"/>
        </w:trPr>
        <w:tc>
          <w:tcPr>
            <w:tcW w:w="708" w:type="dxa"/>
            <w:vMerge w:val="restart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7034" w:type="dxa"/>
            <w:vMerge w:val="restart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1598" w:type="dxa"/>
            <w:vMerge w:val="restart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Единица</w:t>
            </w:r>
          </w:p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измерения</w:t>
            </w:r>
          </w:p>
        </w:tc>
        <w:tc>
          <w:tcPr>
            <w:tcW w:w="5693" w:type="dxa"/>
            <w:gridSpan w:val="7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Планируемые значения показателей</w:t>
            </w:r>
          </w:p>
        </w:tc>
      </w:tr>
      <w:tr w:rsidR="00396955" w:rsidRPr="00552CAA" w:rsidTr="008F0DCD">
        <w:trPr>
          <w:trHeight w:val="583"/>
        </w:trPr>
        <w:tc>
          <w:tcPr>
            <w:tcW w:w="708" w:type="dxa"/>
            <w:vMerge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34" w:type="dxa"/>
            <w:vMerge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98" w:type="dxa"/>
            <w:vMerge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3" w:type="dxa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2019 год</w:t>
            </w:r>
          </w:p>
        </w:tc>
        <w:tc>
          <w:tcPr>
            <w:tcW w:w="813" w:type="dxa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2020 год</w:t>
            </w:r>
          </w:p>
        </w:tc>
        <w:tc>
          <w:tcPr>
            <w:tcW w:w="813" w:type="dxa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2021 год</w:t>
            </w:r>
          </w:p>
        </w:tc>
        <w:tc>
          <w:tcPr>
            <w:tcW w:w="813" w:type="dxa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A95573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2022 год</w:t>
            </w:r>
          </w:p>
        </w:tc>
        <w:tc>
          <w:tcPr>
            <w:tcW w:w="813" w:type="dxa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2023 год</w:t>
            </w:r>
          </w:p>
        </w:tc>
        <w:tc>
          <w:tcPr>
            <w:tcW w:w="813" w:type="dxa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2024 год</w:t>
            </w:r>
          </w:p>
        </w:tc>
        <w:tc>
          <w:tcPr>
            <w:tcW w:w="815" w:type="dxa"/>
          </w:tcPr>
          <w:p w:rsidR="00396955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2025 год</w:t>
            </w:r>
          </w:p>
        </w:tc>
      </w:tr>
      <w:tr w:rsidR="00396955" w:rsidRPr="00552CAA" w:rsidTr="008F0DCD">
        <w:trPr>
          <w:trHeight w:val="549"/>
        </w:trPr>
        <w:tc>
          <w:tcPr>
            <w:tcW w:w="708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034" w:type="dxa"/>
          </w:tcPr>
          <w:p w:rsidR="00396955" w:rsidRPr="00A95573" w:rsidRDefault="00396955" w:rsidP="00201B88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Соответствие объектов внешнего благоустройства (тротуаров, уличного освещения, озеленения) ГОСТу;</w:t>
            </w:r>
          </w:p>
        </w:tc>
        <w:tc>
          <w:tcPr>
            <w:tcW w:w="1598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813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13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" w:type="dxa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13" w:type="dxa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13" w:type="dxa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15" w:type="dxa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396955" w:rsidRPr="00552CAA" w:rsidTr="008F0DCD">
        <w:trPr>
          <w:trHeight w:val="566"/>
        </w:trPr>
        <w:tc>
          <w:tcPr>
            <w:tcW w:w="708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034" w:type="dxa"/>
          </w:tcPr>
          <w:p w:rsidR="00396955" w:rsidRPr="00A95573" w:rsidRDefault="00396955" w:rsidP="00201B88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Привлечение предприятий, организаций и населения поселения к работам по благоустройству;</w:t>
            </w:r>
          </w:p>
        </w:tc>
        <w:tc>
          <w:tcPr>
            <w:tcW w:w="1598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813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813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" w:type="dxa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13" w:type="dxa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13" w:type="dxa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15" w:type="dxa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396955" w:rsidRPr="00552CAA" w:rsidTr="008F0DCD">
        <w:trPr>
          <w:trHeight w:val="840"/>
        </w:trPr>
        <w:tc>
          <w:tcPr>
            <w:tcW w:w="708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034" w:type="dxa"/>
          </w:tcPr>
          <w:p w:rsidR="00396955" w:rsidRPr="00A95573" w:rsidRDefault="00396955" w:rsidP="00201B88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Увеличение доли протяженности освещенных частей улиц и проездов и увеличение количества эксплуатируемых муниципальных светильников</w:t>
            </w:r>
          </w:p>
        </w:tc>
        <w:tc>
          <w:tcPr>
            <w:tcW w:w="1598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813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13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13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13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80</w:t>
            </w:r>
          </w:p>
        </w:tc>
        <w:tc>
          <w:tcPr>
            <w:tcW w:w="813" w:type="dxa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13" w:type="dxa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15" w:type="dxa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396955" w:rsidRPr="00552CAA" w:rsidTr="008F0DCD">
        <w:trPr>
          <w:trHeight w:val="549"/>
        </w:trPr>
        <w:tc>
          <w:tcPr>
            <w:tcW w:w="708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034" w:type="dxa"/>
          </w:tcPr>
          <w:p w:rsidR="00396955" w:rsidRPr="00A95573" w:rsidRDefault="00396955" w:rsidP="00201B88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Улучшение экологической обстановки; посадка кустарников и деревьев, вырубка сухих деревьев и кустарников</w:t>
            </w:r>
          </w:p>
        </w:tc>
        <w:tc>
          <w:tcPr>
            <w:tcW w:w="1598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813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813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813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813" w:type="dxa"/>
            <w:vAlign w:val="center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0,25</w:t>
            </w:r>
          </w:p>
        </w:tc>
        <w:tc>
          <w:tcPr>
            <w:tcW w:w="813" w:type="dxa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13" w:type="dxa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15" w:type="dxa"/>
          </w:tcPr>
          <w:p w:rsidR="00396955" w:rsidRPr="00A95573" w:rsidRDefault="00396955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:rsidR="00396955" w:rsidRDefault="00396955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96955" w:rsidRDefault="00396955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96955" w:rsidRDefault="00396955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96955" w:rsidRDefault="00396955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96955" w:rsidRDefault="00396955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96955" w:rsidRDefault="00396955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96955" w:rsidRDefault="00396955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96955" w:rsidRDefault="00396955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96955" w:rsidRDefault="00396955" w:rsidP="005B11B9">
      <w:pPr>
        <w:spacing w:before="100" w:beforeAutospacing="1"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396955" w:rsidRPr="00C80995" w:rsidRDefault="00396955" w:rsidP="005B11B9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396955" w:rsidRPr="00C80995" w:rsidRDefault="00396955" w:rsidP="000B1C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мероприятий Муниципальной П</w:t>
      </w:r>
      <w:r w:rsidRPr="00C80995">
        <w:rPr>
          <w:rFonts w:ascii="Times New Roman" w:hAnsi="Times New Roman" w:cs="Times New Roman"/>
          <w:b/>
          <w:bCs/>
          <w:sz w:val="24"/>
          <w:szCs w:val="24"/>
        </w:rPr>
        <w:t>рограммы</w:t>
      </w:r>
    </w:p>
    <w:p w:rsidR="00396955" w:rsidRDefault="00396955" w:rsidP="00490E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</w:t>
      </w:r>
      <w:r>
        <w:rPr>
          <w:rFonts w:ascii="Times New Roman" w:hAnsi="Times New Roman" w:cs="Times New Roman"/>
          <w:b/>
          <w:bCs/>
          <w:sz w:val="24"/>
          <w:szCs w:val="24"/>
        </w:rPr>
        <w:t>Алексеевского</w:t>
      </w: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 сельское поселение Чамзинского муниципального района на 2019-202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p w:rsidR="00396955" w:rsidRPr="00FE1E15" w:rsidRDefault="00396955" w:rsidP="00490E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202" w:type="dxa"/>
        <w:tblInd w:w="534" w:type="dxa"/>
        <w:tblLook w:val="00A0"/>
      </w:tblPr>
      <w:tblGrid>
        <w:gridCol w:w="728"/>
        <w:gridCol w:w="2960"/>
        <w:gridCol w:w="2589"/>
        <w:gridCol w:w="1455"/>
        <w:gridCol w:w="1171"/>
        <w:gridCol w:w="878"/>
        <w:gridCol w:w="879"/>
        <w:gridCol w:w="878"/>
        <w:gridCol w:w="879"/>
        <w:gridCol w:w="878"/>
        <w:gridCol w:w="879"/>
        <w:gridCol w:w="1028"/>
      </w:tblGrid>
      <w:tr w:rsidR="00396955" w:rsidRPr="008F0DCD" w:rsidTr="00696FE4">
        <w:trPr>
          <w:trHeight w:val="314"/>
        </w:trPr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2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Мероприятия по реализации программы</w:t>
            </w:r>
          </w:p>
        </w:tc>
        <w:tc>
          <w:tcPr>
            <w:tcW w:w="2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Источники финансирования</w:t>
            </w:r>
          </w:p>
        </w:tc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Срок исполнения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Всего (т.руб.)</w:t>
            </w:r>
          </w:p>
        </w:tc>
        <w:tc>
          <w:tcPr>
            <w:tcW w:w="629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Объем финансирования по годам (т.руб.)</w:t>
            </w:r>
          </w:p>
        </w:tc>
      </w:tr>
      <w:tr w:rsidR="00396955" w:rsidRPr="008F0DCD" w:rsidTr="00696FE4">
        <w:trPr>
          <w:trHeight w:val="569"/>
        </w:trPr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2019 год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2020 год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2021 год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2025 год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</w:tr>
      <w:tr w:rsidR="00396955" w:rsidRPr="008F0DCD" w:rsidTr="00696FE4">
        <w:trPr>
          <w:trHeight w:val="629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447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</w:tr>
      <w:tr w:rsidR="00396955" w:rsidRPr="008F0DCD" w:rsidTr="00696FE4">
        <w:trPr>
          <w:trHeight w:val="898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 xml:space="preserve">Содержание и ремонт уличного освещения 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131,4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131,4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898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Оплата за электроэнергию уличного освещения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1896,9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164,2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252,2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231,8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285,5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296,9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308,8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7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Итого по мероприятию 1</w:t>
            </w:r>
          </w:p>
        </w:tc>
      </w:tr>
      <w:tr w:rsidR="00396955" w:rsidRPr="008F0DCD" w:rsidTr="00696FE4">
        <w:trPr>
          <w:trHeight w:val="898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2028,3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295,6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252,2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231,8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296,9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308,8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2028,3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295,6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252,2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233,6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231,8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229,0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296,9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308,8</w:t>
            </w:r>
          </w:p>
        </w:tc>
      </w:tr>
      <w:tr w:rsidR="00396955" w:rsidRPr="008F0DCD" w:rsidTr="00696FE4">
        <w:trPr>
          <w:trHeight w:val="479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447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Основное мероприятие "Благоустройство и озеленение территории сельского поселения"</w:t>
            </w:r>
          </w:p>
        </w:tc>
      </w:tr>
      <w:tr w:rsidR="00396955" w:rsidRPr="008F0DCD" w:rsidTr="00696FE4">
        <w:trPr>
          <w:trHeight w:val="821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 xml:space="preserve">Вырубка и обрезка сухих веток, деревьев и кустарников 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  <w:lang w:val="en-US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824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Удаление поросли, подкормка удобрением деревьев и кустарников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768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Посадка саженцев деревьев и кустарников, цветочной рассады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657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2.4.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 xml:space="preserve"> Посев газона, летнее содержание газонов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7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396955" w:rsidRPr="008F0DCD" w:rsidTr="00696FE4">
        <w:trPr>
          <w:trHeight w:val="838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1447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Основное мероприятие "Благоустройство и содержание мест захоронения"</w:t>
            </w:r>
          </w:p>
        </w:tc>
      </w:tr>
      <w:tr w:rsidR="00396955" w:rsidRPr="008F0DCD" w:rsidTr="00696FE4">
        <w:trPr>
          <w:trHeight w:val="721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Вывоз мусора с территории кладбищ сельского поселения: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  <w:lang w:val="en-US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1035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3.2.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Обрезка сухих веток деревьев и кустарников, валка аварийных деревьев на территориях кладбищ сельского поселения: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7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Итого по мероприятию 3</w:t>
            </w:r>
          </w:p>
        </w:tc>
      </w:tr>
      <w:tr w:rsidR="00396955" w:rsidRPr="008F0DCD" w:rsidTr="00696FE4">
        <w:trPr>
          <w:trHeight w:val="763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43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1447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</w:tr>
      <w:tr w:rsidR="00396955" w:rsidRPr="008F0DCD" w:rsidTr="00696FE4">
        <w:trPr>
          <w:trHeight w:val="860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4.1.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Содержание и уборка территории поселения (в т.ч. общественных мест, мест массового отдыха)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867,6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179,2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133,1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137,4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154,6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96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1006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4.2.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Приобретение и установка урн и скамеек в общественных местах, местах массового отдыха населения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43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1122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4.3.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49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1078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4.4.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831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4.5.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Организация и проведение субботника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898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4.6.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Установка досок объявления, замена старых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458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7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Итого по мероприятию 4</w:t>
            </w:r>
          </w:p>
        </w:tc>
      </w:tr>
      <w:tr w:rsidR="00396955" w:rsidRPr="008F0DCD" w:rsidTr="00696FE4">
        <w:trPr>
          <w:trHeight w:val="787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867,6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179,2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133,1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137,4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154,6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96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867,6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179,2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133,1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121,4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137,4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154,6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92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96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1447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Основное мероприятие "Ремонт памятников воинам ВОВ"</w:t>
            </w:r>
          </w:p>
        </w:tc>
      </w:tr>
      <w:tr w:rsidR="00396955" w:rsidRPr="008F0DCD" w:rsidTr="00696FE4">
        <w:trPr>
          <w:trHeight w:val="713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5.1.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Содержание, ремонт памятников и обустройство территории поселения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84,5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275,5</w:t>
            </w:r>
          </w:p>
        </w:tc>
        <w:tc>
          <w:tcPr>
            <w:tcW w:w="8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396955" w:rsidRPr="008F0DCD" w:rsidTr="00696FE4">
        <w:trPr>
          <w:trHeight w:val="76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республиканского бюджета</w:t>
            </w:r>
          </w:p>
        </w:tc>
        <w:tc>
          <w:tcPr>
            <w:tcW w:w="1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7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Итого по мероприятию 5</w:t>
            </w:r>
          </w:p>
        </w:tc>
      </w:tr>
      <w:tr w:rsidR="00396955" w:rsidRPr="008F0DCD" w:rsidTr="00696FE4">
        <w:trPr>
          <w:trHeight w:val="708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84,5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275,5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360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10,0</w:t>
            </w:r>
          </w:p>
        </w:tc>
      </w:tr>
      <w:tr w:rsidR="00396955" w:rsidRPr="008F0DCD" w:rsidTr="00696FE4">
        <w:trPr>
          <w:trHeight w:val="569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ВСЕГО ПО МЕРОПРИЯТИЯМ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3359,3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707,5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685,3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370,0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384,2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398,6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398,9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414,8</w:t>
            </w:r>
          </w:p>
        </w:tc>
      </w:tr>
      <w:tr w:rsidR="00396955" w:rsidRPr="008F0DCD" w:rsidTr="00696FE4">
        <w:trPr>
          <w:trHeight w:val="738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96955" w:rsidRPr="008F0DCD" w:rsidTr="00696FE4">
        <w:trPr>
          <w:trHeight w:val="314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8F0DC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25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96955" w:rsidRPr="008F0DCD" w:rsidTr="00696FE4">
        <w:trPr>
          <w:trHeight w:val="500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республиканского бюджета</w:t>
            </w:r>
          </w:p>
        </w:tc>
        <w:tc>
          <w:tcPr>
            <w:tcW w:w="25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955" w:rsidRPr="008F0DCD" w:rsidRDefault="00396955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396955" w:rsidRDefault="00396955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textWrapping" w:clear="all"/>
      </w:r>
    </w:p>
    <w:p w:rsidR="00396955" w:rsidRPr="00AC6A13" w:rsidRDefault="00396955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396955" w:rsidRPr="00AC6A13" w:rsidRDefault="00396955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396955" w:rsidRPr="00AC6A13" w:rsidRDefault="00396955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396955" w:rsidRPr="00AC6A13" w:rsidRDefault="00396955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396955" w:rsidRPr="00C80995" w:rsidRDefault="00396955" w:rsidP="000B1C1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396955" w:rsidRPr="00C80995" w:rsidSect="0053607B">
      <w:pgSz w:w="16838" w:h="11906" w:orient="landscape"/>
      <w:pgMar w:top="1134" w:right="680" w:bottom="851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D0B1A"/>
    <w:multiLevelType w:val="multilevel"/>
    <w:tmpl w:val="90884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A5B5657"/>
    <w:multiLevelType w:val="multilevel"/>
    <w:tmpl w:val="09E4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BA962CB"/>
    <w:multiLevelType w:val="multilevel"/>
    <w:tmpl w:val="BFB2A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76AA"/>
    <w:rsid w:val="000139F8"/>
    <w:rsid w:val="0002672B"/>
    <w:rsid w:val="00031E96"/>
    <w:rsid w:val="00077709"/>
    <w:rsid w:val="000823A7"/>
    <w:rsid w:val="00082924"/>
    <w:rsid w:val="000A5777"/>
    <w:rsid w:val="000B1C14"/>
    <w:rsid w:val="000B3FB1"/>
    <w:rsid w:val="000F7733"/>
    <w:rsid w:val="001533AD"/>
    <w:rsid w:val="00195331"/>
    <w:rsid w:val="001C15B4"/>
    <w:rsid w:val="001C4A76"/>
    <w:rsid w:val="001F77F2"/>
    <w:rsid w:val="00201B88"/>
    <w:rsid w:val="002070FC"/>
    <w:rsid w:val="002112EF"/>
    <w:rsid w:val="00211382"/>
    <w:rsid w:val="0026520D"/>
    <w:rsid w:val="00274633"/>
    <w:rsid w:val="002B6175"/>
    <w:rsid w:val="002F6498"/>
    <w:rsid w:val="0031241C"/>
    <w:rsid w:val="003216A0"/>
    <w:rsid w:val="00326326"/>
    <w:rsid w:val="00340A0F"/>
    <w:rsid w:val="003630FB"/>
    <w:rsid w:val="003674DB"/>
    <w:rsid w:val="00391201"/>
    <w:rsid w:val="00393E49"/>
    <w:rsid w:val="003954AB"/>
    <w:rsid w:val="00395909"/>
    <w:rsid w:val="00396955"/>
    <w:rsid w:val="003A4A0D"/>
    <w:rsid w:val="003B3E14"/>
    <w:rsid w:val="003B400E"/>
    <w:rsid w:val="003C7A83"/>
    <w:rsid w:val="00401FE4"/>
    <w:rsid w:val="0041746F"/>
    <w:rsid w:val="004257E8"/>
    <w:rsid w:val="004373A7"/>
    <w:rsid w:val="00441388"/>
    <w:rsid w:val="00466053"/>
    <w:rsid w:val="00490EDE"/>
    <w:rsid w:val="004A6AEB"/>
    <w:rsid w:val="004A7C16"/>
    <w:rsid w:val="004C3350"/>
    <w:rsid w:val="00503722"/>
    <w:rsid w:val="00505E38"/>
    <w:rsid w:val="00514235"/>
    <w:rsid w:val="00522241"/>
    <w:rsid w:val="0053607B"/>
    <w:rsid w:val="00552CAA"/>
    <w:rsid w:val="005557F2"/>
    <w:rsid w:val="005712D1"/>
    <w:rsid w:val="0059634E"/>
    <w:rsid w:val="005A4150"/>
    <w:rsid w:val="005A49C8"/>
    <w:rsid w:val="005B11B9"/>
    <w:rsid w:val="005B7AE0"/>
    <w:rsid w:val="005B7B2D"/>
    <w:rsid w:val="005D0E4A"/>
    <w:rsid w:val="006061D8"/>
    <w:rsid w:val="00620FF5"/>
    <w:rsid w:val="0064168F"/>
    <w:rsid w:val="0064618A"/>
    <w:rsid w:val="00650F8F"/>
    <w:rsid w:val="006601D4"/>
    <w:rsid w:val="00684389"/>
    <w:rsid w:val="00696FE4"/>
    <w:rsid w:val="006B512A"/>
    <w:rsid w:val="006D0F2B"/>
    <w:rsid w:val="006E3BDC"/>
    <w:rsid w:val="006E7393"/>
    <w:rsid w:val="006F1996"/>
    <w:rsid w:val="0072529D"/>
    <w:rsid w:val="0073503F"/>
    <w:rsid w:val="00745CD5"/>
    <w:rsid w:val="00756D55"/>
    <w:rsid w:val="007638B7"/>
    <w:rsid w:val="007937F8"/>
    <w:rsid w:val="007B19D7"/>
    <w:rsid w:val="007D4AF0"/>
    <w:rsid w:val="007E579C"/>
    <w:rsid w:val="007F14FD"/>
    <w:rsid w:val="0080084A"/>
    <w:rsid w:val="008129F6"/>
    <w:rsid w:val="00833712"/>
    <w:rsid w:val="00851983"/>
    <w:rsid w:val="00871488"/>
    <w:rsid w:val="0087495E"/>
    <w:rsid w:val="008B755E"/>
    <w:rsid w:val="008C65A6"/>
    <w:rsid w:val="008F0DCD"/>
    <w:rsid w:val="00901568"/>
    <w:rsid w:val="009215C6"/>
    <w:rsid w:val="0092206C"/>
    <w:rsid w:val="00926A41"/>
    <w:rsid w:val="0098698D"/>
    <w:rsid w:val="0099204E"/>
    <w:rsid w:val="009A424C"/>
    <w:rsid w:val="009B2FAB"/>
    <w:rsid w:val="009B55C8"/>
    <w:rsid w:val="00A026AD"/>
    <w:rsid w:val="00A02810"/>
    <w:rsid w:val="00A067CD"/>
    <w:rsid w:val="00A34FDE"/>
    <w:rsid w:val="00A51664"/>
    <w:rsid w:val="00A62AA4"/>
    <w:rsid w:val="00A76C2E"/>
    <w:rsid w:val="00A77F8C"/>
    <w:rsid w:val="00A95573"/>
    <w:rsid w:val="00AB48C0"/>
    <w:rsid w:val="00AC6A13"/>
    <w:rsid w:val="00AF286F"/>
    <w:rsid w:val="00B33767"/>
    <w:rsid w:val="00BB36EE"/>
    <w:rsid w:val="00BB538E"/>
    <w:rsid w:val="00BD264C"/>
    <w:rsid w:val="00BD773B"/>
    <w:rsid w:val="00C2332C"/>
    <w:rsid w:val="00C345D0"/>
    <w:rsid w:val="00C63498"/>
    <w:rsid w:val="00C80995"/>
    <w:rsid w:val="00C96F13"/>
    <w:rsid w:val="00CB63F4"/>
    <w:rsid w:val="00D10099"/>
    <w:rsid w:val="00D536E2"/>
    <w:rsid w:val="00D706C2"/>
    <w:rsid w:val="00D71EF2"/>
    <w:rsid w:val="00DA0EBE"/>
    <w:rsid w:val="00DB2C7A"/>
    <w:rsid w:val="00DB76AA"/>
    <w:rsid w:val="00E157C2"/>
    <w:rsid w:val="00E41558"/>
    <w:rsid w:val="00E61EC1"/>
    <w:rsid w:val="00E77BD8"/>
    <w:rsid w:val="00ED2F7A"/>
    <w:rsid w:val="00ED6F48"/>
    <w:rsid w:val="00EF264E"/>
    <w:rsid w:val="00EF2C65"/>
    <w:rsid w:val="00F02A3A"/>
    <w:rsid w:val="00F128EE"/>
    <w:rsid w:val="00F133E9"/>
    <w:rsid w:val="00F138F0"/>
    <w:rsid w:val="00F23412"/>
    <w:rsid w:val="00F24DFC"/>
    <w:rsid w:val="00F278AB"/>
    <w:rsid w:val="00F3660B"/>
    <w:rsid w:val="00F40916"/>
    <w:rsid w:val="00F450E6"/>
    <w:rsid w:val="00F51C1E"/>
    <w:rsid w:val="00F975B9"/>
    <w:rsid w:val="00FC1715"/>
    <w:rsid w:val="00FE1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C14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Абзац списка1"/>
    <w:basedOn w:val="Normal"/>
    <w:uiPriority w:val="99"/>
    <w:rsid w:val="00DB76AA"/>
    <w:pPr>
      <w:suppressAutoHyphens/>
      <w:spacing w:after="0"/>
      <w:ind w:left="720"/>
    </w:pPr>
    <w:rPr>
      <w:kern w:val="1"/>
      <w:lang w:eastAsia="ar-SA"/>
    </w:rPr>
  </w:style>
  <w:style w:type="paragraph" w:customStyle="1" w:styleId="ConsPlusNormal">
    <w:name w:val="ConsPlusNormal"/>
    <w:link w:val="ConsPlusNormal0"/>
    <w:uiPriority w:val="99"/>
    <w:rsid w:val="00DB76AA"/>
    <w:pPr>
      <w:widowControl w:val="0"/>
      <w:suppressAutoHyphens/>
      <w:ind w:firstLine="720"/>
    </w:pPr>
    <w:rPr>
      <w:rFonts w:ascii="Arial" w:hAnsi="Arial"/>
      <w:kern w:val="1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DB76AA"/>
    <w:rPr>
      <w:rFonts w:ascii="Arial" w:hAnsi="Arial"/>
      <w:kern w:val="1"/>
      <w:sz w:val="22"/>
      <w:lang w:eastAsia="ar-SA" w:bidi="ar-SA"/>
    </w:rPr>
  </w:style>
  <w:style w:type="paragraph" w:styleId="NoSpacing">
    <w:name w:val="No Spacing"/>
    <w:link w:val="NoSpacingChar"/>
    <w:uiPriority w:val="99"/>
    <w:qFormat/>
    <w:rsid w:val="00DB76AA"/>
    <w:pPr>
      <w:suppressAutoHyphens/>
    </w:pPr>
    <w:rPr>
      <w:kern w:val="1"/>
      <w:lang w:eastAsia="ar-SA"/>
    </w:rPr>
  </w:style>
  <w:style w:type="paragraph" w:styleId="NormalWeb">
    <w:name w:val="Normal (Web)"/>
    <w:basedOn w:val="Normal"/>
    <w:uiPriority w:val="99"/>
    <w:rsid w:val="00DB76AA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DB76AA"/>
    <w:pPr>
      <w:suppressAutoHyphens/>
      <w:spacing w:after="120"/>
      <w:ind w:left="283"/>
    </w:pPr>
    <w:rPr>
      <w:kern w:val="1"/>
      <w:lang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B76AA"/>
    <w:rPr>
      <w:rFonts w:ascii="Calibri" w:hAnsi="Calibri" w:cs="Calibri"/>
      <w:kern w:val="1"/>
      <w:lang w:eastAsia="ar-SA" w:bidi="ar-SA"/>
    </w:rPr>
  </w:style>
  <w:style w:type="paragraph" w:customStyle="1" w:styleId="ConsPlusCell">
    <w:name w:val="ConsPlusCell"/>
    <w:uiPriority w:val="99"/>
    <w:rsid w:val="00DB76AA"/>
    <w:pPr>
      <w:widowControl w:val="0"/>
      <w:suppressAutoHyphens/>
      <w:autoSpaceDE w:val="0"/>
    </w:pPr>
    <w:rPr>
      <w:rFonts w:ascii="Arial" w:hAnsi="Arial" w:cs="Arial"/>
      <w:color w:val="000000"/>
      <w:sz w:val="28"/>
      <w:szCs w:val="28"/>
      <w:lang w:eastAsia="ar-SA"/>
    </w:rPr>
  </w:style>
  <w:style w:type="character" w:customStyle="1" w:styleId="NoSpacingChar">
    <w:name w:val="No Spacing Char"/>
    <w:link w:val="NoSpacing"/>
    <w:uiPriority w:val="99"/>
    <w:locked/>
    <w:rsid w:val="00DB76AA"/>
    <w:rPr>
      <w:kern w:val="1"/>
      <w:sz w:val="22"/>
      <w:lang w:eastAsia="ar-SA" w:bidi="ar-SA"/>
    </w:rPr>
  </w:style>
  <w:style w:type="paragraph" w:styleId="ListParagraph">
    <w:name w:val="List Paragraph"/>
    <w:basedOn w:val="Normal"/>
    <w:uiPriority w:val="99"/>
    <w:qFormat/>
    <w:rsid w:val="001C15B4"/>
    <w:pPr>
      <w:ind w:left="720"/>
    </w:pPr>
  </w:style>
  <w:style w:type="table" w:styleId="TableGrid">
    <w:name w:val="Table Grid"/>
    <w:basedOn w:val="TableNormal"/>
    <w:uiPriority w:val="99"/>
    <w:rsid w:val="00D536E2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uiPriority w:val="99"/>
    <w:rsid w:val="00620FF5"/>
    <w:pPr>
      <w:suppressAutoHyphens/>
      <w:autoSpaceDN w:val="0"/>
    </w:pPr>
    <w:rPr>
      <w:rFonts w:ascii="Times New Roman" w:hAnsi="Times New Roman"/>
      <w:kern w:val="3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rsid w:val="005B11B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5091D"/>
    <w:rPr>
      <w:rFonts w:ascii="Times New Roman" w:hAnsi="Times New Roman" w:cs="Calibri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8544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4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424</TotalTime>
  <Pages>12</Pages>
  <Words>3084</Words>
  <Characters>17582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казенное учреждение </dc:title>
  <dc:subject/>
  <dc:creator>User</dc:creator>
  <cp:keywords/>
  <dc:description/>
  <cp:lastModifiedBy>1</cp:lastModifiedBy>
  <cp:revision>47</cp:revision>
  <cp:lastPrinted>2021-04-29T13:53:00Z</cp:lastPrinted>
  <dcterms:created xsi:type="dcterms:W3CDTF">2018-11-26T14:05:00Z</dcterms:created>
  <dcterms:modified xsi:type="dcterms:W3CDTF">2021-04-29T13:54:00Z</dcterms:modified>
</cp:coreProperties>
</file>