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3E0" w:rsidRPr="00390A89" w:rsidRDefault="005543E0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  <w:t xml:space="preserve">                </w:t>
      </w:r>
    </w:p>
    <w:p w:rsidR="005543E0" w:rsidRDefault="005543E0" w:rsidP="00390A89">
      <w:pPr>
        <w:rPr>
          <w:sz w:val="28"/>
          <w:szCs w:val="28"/>
        </w:rPr>
      </w:pP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</w:p>
    <w:p w:rsidR="005543E0" w:rsidRDefault="005543E0" w:rsidP="00390A89">
      <w:pPr>
        <w:rPr>
          <w:sz w:val="28"/>
          <w:szCs w:val="28"/>
        </w:rPr>
      </w:pPr>
    </w:p>
    <w:p w:rsidR="005543E0" w:rsidRPr="00090798" w:rsidRDefault="005543E0" w:rsidP="00544482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90798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5543E0" w:rsidRPr="00090798" w:rsidRDefault="005543E0" w:rsidP="0054448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Чамзинский муниципальный район</w:t>
      </w:r>
    </w:p>
    <w:p w:rsidR="005543E0" w:rsidRPr="00090798" w:rsidRDefault="005543E0" w:rsidP="0054448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090798">
        <w:rPr>
          <w:rFonts w:ascii="Times New Roman" w:hAnsi="Times New Roman" w:cs="Times New Roman"/>
          <w:b w:val="0"/>
          <w:bCs w:val="0"/>
          <w:sz w:val="28"/>
          <w:szCs w:val="28"/>
        </w:rPr>
        <w:t>Совет депутатов Алексеевского сельского поселения</w:t>
      </w:r>
    </w:p>
    <w:p w:rsidR="005543E0" w:rsidRDefault="005543E0" w:rsidP="00544482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5543E0" w:rsidRPr="00390A89" w:rsidRDefault="005543E0" w:rsidP="00390A89">
      <w:pPr>
        <w:jc w:val="center"/>
        <w:rPr>
          <w:sz w:val="28"/>
          <w:szCs w:val="28"/>
        </w:rPr>
      </w:pPr>
    </w:p>
    <w:p w:rsidR="005543E0" w:rsidRPr="00390A89" w:rsidRDefault="005543E0" w:rsidP="00390A89">
      <w:pPr>
        <w:jc w:val="center"/>
        <w:rPr>
          <w:sz w:val="28"/>
          <w:szCs w:val="28"/>
        </w:rPr>
      </w:pPr>
    </w:p>
    <w:p w:rsidR="005543E0" w:rsidRPr="00390A89" w:rsidRDefault="005543E0" w:rsidP="00390A89">
      <w:pPr>
        <w:jc w:val="center"/>
        <w:rPr>
          <w:sz w:val="28"/>
          <w:szCs w:val="28"/>
        </w:rPr>
      </w:pPr>
    </w:p>
    <w:p w:rsidR="005543E0" w:rsidRPr="00390A89" w:rsidRDefault="005543E0" w:rsidP="00390A89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РЕШЕНИЕ</w:t>
      </w:r>
    </w:p>
    <w:p w:rsidR="005543E0" w:rsidRPr="00390A89" w:rsidRDefault="005543E0" w:rsidP="00390A8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 </w:t>
      </w:r>
      <w:r>
        <w:rPr>
          <w:sz w:val="28"/>
          <w:szCs w:val="28"/>
          <w:lang w:val="en-US"/>
        </w:rPr>
        <w:t>LXIV</w:t>
      </w:r>
      <w:r w:rsidRPr="00390A89">
        <w:rPr>
          <w:sz w:val="28"/>
          <w:szCs w:val="28"/>
        </w:rPr>
        <w:t>–я внеочередная сессия)</w:t>
      </w:r>
    </w:p>
    <w:p w:rsidR="005543E0" w:rsidRPr="00390A89" w:rsidRDefault="005543E0" w:rsidP="00390A89">
      <w:pPr>
        <w:jc w:val="center"/>
        <w:rPr>
          <w:sz w:val="28"/>
          <w:szCs w:val="28"/>
        </w:rPr>
      </w:pPr>
    </w:p>
    <w:p w:rsidR="005543E0" w:rsidRPr="00AE7E5B" w:rsidRDefault="005543E0" w:rsidP="00390A89">
      <w:pPr>
        <w:jc w:val="center"/>
        <w:rPr>
          <w:b/>
          <w:sz w:val="28"/>
          <w:szCs w:val="28"/>
        </w:rPr>
      </w:pPr>
      <w:r w:rsidRPr="00AE7E5B">
        <w:rPr>
          <w:b/>
          <w:sz w:val="28"/>
          <w:szCs w:val="28"/>
        </w:rPr>
        <w:t>22</w:t>
      </w:r>
      <w:r>
        <w:rPr>
          <w:b/>
          <w:sz w:val="28"/>
          <w:szCs w:val="28"/>
        </w:rPr>
        <w:t>.06</w:t>
      </w:r>
      <w:r w:rsidRPr="00390A89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21</w:t>
      </w:r>
      <w:r w:rsidRPr="00390A89">
        <w:rPr>
          <w:b/>
          <w:sz w:val="28"/>
          <w:szCs w:val="28"/>
        </w:rPr>
        <w:t xml:space="preserve">г.                                                          </w:t>
      </w:r>
      <w:r>
        <w:rPr>
          <w:b/>
          <w:sz w:val="28"/>
          <w:szCs w:val="28"/>
        </w:rPr>
        <w:t xml:space="preserve">                     </w:t>
      </w:r>
      <w:r w:rsidRPr="00390A89">
        <w:rPr>
          <w:b/>
          <w:sz w:val="28"/>
          <w:szCs w:val="28"/>
        </w:rPr>
        <w:t xml:space="preserve">           № </w:t>
      </w:r>
      <w:r w:rsidRPr="00AE7E5B">
        <w:rPr>
          <w:b/>
          <w:sz w:val="28"/>
          <w:szCs w:val="28"/>
        </w:rPr>
        <w:t>175</w:t>
      </w:r>
    </w:p>
    <w:p w:rsidR="005543E0" w:rsidRPr="00390A89" w:rsidRDefault="005543E0" w:rsidP="00390A89">
      <w:pPr>
        <w:jc w:val="center"/>
        <w:rPr>
          <w:sz w:val="28"/>
          <w:szCs w:val="28"/>
        </w:rPr>
      </w:pPr>
      <w:r>
        <w:rPr>
          <w:sz w:val="28"/>
          <w:szCs w:val="28"/>
        </w:rPr>
        <w:t>п. Алексеевка</w:t>
      </w:r>
    </w:p>
    <w:p w:rsidR="005543E0" w:rsidRPr="00390A89" w:rsidRDefault="005543E0" w:rsidP="00390A89">
      <w:pPr>
        <w:jc w:val="center"/>
        <w:rPr>
          <w:sz w:val="28"/>
          <w:szCs w:val="28"/>
        </w:rPr>
      </w:pPr>
    </w:p>
    <w:p w:rsidR="005543E0" w:rsidRPr="00390A89" w:rsidRDefault="005543E0" w:rsidP="00390A89">
      <w:pPr>
        <w:jc w:val="center"/>
        <w:rPr>
          <w:sz w:val="28"/>
          <w:szCs w:val="28"/>
        </w:rPr>
      </w:pPr>
    </w:p>
    <w:p w:rsidR="005543E0" w:rsidRDefault="005543E0" w:rsidP="00A34E63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О назначении выборов</w:t>
      </w:r>
      <w:r>
        <w:rPr>
          <w:b/>
          <w:sz w:val="28"/>
          <w:szCs w:val="28"/>
        </w:rPr>
        <w:t xml:space="preserve"> </w:t>
      </w:r>
      <w:r w:rsidRPr="00390A89">
        <w:rPr>
          <w:b/>
          <w:sz w:val="28"/>
          <w:szCs w:val="28"/>
        </w:rPr>
        <w:t>депутатов Совета депутатов</w:t>
      </w:r>
      <w:r>
        <w:rPr>
          <w:b/>
          <w:sz w:val="28"/>
          <w:szCs w:val="28"/>
        </w:rPr>
        <w:t xml:space="preserve"> </w:t>
      </w:r>
    </w:p>
    <w:p w:rsidR="005543E0" w:rsidRPr="00390A89" w:rsidRDefault="005543E0" w:rsidP="00A34E6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Алексеевского сельского поселения</w:t>
      </w:r>
    </w:p>
    <w:p w:rsidR="005543E0" w:rsidRPr="00823FE3" w:rsidRDefault="005543E0" w:rsidP="00A34E63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 xml:space="preserve">Чамзинского муниципального района </w:t>
      </w:r>
      <w:r>
        <w:rPr>
          <w:b/>
          <w:sz w:val="28"/>
          <w:szCs w:val="28"/>
        </w:rPr>
        <w:t xml:space="preserve">Республики Мордовия </w:t>
      </w:r>
      <w:r w:rsidRPr="00390A89">
        <w:rPr>
          <w:b/>
          <w:sz w:val="28"/>
          <w:szCs w:val="28"/>
          <w:lang w:val="en-US"/>
        </w:rPr>
        <w:t>VII</w:t>
      </w:r>
      <w:r>
        <w:rPr>
          <w:b/>
          <w:sz w:val="28"/>
          <w:szCs w:val="28"/>
        </w:rPr>
        <w:t xml:space="preserve"> созыва.</w:t>
      </w:r>
    </w:p>
    <w:p w:rsidR="005543E0" w:rsidRDefault="005543E0" w:rsidP="00390A89">
      <w:pPr>
        <w:jc w:val="both"/>
        <w:rPr>
          <w:sz w:val="28"/>
          <w:szCs w:val="28"/>
          <w:u w:val="single"/>
        </w:rPr>
      </w:pPr>
    </w:p>
    <w:p w:rsidR="005543E0" w:rsidRPr="00390A89" w:rsidRDefault="005543E0" w:rsidP="00390A89">
      <w:pPr>
        <w:jc w:val="both"/>
        <w:rPr>
          <w:sz w:val="28"/>
          <w:szCs w:val="28"/>
          <w:u w:val="single"/>
        </w:rPr>
      </w:pPr>
    </w:p>
    <w:p w:rsidR="005543E0" w:rsidRDefault="005543E0" w:rsidP="00161C0C">
      <w:pPr>
        <w:pStyle w:val="Heading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ab/>
        <w:t>В соответствии с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частью 3 статьи 10 </w:t>
      </w:r>
      <w:r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>Федеральн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ого</w:t>
      </w:r>
      <w:r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12 июня 2002 г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ода. </w:t>
      </w:r>
      <w:r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>N 67-ФЗ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«</w:t>
      </w:r>
      <w:r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>Об основных гарантиях избирательных прав и права на участие в референду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ме граждан Российской Федерации», 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ст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атьёй 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9 Закона Республики Мордовия от 19 февраля 2007 г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ода 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№ 16-З</w:t>
      </w:r>
      <w:r w:rsidRPr="00390A89">
        <w:rPr>
          <w:color w:val="auto"/>
          <w:sz w:val="28"/>
          <w:szCs w:val="28"/>
        </w:rPr>
        <w:t xml:space="preserve"> 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«О выборах депутатов представительных органов муниципальных образований в Республике Мордовия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», </w:t>
      </w:r>
    </w:p>
    <w:p w:rsidR="005543E0" w:rsidRPr="00390A89" w:rsidRDefault="005543E0" w:rsidP="00390A89">
      <w:pPr>
        <w:rPr>
          <w:lang w:eastAsia="en-US"/>
        </w:rPr>
      </w:pPr>
    </w:p>
    <w:p w:rsidR="005543E0" w:rsidRPr="00390A89" w:rsidRDefault="005543E0" w:rsidP="00390A89">
      <w:pPr>
        <w:ind w:firstLine="708"/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 xml:space="preserve">Алексеевского сельского поселения </w:t>
      </w:r>
      <w:r w:rsidRPr="00390A89">
        <w:rPr>
          <w:b/>
          <w:sz w:val="28"/>
          <w:szCs w:val="28"/>
        </w:rPr>
        <w:t>РЕШИЛ:</w:t>
      </w:r>
    </w:p>
    <w:p w:rsidR="005543E0" w:rsidRPr="00390A89" w:rsidRDefault="005543E0" w:rsidP="00390A89">
      <w:pPr>
        <w:ind w:firstLine="708"/>
        <w:jc w:val="center"/>
        <w:rPr>
          <w:b/>
          <w:sz w:val="28"/>
          <w:szCs w:val="28"/>
        </w:rPr>
      </w:pPr>
    </w:p>
    <w:p w:rsidR="005543E0" w:rsidRPr="00390A89" w:rsidRDefault="005543E0" w:rsidP="00390A89">
      <w:pPr>
        <w:ind w:firstLine="708"/>
        <w:jc w:val="both"/>
        <w:rPr>
          <w:sz w:val="28"/>
          <w:szCs w:val="28"/>
        </w:rPr>
      </w:pPr>
      <w:r w:rsidRPr="00390A89">
        <w:rPr>
          <w:b/>
          <w:sz w:val="28"/>
          <w:szCs w:val="28"/>
        </w:rPr>
        <w:t>1.</w:t>
      </w:r>
      <w:r w:rsidRPr="00390A89">
        <w:rPr>
          <w:sz w:val="28"/>
          <w:szCs w:val="28"/>
        </w:rPr>
        <w:t xml:space="preserve"> Назначить выбо</w:t>
      </w:r>
      <w:r>
        <w:rPr>
          <w:sz w:val="28"/>
          <w:szCs w:val="28"/>
        </w:rPr>
        <w:t xml:space="preserve">ры депутатов Совета депутатов Алексеевского сельского поселения Чамзинского муниципального района Республики Мордовия </w:t>
      </w:r>
      <w:r w:rsidRPr="00390A89">
        <w:rPr>
          <w:sz w:val="28"/>
          <w:szCs w:val="28"/>
          <w:lang w:val="en-US"/>
        </w:rPr>
        <w:t>VI</w:t>
      </w:r>
      <w:r w:rsidRPr="00390A89">
        <w:rPr>
          <w:b/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созыва на </w:t>
      </w:r>
      <w:r w:rsidRPr="00390A89">
        <w:rPr>
          <w:sz w:val="28"/>
          <w:szCs w:val="28"/>
        </w:rPr>
        <w:t>1</w:t>
      </w:r>
      <w:r>
        <w:rPr>
          <w:sz w:val="28"/>
          <w:szCs w:val="28"/>
        </w:rPr>
        <w:t>9</w:t>
      </w:r>
      <w:r w:rsidRPr="00390A89">
        <w:rPr>
          <w:sz w:val="28"/>
          <w:szCs w:val="28"/>
        </w:rPr>
        <w:t xml:space="preserve"> сентября 20</w:t>
      </w:r>
      <w:r>
        <w:rPr>
          <w:sz w:val="28"/>
          <w:szCs w:val="28"/>
        </w:rPr>
        <w:t>21</w:t>
      </w:r>
      <w:r w:rsidRPr="00390A89">
        <w:rPr>
          <w:sz w:val="28"/>
          <w:szCs w:val="28"/>
        </w:rPr>
        <w:t xml:space="preserve"> года.</w:t>
      </w:r>
    </w:p>
    <w:p w:rsidR="005543E0" w:rsidRPr="00390A89" w:rsidRDefault="005543E0" w:rsidP="00390A89">
      <w:pPr>
        <w:ind w:firstLine="708"/>
        <w:jc w:val="both"/>
        <w:rPr>
          <w:sz w:val="28"/>
          <w:szCs w:val="28"/>
        </w:rPr>
      </w:pPr>
    </w:p>
    <w:p w:rsidR="005543E0" w:rsidRPr="00390A89" w:rsidRDefault="005543E0" w:rsidP="00390A89">
      <w:pPr>
        <w:ind w:firstLine="708"/>
        <w:jc w:val="both"/>
        <w:rPr>
          <w:sz w:val="28"/>
          <w:szCs w:val="28"/>
        </w:rPr>
      </w:pPr>
      <w:r w:rsidRPr="00390A89">
        <w:rPr>
          <w:b/>
          <w:sz w:val="28"/>
          <w:szCs w:val="28"/>
        </w:rPr>
        <w:t>2.</w:t>
      </w:r>
      <w:r w:rsidRPr="00390A89">
        <w:rPr>
          <w:sz w:val="28"/>
          <w:szCs w:val="28"/>
        </w:rPr>
        <w:t xml:space="preserve"> Настоящее решение вступает в силу со дня его официального опубликования в </w:t>
      </w:r>
      <w:bookmarkStart w:id="0" w:name="_GoBack"/>
      <w:bookmarkEnd w:id="0"/>
      <w:r>
        <w:rPr>
          <w:sz w:val="28"/>
          <w:szCs w:val="28"/>
        </w:rPr>
        <w:t>Информационном бюллетене Алексеевского сельского поселения</w:t>
      </w:r>
      <w:r w:rsidRPr="00390A89">
        <w:rPr>
          <w:sz w:val="28"/>
          <w:szCs w:val="28"/>
        </w:rPr>
        <w:t xml:space="preserve">. </w:t>
      </w:r>
    </w:p>
    <w:p w:rsidR="005543E0" w:rsidRPr="00390A89" w:rsidRDefault="005543E0" w:rsidP="00390A89">
      <w:pPr>
        <w:ind w:firstLine="708"/>
        <w:jc w:val="both"/>
        <w:rPr>
          <w:sz w:val="28"/>
          <w:szCs w:val="28"/>
        </w:rPr>
      </w:pPr>
    </w:p>
    <w:p w:rsidR="005543E0" w:rsidRDefault="005543E0" w:rsidP="00390A89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390A89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Pr="00390A89">
        <w:rPr>
          <w:sz w:val="28"/>
          <w:szCs w:val="28"/>
        </w:rPr>
        <w:t xml:space="preserve"> Совета депутатов</w:t>
      </w:r>
    </w:p>
    <w:p w:rsidR="005543E0" w:rsidRPr="00390A89" w:rsidRDefault="005543E0" w:rsidP="00390A89">
      <w:pPr>
        <w:jc w:val="both"/>
        <w:rPr>
          <w:sz w:val="28"/>
          <w:szCs w:val="28"/>
        </w:rPr>
      </w:pPr>
      <w:r>
        <w:rPr>
          <w:sz w:val="28"/>
          <w:szCs w:val="28"/>
        </w:rPr>
        <w:t>Алексеевского сельского поселения                                     Е.И. Бочкарева</w:t>
      </w:r>
    </w:p>
    <w:p w:rsidR="005543E0" w:rsidRPr="00390A89" w:rsidRDefault="005543E0" w:rsidP="00390A8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</w:t>
      </w:r>
    </w:p>
    <w:p w:rsidR="005543E0" w:rsidRPr="00390A89" w:rsidRDefault="005543E0" w:rsidP="00390A89">
      <w:pPr>
        <w:jc w:val="both"/>
        <w:rPr>
          <w:sz w:val="28"/>
          <w:szCs w:val="28"/>
        </w:rPr>
      </w:pPr>
    </w:p>
    <w:p w:rsidR="005543E0" w:rsidRPr="00390A89" w:rsidRDefault="005543E0" w:rsidP="00390A89">
      <w:pPr>
        <w:jc w:val="both"/>
        <w:rPr>
          <w:sz w:val="28"/>
          <w:szCs w:val="28"/>
        </w:rPr>
      </w:pPr>
    </w:p>
    <w:p w:rsidR="005543E0" w:rsidRPr="00390A89" w:rsidRDefault="005543E0" w:rsidP="00390A89">
      <w:pPr>
        <w:rPr>
          <w:b/>
          <w:i/>
          <w:sz w:val="28"/>
          <w:szCs w:val="28"/>
        </w:rPr>
      </w:pPr>
    </w:p>
    <w:p w:rsidR="005543E0" w:rsidRPr="00390A89" w:rsidRDefault="005543E0" w:rsidP="00390A89">
      <w:pPr>
        <w:rPr>
          <w:sz w:val="28"/>
          <w:szCs w:val="28"/>
        </w:rPr>
      </w:pPr>
    </w:p>
    <w:sectPr w:rsidR="005543E0" w:rsidRPr="00390A89" w:rsidSect="000C2EE1">
      <w:pgSz w:w="11906" w:h="16838"/>
      <w:pgMar w:top="107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D"/>
    <w:rsid w:val="0007758A"/>
    <w:rsid w:val="00082C72"/>
    <w:rsid w:val="00090798"/>
    <w:rsid w:val="000B2398"/>
    <w:rsid w:val="000B4DEB"/>
    <w:rsid w:val="000C2EE1"/>
    <w:rsid w:val="00161C0C"/>
    <w:rsid w:val="00212CC9"/>
    <w:rsid w:val="00340510"/>
    <w:rsid w:val="003673C5"/>
    <w:rsid w:val="00390A89"/>
    <w:rsid w:val="00440E43"/>
    <w:rsid w:val="00544482"/>
    <w:rsid w:val="005543E0"/>
    <w:rsid w:val="005D172F"/>
    <w:rsid w:val="00610F8B"/>
    <w:rsid w:val="00675156"/>
    <w:rsid w:val="00726807"/>
    <w:rsid w:val="00823FE3"/>
    <w:rsid w:val="00850E8D"/>
    <w:rsid w:val="0085177E"/>
    <w:rsid w:val="00874E0D"/>
    <w:rsid w:val="009F7062"/>
    <w:rsid w:val="00A011C9"/>
    <w:rsid w:val="00A34E63"/>
    <w:rsid w:val="00AE7E5B"/>
    <w:rsid w:val="00B3000F"/>
    <w:rsid w:val="00C60415"/>
    <w:rsid w:val="00CA0B32"/>
    <w:rsid w:val="00CE7934"/>
    <w:rsid w:val="00D6010F"/>
    <w:rsid w:val="00D761CA"/>
    <w:rsid w:val="00E259B8"/>
    <w:rsid w:val="00E97977"/>
    <w:rsid w:val="00F67A21"/>
    <w:rsid w:val="00FD20D9"/>
    <w:rsid w:val="00FE4600"/>
    <w:rsid w:val="00FF6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7A21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673C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26282F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3673C5"/>
    <w:rPr>
      <w:rFonts w:ascii="Arial" w:hAnsi="Arial" w:cs="Arial"/>
      <w:b/>
      <w:bCs/>
      <w:color w:val="26282F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D761C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761CA"/>
    <w:rPr>
      <w:rFonts w:ascii="Segoe UI" w:hAnsi="Segoe UI" w:cs="Segoe UI"/>
      <w:sz w:val="18"/>
      <w:szCs w:val="18"/>
      <w:lang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544482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40510"/>
    <w:rPr>
      <w:rFonts w:ascii="Times New Roman" w:hAnsi="Times New Roman" w:cs="Times New Roman"/>
      <w:sz w:val="2"/>
    </w:rPr>
  </w:style>
  <w:style w:type="paragraph" w:customStyle="1" w:styleId="ConsTitle">
    <w:name w:val="ConsTitle"/>
    <w:uiPriority w:val="99"/>
    <w:rsid w:val="0054448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004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86</TotalTime>
  <Pages>2</Pages>
  <Words>209</Words>
  <Characters>1192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1</cp:lastModifiedBy>
  <cp:revision>7</cp:revision>
  <cp:lastPrinted>2021-06-25T12:21:00Z</cp:lastPrinted>
  <dcterms:created xsi:type="dcterms:W3CDTF">2021-06-17T06:26:00Z</dcterms:created>
  <dcterms:modified xsi:type="dcterms:W3CDTF">2021-06-25T12:22:00Z</dcterms:modified>
</cp:coreProperties>
</file>