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739" w:rsidRPr="000346B7" w:rsidRDefault="00AD1739" w:rsidP="000346B7">
      <w:pPr>
        <w:pStyle w:val="NormalWeb"/>
        <w:spacing w:before="0" w:after="0"/>
        <w:jc w:val="right"/>
        <w:rPr>
          <w:b/>
          <w:bCs/>
          <w:color w:val="000000"/>
          <w:sz w:val="28"/>
          <w:szCs w:val="28"/>
          <w:u w:val="single"/>
        </w:rPr>
      </w:pPr>
      <w:r w:rsidRPr="000346B7">
        <w:rPr>
          <w:b/>
          <w:bCs/>
          <w:color w:val="000000"/>
          <w:sz w:val="28"/>
          <w:szCs w:val="28"/>
          <w:u w:val="single"/>
        </w:rPr>
        <w:t>ПРОЕКТ</w:t>
      </w:r>
    </w:p>
    <w:p w:rsidR="00AD1739" w:rsidRPr="00152664" w:rsidRDefault="00AD1739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АДМИНИСТРАЦИЯ ОТРАДНЕНСКОГО СЕЛЬСКОГО ПОСЕЛЕНИЯ</w:t>
      </w:r>
    </w:p>
    <w:p w:rsidR="00AD1739" w:rsidRPr="00152664" w:rsidRDefault="00AD1739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ЧАМЗИНСКОГО МУНИЦИПАЛЬНОГО РАЙОНА</w:t>
      </w:r>
    </w:p>
    <w:p w:rsidR="00AD1739" w:rsidRPr="00152664" w:rsidRDefault="00AD1739" w:rsidP="00A524A4">
      <w:pPr>
        <w:pStyle w:val="NormalWeb"/>
        <w:spacing w:before="0" w:after="0"/>
        <w:jc w:val="center"/>
        <w:rPr>
          <w:b/>
          <w:bCs/>
          <w:color w:val="000000"/>
          <w:sz w:val="28"/>
          <w:szCs w:val="28"/>
        </w:rPr>
      </w:pPr>
      <w:r w:rsidRPr="00152664">
        <w:rPr>
          <w:b/>
          <w:bCs/>
          <w:color w:val="000000"/>
          <w:sz w:val="28"/>
          <w:szCs w:val="28"/>
        </w:rPr>
        <w:t>РЕСПУБЛИКИ МОРДОВИЯ</w:t>
      </w:r>
    </w:p>
    <w:p w:rsidR="00AD1739" w:rsidRDefault="00AD1739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</w:p>
    <w:p w:rsidR="00AD1739" w:rsidRDefault="00AD1739" w:rsidP="00A524A4">
      <w:pPr>
        <w:pStyle w:val="NormalWeb"/>
        <w:spacing w:after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AD1739" w:rsidRDefault="00AD1739" w:rsidP="00A524A4">
      <w:pPr>
        <w:pStyle w:val="NormalWeb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>
        <w:rPr>
          <w:b/>
          <w:bCs/>
          <w:color w:val="000000"/>
          <w:sz w:val="28"/>
          <w:szCs w:val="28"/>
        </w:rPr>
        <w:t>00.00.2021</w:t>
      </w:r>
      <w:r w:rsidRPr="00152664">
        <w:rPr>
          <w:b/>
          <w:bCs/>
          <w:color w:val="000000"/>
          <w:sz w:val="28"/>
          <w:szCs w:val="28"/>
        </w:rPr>
        <w:t xml:space="preserve"> г</w:t>
      </w:r>
      <w:r>
        <w:rPr>
          <w:color w:val="000000"/>
          <w:sz w:val="28"/>
          <w:szCs w:val="28"/>
        </w:rPr>
        <w:t xml:space="preserve">.                                                                                   </w:t>
      </w:r>
      <w:r w:rsidRPr="00152664">
        <w:rPr>
          <w:b/>
          <w:bCs/>
          <w:color w:val="000000"/>
          <w:sz w:val="28"/>
          <w:szCs w:val="28"/>
        </w:rPr>
        <w:t xml:space="preserve">№ </w:t>
      </w:r>
    </w:p>
    <w:p w:rsidR="00AD1739" w:rsidRDefault="00AD1739" w:rsidP="005A4E90">
      <w:pPr>
        <w:pStyle w:val="NormalWeb"/>
        <w:spacing w:after="0"/>
        <w:rPr>
          <w:color w:val="000000"/>
          <w:sz w:val="28"/>
          <w:szCs w:val="28"/>
        </w:rPr>
      </w:pPr>
    </w:p>
    <w:p w:rsidR="00AD1739" w:rsidRPr="00152664" w:rsidRDefault="00AD1739" w:rsidP="005A4E9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</w:t>
      </w:r>
      <w:r w:rsidRPr="006452D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постановление Администрации Отрадненского сельского поселения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58 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от 30.12.2019г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«Развитие автомобильных дорог в Отрадненском сельском поселении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Чамзинского муниципального района 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-20</w:t>
      </w:r>
      <w:r>
        <w:rPr>
          <w:rFonts w:ascii="Times New Roman" w:hAnsi="Times New Roman" w:cs="Times New Roman"/>
          <w:b/>
          <w:bCs/>
          <w:sz w:val="28"/>
          <w:szCs w:val="28"/>
        </w:rPr>
        <w:t>25</w:t>
      </w:r>
      <w:r w:rsidRPr="00152664">
        <w:rPr>
          <w:rFonts w:ascii="Times New Roman" w:hAnsi="Times New Roman" w:cs="Times New Roman"/>
          <w:b/>
          <w:bCs/>
          <w:sz w:val="28"/>
          <w:szCs w:val="28"/>
        </w:rPr>
        <w:t>гг.»</w:t>
      </w:r>
    </w:p>
    <w:p w:rsidR="00AD1739" w:rsidRDefault="00AD1739" w:rsidP="004E199B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30  от 07.04.2020 г., № 52 от 17.08.2020 г., № 8 от 26.02.2021 г.)</w:t>
      </w:r>
    </w:p>
    <w:p w:rsidR="00AD1739" w:rsidRPr="00152664" w:rsidRDefault="00AD1739" w:rsidP="00A524A4">
      <w:pPr>
        <w:jc w:val="both"/>
        <w:rPr>
          <w:rFonts w:ascii="Times New Roman" w:hAnsi="Times New Roman" w:cs="Times New Roman"/>
        </w:rPr>
      </w:pPr>
    </w:p>
    <w:p w:rsidR="00AD1739" w:rsidRDefault="00AD1739" w:rsidP="00A524A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 № 131-ФЗ от 06.10.2003 года  «Об общих принципах организации местного самоуправления в Российской Федерации», Федеральным законом № 257-ФЗ от 08.11.2007 года «Об автомобильных дорогах и о дорожной деятельности в Российской Федерации» и о внесении изменений в отдельные законодательные акты Российской Федерации, в целях реализации полномочий, связанных с организацией дорожной деятельности в отношении автомобильных дорог местного значения администрация Отрадненского сельского поселения Чамзинского муниципального района Республики Мордовия постановляет:</w:t>
      </w:r>
    </w:p>
    <w:p w:rsidR="00AD1739" w:rsidRPr="00CF1713" w:rsidRDefault="00AD1739" w:rsidP="0078270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 xml:space="preserve">1. Внести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CF1713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 Отрадненского сельско</w:t>
      </w:r>
      <w:r>
        <w:rPr>
          <w:rFonts w:ascii="Times New Roman" w:hAnsi="Times New Roman" w:cs="Times New Roman"/>
          <w:sz w:val="28"/>
          <w:szCs w:val="28"/>
        </w:rPr>
        <w:t>го поселения № 58</w:t>
      </w:r>
      <w:r w:rsidRPr="00CF171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30.12.2019 года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F1713">
        <w:rPr>
          <w:rFonts w:ascii="Times New Roman" w:hAnsi="Times New Roman" w:cs="Times New Roman"/>
          <w:sz w:val="28"/>
          <w:szCs w:val="28"/>
        </w:rPr>
        <w:t>Об утверждении муниципальной программы «Развитие автомобильных дорог в Отрадненском сельском поселении Чамзинского муниципального района на 2020-2025гг.»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AD1739" w:rsidRPr="00CD5CBF" w:rsidRDefault="00AD1739" w:rsidP="00A524A4">
      <w:pPr>
        <w:numPr>
          <w:ilvl w:val="0"/>
          <w:numId w:val="2"/>
        </w:numPr>
        <w:tabs>
          <w:tab w:val="left" w:pos="284"/>
        </w:tabs>
        <w:spacing w:after="0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5 муниципальной программы изложить в новой редакции:</w:t>
      </w:r>
    </w:p>
    <w:p w:rsidR="00AD1739" w:rsidRPr="00C71115" w:rsidRDefault="00AD1739" w:rsidP="00A524A4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C71115">
        <w:rPr>
          <w:rFonts w:ascii="Times New Roman" w:hAnsi="Times New Roman" w:cs="Times New Roman"/>
          <w:b/>
          <w:bCs/>
          <w:sz w:val="28"/>
          <w:szCs w:val="28"/>
        </w:rPr>
        <w:t>V. РЕСУРСНОЕ ОБЕСПЕЧЕНИЕ РЕАЛИЗАЦИИ ПРОГРАММЫ</w:t>
      </w:r>
    </w:p>
    <w:p w:rsidR="00AD1739" w:rsidRPr="00E7750E" w:rsidRDefault="00AD1739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>Финансирование Программы осуществляется за счет бюджетных средств.</w:t>
      </w:r>
    </w:p>
    <w:p w:rsidR="00AD1739" w:rsidRPr="00E7750E" w:rsidRDefault="00AD1739" w:rsidP="00A524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50E">
        <w:rPr>
          <w:rFonts w:ascii="Times New Roman" w:hAnsi="Times New Roman" w:cs="Times New Roman"/>
          <w:sz w:val="28"/>
          <w:szCs w:val="28"/>
        </w:rPr>
        <w:t xml:space="preserve">Всего на </w:t>
      </w:r>
      <w:r w:rsidRPr="00650DF3">
        <w:rPr>
          <w:rFonts w:ascii="Times New Roman" w:hAnsi="Times New Roman" w:cs="Times New Roman"/>
          <w:sz w:val="28"/>
          <w:szCs w:val="28"/>
        </w:rPr>
        <w:t xml:space="preserve">период </w:t>
      </w:r>
      <w:r>
        <w:rPr>
          <w:rFonts w:ascii="Times New Roman" w:hAnsi="Times New Roman" w:cs="Times New Roman"/>
          <w:sz w:val="28"/>
          <w:szCs w:val="28"/>
        </w:rPr>
        <w:t>2438,5</w:t>
      </w:r>
      <w:r w:rsidRPr="00650DF3">
        <w:rPr>
          <w:rFonts w:ascii="Times New Roman" w:hAnsi="Times New Roman" w:cs="Times New Roman"/>
          <w:sz w:val="28"/>
          <w:szCs w:val="28"/>
        </w:rPr>
        <w:t xml:space="preserve"> т. руб.</w:t>
      </w:r>
    </w:p>
    <w:p w:rsidR="00AD1739" w:rsidRPr="00773507" w:rsidRDefault="00AD1739" w:rsidP="00A524A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573" w:type="dxa"/>
        <w:tblInd w:w="-28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1776"/>
        <w:gridCol w:w="567"/>
        <w:gridCol w:w="850"/>
        <w:gridCol w:w="425"/>
        <w:gridCol w:w="851"/>
        <w:gridCol w:w="425"/>
        <w:gridCol w:w="851"/>
        <w:gridCol w:w="525"/>
        <w:gridCol w:w="751"/>
        <w:gridCol w:w="495"/>
        <w:gridCol w:w="780"/>
        <w:gridCol w:w="495"/>
        <w:gridCol w:w="782"/>
      </w:tblGrid>
      <w:tr w:rsidR="00AD1739" w:rsidRPr="00B74C68">
        <w:trPr>
          <w:cantSplit/>
          <w:trHeight w:hRule="exact" w:val="588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Наименование и виды расходов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2023год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2024год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2025год</w:t>
            </w:r>
          </w:p>
        </w:tc>
      </w:tr>
      <w:tr w:rsidR="00AD1739" w:rsidRPr="00B74C68">
        <w:trPr>
          <w:cantSplit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МБ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</w:p>
        </w:tc>
      </w:tr>
      <w:tr w:rsidR="00AD1739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B74C68" w:rsidRDefault="00AD1739" w:rsidP="007634E2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74C68">
              <w:rPr>
                <w:rFonts w:ascii="Times New Roman" w:hAnsi="Times New Roman" w:cs="Times New Roman"/>
                <w:sz w:val="24"/>
                <w:szCs w:val="24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480,7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566,9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298,5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307,5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380,9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404,0</w:t>
            </w:r>
          </w:p>
        </w:tc>
      </w:tr>
      <w:tr w:rsidR="00AD1739" w:rsidRPr="00B74C68"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50D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7031D0" w:rsidRDefault="00AD1739" w:rsidP="007634E2">
            <w:pPr>
              <w:snapToGri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031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480,7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566,9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298,5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307,5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380,9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739" w:rsidRPr="00650DF3" w:rsidRDefault="00AD1739" w:rsidP="007634E2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404,0</w:t>
            </w:r>
          </w:p>
        </w:tc>
      </w:tr>
    </w:tbl>
    <w:p w:rsidR="00AD1739" w:rsidRDefault="00AD1739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1739" w:rsidRPr="00CF1713" w:rsidRDefault="00AD1739" w:rsidP="00763AEA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F171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AD1739" w:rsidRDefault="00AD1739" w:rsidP="00763AEA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</w:t>
      </w:r>
    </w:p>
    <w:p w:rsidR="00AD1739" w:rsidRDefault="00AD1739" w:rsidP="00A524A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В.Н. Конайкин</w:t>
      </w:r>
    </w:p>
    <w:p w:rsidR="00AD1739" w:rsidRDefault="00AD1739" w:rsidP="00A524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1739" w:rsidRDefault="00AD1739">
      <w:pPr>
        <w:rPr>
          <w:rFonts w:cs="Times New Roman"/>
        </w:rPr>
      </w:pPr>
    </w:p>
    <w:sectPr w:rsidR="00AD1739" w:rsidSect="003636EE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8C04ED"/>
    <w:multiLevelType w:val="hybridMultilevel"/>
    <w:tmpl w:val="B2F6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24A4"/>
    <w:rsid w:val="000346B7"/>
    <w:rsid w:val="000B6EC9"/>
    <w:rsid w:val="000C2CD7"/>
    <w:rsid w:val="000F6ADC"/>
    <w:rsid w:val="001177B9"/>
    <w:rsid w:val="00120E0C"/>
    <w:rsid w:val="00152664"/>
    <w:rsid w:val="001918D5"/>
    <w:rsid w:val="0020733F"/>
    <w:rsid w:val="0021705D"/>
    <w:rsid w:val="002276BD"/>
    <w:rsid w:val="002D1BFD"/>
    <w:rsid w:val="002D5584"/>
    <w:rsid w:val="002E45DF"/>
    <w:rsid w:val="003172E9"/>
    <w:rsid w:val="003636EE"/>
    <w:rsid w:val="003A1D96"/>
    <w:rsid w:val="00452441"/>
    <w:rsid w:val="00492312"/>
    <w:rsid w:val="004E199B"/>
    <w:rsid w:val="00510DB1"/>
    <w:rsid w:val="005A1662"/>
    <w:rsid w:val="005A4E90"/>
    <w:rsid w:val="005E05D4"/>
    <w:rsid w:val="00612712"/>
    <w:rsid w:val="006371FB"/>
    <w:rsid w:val="006452DC"/>
    <w:rsid w:val="00650DF3"/>
    <w:rsid w:val="00657980"/>
    <w:rsid w:val="006C082F"/>
    <w:rsid w:val="007031D0"/>
    <w:rsid w:val="00707AD7"/>
    <w:rsid w:val="00737595"/>
    <w:rsid w:val="0074144A"/>
    <w:rsid w:val="007556E6"/>
    <w:rsid w:val="007634E2"/>
    <w:rsid w:val="00763AEA"/>
    <w:rsid w:val="00773507"/>
    <w:rsid w:val="0078270A"/>
    <w:rsid w:val="007834C8"/>
    <w:rsid w:val="007B27F9"/>
    <w:rsid w:val="007F1BAB"/>
    <w:rsid w:val="007F3051"/>
    <w:rsid w:val="007F60D8"/>
    <w:rsid w:val="00837486"/>
    <w:rsid w:val="008F2D97"/>
    <w:rsid w:val="00A13216"/>
    <w:rsid w:val="00A414C6"/>
    <w:rsid w:val="00A524A4"/>
    <w:rsid w:val="00A6566B"/>
    <w:rsid w:val="00A71B56"/>
    <w:rsid w:val="00AD1739"/>
    <w:rsid w:val="00AF1566"/>
    <w:rsid w:val="00B74C68"/>
    <w:rsid w:val="00C71115"/>
    <w:rsid w:val="00CD5CBF"/>
    <w:rsid w:val="00CF1713"/>
    <w:rsid w:val="00E619F2"/>
    <w:rsid w:val="00E7750E"/>
    <w:rsid w:val="00EC14A3"/>
    <w:rsid w:val="00EC32E3"/>
    <w:rsid w:val="00EF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4A4"/>
    <w:pPr>
      <w:suppressAutoHyphens/>
      <w:spacing w:after="200" w:line="276" w:lineRule="auto"/>
    </w:pPr>
    <w:rPr>
      <w:rFonts w:eastAsia="Times New Roman" w:cs="Calibri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A524A4"/>
    <w:rPr>
      <w:b/>
      <w:bCs/>
    </w:rPr>
  </w:style>
  <w:style w:type="paragraph" w:styleId="NormalWeb">
    <w:name w:val="Normal (Web)"/>
    <w:basedOn w:val="Normal"/>
    <w:uiPriority w:val="99"/>
    <w:rsid w:val="00A524A4"/>
    <w:pPr>
      <w:spacing w:before="280" w:after="119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CF1713"/>
    <w:pPr>
      <w:ind w:left="720"/>
    </w:pPr>
  </w:style>
  <w:style w:type="character" w:customStyle="1" w:styleId="FontStyle55">
    <w:name w:val="Font Style55"/>
    <w:uiPriority w:val="99"/>
    <w:rsid w:val="004E199B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324</Words>
  <Characters>1849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22</cp:revision>
  <dcterms:created xsi:type="dcterms:W3CDTF">2020-04-02T09:02:00Z</dcterms:created>
  <dcterms:modified xsi:type="dcterms:W3CDTF">2021-08-18T11:11:00Z</dcterms:modified>
</cp:coreProperties>
</file>