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F6" w:rsidRPr="003D247F" w:rsidRDefault="001D44F6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247F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ПРОЕКТ                                                                                                                                        </w:t>
      </w:r>
    </w:p>
    <w:p w:rsidR="001D44F6" w:rsidRPr="00961A73" w:rsidRDefault="001D44F6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1D44F6" w:rsidRPr="00961A73" w:rsidRDefault="001D44F6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1D44F6" w:rsidRPr="00961A73" w:rsidRDefault="001D44F6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1D44F6" w:rsidRPr="00961A73" w:rsidRDefault="001D44F6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D44F6" w:rsidRPr="00961A73" w:rsidRDefault="001D44F6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D44F6" w:rsidRPr="00961A73" w:rsidRDefault="001D44F6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D44F6" w:rsidRPr="00961A73" w:rsidRDefault="001D44F6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1D44F6" w:rsidRPr="00961A73" w:rsidRDefault="001D44F6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1D44F6" w:rsidRPr="00961A73" w:rsidRDefault="001D44F6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00.00</w:t>
      </w:r>
      <w:r w:rsidRPr="00F0321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2021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</w:p>
    <w:p w:rsidR="001D44F6" w:rsidRPr="00961A73" w:rsidRDefault="001D44F6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D44F6" w:rsidRDefault="001D44F6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60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от 30.12.2019г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</w:p>
    <w:p w:rsidR="001D44F6" w:rsidRDefault="001D44F6" w:rsidP="00FF2BA5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29  от 07.04.2020 г., № 51 от 17.08.2020 г., № 5 от 26.02.2021г.)</w:t>
      </w:r>
    </w:p>
    <w:p w:rsidR="001D44F6" w:rsidRPr="001918D5" w:rsidRDefault="001D44F6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D44F6" w:rsidRPr="001918D5" w:rsidRDefault="001D44F6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D44F6" w:rsidRPr="001918D5" w:rsidRDefault="001D44F6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1D44F6" w:rsidRPr="001918D5" w:rsidRDefault="001D44F6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 в Постановление администрации  Отрадненского сельского поселения № 60 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1D44F6" w:rsidRPr="001918D5" w:rsidRDefault="001D44F6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1D44F6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153,2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227,3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417,7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431,6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456,5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D44F6" w:rsidRPr="001918D5" w:rsidRDefault="001D44F6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408,6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Default="001D44F6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1D44F6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1D44F6" w:rsidRDefault="001D44F6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1D44F6" w:rsidRDefault="001D44F6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D44F6" w:rsidRPr="001918D5" w:rsidRDefault="001D44F6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муниципального района, составляет:</w:t>
      </w:r>
    </w:p>
    <w:p w:rsidR="001D44F6" w:rsidRPr="001E2FF3" w:rsidRDefault="001D44F6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2020 год – 153,2 тыс. рублей;</w:t>
      </w:r>
    </w:p>
    <w:p w:rsidR="001D44F6" w:rsidRPr="001E2FF3" w:rsidRDefault="001D44F6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2021 год – 227,3 тыс.рублей;</w:t>
      </w:r>
    </w:p>
    <w:p w:rsidR="001D44F6" w:rsidRPr="001E2FF3" w:rsidRDefault="001D44F6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2022 год – 417,7 тыс.рублей;</w:t>
      </w:r>
    </w:p>
    <w:p w:rsidR="001D44F6" w:rsidRPr="001E2FF3" w:rsidRDefault="001D44F6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2023 год – 431,6 тыс.рублей;</w:t>
      </w:r>
    </w:p>
    <w:p w:rsidR="001D44F6" w:rsidRPr="001E2FF3" w:rsidRDefault="001D44F6" w:rsidP="001E2FF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2024 год – 456,5 тыс.рублей;</w:t>
      </w:r>
    </w:p>
    <w:p w:rsidR="001D44F6" w:rsidRPr="001E2FF3" w:rsidRDefault="001D44F6" w:rsidP="001E2FF3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2025 год – 408,6 тыс.рублей</w:t>
      </w:r>
      <w:r w:rsidRPr="001E2FF3">
        <w:rPr>
          <w:rFonts w:ascii="Times New Roman" w:hAnsi="Times New Roman" w:cs="Times New Roman"/>
          <w:sz w:val="28"/>
          <w:szCs w:val="28"/>
        </w:rPr>
        <w:t>.</w:t>
      </w:r>
    </w:p>
    <w:p w:rsidR="001D44F6" w:rsidRPr="001918D5" w:rsidRDefault="001D44F6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18D5">
        <w:rPr>
          <w:rFonts w:ascii="Times New Roman" w:hAnsi="Times New Roman" w:cs="Times New Roman"/>
          <w:sz w:val="28"/>
          <w:szCs w:val="28"/>
        </w:rPr>
        <w:t xml:space="preserve">  приложении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 xml:space="preserve">2 </w:t>
      </w:r>
    </w:p>
    <w:p w:rsidR="001D44F6" w:rsidRPr="001918D5" w:rsidRDefault="001D44F6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годы»:</w:t>
      </w:r>
    </w:p>
    <w:p w:rsidR="001D44F6" w:rsidRPr="001918D5" w:rsidRDefault="001D44F6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 </w:t>
      </w:r>
      <w:r w:rsidRPr="001918D5">
        <w:rPr>
          <w:rFonts w:ascii="Times New Roman" w:hAnsi="Times New Roman" w:cs="Times New Roman"/>
          <w:sz w:val="28"/>
          <w:szCs w:val="28"/>
        </w:rPr>
        <w:t>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1D44F6" w:rsidRPr="00C80995" w:rsidRDefault="001D44F6" w:rsidP="00E56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95" w:type="dxa"/>
        <w:tblLayout w:type="fixed"/>
        <w:tblLook w:val="0000"/>
      </w:tblPr>
      <w:tblGrid>
        <w:gridCol w:w="288"/>
        <w:gridCol w:w="633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1D44F6" w:rsidRPr="00AC6A13">
        <w:trPr>
          <w:trHeight w:val="699"/>
          <w:tblHeader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4F6" w:rsidRPr="00AC6A13" w:rsidRDefault="001D44F6" w:rsidP="00AD0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1D44F6" w:rsidRPr="00AC6A13">
        <w:trPr>
          <w:tblHeader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1D44F6" w:rsidRPr="00AC6A13"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1D44F6" w:rsidRPr="00AC6A13"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D44F6" w:rsidRPr="00D10099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1D44F6" w:rsidRPr="00AC6A13">
        <w:trPr>
          <w:trHeight w:val="709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77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356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D44F6" w:rsidRPr="00AC6A13">
        <w:trPr>
          <w:trHeight w:val="240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1D44F6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D44F6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1E2FF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D44F6" w:rsidRPr="00AC6A13">
        <w:trPr>
          <w:trHeight w:val="265"/>
        </w:trPr>
        <w:tc>
          <w:tcPr>
            <w:tcW w:w="15795" w:type="dxa"/>
            <w:gridSpan w:val="12"/>
            <w:tcBorders>
              <w:top w:val="single" w:sz="4" w:space="0" w:color="000000"/>
            </w:tcBorders>
          </w:tcPr>
          <w:p w:rsidR="001D44F6" w:rsidRPr="001918D5" w:rsidRDefault="001D44F6" w:rsidP="00416AE8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3.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06CFD">
              <w:rPr>
                <w:rFonts w:ascii="Times New Roman" w:hAnsi="Times New Roman" w:cs="Times New Roman"/>
                <w:sz w:val="28"/>
                <w:szCs w:val="28"/>
              </w:rPr>
              <w:t>Благоустройство и содержание мест захоронения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D44F6" w:rsidRPr="0019495A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265"/>
        </w:trPr>
        <w:tc>
          <w:tcPr>
            <w:tcW w:w="15795" w:type="dxa"/>
            <w:gridSpan w:val="12"/>
            <w:tcBorders>
              <w:bottom w:val="single" w:sz="4" w:space="0" w:color="000000"/>
            </w:tcBorders>
          </w:tcPr>
          <w:p w:rsidR="001D44F6" w:rsidRPr="0019495A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E157C2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19495A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1D44F6" w:rsidRPr="00AC6A13">
        <w:trPr>
          <w:trHeight w:val="690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1D44F6" w:rsidRPr="00AC6A13" w:rsidRDefault="001D44F6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74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824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D44F6" w:rsidRPr="00AC6A13">
        <w:trPr>
          <w:trHeight w:val="315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1D44F6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D44F6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315"/>
        </w:trPr>
        <w:tc>
          <w:tcPr>
            <w:tcW w:w="57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D44F6" w:rsidRPr="00AC6A13">
        <w:trPr>
          <w:trHeight w:val="820"/>
        </w:trPr>
        <w:tc>
          <w:tcPr>
            <w:tcW w:w="288" w:type="dxa"/>
            <w:tcBorders>
              <w:top w:val="single" w:sz="4" w:space="0" w:color="000000"/>
            </w:tcBorders>
          </w:tcPr>
          <w:p w:rsidR="001D44F6" w:rsidRDefault="001D44F6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nil"/>
            </w:tcBorders>
          </w:tcPr>
          <w:p w:rsidR="001D44F6" w:rsidRPr="001918D5" w:rsidRDefault="001D44F6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4.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Прочие мероприятия по благоустройству территории сельского поселения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D44F6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D44F6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D44F6" w:rsidRPr="00393E49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315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393E49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1D44F6" w:rsidRPr="00AC6A13">
        <w:trPr>
          <w:trHeight w:val="920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315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813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40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862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D44F6" w:rsidRPr="00AC6A13">
        <w:trPr>
          <w:trHeight w:val="279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47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1D44F6" w:rsidRPr="00AC6A13">
        <w:trPr>
          <w:trHeight w:val="393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D44F6" w:rsidRPr="00AC6A13">
        <w:trPr>
          <w:trHeight w:val="229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248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911F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D44F6" w:rsidRPr="00AC6A13">
        <w:trPr>
          <w:trHeight w:val="820"/>
        </w:trPr>
        <w:tc>
          <w:tcPr>
            <w:tcW w:w="15795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1D44F6" w:rsidRPr="001918D5" w:rsidRDefault="001D44F6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5.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Ремонт памятников воинам ВОВ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D44F6" w:rsidRPr="004373A7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248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4373A7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1D44F6" w:rsidRPr="00AC6A13">
        <w:trPr>
          <w:trHeight w:val="991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D44F6" w:rsidRPr="00AC6A13">
        <w:trPr>
          <w:trHeight w:val="269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4F6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D44F6" w:rsidRPr="00AC6A13">
        <w:trPr>
          <w:trHeight w:val="42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D44F6" w:rsidRPr="00AC6A13">
        <w:trPr>
          <w:trHeight w:val="233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44F6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D44F6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AD00B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1D44F6" w:rsidRPr="00AC6A13">
        <w:trPr>
          <w:trHeight w:val="40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44F6" w:rsidRPr="00AC6A13" w:rsidRDefault="001D44F6" w:rsidP="004B503F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44F6" w:rsidRPr="00AC6A13" w:rsidRDefault="001D44F6" w:rsidP="004B503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1D44F6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D44F6" w:rsidRPr="00AC6A13" w:rsidRDefault="001D44F6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1D44F6" w:rsidRDefault="001D44F6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1D44F6" w:rsidRPr="001918D5" w:rsidRDefault="001D44F6" w:rsidP="00E563FE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1D44F6" w:rsidRPr="001918D5" w:rsidRDefault="001D44F6" w:rsidP="00E563F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AC6A13" w:rsidRDefault="001D44F6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1D44F6" w:rsidRPr="00AC6A13" w:rsidRDefault="001D44F6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44F6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</w:p>
    <w:p w:rsidR="001D44F6" w:rsidRPr="001918D5" w:rsidRDefault="001D44F6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В.Н.Конайкин</w:t>
      </w:r>
    </w:p>
    <w:sectPr w:rsidR="001D44F6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070CD"/>
    <w:rsid w:val="000206BC"/>
    <w:rsid w:val="000569DF"/>
    <w:rsid w:val="00063CBA"/>
    <w:rsid w:val="000B7C0F"/>
    <w:rsid w:val="000C527F"/>
    <w:rsid w:val="001078EA"/>
    <w:rsid w:val="001125D8"/>
    <w:rsid w:val="00152664"/>
    <w:rsid w:val="001531FA"/>
    <w:rsid w:val="001918D5"/>
    <w:rsid w:val="0019495A"/>
    <w:rsid w:val="001D44F6"/>
    <w:rsid w:val="001E2FF3"/>
    <w:rsid w:val="00237E43"/>
    <w:rsid w:val="00250F10"/>
    <w:rsid w:val="002D0FC2"/>
    <w:rsid w:val="002D422C"/>
    <w:rsid w:val="002D4B5E"/>
    <w:rsid w:val="002F1FFF"/>
    <w:rsid w:val="00351A9B"/>
    <w:rsid w:val="00364267"/>
    <w:rsid w:val="00380B07"/>
    <w:rsid w:val="00393E49"/>
    <w:rsid w:val="003C42B8"/>
    <w:rsid w:val="003C617C"/>
    <w:rsid w:val="003D247F"/>
    <w:rsid w:val="003E3BC7"/>
    <w:rsid w:val="00404210"/>
    <w:rsid w:val="00413BB0"/>
    <w:rsid w:val="00416AE8"/>
    <w:rsid w:val="004176BA"/>
    <w:rsid w:val="004373A7"/>
    <w:rsid w:val="00485D9A"/>
    <w:rsid w:val="00495199"/>
    <w:rsid w:val="004A0617"/>
    <w:rsid w:val="004B0A18"/>
    <w:rsid w:val="004B503F"/>
    <w:rsid w:val="004F78EC"/>
    <w:rsid w:val="00500859"/>
    <w:rsid w:val="00521231"/>
    <w:rsid w:val="00524698"/>
    <w:rsid w:val="00542154"/>
    <w:rsid w:val="005911F0"/>
    <w:rsid w:val="005A2D3C"/>
    <w:rsid w:val="00644B93"/>
    <w:rsid w:val="00655835"/>
    <w:rsid w:val="00660C35"/>
    <w:rsid w:val="006722CF"/>
    <w:rsid w:val="00672B63"/>
    <w:rsid w:val="006828C1"/>
    <w:rsid w:val="0069028C"/>
    <w:rsid w:val="006B50D6"/>
    <w:rsid w:val="0079491F"/>
    <w:rsid w:val="008348C8"/>
    <w:rsid w:val="0084079F"/>
    <w:rsid w:val="00857539"/>
    <w:rsid w:val="0087036B"/>
    <w:rsid w:val="00881BAA"/>
    <w:rsid w:val="008822A8"/>
    <w:rsid w:val="008D0EAC"/>
    <w:rsid w:val="00900B72"/>
    <w:rsid w:val="00920D2F"/>
    <w:rsid w:val="00924A33"/>
    <w:rsid w:val="00961A73"/>
    <w:rsid w:val="009900C9"/>
    <w:rsid w:val="009D0062"/>
    <w:rsid w:val="00A053BF"/>
    <w:rsid w:val="00A57EFC"/>
    <w:rsid w:val="00A651F1"/>
    <w:rsid w:val="00A72972"/>
    <w:rsid w:val="00A972F6"/>
    <w:rsid w:val="00AC61EC"/>
    <w:rsid w:val="00AC6A13"/>
    <w:rsid w:val="00AD00B6"/>
    <w:rsid w:val="00AD2C04"/>
    <w:rsid w:val="00AF1BBB"/>
    <w:rsid w:val="00B06CFD"/>
    <w:rsid w:val="00B10D36"/>
    <w:rsid w:val="00B5476F"/>
    <w:rsid w:val="00BA4EEA"/>
    <w:rsid w:val="00C04898"/>
    <w:rsid w:val="00C2354C"/>
    <w:rsid w:val="00C43284"/>
    <w:rsid w:val="00C80995"/>
    <w:rsid w:val="00CB3646"/>
    <w:rsid w:val="00CE36D0"/>
    <w:rsid w:val="00CF19FF"/>
    <w:rsid w:val="00D030AF"/>
    <w:rsid w:val="00D10099"/>
    <w:rsid w:val="00D23C1C"/>
    <w:rsid w:val="00D242EB"/>
    <w:rsid w:val="00DB03F3"/>
    <w:rsid w:val="00DC102F"/>
    <w:rsid w:val="00DC6C4B"/>
    <w:rsid w:val="00E1219F"/>
    <w:rsid w:val="00E157C2"/>
    <w:rsid w:val="00E34798"/>
    <w:rsid w:val="00E362DF"/>
    <w:rsid w:val="00E4640F"/>
    <w:rsid w:val="00E563FE"/>
    <w:rsid w:val="00E7628D"/>
    <w:rsid w:val="00E901C1"/>
    <w:rsid w:val="00E90794"/>
    <w:rsid w:val="00F03213"/>
    <w:rsid w:val="00F14707"/>
    <w:rsid w:val="00F221DF"/>
    <w:rsid w:val="00F7486E"/>
    <w:rsid w:val="00FF2BA5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09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Pages>5</Pages>
  <Words>998</Words>
  <Characters>5693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36</cp:revision>
  <cp:lastPrinted>2020-05-08T06:52:00Z</cp:lastPrinted>
  <dcterms:created xsi:type="dcterms:W3CDTF">2020-04-07T08:29:00Z</dcterms:created>
  <dcterms:modified xsi:type="dcterms:W3CDTF">2021-08-19T06:54:00Z</dcterms:modified>
</cp:coreProperties>
</file>