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АЛЕКСЕЕВСКОГО</w:t>
      </w:r>
      <w:r w:rsidRPr="00484535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ЧАМЗИНСКОГО</w:t>
      </w:r>
      <w:r w:rsidRPr="00484535">
        <w:rPr>
          <w:b/>
          <w:sz w:val="28"/>
          <w:szCs w:val="28"/>
        </w:rPr>
        <w:t xml:space="preserve"> МУНИЦИПАЛЬНОГО РАЙОНА РЕСПУБЛИКИ МОРДОВИЯ</w:t>
      </w: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ПОСТАНОВЛЕНИЕ</w:t>
      </w: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r w:rsidRPr="00484535">
        <w:rPr>
          <w:sz w:val="28"/>
          <w:szCs w:val="28"/>
        </w:rPr>
        <w:t xml:space="preserve">.05.2019                                                </w:t>
      </w:r>
      <w:r>
        <w:rPr>
          <w:sz w:val="28"/>
          <w:szCs w:val="28"/>
        </w:rPr>
        <w:t xml:space="preserve">                            </w:t>
      </w:r>
      <w:r w:rsidRPr="00484535">
        <w:rPr>
          <w:sz w:val="28"/>
          <w:szCs w:val="28"/>
        </w:rPr>
        <w:t xml:space="preserve">              № </w:t>
      </w:r>
      <w:r>
        <w:rPr>
          <w:sz w:val="28"/>
          <w:szCs w:val="28"/>
        </w:rPr>
        <w:t>16</w:t>
      </w: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484535">
        <w:rPr>
          <w:b/>
          <w:sz w:val="28"/>
          <w:szCs w:val="28"/>
        </w:rPr>
        <w:t>. А</w:t>
      </w:r>
      <w:r>
        <w:rPr>
          <w:b/>
          <w:sz w:val="28"/>
          <w:szCs w:val="28"/>
        </w:rPr>
        <w:t>лексеевка</w:t>
      </w: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О внесении изменений в Постановление Администрации</w:t>
      </w: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лексеевского</w:t>
      </w:r>
      <w:r w:rsidRPr="00484535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Чамзинского</w:t>
      </w:r>
      <w:r w:rsidRPr="00484535">
        <w:rPr>
          <w:b/>
          <w:sz w:val="28"/>
          <w:szCs w:val="28"/>
        </w:rPr>
        <w:t xml:space="preserve"> муниципального района Республики Мордовия от </w:t>
      </w:r>
      <w:r>
        <w:rPr>
          <w:b/>
          <w:sz w:val="28"/>
          <w:szCs w:val="28"/>
        </w:rPr>
        <w:t>20 августа</w:t>
      </w:r>
      <w:r w:rsidRPr="00484535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484535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8</w:t>
        </w:r>
        <w:r w:rsidRPr="00484535">
          <w:rPr>
            <w:b/>
            <w:sz w:val="28"/>
            <w:szCs w:val="28"/>
          </w:rPr>
          <w:t xml:space="preserve"> г</w:t>
        </w:r>
      </w:smartTag>
      <w:r w:rsidRPr="00484535">
        <w:rPr>
          <w:b/>
          <w:sz w:val="28"/>
          <w:szCs w:val="28"/>
        </w:rPr>
        <w:t xml:space="preserve">. № </w:t>
      </w:r>
      <w:r>
        <w:rPr>
          <w:b/>
          <w:sz w:val="28"/>
          <w:szCs w:val="28"/>
        </w:rPr>
        <w:t>25</w:t>
      </w:r>
      <w:r w:rsidRPr="00484535">
        <w:rPr>
          <w:b/>
          <w:sz w:val="28"/>
          <w:szCs w:val="28"/>
        </w:rPr>
        <w:t xml:space="preserve"> «О</w:t>
      </w:r>
      <w:r>
        <w:rPr>
          <w:b/>
          <w:sz w:val="28"/>
          <w:szCs w:val="28"/>
        </w:rPr>
        <w:t xml:space="preserve"> п</w:t>
      </w:r>
      <w:r w:rsidRPr="00484535">
        <w:rPr>
          <w:b/>
          <w:sz w:val="28"/>
          <w:szCs w:val="28"/>
        </w:rPr>
        <w:t>орядк</w:t>
      </w:r>
      <w:r>
        <w:rPr>
          <w:b/>
          <w:sz w:val="28"/>
          <w:szCs w:val="28"/>
        </w:rPr>
        <w:t>е</w:t>
      </w:r>
      <w:r w:rsidRPr="00484535">
        <w:rPr>
          <w:b/>
          <w:sz w:val="28"/>
          <w:szCs w:val="28"/>
        </w:rPr>
        <w:t xml:space="preserve"> учета бюджетных и денежных обязательств получателей средств</w:t>
      </w: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бюджета А</w:t>
      </w:r>
      <w:r>
        <w:rPr>
          <w:b/>
          <w:sz w:val="28"/>
          <w:szCs w:val="28"/>
        </w:rPr>
        <w:t>лексеевского</w:t>
      </w:r>
      <w:r w:rsidRPr="00484535">
        <w:rPr>
          <w:b/>
          <w:sz w:val="28"/>
          <w:szCs w:val="28"/>
        </w:rPr>
        <w:t xml:space="preserve"> сельского поселения</w:t>
      </w:r>
    </w:p>
    <w:p w:rsidR="00AD3CEB" w:rsidRPr="00484535" w:rsidRDefault="00AD3CEB" w:rsidP="008565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</w:t>
      </w:r>
      <w:r w:rsidRPr="00484535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»</w:t>
      </w:r>
      <w:bookmarkStart w:id="0" w:name="_GoBack"/>
      <w:bookmarkEnd w:id="0"/>
    </w:p>
    <w:p w:rsidR="00AD3CEB" w:rsidRDefault="00AD3CEB" w:rsidP="00AD05BA">
      <w:pPr>
        <w:shd w:val="clear" w:color="auto" w:fill="FFFFFF"/>
        <w:jc w:val="both"/>
        <w:rPr>
          <w:sz w:val="28"/>
          <w:szCs w:val="28"/>
        </w:rPr>
      </w:pPr>
    </w:p>
    <w:p w:rsidR="00AD3CEB" w:rsidRPr="00956027" w:rsidRDefault="00AD3CEB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Руководствуясь статьей 219 Бюджетного кодекса Российской Федерации, </w:t>
      </w:r>
      <w:r>
        <w:rPr>
          <w:b/>
          <w:bCs/>
          <w:spacing w:val="66"/>
          <w:sz w:val="28"/>
          <w:szCs w:val="28"/>
        </w:rPr>
        <w:t>постановляю: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Внести в Порядок учета бюджетных и денежных обязательств получателей средств бюджета Алексеевского сельского поселения Чамзинского муниципального района Республики Мордовия, утвержденный постановлением Администрации Алексеевского сельского поселения Чамзинского муниципального района Республики Мордовия от 20 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25, следующие изменения:</w:t>
      </w:r>
    </w:p>
    <w:p w:rsidR="00AD3CEB" w:rsidRDefault="00AD3CEB" w:rsidP="00AD05BA">
      <w:pPr>
        <w:shd w:val="clear" w:color="auto" w:fill="FFFFFF"/>
        <w:ind w:firstLine="709"/>
      </w:pPr>
      <w:r>
        <w:rPr>
          <w:sz w:val="28"/>
          <w:szCs w:val="28"/>
        </w:rPr>
        <w:t>1)в пункте 13: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часть вторую дополнить абзацами следующего содержания: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Зн (далее -идентификатор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275н;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документе-основании»;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дополнить частью четвертой следующего содержания: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 Алексеевского сельского поселения Чамзинского муниципального района Республики Мордовия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spacing w:val="-1"/>
          <w:sz w:val="28"/>
          <w:szCs w:val="28"/>
        </w:rPr>
        <w:t xml:space="preserve">субсидии и иные межбюджетные трансферты бюджету </w:t>
      </w:r>
      <w:r>
        <w:rPr>
          <w:sz w:val="28"/>
          <w:szCs w:val="28"/>
        </w:rPr>
        <w:t>Алексеевского сельского поселения Чамзинского муниципального района Республики Мордовия</w:t>
      </w:r>
      <w:r>
        <w:rPr>
          <w:spacing w:val="-1"/>
          <w:sz w:val="28"/>
          <w:szCs w:val="28"/>
        </w:rPr>
        <w:t>»;</w:t>
      </w:r>
    </w:p>
    <w:p w:rsidR="00AD3CEB" w:rsidRDefault="00AD3CEB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пункте 17: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AD3CEB" w:rsidRDefault="00AD3CEB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>в абзаце втором слова «абзацем восьмым» заменить словами «абзацем пятым части второй»;</w:t>
      </w:r>
    </w:p>
    <w:p w:rsidR="00AD3CEB" w:rsidRDefault="00AD3CEB" w:rsidP="00856565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в пункте 18:</w:t>
      </w:r>
    </w:p>
    <w:p w:rsidR="00AD3CEB" w:rsidRDefault="00AD3CEB" w:rsidP="00856565">
      <w:pPr>
        <w:shd w:val="clear" w:color="auto" w:fill="FFFFFF"/>
        <w:ind w:firstLine="709"/>
        <w:jc w:val="both"/>
      </w:pPr>
      <w:r>
        <w:rPr>
          <w:sz w:val="28"/>
          <w:szCs w:val="28"/>
        </w:rPr>
        <w:t>в части второй слова «в абзаце первом» заменить словами «в части первой»;</w:t>
      </w:r>
    </w:p>
    <w:p w:rsidR="00AD3CEB" w:rsidRDefault="00AD3CEB" w:rsidP="00856565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часть третью изложить в следующей редакции: </w:t>
      </w:r>
      <w:r>
        <w:rPr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spacing w:val="-2"/>
          <w:sz w:val="28"/>
          <w:szCs w:val="28"/>
        </w:rPr>
        <w:t xml:space="preserve">бюджета </w:t>
      </w:r>
      <w:r>
        <w:rPr>
          <w:sz w:val="28"/>
          <w:szCs w:val="28"/>
        </w:rPr>
        <w:t>Алексеевского сельского поселения Чамзинского муниципального района Республики Мордовия</w:t>
      </w:r>
      <w:r>
        <w:rPr>
          <w:spacing w:val="-2"/>
          <w:sz w:val="28"/>
          <w:szCs w:val="28"/>
        </w:rPr>
        <w:t xml:space="preserve">, в ведении которого находится получатель средств </w:t>
      </w:r>
      <w:r w:rsidRPr="00413902">
        <w:rPr>
          <w:spacing w:val="-1"/>
          <w:sz w:val="28"/>
          <w:szCs w:val="28"/>
        </w:rPr>
        <w:t>бюджета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 Чамзинского муниципального района Республики Мордовия</w:t>
      </w:r>
      <w:r w:rsidRPr="00413902">
        <w:rPr>
          <w:spacing w:val="-1"/>
          <w:sz w:val="28"/>
          <w:szCs w:val="28"/>
        </w:rPr>
        <w:t xml:space="preserve">, получателю средств бюджета </w:t>
      </w:r>
      <w:r>
        <w:rPr>
          <w:sz w:val="28"/>
          <w:szCs w:val="28"/>
        </w:rPr>
        <w:t>Алексеевского сельского поселения Чамзинского муниципального района Республики Мордовия</w:t>
      </w:r>
      <w:r>
        <w:rPr>
          <w:spacing w:val="-1"/>
          <w:sz w:val="28"/>
          <w:szCs w:val="28"/>
        </w:rPr>
        <w:t xml:space="preserve"> Уведомление о </w:t>
      </w:r>
      <w:r>
        <w:rPr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предусмотренных настоящим пунктом».</w:t>
      </w:r>
    </w:p>
    <w:p w:rsidR="00AD3CEB" w:rsidRDefault="00AD3CEB" w:rsidP="00AD05BA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 в Информационном бюллетене Алексеевского сельского поселения  и  распространяет  свое действие на правоотношения, возникшие с 10 апреля 2019 года.</w:t>
      </w:r>
    </w:p>
    <w:p w:rsidR="00AD3CEB" w:rsidRDefault="00AD3CEB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D3CEB" w:rsidRDefault="00AD3CEB" w:rsidP="00AD05B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D3CEB" w:rsidRPr="00484535" w:rsidRDefault="00AD3CEB" w:rsidP="0085656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484535">
        <w:rPr>
          <w:sz w:val="28"/>
          <w:szCs w:val="28"/>
        </w:rPr>
        <w:t>лав</w:t>
      </w:r>
      <w:r>
        <w:rPr>
          <w:sz w:val="28"/>
          <w:szCs w:val="28"/>
        </w:rPr>
        <w:t>ы а</w:t>
      </w:r>
      <w:r w:rsidRPr="00484535">
        <w:rPr>
          <w:sz w:val="28"/>
          <w:szCs w:val="28"/>
        </w:rPr>
        <w:t xml:space="preserve">дминистрации </w:t>
      </w:r>
    </w:p>
    <w:p w:rsidR="00AD3CEB" w:rsidRDefault="00AD3CEB" w:rsidP="0085656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Алексеевского </w:t>
      </w:r>
      <w:r w:rsidRPr="0048453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В.А. Королева     </w:t>
      </w:r>
    </w:p>
    <w:p w:rsidR="00AD3CEB" w:rsidRDefault="00AD3CEB" w:rsidP="00AD05BA">
      <w:pPr>
        <w:shd w:val="clear" w:color="auto" w:fill="FFFFFF"/>
        <w:ind w:firstLine="709"/>
        <w:jc w:val="both"/>
      </w:pPr>
    </w:p>
    <w:sectPr w:rsidR="00AD3CEB" w:rsidSect="00EF50AB">
      <w:pgSz w:w="11909" w:h="16834"/>
      <w:pgMar w:top="1440" w:right="987" w:bottom="720" w:left="12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5EE"/>
    <w:rsid w:val="00011DA4"/>
    <w:rsid w:val="00062246"/>
    <w:rsid w:val="000D6F06"/>
    <w:rsid w:val="000F59FD"/>
    <w:rsid w:val="00193D2C"/>
    <w:rsid w:val="00196BEE"/>
    <w:rsid w:val="00264705"/>
    <w:rsid w:val="002D5A06"/>
    <w:rsid w:val="002F2C00"/>
    <w:rsid w:val="00315B40"/>
    <w:rsid w:val="003325EE"/>
    <w:rsid w:val="00413902"/>
    <w:rsid w:val="00422394"/>
    <w:rsid w:val="00484535"/>
    <w:rsid w:val="004A7E8A"/>
    <w:rsid w:val="00777B8A"/>
    <w:rsid w:val="0083002E"/>
    <w:rsid w:val="00856565"/>
    <w:rsid w:val="00956027"/>
    <w:rsid w:val="00AA586E"/>
    <w:rsid w:val="00AD05BA"/>
    <w:rsid w:val="00AD3CEB"/>
    <w:rsid w:val="00B630B8"/>
    <w:rsid w:val="00B96102"/>
    <w:rsid w:val="00C76D0D"/>
    <w:rsid w:val="00CE0066"/>
    <w:rsid w:val="00D866F7"/>
    <w:rsid w:val="00DD4546"/>
    <w:rsid w:val="00E62214"/>
    <w:rsid w:val="00E8158A"/>
    <w:rsid w:val="00EA3DF7"/>
    <w:rsid w:val="00EF50AB"/>
    <w:rsid w:val="00F80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54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3</Pages>
  <Words>766</Words>
  <Characters>4372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Елизаров Александр Валентинович</dc:creator>
  <cp:keywords/>
  <dc:description/>
  <cp:lastModifiedBy>1</cp:lastModifiedBy>
  <cp:revision>7</cp:revision>
  <cp:lastPrinted>2019-05-20T07:24:00Z</cp:lastPrinted>
  <dcterms:created xsi:type="dcterms:W3CDTF">2019-05-13T06:55:00Z</dcterms:created>
  <dcterms:modified xsi:type="dcterms:W3CDTF">2019-05-20T08:17:00Z</dcterms:modified>
</cp:coreProperties>
</file>