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053" w:rsidRDefault="00466053" w:rsidP="00620FF5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АЛЕКСЕЕВСКОГО СЕЛЬСКОГО ПОСЕЛЕНИЯ</w:t>
      </w:r>
    </w:p>
    <w:p w:rsidR="00466053" w:rsidRDefault="00466053" w:rsidP="00620FF5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466053" w:rsidRDefault="00466053" w:rsidP="00620FF5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66053" w:rsidRDefault="00466053" w:rsidP="00620FF5">
      <w:pPr>
        <w:pStyle w:val="Standard"/>
        <w:ind w:right="-284"/>
        <w:jc w:val="center"/>
        <w:rPr>
          <w:sz w:val="28"/>
          <w:szCs w:val="28"/>
        </w:rPr>
      </w:pPr>
    </w:p>
    <w:p w:rsidR="00466053" w:rsidRDefault="00466053" w:rsidP="00620FF5">
      <w:pPr>
        <w:pStyle w:val="Standard"/>
        <w:ind w:right="-284"/>
        <w:jc w:val="center"/>
        <w:rPr>
          <w:sz w:val="28"/>
          <w:szCs w:val="28"/>
        </w:rPr>
      </w:pPr>
    </w:p>
    <w:p w:rsidR="00466053" w:rsidRDefault="00466053" w:rsidP="00620FF5">
      <w:pPr>
        <w:pStyle w:val="Standard"/>
        <w:ind w:right="-284"/>
        <w:jc w:val="center"/>
        <w:rPr>
          <w:b/>
          <w:sz w:val="28"/>
          <w:szCs w:val="28"/>
        </w:rPr>
      </w:pPr>
      <w:r w:rsidRPr="00A77F8C">
        <w:rPr>
          <w:b/>
          <w:sz w:val="28"/>
          <w:szCs w:val="28"/>
        </w:rPr>
        <w:t>ПОСТАНОВЛЕНИЕ</w:t>
      </w:r>
    </w:p>
    <w:p w:rsidR="00466053" w:rsidRDefault="00466053" w:rsidP="00620FF5">
      <w:pPr>
        <w:pStyle w:val="Standard"/>
        <w:ind w:right="-284"/>
        <w:jc w:val="center"/>
        <w:rPr>
          <w:b/>
          <w:sz w:val="28"/>
          <w:szCs w:val="28"/>
        </w:rPr>
      </w:pPr>
    </w:p>
    <w:p w:rsidR="00466053" w:rsidRDefault="00466053" w:rsidP="00620FF5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Pr="00B33767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B3376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B33767">
        <w:rPr>
          <w:sz w:val="28"/>
          <w:szCs w:val="28"/>
        </w:rPr>
        <w:t xml:space="preserve"> г.</w:t>
      </w:r>
      <w:r w:rsidRPr="00B33767">
        <w:rPr>
          <w:sz w:val="28"/>
          <w:szCs w:val="28"/>
        </w:rPr>
        <w:tab/>
      </w:r>
      <w:r w:rsidRPr="00B33767">
        <w:rPr>
          <w:sz w:val="28"/>
          <w:szCs w:val="28"/>
        </w:rPr>
        <w:tab/>
      </w:r>
      <w:r w:rsidRPr="00B33767">
        <w:rPr>
          <w:sz w:val="28"/>
          <w:szCs w:val="28"/>
        </w:rPr>
        <w:tab/>
      </w:r>
      <w:r w:rsidRPr="00B33767">
        <w:rPr>
          <w:sz w:val="28"/>
          <w:szCs w:val="28"/>
        </w:rPr>
        <w:tab/>
        <w:t xml:space="preserve">                                                           №</w:t>
      </w:r>
      <w:r>
        <w:rPr>
          <w:sz w:val="28"/>
          <w:szCs w:val="28"/>
        </w:rPr>
        <w:t>44</w:t>
      </w:r>
      <w:r w:rsidRPr="00B33767">
        <w:rPr>
          <w:sz w:val="28"/>
          <w:szCs w:val="28"/>
        </w:rPr>
        <w:t xml:space="preserve"> </w:t>
      </w:r>
    </w:p>
    <w:p w:rsidR="00466053" w:rsidRDefault="00466053" w:rsidP="00620FF5">
      <w:pPr>
        <w:pStyle w:val="Standard"/>
        <w:ind w:right="-284"/>
        <w:jc w:val="center"/>
        <w:rPr>
          <w:sz w:val="28"/>
          <w:szCs w:val="28"/>
        </w:rPr>
      </w:pPr>
    </w:p>
    <w:p w:rsidR="00466053" w:rsidRDefault="00466053" w:rsidP="00620FF5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466053" w:rsidRPr="00391201" w:rsidRDefault="00466053" w:rsidP="003912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201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Муниципальную Программу</w:t>
      </w:r>
    </w:p>
    <w:p w:rsidR="00466053" w:rsidRPr="00A02810" w:rsidRDefault="00466053" w:rsidP="003912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201">
        <w:rPr>
          <w:rFonts w:ascii="Times New Roman" w:hAnsi="Times New Roman" w:cs="Times New Roman"/>
          <w:b/>
          <w:bCs/>
          <w:sz w:val="28"/>
          <w:szCs w:val="28"/>
        </w:rPr>
        <w:t>«Благоустройство территории Алексеевского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1201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Чамзинского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1201">
        <w:rPr>
          <w:rFonts w:ascii="Times New Roman" w:hAnsi="Times New Roman" w:cs="Times New Roman"/>
          <w:b/>
          <w:bCs/>
          <w:sz w:val="28"/>
          <w:szCs w:val="28"/>
        </w:rPr>
        <w:t xml:space="preserve">района на 2019-2022 годы», утвержденную постановлением Администрации Алексеевского сельского поселения от 15.11.2018 г. № 53 </w:t>
      </w:r>
      <w:r w:rsidRPr="00A02810">
        <w:rPr>
          <w:rFonts w:ascii="Times New Roman" w:hAnsi="Times New Roman" w:cs="Times New Roman"/>
          <w:b/>
          <w:bCs/>
          <w:sz w:val="28"/>
          <w:szCs w:val="28"/>
        </w:rPr>
        <w:t>от 15.08.2019 №31.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 26.03.2020 №13</w:t>
      </w:r>
    </w:p>
    <w:p w:rsidR="00466053" w:rsidRPr="00391201" w:rsidRDefault="00466053" w:rsidP="00DB76AA">
      <w:pPr>
        <w:spacing w:after="0" w:line="240" w:lineRule="auto"/>
        <w:ind w:hanging="348"/>
        <w:rPr>
          <w:rFonts w:ascii="Times New Roman" w:hAnsi="Times New Roman" w:cs="Times New Roman"/>
          <w:sz w:val="28"/>
          <w:szCs w:val="28"/>
        </w:rPr>
      </w:pPr>
    </w:p>
    <w:p w:rsidR="00466053" w:rsidRPr="00391201" w:rsidRDefault="00466053" w:rsidP="005A4150">
      <w:pPr>
        <w:pStyle w:val="NoSpacing"/>
        <w:ind w:firstLine="360"/>
        <w:jc w:val="both"/>
        <w:rPr>
          <w:rFonts w:ascii="Times New Roman" w:hAnsi="Times New Roman"/>
          <w:sz w:val="28"/>
          <w:szCs w:val="28"/>
        </w:rPr>
      </w:pPr>
      <w:r w:rsidRPr="00391201">
        <w:rPr>
          <w:rFonts w:ascii="Times New Roman" w:hAnsi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Алексеевского сельского поселения Чамзинского муниципального района №65  от  31.03.2011  года «Об утверждении Правил благоустройства, чистоты и порядка на территории Алексеевского сельского поселения», администрация Алексеевского сельского поселения Чамзинского муниципального района</w:t>
      </w:r>
    </w:p>
    <w:p w:rsidR="00466053" w:rsidRPr="00391201" w:rsidRDefault="00466053" w:rsidP="00DB76A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66053" w:rsidRPr="00391201" w:rsidRDefault="00466053" w:rsidP="005A41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1201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466053" w:rsidRPr="00391201" w:rsidRDefault="00466053" w:rsidP="00DB7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6053" w:rsidRPr="00391201" w:rsidRDefault="00466053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>1.</w:t>
      </w:r>
      <w:r w:rsidRPr="00391201">
        <w:rPr>
          <w:rFonts w:ascii="Times New Roman" w:hAnsi="Times New Roman"/>
          <w:sz w:val="28"/>
          <w:szCs w:val="28"/>
          <w:lang w:eastAsia="en-US"/>
        </w:rPr>
        <w:t xml:space="preserve">Продлить срок действия муниципальной программы </w:t>
      </w:r>
      <w:r w:rsidRPr="00391201"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Алексеевского сельского поселения Чамзинского муниципального района на 2019-2022 годы», </w:t>
      </w:r>
      <w:r w:rsidRPr="00391201">
        <w:rPr>
          <w:rFonts w:ascii="Times New Roman" w:hAnsi="Times New Roman"/>
          <w:sz w:val="28"/>
          <w:szCs w:val="28"/>
          <w:lang w:eastAsia="en-US"/>
        </w:rPr>
        <w:t xml:space="preserve">утвержденную постановлением администрации Алексеевского сельского поселения от 15.11.2018 </w:t>
      </w:r>
      <w:r>
        <w:rPr>
          <w:rFonts w:ascii="Times New Roman" w:hAnsi="Times New Roman"/>
          <w:sz w:val="28"/>
          <w:szCs w:val="28"/>
          <w:lang w:eastAsia="en-US"/>
        </w:rPr>
        <w:t>г. № 53, (с изменениями от 15</w:t>
      </w:r>
      <w:r w:rsidRPr="00391201">
        <w:rPr>
          <w:rFonts w:ascii="Times New Roman" w:hAnsi="Times New Roman"/>
          <w:sz w:val="28"/>
          <w:szCs w:val="28"/>
          <w:lang w:eastAsia="en-US"/>
        </w:rPr>
        <w:t>.</w:t>
      </w:r>
      <w:r>
        <w:rPr>
          <w:rFonts w:ascii="Times New Roman" w:hAnsi="Times New Roman"/>
          <w:sz w:val="28"/>
          <w:szCs w:val="28"/>
          <w:lang w:eastAsia="en-US"/>
        </w:rPr>
        <w:t>082019 г. №31 от 26.03.2020 №13</w:t>
      </w:r>
      <w:r w:rsidRPr="00391201">
        <w:rPr>
          <w:rFonts w:ascii="Times New Roman" w:hAnsi="Times New Roman"/>
          <w:sz w:val="28"/>
          <w:szCs w:val="28"/>
          <w:lang w:eastAsia="en-US"/>
        </w:rPr>
        <w:t>) до 2025 года.</w:t>
      </w:r>
    </w:p>
    <w:p w:rsidR="00466053" w:rsidRPr="00391201" w:rsidRDefault="00466053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>2. Изложить Муниципальную Программу «Благоустройство территории Алексеевского сельского поселения Чамзинского муниципального района на 2019-2025 годы» в новой редакции.</w:t>
      </w:r>
    </w:p>
    <w:p w:rsidR="00466053" w:rsidRPr="00391201" w:rsidRDefault="00466053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>3. Настоящее Постановление подлежит официальному опубликованию в информационном бюллетене Алексеевского сельского поселения Чамзинского муниципального района.</w:t>
      </w:r>
    </w:p>
    <w:p w:rsidR="00466053" w:rsidRPr="00391201" w:rsidRDefault="00466053" w:rsidP="00756D5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1201"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466053" w:rsidRPr="00391201" w:rsidRDefault="00466053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66053" w:rsidRPr="00391201" w:rsidRDefault="00466053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66053" w:rsidRPr="00391201" w:rsidRDefault="00466053" w:rsidP="00DB7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6053" w:rsidRPr="00391201" w:rsidRDefault="00466053" w:rsidP="00B33767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391201">
        <w:rPr>
          <w:rFonts w:ascii="Times New Roman" w:hAnsi="Times New Roman"/>
          <w:sz w:val="28"/>
          <w:szCs w:val="28"/>
        </w:rPr>
        <w:t>И.о. главы администрации</w:t>
      </w:r>
    </w:p>
    <w:p w:rsidR="00466053" w:rsidRPr="00391201" w:rsidRDefault="00466053" w:rsidP="00B33767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391201">
        <w:rPr>
          <w:rFonts w:ascii="Times New Roman" w:hAnsi="Times New Roman"/>
          <w:sz w:val="28"/>
          <w:szCs w:val="28"/>
        </w:rPr>
        <w:t xml:space="preserve">Алексеевского сельского поселения                    </w:t>
      </w:r>
      <w:r w:rsidRPr="00391201">
        <w:rPr>
          <w:rFonts w:ascii="Times New Roman" w:hAnsi="Times New Roman"/>
          <w:sz w:val="28"/>
          <w:szCs w:val="28"/>
        </w:rPr>
        <w:tab/>
        <w:t>Целин П.П.</w:t>
      </w:r>
    </w:p>
    <w:p w:rsidR="00466053" w:rsidRPr="00BD264C" w:rsidRDefault="00466053" w:rsidP="00B33767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466053" w:rsidRPr="00BD264C" w:rsidRDefault="00466053" w:rsidP="00B33767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466053" w:rsidRDefault="00466053" w:rsidP="00DB76AA">
      <w:pPr>
        <w:spacing w:after="0" w:line="240" w:lineRule="auto"/>
      </w:pPr>
    </w:p>
    <w:p w:rsidR="00466053" w:rsidRPr="00C63498" w:rsidRDefault="00466053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63498">
        <w:rPr>
          <w:rFonts w:ascii="Times New Roman" w:hAnsi="Times New Roman" w:cs="Times New Roman"/>
        </w:rPr>
        <w:t>Приложение</w:t>
      </w:r>
    </w:p>
    <w:p w:rsidR="00466053" w:rsidRPr="00C63498" w:rsidRDefault="00466053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63498">
        <w:rPr>
          <w:rFonts w:ascii="Times New Roman" w:hAnsi="Times New Roman" w:cs="Times New Roman"/>
        </w:rPr>
        <w:t xml:space="preserve"> к Постановлению </w:t>
      </w:r>
      <w:r>
        <w:rPr>
          <w:rFonts w:ascii="Times New Roman" w:hAnsi="Times New Roman" w:cs="Times New Roman"/>
        </w:rPr>
        <w:t>администрации</w:t>
      </w:r>
    </w:p>
    <w:p w:rsidR="00466053" w:rsidRDefault="00466053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Алексеевского</w:t>
      </w:r>
      <w:r w:rsidRPr="00C63498">
        <w:rPr>
          <w:rFonts w:ascii="Times New Roman" w:hAnsi="Times New Roman" w:cs="Times New Roman"/>
        </w:rPr>
        <w:t xml:space="preserve"> сельского поселения</w:t>
      </w:r>
    </w:p>
    <w:p w:rsidR="00466053" w:rsidRPr="00C63498" w:rsidRDefault="00466053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466053" w:rsidRDefault="00466053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33767">
        <w:rPr>
          <w:rFonts w:ascii="Times New Roman" w:hAnsi="Times New Roman" w:cs="Times New Roman"/>
        </w:rPr>
        <w:t>от15.11.2018г № 53</w:t>
      </w:r>
    </w:p>
    <w:p w:rsidR="00466053" w:rsidRPr="00A02810" w:rsidRDefault="00466053" w:rsidP="00A02810">
      <w:pPr>
        <w:jc w:val="right"/>
      </w:pPr>
      <w:r w:rsidRPr="00A02810">
        <w:rPr>
          <w:rFonts w:ascii="Times New Roman" w:hAnsi="Times New Roman" w:cs="Times New Roman"/>
          <w:bCs/>
        </w:rPr>
        <w:t>15.08.2019 №31.</w:t>
      </w:r>
    </w:p>
    <w:p w:rsidR="00466053" w:rsidRPr="002070FC" w:rsidRDefault="00466053" w:rsidP="00DB76AA">
      <w:pPr>
        <w:jc w:val="center"/>
      </w:pPr>
    </w:p>
    <w:p w:rsidR="00466053" w:rsidRPr="002070FC" w:rsidRDefault="00466053" w:rsidP="00DB76AA">
      <w:pPr>
        <w:jc w:val="center"/>
      </w:pPr>
    </w:p>
    <w:p w:rsidR="00466053" w:rsidRDefault="00466053" w:rsidP="00505E38">
      <w:pPr>
        <w:rPr>
          <w:b/>
          <w:bCs/>
          <w:sz w:val="28"/>
          <w:szCs w:val="28"/>
        </w:rPr>
      </w:pPr>
    </w:p>
    <w:p w:rsidR="00466053" w:rsidRDefault="00466053" w:rsidP="00DB76AA">
      <w:pPr>
        <w:jc w:val="center"/>
        <w:rPr>
          <w:b/>
          <w:bCs/>
          <w:sz w:val="28"/>
          <w:szCs w:val="28"/>
        </w:rPr>
      </w:pPr>
    </w:p>
    <w:p w:rsidR="00466053" w:rsidRPr="00340A0F" w:rsidRDefault="00466053" w:rsidP="00A028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0A0F">
        <w:rPr>
          <w:rFonts w:ascii="Times New Roman" w:hAnsi="Times New Roman" w:cs="Times New Roman"/>
          <w:b/>
          <w:bCs/>
          <w:sz w:val="36"/>
          <w:szCs w:val="36"/>
        </w:rPr>
        <w:t>Муниципальная Программа  «Благоустройство территории Алексеевского</w:t>
      </w:r>
    </w:p>
    <w:p w:rsidR="00466053" w:rsidRPr="00340A0F" w:rsidRDefault="00466053" w:rsidP="00A028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0A0F">
        <w:rPr>
          <w:rFonts w:ascii="Times New Roman" w:hAnsi="Times New Roman" w:cs="Times New Roman"/>
          <w:b/>
          <w:bCs/>
          <w:sz w:val="36"/>
          <w:szCs w:val="36"/>
        </w:rPr>
        <w:t>сельско</w:t>
      </w:r>
      <w:r>
        <w:rPr>
          <w:rFonts w:ascii="Times New Roman" w:hAnsi="Times New Roman" w:cs="Times New Roman"/>
          <w:b/>
          <w:bCs/>
          <w:sz w:val="36"/>
          <w:szCs w:val="36"/>
        </w:rPr>
        <w:t>го</w:t>
      </w:r>
      <w:r w:rsidRPr="00340A0F">
        <w:rPr>
          <w:rFonts w:ascii="Times New Roman" w:hAnsi="Times New Roman" w:cs="Times New Roman"/>
          <w:b/>
          <w:bCs/>
          <w:sz w:val="36"/>
          <w:szCs w:val="36"/>
        </w:rPr>
        <w:t xml:space="preserve"> поселени</w:t>
      </w:r>
      <w:r>
        <w:rPr>
          <w:rFonts w:ascii="Times New Roman" w:hAnsi="Times New Roman" w:cs="Times New Roman"/>
          <w:b/>
          <w:bCs/>
          <w:sz w:val="36"/>
          <w:szCs w:val="36"/>
        </w:rPr>
        <w:t>я</w:t>
      </w:r>
      <w:r w:rsidRPr="00340A0F">
        <w:rPr>
          <w:rFonts w:ascii="Times New Roman" w:hAnsi="Times New Roman" w:cs="Times New Roman"/>
          <w:b/>
          <w:bCs/>
          <w:sz w:val="36"/>
          <w:szCs w:val="36"/>
        </w:rPr>
        <w:t xml:space="preserve"> Чамзинского муниципального</w:t>
      </w:r>
    </w:p>
    <w:p w:rsidR="00466053" w:rsidRPr="00340A0F" w:rsidRDefault="00466053" w:rsidP="00A028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0A0F">
        <w:rPr>
          <w:rFonts w:ascii="Times New Roman" w:hAnsi="Times New Roman" w:cs="Times New Roman"/>
          <w:b/>
          <w:bCs/>
          <w:sz w:val="36"/>
          <w:szCs w:val="36"/>
        </w:rPr>
        <w:t>района на 2019-202</w:t>
      </w:r>
      <w:r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Pr="00340A0F">
        <w:rPr>
          <w:rFonts w:ascii="Times New Roman" w:hAnsi="Times New Roman" w:cs="Times New Roman"/>
          <w:b/>
          <w:bCs/>
          <w:sz w:val="36"/>
          <w:szCs w:val="36"/>
        </w:rPr>
        <w:t xml:space="preserve"> годы»</w:t>
      </w:r>
    </w:p>
    <w:p w:rsidR="00466053" w:rsidRPr="00340A0F" w:rsidRDefault="00466053" w:rsidP="00505E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66053" w:rsidRPr="002070FC" w:rsidRDefault="00466053" w:rsidP="00DB76AA">
      <w:pPr>
        <w:jc w:val="center"/>
        <w:rPr>
          <w:b/>
          <w:bCs/>
          <w:sz w:val="32"/>
          <w:szCs w:val="32"/>
        </w:rPr>
      </w:pPr>
    </w:p>
    <w:p w:rsidR="00466053" w:rsidRPr="002070FC" w:rsidRDefault="00466053" w:rsidP="00DB76AA">
      <w:pPr>
        <w:jc w:val="center"/>
        <w:rPr>
          <w:highlight w:val="yellow"/>
        </w:rPr>
      </w:pPr>
    </w:p>
    <w:p w:rsidR="00466053" w:rsidRPr="002070FC" w:rsidRDefault="00466053" w:rsidP="00DB76AA">
      <w:pPr>
        <w:jc w:val="center"/>
        <w:rPr>
          <w:highlight w:val="yellow"/>
        </w:rPr>
      </w:pPr>
    </w:p>
    <w:p w:rsidR="00466053" w:rsidRPr="002070FC" w:rsidRDefault="00466053" w:rsidP="00DB76AA">
      <w:pPr>
        <w:jc w:val="center"/>
        <w:rPr>
          <w:highlight w:val="yellow"/>
        </w:rPr>
      </w:pPr>
    </w:p>
    <w:p w:rsidR="00466053" w:rsidRPr="002070FC" w:rsidRDefault="00466053" w:rsidP="00DB76AA">
      <w:pPr>
        <w:jc w:val="center"/>
      </w:pPr>
    </w:p>
    <w:p w:rsidR="00466053" w:rsidRPr="002070FC" w:rsidRDefault="00466053" w:rsidP="00DB76AA">
      <w:pPr>
        <w:jc w:val="center"/>
      </w:pPr>
    </w:p>
    <w:p w:rsidR="00466053" w:rsidRPr="002070FC" w:rsidRDefault="00466053" w:rsidP="00DB76AA">
      <w:pPr>
        <w:jc w:val="center"/>
      </w:pPr>
    </w:p>
    <w:p w:rsidR="00466053" w:rsidRPr="002070FC" w:rsidRDefault="00466053" w:rsidP="00DB76AA">
      <w:pPr>
        <w:jc w:val="center"/>
      </w:pPr>
    </w:p>
    <w:p w:rsidR="00466053" w:rsidRPr="002070FC" w:rsidRDefault="00466053" w:rsidP="00DB76AA">
      <w:pPr>
        <w:jc w:val="center"/>
      </w:pPr>
    </w:p>
    <w:p w:rsidR="00466053" w:rsidRPr="002070FC" w:rsidRDefault="00466053" w:rsidP="00DB76AA">
      <w:pPr>
        <w:jc w:val="center"/>
      </w:pPr>
    </w:p>
    <w:p w:rsidR="00466053" w:rsidRDefault="00466053" w:rsidP="00DB76AA">
      <w:pPr>
        <w:jc w:val="center"/>
      </w:pPr>
    </w:p>
    <w:p w:rsidR="00466053" w:rsidRDefault="00466053" w:rsidP="00DB76AA">
      <w:pPr>
        <w:jc w:val="center"/>
      </w:pPr>
    </w:p>
    <w:p w:rsidR="00466053" w:rsidRDefault="00466053" w:rsidP="00DB76AA">
      <w:pPr>
        <w:jc w:val="center"/>
      </w:pPr>
    </w:p>
    <w:p w:rsidR="00466053" w:rsidRDefault="00466053" w:rsidP="00DB76AA">
      <w:pPr>
        <w:jc w:val="center"/>
      </w:pPr>
    </w:p>
    <w:p w:rsidR="00466053" w:rsidRDefault="00466053" w:rsidP="00DB76AA">
      <w:pPr>
        <w:jc w:val="center"/>
      </w:pPr>
    </w:p>
    <w:p w:rsidR="00466053" w:rsidRDefault="00466053" w:rsidP="00DB76AA">
      <w:pPr>
        <w:jc w:val="center"/>
      </w:pPr>
    </w:p>
    <w:p w:rsidR="00466053" w:rsidRDefault="00466053" w:rsidP="00DB76AA">
      <w:pPr>
        <w:jc w:val="center"/>
      </w:pPr>
    </w:p>
    <w:p w:rsidR="00466053" w:rsidRDefault="00466053" w:rsidP="00A62A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66053" w:rsidRDefault="00466053" w:rsidP="00A62A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</w:t>
      </w:r>
    </w:p>
    <w:p w:rsidR="00466053" w:rsidRDefault="00466053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538E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466053" w:rsidRDefault="00466053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Алексеевского сельского поселения Чамзинского муниципального района на 2019-2025 годы</w:t>
      </w:r>
      <w:r w:rsidRPr="00BB538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10031" w:type="dxa"/>
        <w:tblInd w:w="-106" w:type="dxa"/>
        <w:tblLayout w:type="fixed"/>
        <w:tblLook w:val="0000"/>
      </w:tblPr>
      <w:tblGrid>
        <w:gridCol w:w="2518"/>
        <w:gridCol w:w="7513"/>
      </w:tblGrid>
      <w:tr w:rsidR="00466053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66053" w:rsidRPr="00ED2F7A" w:rsidRDefault="00466053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6053" w:rsidRPr="00ED2F7A" w:rsidRDefault="00466053" w:rsidP="00B33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сельское поселение Чамзинского муниципальногорайона на 2019-202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</w:tr>
      <w:tr w:rsidR="00466053" w:rsidRPr="00ED2F7A" w:rsidTr="00A95573">
        <w:trPr>
          <w:trHeight w:val="59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66053" w:rsidRPr="00ED2F7A" w:rsidRDefault="00466053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6053" w:rsidRPr="00ED2F7A" w:rsidRDefault="00466053" w:rsidP="00B33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Алексеевского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сельское поселение Чамзинского муниципальногорайона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</w:tr>
      <w:tr w:rsidR="00466053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66053" w:rsidRPr="00ED2F7A" w:rsidRDefault="0046605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6053" w:rsidRPr="00F3660B" w:rsidRDefault="00466053" w:rsidP="00F409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466053" w:rsidRPr="00F3660B" w:rsidRDefault="00466053" w:rsidP="00F40916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3660B">
              <w:rPr>
                <w:rFonts w:ascii="Times New Roman" w:hAnsi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466053" w:rsidRPr="00F3660B" w:rsidRDefault="00466053" w:rsidP="00F4091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3660B">
              <w:rPr>
                <w:rFonts w:ascii="Times New Roman" w:hAnsi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466053" w:rsidRPr="0098698D" w:rsidRDefault="00466053" w:rsidP="00B3376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3660B">
              <w:rPr>
                <w:rFonts w:ascii="Times New Roman" w:hAnsi="Times New Roman"/>
                <w:sz w:val="24"/>
                <w:szCs w:val="24"/>
              </w:rPr>
              <w:t xml:space="preserve">- Решения Совета депутатов </w:t>
            </w:r>
            <w:r>
              <w:rPr>
                <w:rFonts w:ascii="Times New Roman" w:hAnsi="Times New Roman"/>
                <w:sz w:val="24"/>
                <w:szCs w:val="24"/>
              </w:rPr>
              <w:t>Алексеевского</w:t>
            </w:r>
            <w:r w:rsidRPr="00F3660B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Чамзинского муниципального </w:t>
            </w:r>
            <w:r w:rsidRPr="00B33767">
              <w:rPr>
                <w:rFonts w:ascii="Times New Roman" w:hAnsi="Times New Roman"/>
                <w:sz w:val="24"/>
                <w:szCs w:val="24"/>
              </w:rPr>
              <w:t>района №65 от31.03.2011</w:t>
            </w:r>
            <w:r w:rsidRPr="00F3660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Pr="005D0E4A">
              <w:rPr>
                <w:rFonts w:ascii="Times New Roman" w:hAnsi="Times New Roman"/>
                <w:sz w:val="26"/>
                <w:szCs w:val="26"/>
              </w:rPr>
              <w:t>«Об утверждении Правил благоустройства, чистоты и порядка на территории</w:t>
            </w:r>
            <w:r>
              <w:rPr>
                <w:rFonts w:ascii="Times New Roman" w:hAnsi="Times New Roman"/>
                <w:sz w:val="26"/>
                <w:szCs w:val="26"/>
              </w:rPr>
              <w:t>Алексеевского</w:t>
            </w:r>
            <w:r w:rsidRPr="00F3660B">
              <w:rPr>
                <w:rFonts w:ascii="Times New Roman" w:hAnsi="Times New Roman"/>
                <w:sz w:val="26"/>
                <w:szCs w:val="26"/>
              </w:rPr>
              <w:t xml:space="preserve"> сельского поселения»</w:t>
            </w:r>
            <w:r w:rsidRPr="00F366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66053" w:rsidRPr="00ED2F7A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66053" w:rsidRPr="00ED2F7A" w:rsidRDefault="0046605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6053" w:rsidRDefault="00466053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омплексное решение проблем благоустройства, обеспечение и улучшение внешнего вида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, способствующего комфортной жизнедеятельности и отдыха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66053" w:rsidRPr="00ED2F7A" w:rsidRDefault="00466053" w:rsidP="00B33767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Алексеевского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</w:t>
            </w:r>
          </w:p>
        </w:tc>
      </w:tr>
      <w:tr w:rsidR="00466053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66053" w:rsidRPr="00ED2F7A" w:rsidRDefault="0046605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6053" w:rsidRDefault="0046605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C8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466053" w:rsidRPr="00C80995" w:rsidRDefault="0046605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риведение в качественное состояние элементов благоустройства; </w:t>
            </w:r>
          </w:p>
          <w:p w:rsidR="00466053" w:rsidRDefault="00466053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C8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ривлечение жителей к участию в решении проблем благоустройства населенных пунктов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66053" w:rsidRDefault="00466053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466053" w:rsidRPr="00F40916" w:rsidRDefault="00466053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466053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66053" w:rsidRPr="00ED2F7A" w:rsidRDefault="0046605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6053" w:rsidRDefault="0046605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Текущее содержание и обслуживание наружных сетей уличного освещения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66053" w:rsidRDefault="0046605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Благоустройство и озеленение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66053" w:rsidRDefault="0046605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Благоустройство и содержание мест захоронения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66053" w:rsidRDefault="0046605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66053" w:rsidRPr="008B755E" w:rsidRDefault="00466053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Ремонт памятников воинам ВОВ</w:t>
            </w:r>
          </w:p>
        </w:tc>
      </w:tr>
      <w:tr w:rsidR="00466053" w:rsidRPr="00ED2F7A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66053" w:rsidRPr="00ED2F7A" w:rsidRDefault="00466053" w:rsidP="003954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6053" w:rsidRPr="00ED2F7A" w:rsidRDefault="0046605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9-2025</w:t>
            </w: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66053" w:rsidRPr="00ED2F7A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66053" w:rsidRPr="00ED2F7A" w:rsidRDefault="0046605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Объемы и 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6053" w:rsidRPr="007D4AF0" w:rsidRDefault="00466053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 осуществляется за счет средств бюджета Алексеевского сельского поселения Чамзинского муниципального района.</w:t>
            </w:r>
          </w:p>
          <w:p w:rsidR="00466053" w:rsidRPr="007D4AF0" w:rsidRDefault="00466053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Общий объем необходимых финансовых средств для реализации Программы из бюджета Алексеевского сельского поселения Чамзинского муниципального района</w:t>
            </w:r>
            <w:bookmarkStart w:id="0" w:name="_Hlk52202462"/>
            <w:r>
              <w:rPr>
                <w:rFonts w:ascii="Times New Roman" w:hAnsi="Times New Roman" w:cs="Times New Roman"/>
                <w:sz w:val="24"/>
                <w:szCs w:val="24"/>
              </w:rPr>
              <w:t>составляет 3120,2 тыс.рублей, в том числе по годам</w:t>
            </w:r>
            <w:r w:rsidRPr="007D4AF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66053" w:rsidRPr="00AB48C0" w:rsidRDefault="00466053" w:rsidP="00FC1715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2019 год – 484,8тыс.рублей;</w:t>
            </w:r>
          </w:p>
          <w:p w:rsidR="00466053" w:rsidRPr="00AB48C0" w:rsidRDefault="00466053" w:rsidP="00FC1715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2020 год –71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3,9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тыс.рублей;</w:t>
            </w:r>
          </w:p>
          <w:p w:rsidR="00466053" w:rsidRPr="00AB48C0" w:rsidRDefault="00466053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2021 год – 355,0тыс.рублей;</w:t>
            </w:r>
          </w:p>
          <w:p w:rsidR="00466053" w:rsidRDefault="00466053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2022 год – 369,2 тыс.рублей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;</w:t>
            </w:r>
          </w:p>
          <w:p w:rsidR="00466053" w:rsidRDefault="00466053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3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год – 3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83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6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тыс.рублей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;</w:t>
            </w:r>
          </w:p>
          <w:p w:rsidR="00466053" w:rsidRDefault="00466053" w:rsidP="007D4AF0">
            <w:pPr>
              <w:spacing w:after="0" w:line="24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4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год – 3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98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9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тыс.рублей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;</w:t>
            </w:r>
          </w:p>
          <w:p w:rsidR="00466053" w:rsidRPr="007D4AF0" w:rsidRDefault="00466053" w:rsidP="007D4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5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414,8</w:t>
            </w:r>
            <w:r w:rsidRPr="00AB48C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тыс.рублей.</w:t>
            </w:r>
            <w:bookmarkEnd w:id="0"/>
          </w:p>
        </w:tc>
      </w:tr>
      <w:tr w:rsidR="00466053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66053" w:rsidRPr="00ED2F7A" w:rsidRDefault="00466053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6053" w:rsidRPr="00C80995" w:rsidRDefault="00466053" w:rsidP="00FC1715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омплексное решение проблем благоустройства, способствующее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комфортной жизнедеятельности, культурного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досуга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населения; </w:t>
            </w:r>
          </w:p>
          <w:p w:rsidR="00466053" w:rsidRPr="00FC1715" w:rsidRDefault="00466053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лучшение санитарного и экологического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</w:tr>
    </w:tbl>
    <w:p w:rsidR="00466053" w:rsidRDefault="00466053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66053" w:rsidRDefault="00466053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466053" w:rsidRPr="00C80995" w:rsidRDefault="00466053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</w:t>
      </w:r>
      <w:r w:rsidRPr="00C80995">
        <w:rPr>
          <w:rFonts w:ascii="Times New Roman" w:hAnsi="Times New Roman" w:cs="Times New Roman"/>
          <w:sz w:val="24"/>
          <w:szCs w:val="24"/>
        </w:rPr>
        <w:t>Право граждан на благоприятную среду жизнедеятельности закреплено в основном законе государства – Конституции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в связи </w:t>
      </w:r>
      <w:r w:rsidRPr="00C80995">
        <w:rPr>
          <w:rFonts w:ascii="Times New Roman" w:hAnsi="Times New Roman" w:cs="Times New Roman"/>
          <w:sz w:val="24"/>
          <w:szCs w:val="24"/>
        </w:rPr>
        <w:t>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</w:t>
      </w:r>
      <w:r>
        <w:rPr>
          <w:rFonts w:ascii="Times New Roman" w:hAnsi="Times New Roman" w:cs="Times New Roman"/>
          <w:sz w:val="24"/>
          <w:szCs w:val="24"/>
        </w:rPr>
        <w:t xml:space="preserve">,как </w:t>
      </w:r>
      <w:r w:rsidRPr="00C80995">
        <w:rPr>
          <w:rFonts w:ascii="Times New Roman" w:hAnsi="Times New Roman" w:cs="Times New Roman"/>
          <w:sz w:val="24"/>
          <w:szCs w:val="24"/>
        </w:rPr>
        <w:t xml:space="preserve">органов </w:t>
      </w:r>
      <w:r>
        <w:rPr>
          <w:rFonts w:ascii="Times New Roman" w:hAnsi="Times New Roman" w:cs="Times New Roman"/>
          <w:sz w:val="24"/>
          <w:szCs w:val="24"/>
        </w:rPr>
        <w:t xml:space="preserve">местного самоуправления, так и самих граждан. </w:t>
      </w:r>
    </w:p>
    <w:p w:rsidR="00466053" w:rsidRDefault="0046605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>имеет большое значение инженерное благоустройство его территорий</w:t>
      </w:r>
      <w:r>
        <w:rPr>
          <w:rFonts w:ascii="Times New Roman" w:hAnsi="Times New Roman" w:cs="Times New Roman"/>
          <w:sz w:val="24"/>
          <w:szCs w:val="24"/>
        </w:rPr>
        <w:t xml:space="preserve"> и улучшение санитарно-гигиенических условий жизни</w:t>
      </w:r>
      <w:r w:rsidRPr="00C8099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6053" w:rsidRPr="00D706C2" w:rsidRDefault="0046605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6C2">
        <w:rPr>
          <w:rFonts w:ascii="Times New Roman" w:hAnsi="Times New Roman" w:cs="Times New Roman"/>
          <w:sz w:val="24"/>
          <w:szCs w:val="24"/>
        </w:rPr>
        <w:t xml:space="preserve">Инженерное благоустройство территорий включает в себя такие вопросы, как устройство уличного освещения, озеленения, </w:t>
      </w:r>
      <w:r>
        <w:rPr>
          <w:rFonts w:ascii="Times New Roman" w:hAnsi="Times New Roman" w:cs="Times New Roman"/>
          <w:sz w:val="24"/>
          <w:szCs w:val="24"/>
        </w:rPr>
        <w:t xml:space="preserve">содержание мест захоронения, </w:t>
      </w:r>
      <w:r w:rsidRPr="00D706C2">
        <w:rPr>
          <w:rFonts w:ascii="Times New Roman" w:hAnsi="Times New Roman" w:cs="Times New Roman"/>
          <w:sz w:val="24"/>
          <w:szCs w:val="24"/>
        </w:rPr>
        <w:t>обустройство детских, спортивных площадок</w:t>
      </w:r>
      <w:r>
        <w:rPr>
          <w:rFonts w:ascii="Times New Roman" w:hAnsi="Times New Roman" w:cs="Times New Roman"/>
          <w:sz w:val="24"/>
          <w:szCs w:val="24"/>
        </w:rPr>
        <w:t>, обустройство парковых зон</w:t>
      </w:r>
      <w:r w:rsidRPr="00D706C2">
        <w:rPr>
          <w:rFonts w:ascii="Times New Roman" w:hAnsi="Times New Roman" w:cs="Times New Roman"/>
          <w:sz w:val="24"/>
          <w:szCs w:val="24"/>
        </w:rPr>
        <w:t>.</w:t>
      </w:r>
    </w:p>
    <w:p w:rsidR="00466053" w:rsidRPr="00D706C2" w:rsidRDefault="0046605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6C2"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466053" w:rsidRDefault="0046605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AA4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 xml:space="preserve">ая </w:t>
      </w:r>
      <w:r w:rsidRPr="00A62AA4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F3660B">
        <w:rPr>
          <w:rFonts w:ascii="Times New Roman" w:hAnsi="Times New Roman" w:cs="Times New Roman"/>
          <w:sz w:val="24"/>
          <w:szCs w:val="24"/>
        </w:rPr>
        <w:t xml:space="preserve">«Благоустройство территории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 на 2019-202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3660B">
        <w:rPr>
          <w:rFonts w:ascii="Times New Roman" w:hAnsi="Times New Roman" w:cs="Times New Roman"/>
          <w:sz w:val="24"/>
          <w:szCs w:val="24"/>
        </w:rPr>
        <w:t xml:space="preserve"> годы»</w:t>
      </w:r>
      <w:r>
        <w:rPr>
          <w:rFonts w:ascii="Times New Roman" w:hAnsi="Times New Roman" w:cs="Times New Roman"/>
          <w:sz w:val="24"/>
          <w:szCs w:val="24"/>
        </w:rPr>
        <w:t xml:space="preserve"> позволит благоустроить облик 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</w:t>
      </w:r>
      <w:r>
        <w:rPr>
          <w:rFonts w:ascii="Times New Roman" w:hAnsi="Times New Roman" w:cs="Times New Roman"/>
          <w:sz w:val="24"/>
          <w:szCs w:val="24"/>
        </w:rPr>
        <w:t>, улучшить экологическую обстановку, создать комфортные и безопасные условия в зонах культурного отдыха и досуга граждан.</w:t>
      </w:r>
    </w:p>
    <w:p w:rsidR="00466053" w:rsidRDefault="0046605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Финансирование муниципальной Программы предусматривается за счет средств бюджета 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6053" w:rsidRPr="00A62AA4" w:rsidRDefault="0046605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Невыполнение мероприятий по благоустройству 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</w:t>
      </w:r>
      <w:r>
        <w:rPr>
          <w:rFonts w:ascii="Times New Roman" w:hAnsi="Times New Roman" w:cs="Times New Roman"/>
          <w:sz w:val="24"/>
          <w:szCs w:val="24"/>
        </w:rPr>
        <w:t xml:space="preserve">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466053" w:rsidRPr="00D706C2" w:rsidRDefault="0046605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6053" w:rsidRDefault="00466053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466053" w:rsidRPr="00C80995" w:rsidRDefault="00466053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66053" w:rsidRPr="00C80995" w:rsidRDefault="0046605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</w:t>
      </w:r>
      <w:r w:rsidRPr="00C80995">
        <w:rPr>
          <w:rFonts w:ascii="Times New Roman" w:hAnsi="Times New Roman" w:cs="Times New Roman"/>
          <w:sz w:val="24"/>
          <w:szCs w:val="24"/>
        </w:rPr>
        <w:t>, создание комфортных условий проживания и отдыха населения.</w:t>
      </w:r>
    </w:p>
    <w:p w:rsidR="00466053" w:rsidRDefault="00466053" w:rsidP="00C345D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80995">
        <w:rPr>
          <w:rFonts w:ascii="Times New Roman" w:hAnsi="Times New Roman" w:cs="Times New Roman"/>
          <w:sz w:val="24"/>
          <w:szCs w:val="24"/>
        </w:rPr>
        <w:t xml:space="preserve">омплексное решение проблем благоустройства, обеспечение и улучшение внешнего вида территории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</w:t>
      </w:r>
      <w:r w:rsidRPr="00C80995">
        <w:rPr>
          <w:rFonts w:ascii="Times New Roman" w:hAnsi="Times New Roman" w:cs="Times New Roman"/>
          <w:sz w:val="24"/>
          <w:szCs w:val="24"/>
        </w:rPr>
        <w:t>, способствующего комфортной жизнедеятельности и отдыха населения</w:t>
      </w:r>
      <w:r>
        <w:rPr>
          <w:rFonts w:ascii="Times New Roman" w:hAnsi="Times New Roman" w:cs="Times New Roman"/>
          <w:sz w:val="24"/>
          <w:szCs w:val="24"/>
        </w:rPr>
        <w:t xml:space="preserve">, повышение уровня внешнего благоустройства и санитарного содержания </w:t>
      </w:r>
      <w:r w:rsidRPr="00C80995">
        <w:rPr>
          <w:rFonts w:ascii="Times New Roman" w:hAnsi="Times New Roman" w:cs="Times New Roman"/>
          <w:sz w:val="24"/>
          <w:szCs w:val="24"/>
        </w:rPr>
        <w:t xml:space="preserve">территории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муниципальногорайона</w:t>
      </w:r>
      <w:r>
        <w:rPr>
          <w:rFonts w:ascii="Times New Roman" w:hAnsi="Times New Roman" w:cs="Times New Roman"/>
          <w:sz w:val="24"/>
          <w:szCs w:val="24"/>
        </w:rPr>
        <w:t>, развитие и поддержка инициатив жителей поселка по благоустройству санитарной очистке придомовых территорий.</w:t>
      </w:r>
    </w:p>
    <w:p w:rsidR="00466053" w:rsidRPr="00C80995" w:rsidRDefault="0046605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466053" w:rsidRDefault="00466053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</w:t>
      </w:r>
      <w:r w:rsidRPr="00C80995">
        <w:rPr>
          <w:rFonts w:ascii="Times New Roman" w:hAnsi="Times New Roman" w:cs="Times New Roman"/>
          <w:color w:val="000000"/>
          <w:sz w:val="24"/>
          <w:szCs w:val="24"/>
        </w:rPr>
        <w:t xml:space="preserve">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466053" w:rsidRPr="00C80995" w:rsidRDefault="00466053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C80995">
        <w:rPr>
          <w:rFonts w:ascii="Times New Roman" w:hAnsi="Times New Roman" w:cs="Times New Roman"/>
          <w:sz w:val="24"/>
          <w:szCs w:val="24"/>
        </w:rPr>
        <w:t xml:space="preserve">риведение в качественное состояние элементов благоустройства; </w:t>
      </w:r>
    </w:p>
    <w:p w:rsidR="00466053" w:rsidRDefault="00466053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C80995">
        <w:rPr>
          <w:rFonts w:ascii="Times New Roman" w:hAnsi="Times New Roman" w:cs="Times New Roman"/>
          <w:color w:val="000000"/>
          <w:sz w:val="24"/>
          <w:szCs w:val="24"/>
        </w:rPr>
        <w:t>ривлечение жителей к участию в решении проблем благоустройства населенных пунктов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66053" w:rsidRDefault="00466053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466053" w:rsidRDefault="00466053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466053" w:rsidRPr="00C80995" w:rsidRDefault="00466053" w:rsidP="007F14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1C15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66053" w:rsidRDefault="00466053" w:rsidP="001C15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466053" w:rsidRPr="00C80995" w:rsidRDefault="00466053" w:rsidP="001C15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района.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процент соответствия объектов внешнего благоустройства (тротуаров, озеленения, наружного освещения) ГОСТу;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80995">
        <w:rPr>
          <w:rFonts w:ascii="Times New Roman" w:hAnsi="Times New Roman" w:cs="Times New Roman"/>
          <w:sz w:val="24"/>
          <w:szCs w:val="24"/>
        </w:rPr>
        <w:t>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</w:t>
      </w:r>
      <w:r>
        <w:rPr>
          <w:rFonts w:ascii="Times New Roman" w:hAnsi="Times New Roman" w:cs="Times New Roman"/>
          <w:sz w:val="24"/>
          <w:szCs w:val="24"/>
        </w:rPr>
        <w:t>, парковыми зонами</w:t>
      </w:r>
      <w:r w:rsidRPr="00C80995">
        <w:rPr>
          <w:rFonts w:ascii="Times New Roman" w:hAnsi="Times New Roman" w:cs="Times New Roman"/>
          <w:sz w:val="24"/>
          <w:szCs w:val="24"/>
        </w:rPr>
        <w:t>).</w:t>
      </w: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Перечень целевых </w:t>
      </w:r>
      <w:r>
        <w:rPr>
          <w:rFonts w:ascii="Times New Roman" w:hAnsi="Times New Roman" w:cs="Times New Roman"/>
          <w:sz w:val="24"/>
          <w:szCs w:val="24"/>
        </w:rPr>
        <w:t>показателей Программы указан в П</w:t>
      </w:r>
      <w:r w:rsidRPr="00C80995">
        <w:rPr>
          <w:rFonts w:ascii="Times New Roman" w:hAnsi="Times New Roman" w:cs="Times New Roman"/>
          <w:sz w:val="24"/>
          <w:szCs w:val="24"/>
        </w:rPr>
        <w:t>риложении № 1 к настоящей Программе.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1488"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6053" w:rsidRPr="00871488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1488">
        <w:rPr>
          <w:rFonts w:ascii="Times New Roman" w:hAnsi="Times New Roman" w:cs="Times New Roman"/>
          <w:sz w:val="24"/>
          <w:szCs w:val="24"/>
        </w:rPr>
        <w:t>3.1. «</w:t>
      </w:r>
      <w:r w:rsidRPr="008B755E">
        <w:rPr>
          <w:rFonts w:ascii="Times New Roman" w:hAnsi="Times New Roman" w:cs="Times New Roman"/>
          <w:sz w:val="24"/>
          <w:szCs w:val="24"/>
        </w:rPr>
        <w:t>Текущее содержание и обслуживание наружных сетей уличного освещения территории сельского поселения</w:t>
      </w:r>
      <w:r w:rsidRPr="00871488">
        <w:rPr>
          <w:rFonts w:ascii="Times New Roman" w:hAnsi="Times New Roman" w:cs="Times New Roman"/>
          <w:sz w:val="24"/>
          <w:szCs w:val="24"/>
        </w:rPr>
        <w:t>»: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01.01.2019 года количество светильников наружного освещения на территории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составляет –15</w:t>
      </w:r>
      <w:r w:rsidRPr="006F1996">
        <w:rPr>
          <w:rFonts w:ascii="Times New Roman" w:hAnsi="Times New Roman" w:cs="Times New Roman"/>
          <w:sz w:val="24"/>
          <w:szCs w:val="24"/>
        </w:rPr>
        <w:t>шт.</w:t>
      </w:r>
      <w:r>
        <w:rPr>
          <w:rFonts w:ascii="Times New Roman" w:hAnsi="Times New Roman" w:cs="Times New Roman"/>
          <w:sz w:val="24"/>
          <w:szCs w:val="24"/>
        </w:rPr>
        <w:t xml:space="preserve"> Проводится ежегодное содержание сети уличного освещения путем замены перегоревших ламп и вышедших из строя светильников.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«</w:t>
      </w:r>
      <w:r w:rsidRPr="008B755E">
        <w:rPr>
          <w:rFonts w:ascii="Times New Roman" w:hAnsi="Times New Roman" w:cs="Times New Roman"/>
          <w:sz w:val="24"/>
          <w:szCs w:val="24"/>
        </w:rPr>
        <w:t>Благоустройство и озеленение территории сельского поселения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466053" w:rsidRPr="00195331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33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удаление</w:t>
      </w:r>
      <w:r w:rsidRPr="00195331">
        <w:rPr>
          <w:rFonts w:ascii="Times New Roman" w:hAnsi="Times New Roman" w:cs="Times New Roman"/>
          <w:sz w:val="24"/>
          <w:szCs w:val="24"/>
        </w:rPr>
        <w:t xml:space="preserve"> сухостойных, больных и аварийных деревьев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 «</w:t>
      </w:r>
      <w:r w:rsidRPr="008B755E">
        <w:rPr>
          <w:rFonts w:ascii="Times New Roman" w:hAnsi="Times New Roman" w:cs="Times New Roman"/>
          <w:sz w:val="24"/>
          <w:szCs w:val="24"/>
        </w:rPr>
        <w:t>Благоустройство и содержание мест захоронения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</w:t>
      </w:r>
      <w:r>
        <w:rPr>
          <w:rFonts w:ascii="Times New Roman" w:hAnsi="Times New Roman" w:cs="Times New Roman"/>
          <w:sz w:val="24"/>
          <w:szCs w:val="24"/>
        </w:rPr>
        <w:t>территории мест захоронения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района.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C80995">
        <w:rPr>
          <w:rFonts w:ascii="Times New Roman" w:hAnsi="Times New Roman" w:cs="Times New Roman"/>
          <w:sz w:val="24"/>
          <w:szCs w:val="24"/>
        </w:rPr>
        <w:t>. «</w:t>
      </w:r>
      <w:r w:rsidRPr="008B755E">
        <w:rPr>
          <w:rFonts w:ascii="Times New Roman" w:hAnsi="Times New Roman" w:cs="Times New Roman"/>
          <w:sz w:val="24"/>
          <w:szCs w:val="24"/>
        </w:rPr>
        <w:t>Прочие мероприятия по благоустройству территории сельского поселения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привлечение жителей поселения к участию по благоустройству </w:t>
      </w:r>
      <w:r>
        <w:rPr>
          <w:rFonts w:ascii="Times New Roman" w:hAnsi="Times New Roman" w:cs="Times New Roman"/>
          <w:sz w:val="24"/>
          <w:szCs w:val="24"/>
        </w:rPr>
        <w:t>территории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«</w:t>
      </w:r>
      <w:r w:rsidRPr="008B755E">
        <w:rPr>
          <w:rFonts w:ascii="Times New Roman" w:hAnsi="Times New Roman" w:cs="Times New Roman"/>
          <w:sz w:val="24"/>
          <w:szCs w:val="24"/>
        </w:rPr>
        <w:t>Ремонт памятников воинам ВОВ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466053" w:rsidRDefault="00466053" w:rsidP="00490ED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территории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установлен один памятник воинам ВОВ. Ежегодно провидятся мероприятия их по содержанию.</w:t>
      </w:r>
    </w:p>
    <w:p w:rsidR="00466053" w:rsidRDefault="00466053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466053" w:rsidRDefault="00466053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466053" w:rsidRPr="00C80995" w:rsidRDefault="00466053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Одной из проблем благоустройства </w:t>
      </w:r>
      <w:r>
        <w:rPr>
          <w:rFonts w:ascii="Times New Roman" w:hAnsi="Times New Roman" w:cs="Times New Roman"/>
          <w:sz w:val="24"/>
          <w:szCs w:val="24"/>
        </w:rPr>
        <w:t>территории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является негативное отношение жителей к элементам благоустройства: приводятся в негодность </w:t>
      </w:r>
      <w:r>
        <w:rPr>
          <w:rFonts w:ascii="Times New Roman" w:hAnsi="Times New Roman" w:cs="Times New Roman"/>
          <w:sz w:val="24"/>
          <w:szCs w:val="24"/>
        </w:rPr>
        <w:t>спортивные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площадки, разрушаются фасады </w:t>
      </w:r>
      <w:r>
        <w:rPr>
          <w:rFonts w:ascii="Times New Roman" w:hAnsi="Times New Roman" w:cs="Times New Roman"/>
          <w:sz w:val="24"/>
          <w:szCs w:val="24"/>
        </w:rPr>
        <w:t>памятников</w:t>
      </w:r>
      <w:r w:rsidRPr="00C80995">
        <w:rPr>
          <w:rFonts w:ascii="Times New Roman" w:hAnsi="Times New Roman" w:cs="Times New Roman"/>
          <w:sz w:val="24"/>
          <w:szCs w:val="24"/>
        </w:rPr>
        <w:t>, нарушается санитарное состояние территории поселения.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Анализ показывает, что проблема заключается в низком уровне культуры поведения жителей на улицах и </w:t>
      </w:r>
      <w:r>
        <w:rPr>
          <w:rFonts w:ascii="Times New Roman" w:hAnsi="Times New Roman" w:cs="Times New Roman"/>
          <w:sz w:val="24"/>
          <w:szCs w:val="24"/>
        </w:rPr>
        <w:t>в общественных местах</w:t>
      </w:r>
      <w:r w:rsidRPr="00C80995">
        <w:rPr>
          <w:rFonts w:ascii="Times New Roman" w:hAnsi="Times New Roman" w:cs="Times New Roman"/>
          <w:sz w:val="24"/>
          <w:szCs w:val="24"/>
        </w:rPr>
        <w:t>, небрежном отношении к элементам благоустройства.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предлагается регулярно проводить следующие работы: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мероприятия по </w:t>
      </w:r>
      <w:r>
        <w:rPr>
          <w:rFonts w:ascii="Times New Roman" w:hAnsi="Times New Roman" w:cs="Times New Roman"/>
          <w:sz w:val="24"/>
          <w:szCs w:val="24"/>
        </w:rPr>
        <w:t>ремонту</w:t>
      </w:r>
      <w:r w:rsidRPr="00C80995">
        <w:rPr>
          <w:rFonts w:ascii="Times New Roman" w:hAnsi="Times New Roman" w:cs="Times New Roman"/>
          <w:sz w:val="24"/>
          <w:szCs w:val="24"/>
        </w:rPr>
        <w:t xml:space="preserve"> детских</w:t>
      </w:r>
      <w:r>
        <w:rPr>
          <w:rFonts w:ascii="Times New Roman" w:hAnsi="Times New Roman" w:cs="Times New Roman"/>
          <w:sz w:val="24"/>
          <w:szCs w:val="24"/>
        </w:rPr>
        <w:t>, спортивных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площадок;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мероприятия по </w:t>
      </w:r>
      <w:r>
        <w:rPr>
          <w:rFonts w:ascii="Times New Roman" w:hAnsi="Times New Roman" w:cs="Times New Roman"/>
          <w:sz w:val="24"/>
          <w:szCs w:val="24"/>
        </w:rPr>
        <w:t>чистке и ремонту колодцев.</w:t>
      </w: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  <w:t>основных мероприятий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 указан в Приложении № 2</w:t>
      </w:r>
      <w:r w:rsidRPr="00C80995">
        <w:rPr>
          <w:rFonts w:ascii="Times New Roman" w:hAnsi="Times New Roman" w:cs="Times New Roman"/>
          <w:sz w:val="24"/>
          <w:szCs w:val="24"/>
        </w:rPr>
        <w:t xml:space="preserve"> к настоящей Программе.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 </w:t>
      </w:r>
    </w:p>
    <w:p w:rsidR="00466053" w:rsidRDefault="00466053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466053" w:rsidRPr="00C80995" w:rsidRDefault="00466053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466053" w:rsidRPr="007D4AF0" w:rsidRDefault="00466053" w:rsidP="00756D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составляет 3120,2 тыс.рублей, в том числе по годам</w:t>
      </w:r>
      <w:r w:rsidRPr="007D4AF0">
        <w:rPr>
          <w:rFonts w:ascii="Times New Roman" w:hAnsi="Times New Roman" w:cs="Times New Roman"/>
          <w:sz w:val="24"/>
          <w:szCs w:val="24"/>
        </w:rPr>
        <w:t>:</w:t>
      </w:r>
    </w:p>
    <w:p w:rsidR="00466053" w:rsidRPr="00AB48C0" w:rsidRDefault="00466053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2019 год – 484,8 тыс.рублей;</w:t>
      </w:r>
    </w:p>
    <w:p w:rsidR="00466053" w:rsidRPr="00AB48C0" w:rsidRDefault="00466053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2020 год – 71</w:t>
      </w:r>
      <w:r>
        <w:rPr>
          <w:rFonts w:ascii="Times New Roman" w:hAnsi="Times New Roman" w:cs="Times New Roman"/>
          <w:color w:val="7030A0"/>
          <w:sz w:val="24"/>
          <w:szCs w:val="24"/>
        </w:rPr>
        <w:t>3,9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тыс.рублей;</w:t>
      </w:r>
    </w:p>
    <w:p w:rsidR="00466053" w:rsidRPr="00AB48C0" w:rsidRDefault="00466053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2021 год – 355,0 тыс.рублей;</w:t>
      </w:r>
    </w:p>
    <w:p w:rsidR="00466053" w:rsidRDefault="00466053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2022 год – 369,2 тыс.рублей</w:t>
      </w:r>
      <w:r>
        <w:rPr>
          <w:rFonts w:ascii="Times New Roman" w:hAnsi="Times New Roman" w:cs="Times New Roman"/>
          <w:color w:val="7030A0"/>
          <w:sz w:val="24"/>
          <w:szCs w:val="24"/>
        </w:rPr>
        <w:t>;</w:t>
      </w:r>
    </w:p>
    <w:p w:rsidR="00466053" w:rsidRDefault="00466053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</w:t>
      </w:r>
      <w:r>
        <w:rPr>
          <w:rFonts w:ascii="Times New Roman" w:hAnsi="Times New Roman" w:cs="Times New Roman"/>
          <w:color w:val="7030A0"/>
          <w:sz w:val="24"/>
          <w:szCs w:val="24"/>
        </w:rPr>
        <w:t>3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год – 3</w:t>
      </w:r>
      <w:r>
        <w:rPr>
          <w:rFonts w:ascii="Times New Roman" w:hAnsi="Times New Roman" w:cs="Times New Roman"/>
          <w:color w:val="7030A0"/>
          <w:sz w:val="24"/>
          <w:szCs w:val="24"/>
        </w:rPr>
        <w:t>83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,</w:t>
      </w:r>
      <w:r>
        <w:rPr>
          <w:rFonts w:ascii="Times New Roman" w:hAnsi="Times New Roman" w:cs="Times New Roman"/>
          <w:color w:val="7030A0"/>
          <w:sz w:val="24"/>
          <w:szCs w:val="24"/>
        </w:rPr>
        <w:t>6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тыс.рублей</w:t>
      </w:r>
      <w:r>
        <w:rPr>
          <w:rFonts w:ascii="Times New Roman" w:hAnsi="Times New Roman" w:cs="Times New Roman"/>
          <w:color w:val="7030A0"/>
          <w:sz w:val="24"/>
          <w:szCs w:val="24"/>
        </w:rPr>
        <w:t>;</w:t>
      </w:r>
    </w:p>
    <w:p w:rsidR="00466053" w:rsidRDefault="00466053" w:rsidP="00756D55">
      <w:pPr>
        <w:spacing w:after="0" w:line="24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</w:t>
      </w:r>
      <w:r>
        <w:rPr>
          <w:rFonts w:ascii="Times New Roman" w:hAnsi="Times New Roman" w:cs="Times New Roman"/>
          <w:color w:val="7030A0"/>
          <w:sz w:val="24"/>
          <w:szCs w:val="24"/>
        </w:rPr>
        <w:t>4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год – 3</w:t>
      </w:r>
      <w:r>
        <w:rPr>
          <w:rFonts w:ascii="Times New Roman" w:hAnsi="Times New Roman" w:cs="Times New Roman"/>
          <w:color w:val="7030A0"/>
          <w:sz w:val="24"/>
          <w:szCs w:val="24"/>
        </w:rPr>
        <w:t>98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,</w:t>
      </w:r>
      <w:r>
        <w:rPr>
          <w:rFonts w:ascii="Times New Roman" w:hAnsi="Times New Roman" w:cs="Times New Roman"/>
          <w:color w:val="7030A0"/>
          <w:sz w:val="24"/>
          <w:szCs w:val="24"/>
        </w:rPr>
        <w:t>9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тыс.рублей</w:t>
      </w:r>
      <w:r>
        <w:rPr>
          <w:rFonts w:ascii="Times New Roman" w:hAnsi="Times New Roman" w:cs="Times New Roman"/>
          <w:color w:val="7030A0"/>
          <w:sz w:val="24"/>
          <w:szCs w:val="24"/>
        </w:rPr>
        <w:t>;</w:t>
      </w:r>
    </w:p>
    <w:p w:rsidR="00466053" w:rsidRDefault="00466053" w:rsidP="00756D55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AB48C0">
        <w:rPr>
          <w:rFonts w:ascii="Times New Roman" w:hAnsi="Times New Roman" w:cs="Times New Roman"/>
          <w:color w:val="7030A0"/>
          <w:sz w:val="24"/>
          <w:szCs w:val="24"/>
        </w:rPr>
        <w:t>202</w:t>
      </w:r>
      <w:r>
        <w:rPr>
          <w:rFonts w:ascii="Times New Roman" w:hAnsi="Times New Roman" w:cs="Times New Roman"/>
          <w:color w:val="7030A0"/>
          <w:sz w:val="24"/>
          <w:szCs w:val="24"/>
        </w:rPr>
        <w:t>5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color w:val="7030A0"/>
          <w:sz w:val="24"/>
          <w:szCs w:val="24"/>
        </w:rPr>
        <w:t>414,8</w:t>
      </w:r>
      <w:r w:rsidRPr="00AB48C0">
        <w:rPr>
          <w:rFonts w:ascii="Times New Roman" w:hAnsi="Times New Roman" w:cs="Times New Roman"/>
          <w:color w:val="7030A0"/>
          <w:sz w:val="24"/>
          <w:szCs w:val="24"/>
        </w:rPr>
        <w:t>тыс.рублей.</w:t>
      </w:r>
    </w:p>
    <w:p w:rsidR="00466053" w:rsidRPr="00C80995" w:rsidRDefault="00466053" w:rsidP="00756D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AF0">
        <w:rPr>
          <w:rFonts w:ascii="Times New Roman" w:hAnsi="Times New Roman" w:cs="Times New Roman"/>
          <w:sz w:val="24"/>
          <w:szCs w:val="24"/>
        </w:rPr>
        <w:t>Финансирование мероприятий Программы</w:t>
      </w:r>
      <w:r w:rsidRPr="00C80995">
        <w:rPr>
          <w:rFonts w:ascii="Times New Roman" w:hAnsi="Times New Roman" w:cs="Times New Roman"/>
          <w:sz w:val="24"/>
          <w:szCs w:val="24"/>
        </w:rPr>
        <w:t xml:space="preserve"> за счет средств бюджета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будет осуществ</w:t>
      </w:r>
      <w:r>
        <w:rPr>
          <w:rFonts w:ascii="Times New Roman" w:hAnsi="Times New Roman" w:cs="Times New Roman"/>
          <w:sz w:val="24"/>
          <w:szCs w:val="24"/>
        </w:rPr>
        <w:t>ляться в объемах, утвержденных Р</w:t>
      </w:r>
      <w:r w:rsidRPr="00C80995">
        <w:rPr>
          <w:rFonts w:ascii="Times New Roman" w:hAnsi="Times New Roman" w:cs="Times New Roman"/>
          <w:sz w:val="24"/>
          <w:szCs w:val="24"/>
        </w:rPr>
        <w:t xml:space="preserve">ешением Совета </w:t>
      </w:r>
      <w:r>
        <w:rPr>
          <w:rFonts w:ascii="Times New Roman" w:hAnsi="Times New Roman" w:cs="Times New Roman"/>
          <w:sz w:val="24"/>
          <w:szCs w:val="24"/>
        </w:rPr>
        <w:t>депутатов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>о бюджете на очередной финансовый год и плановый период.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</w:t>
      </w:r>
      <w:r>
        <w:rPr>
          <w:rFonts w:ascii="Times New Roman" w:hAnsi="Times New Roman" w:cs="Times New Roman"/>
          <w:sz w:val="24"/>
          <w:szCs w:val="24"/>
        </w:rPr>
        <w:t>угое</w:t>
      </w:r>
      <w:r w:rsidRPr="00C80995">
        <w:rPr>
          <w:rFonts w:ascii="Times New Roman" w:hAnsi="Times New Roman" w:cs="Times New Roman"/>
          <w:sz w:val="24"/>
          <w:szCs w:val="24"/>
        </w:rPr>
        <w:t>, что может повлечь выполнение запланированных мероприятий не в полном объеме.</w:t>
      </w:r>
    </w:p>
    <w:p w:rsidR="00466053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В этом случае объемы средств, необходимых для финансирования мероприятий Программы в очередном году, уточняются, и в случае необходимости вносят</w:t>
      </w:r>
      <w:r>
        <w:rPr>
          <w:rFonts w:ascii="Times New Roman" w:hAnsi="Times New Roman" w:cs="Times New Roman"/>
          <w:sz w:val="24"/>
          <w:szCs w:val="24"/>
        </w:rPr>
        <w:t>ся соответствующие изменения в Р</w:t>
      </w:r>
      <w:r w:rsidRPr="00C80995">
        <w:rPr>
          <w:rFonts w:ascii="Times New Roman" w:hAnsi="Times New Roman" w:cs="Times New Roman"/>
          <w:sz w:val="24"/>
          <w:szCs w:val="24"/>
        </w:rPr>
        <w:t xml:space="preserve">ешение </w:t>
      </w:r>
      <w:r>
        <w:rPr>
          <w:rFonts w:ascii="Times New Roman" w:hAnsi="Times New Roman" w:cs="Times New Roman"/>
          <w:sz w:val="24"/>
          <w:szCs w:val="24"/>
        </w:rPr>
        <w:t>Совета депутатов Алексеевского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 xml:space="preserve">о бюджете </w:t>
      </w:r>
      <w:r>
        <w:rPr>
          <w:rFonts w:ascii="Times New Roman" w:hAnsi="Times New Roman" w:cs="Times New Roman"/>
          <w:sz w:val="24"/>
          <w:szCs w:val="24"/>
        </w:rPr>
        <w:t>поселения</w:t>
      </w:r>
      <w:r w:rsidRPr="00C80995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на плановый период и в Программу.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466053" w:rsidRDefault="00466053" w:rsidP="0027463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466053" w:rsidRPr="00C80995" w:rsidRDefault="00466053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Механизмы реализации Программы представляют собой скоординированные по срокам и направлениям действия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 w:rsidRPr="00C80995">
        <w:rPr>
          <w:rFonts w:ascii="Times New Roman" w:hAnsi="Times New Roman" w:cs="Times New Roman"/>
          <w:sz w:val="24"/>
          <w:szCs w:val="24"/>
        </w:rPr>
        <w:t xml:space="preserve">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Администрация Алексеевского сельского поселения Чамзинского муниципального района Республики Мордовия.</w:t>
      </w:r>
    </w:p>
    <w:p w:rsidR="00466053" w:rsidRPr="00C80995" w:rsidRDefault="00466053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466053" w:rsidRDefault="00466053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отчета о ее выполнении в установленном порядке.</w:t>
      </w:r>
    </w:p>
    <w:p w:rsidR="00466053" w:rsidRDefault="00466053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466053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  <w:r w:rsidRPr="00C80995">
        <w:rPr>
          <w:rFonts w:ascii="Times New Roman" w:hAnsi="Times New Roman" w:cs="Times New Roman"/>
          <w:sz w:val="24"/>
          <w:szCs w:val="24"/>
        </w:rPr>
        <w:t> </w:t>
      </w:r>
    </w:p>
    <w:p w:rsidR="00466053" w:rsidRPr="00C80995" w:rsidRDefault="00466053" w:rsidP="003B400E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466053" w:rsidRPr="00C80995" w:rsidRDefault="00466053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466053" w:rsidRPr="00C80995" w:rsidRDefault="00466053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целевых показателей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(индикаторов)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466053" w:rsidRDefault="00466053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Pr="007D4AF0">
        <w:rPr>
          <w:rFonts w:ascii="Times New Roman" w:hAnsi="Times New Roman" w:cs="Times New Roman"/>
          <w:b/>
          <w:sz w:val="24"/>
          <w:szCs w:val="24"/>
        </w:rPr>
        <w:t>Алексеевского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>сельское поселение Чамзинского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466053" w:rsidRPr="00FE1E15" w:rsidRDefault="00466053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8"/>
        <w:gridCol w:w="7034"/>
        <w:gridCol w:w="1598"/>
        <w:gridCol w:w="813"/>
        <w:gridCol w:w="813"/>
        <w:gridCol w:w="813"/>
        <w:gridCol w:w="813"/>
        <w:gridCol w:w="813"/>
        <w:gridCol w:w="813"/>
        <w:gridCol w:w="815"/>
      </w:tblGrid>
      <w:tr w:rsidR="00466053" w:rsidRPr="00552CAA" w:rsidTr="008F0DCD">
        <w:trPr>
          <w:trHeight w:val="274"/>
        </w:trPr>
        <w:tc>
          <w:tcPr>
            <w:tcW w:w="708" w:type="dxa"/>
            <w:vMerge w:val="restart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7034" w:type="dxa"/>
            <w:vMerge w:val="restart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598" w:type="dxa"/>
            <w:vMerge w:val="restart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</w:t>
            </w:r>
          </w:p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измерения</w:t>
            </w:r>
          </w:p>
        </w:tc>
        <w:tc>
          <w:tcPr>
            <w:tcW w:w="5693" w:type="dxa"/>
            <w:gridSpan w:val="7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значения показателей</w:t>
            </w:r>
          </w:p>
        </w:tc>
      </w:tr>
      <w:tr w:rsidR="00466053" w:rsidRPr="00552CAA" w:rsidTr="008F0DCD">
        <w:trPr>
          <w:trHeight w:val="583"/>
        </w:trPr>
        <w:tc>
          <w:tcPr>
            <w:tcW w:w="708" w:type="dxa"/>
            <w:vMerge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34" w:type="dxa"/>
            <w:vMerge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98" w:type="dxa"/>
            <w:vMerge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A95573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2022 год</w:t>
            </w: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2023 год</w:t>
            </w: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2024 год</w:t>
            </w:r>
          </w:p>
        </w:tc>
        <w:tc>
          <w:tcPr>
            <w:tcW w:w="815" w:type="dxa"/>
          </w:tcPr>
          <w:p w:rsidR="0046605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2025 год</w:t>
            </w:r>
          </w:p>
        </w:tc>
      </w:tr>
      <w:tr w:rsidR="00466053" w:rsidRPr="00552CAA" w:rsidTr="008F0DCD">
        <w:trPr>
          <w:trHeight w:val="549"/>
        </w:trPr>
        <w:tc>
          <w:tcPr>
            <w:tcW w:w="708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34" w:type="dxa"/>
          </w:tcPr>
          <w:p w:rsidR="00466053" w:rsidRPr="00A95573" w:rsidRDefault="00466053" w:rsidP="00201B8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Соответствие объектов внешнего благоустройства (тротуаров, уличного освещения, озеленения) ГОСТу;</w:t>
            </w:r>
          </w:p>
        </w:tc>
        <w:tc>
          <w:tcPr>
            <w:tcW w:w="1598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66053" w:rsidRPr="00552CAA" w:rsidTr="008F0DCD">
        <w:trPr>
          <w:trHeight w:val="566"/>
        </w:trPr>
        <w:tc>
          <w:tcPr>
            <w:tcW w:w="708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34" w:type="dxa"/>
          </w:tcPr>
          <w:p w:rsidR="00466053" w:rsidRPr="00A95573" w:rsidRDefault="00466053" w:rsidP="00201B88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598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66053" w:rsidRPr="00552CAA" w:rsidTr="008F0DCD">
        <w:trPr>
          <w:trHeight w:val="840"/>
        </w:trPr>
        <w:tc>
          <w:tcPr>
            <w:tcW w:w="708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34" w:type="dxa"/>
          </w:tcPr>
          <w:p w:rsidR="00466053" w:rsidRPr="00A95573" w:rsidRDefault="00466053" w:rsidP="00201B88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598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80</w:t>
            </w: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66053" w:rsidRPr="00552CAA" w:rsidTr="008F0DCD">
        <w:trPr>
          <w:trHeight w:val="549"/>
        </w:trPr>
        <w:tc>
          <w:tcPr>
            <w:tcW w:w="708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34" w:type="dxa"/>
          </w:tcPr>
          <w:p w:rsidR="00466053" w:rsidRPr="00A95573" w:rsidRDefault="00466053" w:rsidP="00201B88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598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13" w:type="dxa"/>
            <w:vAlign w:val="center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9557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0,25</w:t>
            </w: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3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5" w:type="dxa"/>
          </w:tcPr>
          <w:p w:rsidR="00466053" w:rsidRPr="00A95573" w:rsidRDefault="00466053" w:rsidP="00201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466053" w:rsidRDefault="0046605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6053" w:rsidRDefault="00466053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466053" w:rsidRPr="00C80995" w:rsidRDefault="00466053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466053" w:rsidRPr="00C80995" w:rsidRDefault="00466053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466053" w:rsidRDefault="00466053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Алексеевского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Чамзинского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466053" w:rsidRPr="00FE1E15" w:rsidRDefault="00466053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202" w:type="dxa"/>
        <w:tblInd w:w="534" w:type="dxa"/>
        <w:tblLook w:val="00A0"/>
      </w:tblPr>
      <w:tblGrid>
        <w:gridCol w:w="728"/>
        <w:gridCol w:w="2960"/>
        <w:gridCol w:w="2589"/>
        <w:gridCol w:w="1455"/>
        <w:gridCol w:w="1171"/>
        <w:gridCol w:w="878"/>
        <w:gridCol w:w="879"/>
        <w:gridCol w:w="878"/>
        <w:gridCol w:w="879"/>
        <w:gridCol w:w="878"/>
        <w:gridCol w:w="879"/>
        <w:gridCol w:w="1028"/>
      </w:tblGrid>
      <w:tr w:rsidR="00466053" w:rsidRPr="008F0DCD" w:rsidTr="00696FE4">
        <w:trPr>
          <w:trHeight w:val="314"/>
        </w:trPr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Мероприятия по реализации программы</w:t>
            </w:r>
          </w:p>
        </w:tc>
        <w:tc>
          <w:tcPr>
            <w:tcW w:w="2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Срок исполнения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 (т.руб.)</w:t>
            </w:r>
          </w:p>
        </w:tc>
        <w:tc>
          <w:tcPr>
            <w:tcW w:w="62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Объем финансирования по годам (т.руб.)</w:t>
            </w:r>
          </w:p>
        </w:tc>
      </w:tr>
      <w:tr w:rsidR="00466053" w:rsidRPr="008F0DCD" w:rsidTr="00696FE4">
        <w:trPr>
          <w:trHeight w:val="569"/>
        </w:trPr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2019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2020 год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</w:tr>
      <w:tr w:rsidR="00466053" w:rsidRPr="008F0DCD" w:rsidTr="00696FE4">
        <w:trPr>
          <w:trHeight w:val="629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466053" w:rsidRPr="008F0DCD" w:rsidTr="00696FE4">
        <w:trPr>
          <w:trHeight w:val="89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 xml:space="preserve">Содержание и ремонт уличного освещения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131,4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131,4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89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Оплата за электроэнергию уличного освещения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1896,9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164,2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268,7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298,3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274,5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285,5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308,8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1</w:t>
            </w:r>
          </w:p>
        </w:tc>
      </w:tr>
      <w:tr w:rsidR="00466053" w:rsidRPr="008F0DCD" w:rsidTr="00696FE4">
        <w:trPr>
          <w:trHeight w:val="89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2028,3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295,6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268,7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298,3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274,5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285,5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308,8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2028,3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295,6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268,7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298,3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274,5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285,5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296,9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308,8</w:t>
            </w:r>
          </w:p>
        </w:tc>
      </w:tr>
      <w:tr w:rsidR="00466053" w:rsidRPr="008F0DCD" w:rsidTr="00696FE4">
        <w:trPr>
          <w:trHeight w:val="479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466053" w:rsidRPr="008F0DCD" w:rsidTr="00696FE4">
        <w:trPr>
          <w:trHeight w:val="821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824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Удаление поросли, подкормка удобрением деревьев и кустарников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76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Посадка саженцев деревьев и кустарников, цветочной рассады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657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 xml:space="preserve"> Посев газона, летнее содержание газонов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466053" w:rsidRPr="008F0DCD" w:rsidTr="00696FE4">
        <w:trPr>
          <w:trHeight w:val="83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"Благоустройство и содержание мест захоронения"</w:t>
            </w:r>
          </w:p>
        </w:tc>
      </w:tr>
      <w:tr w:rsidR="00466053" w:rsidRPr="008F0DCD" w:rsidTr="00696FE4">
        <w:trPr>
          <w:trHeight w:val="721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Вывоз мусора с территории кладбищ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1035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3</w:t>
            </w:r>
          </w:p>
        </w:tc>
      </w:tr>
      <w:tr w:rsidR="00466053" w:rsidRPr="008F0DCD" w:rsidTr="00696FE4">
        <w:trPr>
          <w:trHeight w:val="763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43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466053" w:rsidRPr="008F0DCD" w:rsidTr="00696FE4">
        <w:trPr>
          <w:trHeight w:val="860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732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179,2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145,3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46,7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84,7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88,1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96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1006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43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1122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49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107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831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Организация и проведение субботника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898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Установка досок объявления, замена старых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45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4</w:t>
            </w:r>
          </w:p>
        </w:tc>
      </w:tr>
      <w:tr w:rsidR="00466053" w:rsidRPr="008F0DCD" w:rsidTr="00696FE4">
        <w:trPr>
          <w:trHeight w:val="787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732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179,2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145,3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46,7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84,7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88,1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96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732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179,2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145,3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46,7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84,7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88,1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96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Основное мероприятие "Ремонт памятников воинам ВОВ"</w:t>
            </w:r>
          </w:p>
        </w:tc>
      </w:tr>
      <w:tr w:rsidR="00466053" w:rsidRPr="008F0DCD" w:rsidTr="00696FE4">
        <w:trPr>
          <w:trHeight w:val="713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2019-2025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84,5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10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275,5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-</w:t>
            </w:r>
          </w:p>
        </w:tc>
      </w:tr>
      <w:tr w:rsidR="00466053" w:rsidRPr="008F0DCD" w:rsidTr="00696FE4">
        <w:trPr>
          <w:trHeight w:val="76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республиканского бюджета</w:t>
            </w: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Итого по мероприятию 5</w:t>
            </w:r>
          </w:p>
        </w:tc>
      </w:tr>
      <w:tr w:rsidR="00466053" w:rsidRPr="008F0DCD" w:rsidTr="00696FE4">
        <w:trPr>
          <w:trHeight w:val="70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84,5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24,5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275,5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275,5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360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466053" w:rsidRPr="008F0DCD" w:rsidTr="00696FE4">
        <w:trPr>
          <w:trHeight w:val="569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ВСЕГО ПО МЕРОПРИЯТИЯМ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3120,2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484,8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713,9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355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369,2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383,6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398,9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414,8</w:t>
            </w:r>
          </w:p>
        </w:tc>
      </w:tr>
      <w:tr w:rsidR="00466053" w:rsidRPr="008F0DCD" w:rsidTr="00696FE4">
        <w:trPr>
          <w:trHeight w:val="738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бюджета Алексеевского сельского поселения: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2844,7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484,8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438,4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355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369,2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383,6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398,9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414,8</w:t>
            </w:r>
          </w:p>
        </w:tc>
      </w:tr>
      <w:tr w:rsidR="00466053" w:rsidRPr="008F0DCD" w:rsidTr="00696FE4">
        <w:trPr>
          <w:trHeight w:val="314"/>
        </w:trPr>
        <w:tc>
          <w:tcPr>
            <w:tcW w:w="7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8F0DC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25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275,5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275,5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F0DC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466053" w:rsidRPr="008F0DCD" w:rsidTr="00696FE4">
        <w:trPr>
          <w:trHeight w:val="500"/>
        </w:trPr>
        <w:tc>
          <w:tcPr>
            <w:tcW w:w="7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0DCD">
              <w:rPr>
                <w:rFonts w:ascii="Times New Roman" w:hAnsi="Times New Roman" w:cs="Times New Roman"/>
              </w:rPr>
              <w:t>средства республиканского бюджета</w:t>
            </w:r>
          </w:p>
        </w:tc>
        <w:tc>
          <w:tcPr>
            <w:tcW w:w="25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053" w:rsidRPr="008F0DCD" w:rsidRDefault="00466053" w:rsidP="00571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466053" w:rsidRDefault="00466053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textWrapping" w:clear="all"/>
      </w:r>
    </w:p>
    <w:p w:rsidR="00466053" w:rsidRPr="00AC6A13" w:rsidRDefault="00466053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466053" w:rsidRPr="00AC6A13" w:rsidRDefault="00466053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466053" w:rsidRPr="00AC6A13" w:rsidRDefault="00466053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466053" w:rsidRPr="00AC6A13" w:rsidRDefault="00466053" w:rsidP="00AC6A13">
      <w:pPr>
        <w:pStyle w:val="ConsPlusNormal"/>
        <w:widowControl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466053" w:rsidRPr="00C80995" w:rsidRDefault="0046605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66053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6AA"/>
    <w:rsid w:val="000139F8"/>
    <w:rsid w:val="0002672B"/>
    <w:rsid w:val="00031E96"/>
    <w:rsid w:val="00077709"/>
    <w:rsid w:val="000823A7"/>
    <w:rsid w:val="00082924"/>
    <w:rsid w:val="000A5777"/>
    <w:rsid w:val="000B1C14"/>
    <w:rsid w:val="000F7733"/>
    <w:rsid w:val="001533AD"/>
    <w:rsid w:val="00195331"/>
    <w:rsid w:val="001C15B4"/>
    <w:rsid w:val="001C4A76"/>
    <w:rsid w:val="001F77F2"/>
    <w:rsid w:val="00201B88"/>
    <w:rsid w:val="002070FC"/>
    <w:rsid w:val="002112EF"/>
    <w:rsid w:val="00211382"/>
    <w:rsid w:val="0026520D"/>
    <w:rsid w:val="00274633"/>
    <w:rsid w:val="002B6175"/>
    <w:rsid w:val="002F6498"/>
    <w:rsid w:val="0031241C"/>
    <w:rsid w:val="003216A0"/>
    <w:rsid w:val="00326326"/>
    <w:rsid w:val="00340A0F"/>
    <w:rsid w:val="003630FB"/>
    <w:rsid w:val="003674DB"/>
    <w:rsid w:val="00391201"/>
    <w:rsid w:val="00393E49"/>
    <w:rsid w:val="003954AB"/>
    <w:rsid w:val="00395909"/>
    <w:rsid w:val="003A4A0D"/>
    <w:rsid w:val="003B3E14"/>
    <w:rsid w:val="003B400E"/>
    <w:rsid w:val="003C7A83"/>
    <w:rsid w:val="00401FE4"/>
    <w:rsid w:val="0041746F"/>
    <w:rsid w:val="004257E8"/>
    <w:rsid w:val="004373A7"/>
    <w:rsid w:val="00441388"/>
    <w:rsid w:val="00466053"/>
    <w:rsid w:val="00490EDE"/>
    <w:rsid w:val="004A6AEB"/>
    <w:rsid w:val="004A7C16"/>
    <w:rsid w:val="00503722"/>
    <w:rsid w:val="00505E38"/>
    <w:rsid w:val="00514235"/>
    <w:rsid w:val="00522241"/>
    <w:rsid w:val="0053607B"/>
    <w:rsid w:val="00552CAA"/>
    <w:rsid w:val="005557F2"/>
    <w:rsid w:val="005712D1"/>
    <w:rsid w:val="005A4150"/>
    <w:rsid w:val="005A49C8"/>
    <w:rsid w:val="005B7AE0"/>
    <w:rsid w:val="005B7B2D"/>
    <w:rsid w:val="005D0E4A"/>
    <w:rsid w:val="006061D8"/>
    <w:rsid w:val="00620FF5"/>
    <w:rsid w:val="0064168F"/>
    <w:rsid w:val="0064618A"/>
    <w:rsid w:val="00650F8F"/>
    <w:rsid w:val="006601D4"/>
    <w:rsid w:val="00684389"/>
    <w:rsid w:val="00696FE4"/>
    <w:rsid w:val="006B512A"/>
    <w:rsid w:val="006D0F2B"/>
    <w:rsid w:val="006E3BDC"/>
    <w:rsid w:val="006E7393"/>
    <w:rsid w:val="006F1996"/>
    <w:rsid w:val="0072529D"/>
    <w:rsid w:val="0073503F"/>
    <w:rsid w:val="00745CD5"/>
    <w:rsid w:val="00756D55"/>
    <w:rsid w:val="007638B7"/>
    <w:rsid w:val="007937F8"/>
    <w:rsid w:val="007B19D7"/>
    <w:rsid w:val="007D4AF0"/>
    <w:rsid w:val="007E579C"/>
    <w:rsid w:val="007F14FD"/>
    <w:rsid w:val="008129F6"/>
    <w:rsid w:val="00833712"/>
    <w:rsid w:val="00851983"/>
    <w:rsid w:val="00871488"/>
    <w:rsid w:val="0087495E"/>
    <w:rsid w:val="008B755E"/>
    <w:rsid w:val="008C65A6"/>
    <w:rsid w:val="008F0DCD"/>
    <w:rsid w:val="00901568"/>
    <w:rsid w:val="009215C6"/>
    <w:rsid w:val="0092206C"/>
    <w:rsid w:val="00926A41"/>
    <w:rsid w:val="0098698D"/>
    <w:rsid w:val="0099204E"/>
    <w:rsid w:val="009B2FAB"/>
    <w:rsid w:val="009B55C8"/>
    <w:rsid w:val="00A026AD"/>
    <w:rsid w:val="00A02810"/>
    <w:rsid w:val="00A067CD"/>
    <w:rsid w:val="00A34FDE"/>
    <w:rsid w:val="00A51664"/>
    <w:rsid w:val="00A62AA4"/>
    <w:rsid w:val="00A76C2E"/>
    <w:rsid w:val="00A77F8C"/>
    <w:rsid w:val="00A95573"/>
    <w:rsid w:val="00AB48C0"/>
    <w:rsid w:val="00AC6A13"/>
    <w:rsid w:val="00AF286F"/>
    <w:rsid w:val="00B33767"/>
    <w:rsid w:val="00BB36EE"/>
    <w:rsid w:val="00BB538E"/>
    <w:rsid w:val="00BD264C"/>
    <w:rsid w:val="00BD773B"/>
    <w:rsid w:val="00C2332C"/>
    <w:rsid w:val="00C345D0"/>
    <w:rsid w:val="00C63498"/>
    <w:rsid w:val="00C80995"/>
    <w:rsid w:val="00C96F13"/>
    <w:rsid w:val="00CB63F4"/>
    <w:rsid w:val="00D10099"/>
    <w:rsid w:val="00D536E2"/>
    <w:rsid w:val="00D706C2"/>
    <w:rsid w:val="00D71EF2"/>
    <w:rsid w:val="00DA0EBE"/>
    <w:rsid w:val="00DB2C7A"/>
    <w:rsid w:val="00DB76AA"/>
    <w:rsid w:val="00E157C2"/>
    <w:rsid w:val="00E41558"/>
    <w:rsid w:val="00E61EC1"/>
    <w:rsid w:val="00E77BD8"/>
    <w:rsid w:val="00ED2F7A"/>
    <w:rsid w:val="00ED6F48"/>
    <w:rsid w:val="00EF264E"/>
    <w:rsid w:val="00EF2C65"/>
    <w:rsid w:val="00F02A3A"/>
    <w:rsid w:val="00F128EE"/>
    <w:rsid w:val="00F133E9"/>
    <w:rsid w:val="00F138F0"/>
    <w:rsid w:val="00F23412"/>
    <w:rsid w:val="00F24DFC"/>
    <w:rsid w:val="00F278AB"/>
    <w:rsid w:val="00F3660B"/>
    <w:rsid w:val="00F40916"/>
    <w:rsid w:val="00F450E6"/>
    <w:rsid w:val="00F51C1E"/>
    <w:rsid w:val="00F975B9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/>
      <w:kern w:val="1"/>
      <w:sz w:val="22"/>
      <w:lang w:eastAsia="ar-SA" w:bidi="ar-SA"/>
    </w:rPr>
  </w:style>
  <w:style w:type="paragraph" w:styleId="NoSpacing">
    <w:name w:val="No Spacing"/>
    <w:link w:val="NoSpacingChar"/>
    <w:uiPriority w:val="99"/>
    <w:qFormat/>
    <w:rsid w:val="00DB76AA"/>
    <w:pPr>
      <w:suppressAutoHyphens/>
    </w:pPr>
    <w:rPr>
      <w:kern w:val="1"/>
      <w:lang w:eastAsia="ar-SA"/>
    </w:rPr>
  </w:style>
  <w:style w:type="paragraph" w:styleId="NormalWeb">
    <w:name w:val="Normal (Web)"/>
    <w:basedOn w:val="Normal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NoSpacingChar">
    <w:name w:val="No Spacing Char"/>
    <w:link w:val="NoSpacing"/>
    <w:uiPriority w:val="99"/>
    <w:locked/>
    <w:rsid w:val="00DB76AA"/>
    <w:rPr>
      <w:kern w:val="1"/>
      <w:sz w:val="22"/>
      <w:lang w:eastAsia="ar-SA" w:bidi="ar-SA"/>
    </w:rPr>
  </w:style>
  <w:style w:type="paragraph" w:styleId="ListParagraph">
    <w:name w:val="List Paragraph"/>
    <w:basedOn w:val="Normal"/>
    <w:uiPriority w:val="99"/>
    <w:qFormat/>
    <w:rsid w:val="001C15B4"/>
    <w:pPr>
      <w:ind w:left="720"/>
    </w:pPr>
  </w:style>
  <w:style w:type="table" w:styleId="TableGrid">
    <w:name w:val="Table Grid"/>
    <w:basedOn w:val="TableNormal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620FF5"/>
    <w:pPr>
      <w:suppressAutoHyphens/>
      <w:autoSpaceDN w:val="0"/>
    </w:pPr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8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391</TotalTime>
  <Pages>12</Pages>
  <Words>3085</Words>
  <Characters>17585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 </dc:title>
  <dc:subject/>
  <dc:creator>User</dc:creator>
  <cp:keywords/>
  <dc:description/>
  <cp:lastModifiedBy>1</cp:lastModifiedBy>
  <cp:revision>46</cp:revision>
  <cp:lastPrinted>2020-11-25T12:34:00Z</cp:lastPrinted>
  <dcterms:created xsi:type="dcterms:W3CDTF">2018-11-26T14:05:00Z</dcterms:created>
  <dcterms:modified xsi:type="dcterms:W3CDTF">2020-11-25T13:26:00Z</dcterms:modified>
</cp:coreProperties>
</file>