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9AB" w:rsidRPr="00BA5F1B" w:rsidRDefault="00CA19AB" w:rsidP="00BA5F1B">
      <w:pPr>
        <w:ind w:firstLine="0"/>
        <w:jc w:val="right"/>
        <w:rPr>
          <w:rFonts w:ascii="Times New Roman" w:hAnsi="Times New Roman" w:cs="Times New Roman"/>
          <w:b/>
          <w:bCs/>
          <w:cap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  <w:u w:val="single"/>
        </w:rPr>
        <w:t>ПРОЕКТ</w:t>
      </w:r>
    </w:p>
    <w:p w:rsidR="00CA19AB" w:rsidRPr="00AF544C" w:rsidRDefault="00CA19AB" w:rsidP="00A8214F">
      <w:pPr>
        <w:ind w:firstLine="0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F544C">
        <w:rPr>
          <w:rFonts w:ascii="Times New Roman" w:hAnsi="Times New Roman" w:cs="Times New Roman"/>
          <w:caps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caps/>
          <w:sz w:val="28"/>
          <w:szCs w:val="28"/>
        </w:rPr>
        <w:t>ОТРАДНЕНСКОГО СЕЛЬСКОГО ПОСЕЛЕНИЯ</w:t>
      </w:r>
    </w:p>
    <w:p w:rsidR="00CA19AB" w:rsidRPr="00AF544C" w:rsidRDefault="00CA19AB" w:rsidP="00A8214F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544C">
        <w:rPr>
          <w:rFonts w:ascii="Times New Roman" w:hAnsi="Times New Roman" w:cs="Times New Roman"/>
          <w:caps/>
          <w:sz w:val="28"/>
          <w:szCs w:val="28"/>
        </w:rPr>
        <w:t>ЧАМЗИНСКОГО МУНИЦИПАЛЬНОГО РАЙОНА</w:t>
      </w:r>
    </w:p>
    <w:p w:rsidR="00CA19AB" w:rsidRPr="00AF544C" w:rsidRDefault="00CA19AB" w:rsidP="00A8214F">
      <w:pPr>
        <w:pStyle w:val="Heading1"/>
        <w:spacing w:before="0" w:after="0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AF544C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 xml:space="preserve">Республики Мордовия </w:t>
      </w:r>
    </w:p>
    <w:p w:rsidR="00CA19AB" w:rsidRPr="00AF544C" w:rsidRDefault="00CA19AB" w:rsidP="00A8214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A19AB" w:rsidRPr="00AF544C" w:rsidRDefault="00CA19AB" w:rsidP="00A8214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A19AB" w:rsidRPr="00AF544C" w:rsidRDefault="00CA19AB" w:rsidP="00AF544C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4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A19AB" w:rsidRPr="00AF544C" w:rsidRDefault="00CA19AB" w:rsidP="00AF544C">
      <w:pPr>
        <w:pStyle w:val="Heading1"/>
        <w:spacing w:before="0"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F54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__.__.2021г.       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</w:t>
      </w:r>
      <w:r w:rsidRPr="00AF54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№ __</w:t>
      </w:r>
      <w:r w:rsidRPr="00AF544C"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с. Отрадное</w:t>
      </w:r>
    </w:p>
    <w:p w:rsidR="00CA19AB" w:rsidRPr="00AF544C" w:rsidRDefault="00CA19AB" w:rsidP="00A8214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A19AB" w:rsidRPr="00AF544C" w:rsidRDefault="00CA19AB" w:rsidP="00A8214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4C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Порядка </w:t>
      </w:r>
    </w:p>
    <w:p w:rsidR="00CA19AB" w:rsidRPr="00AF544C" w:rsidRDefault="00CA19AB" w:rsidP="00A8214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4C">
        <w:rPr>
          <w:rFonts w:ascii="Times New Roman" w:hAnsi="Times New Roman" w:cs="Times New Roman"/>
          <w:b/>
          <w:bCs/>
          <w:sz w:val="28"/>
          <w:szCs w:val="28"/>
        </w:rPr>
        <w:t>организации и проведения публичных слушаний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Отрадненском сельском поселении Чамзинского муниципального района Республики Мордовия</w:t>
      </w:r>
    </w:p>
    <w:p w:rsidR="00CA19AB" w:rsidRPr="00D36551" w:rsidRDefault="00CA19AB" w:rsidP="00D36551">
      <w:pPr>
        <w:rPr>
          <w:rFonts w:ascii="Times New Roman" w:hAnsi="Times New Roman" w:cs="Times New Roman"/>
          <w:sz w:val="28"/>
          <w:szCs w:val="28"/>
        </w:rPr>
      </w:pPr>
    </w:p>
    <w:p w:rsidR="00CA19AB" w:rsidRDefault="00CA19AB" w:rsidP="00D36551">
      <w:pPr>
        <w:tabs>
          <w:tab w:val="left" w:pos="1134"/>
        </w:tabs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статьей 28 </w:t>
      </w:r>
      <w:r w:rsidRPr="00D36551">
        <w:rPr>
          <w:rFonts w:ascii="Times New Roman" w:hAnsi="Times New Roman" w:cs="Times New Roman"/>
          <w:sz w:val="28"/>
          <w:szCs w:val="28"/>
        </w:rPr>
        <w:t>Федерального закона от 6</w:t>
      </w:r>
      <w:r>
        <w:rPr>
          <w:rFonts w:ascii="Times New Roman" w:hAnsi="Times New Roman" w:cs="Times New Roman"/>
          <w:sz w:val="28"/>
          <w:szCs w:val="28"/>
        </w:rPr>
        <w:t xml:space="preserve"> октября 2003 г. №</w:t>
      </w:r>
      <w:r w:rsidRPr="00D36551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3655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36551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 xml:space="preserve">ом Отрадненского сельского поселения Чамзинского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36551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Чамзинского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ш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19AB" w:rsidRPr="00D36551" w:rsidRDefault="00CA19AB" w:rsidP="00D36551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CA19AB" w:rsidRDefault="00CA19AB" w:rsidP="00BA5F1B">
      <w:pPr>
        <w:pStyle w:val="ListParagraph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 в Отрадненском сельском поселении Чамзинского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CA19AB" w:rsidRPr="00BA5F1B" w:rsidRDefault="00CA19AB" w:rsidP="00BA5F1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A5F1B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BA5F1B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</w:t>
      </w:r>
      <w:r>
        <w:rPr>
          <w:rFonts w:ascii="Times New Roman" w:hAnsi="Times New Roman" w:cs="Times New Roman"/>
          <w:sz w:val="28"/>
          <w:szCs w:val="28"/>
        </w:rPr>
        <w:t>ики Мордовия от 21.02.2014г. №81</w:t>
      </w:r>
      <w:r w:rsidRPr="00BA5F1B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организации и проведения публичных слушаний в   </w:t>
      </w:r>
      <w:r>
        <w:rPr>
          <w:rFonts w:ascii="Times New Roman" w:hAnsi="Times New Roman" w:cs="Times New Roman"/>
          <w:sz w:val="28"/>
          <w:szCs w:val="28"/>
        </w:rPr>
        <w:t>Отрадненском</w:t>
      </w:r>
      <w:r w:rsidRPr="00BA5F1B">
        <w:rPr>
          <w:rFonts w:ascii="Times New Roman" w:hAnsi="Times New Roman" w:cs="Times New Roman"/>
          <w:sz w:val="28"/>
          <w:szCs w:val="28"/>
        </w:rPr>
        <w:t xml:space="preserve">  сельском поселении Чамзинского муниципального района» признать утратившим силу.</w:t>
      </w:r>
    </w:p>
    <w:p w:rsidR="00CA19AB" w:rsidRPr="00BA5F1B" w:rsidRDefault="00CA19AB" w:rsidP="00BA5F1B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BA5F1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(обнародования)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бюллетени</w:t>
      </w:r>
      <w:r w:rsidRPr="00BA5F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BA5F1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A19AB" w:rsidRDefault="00CA19AB" w:rsidP="00AF544C">
      <w:pPr>
        <w:tabs>
          <w:tab w:val="left" w:pos="113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A19AB" w:rsidRDefault="00CA19AB" w:rsidP="00AF544C">
      <w:pPr>
        <w:tabs>
          <w:tab w:val="left" w:pos="113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A19AB" w:rsidRDefault="00CA19AB" w:rsidP="00A4486D">
      <w:pPr>
        <w:tabs>
          <w:tab w:val="left" w:pos="1134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A19AB" w:rsidRDefault="00CA19AB" w:rsidP="00A4486D">
      <w:pPr>
        <w:tabs>
          <w:tab w:val="left" w:pos="1134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И.о.главы Отрадненского сельского поселения </w:t>
      </w:r>
    </w:p>
    <w:p w:rsidR="00CA19AB" w:rsidRDefault="00CA19AB" w:rsidP="00A4486D">
      <w:pPr>
        <w:tabs>
          <w:tab w:val="left" w:pos="1134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CA19AB" w:rsidRDefault="00CA19AB" w:rsidP="00A4486D">
      <w:pPr>
        <w:tabs>
          <w:tab w:val="left" w:pos="1134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В.Н. Конайкин</w:t>
      </w:r>
    </w:p>
    <w:p w:rsidR="00CA19AB" w:rsidRPr="00AF544C" w:rsidRDefault="00CA19AB" w:rsidP="00A4486D">
      <w:pPr>
        <w:tabs>
          <w:tab w:val="left" w:pos="1134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A19AB" w:rsidRDefault="00CA19AB" w:rsidP="00A4486D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CA19AB" w:rsidRPr="00D36551" w:rsidRDefault="00CA19AB" w:rsidP="00A4486D">
      <w:pPr>
        <w:jc w:val="left"/>
        <w:rPr>
          <w:rFonts w:ascii="Times New Roman" w:hAnsi="Times New Roman" w:cs="Times New Roman"/>
          <w:sz w:val="28"/>
          <w:szCs w:val="28"/>
        </w:rPr>
      </w:pPr>
    </w:p>
    <w:bookmarkEnd w:id="0"/>
    <w:p w:rsidR="00CA19AB" w:rsidRPr="00D36551" w:rsidRDefault="00CA19AB" w:rsidP="00D36551">
      <w:pPr>
        <w:rPr>
          <w:rFonts w:ascii="Times New Roman" w:hAnsi="Times New Roman" w:cs="Times New Roman"/>
          <w:sz w:val="28"/>
          <w:szCs w:val="28"/>
        </w:rPr>
      </w:pPr>
    </w:p>
    <w:p w:rsidR="00CA19AB" w:rsidRDefault="00CA19AB">
      <w:pPr>
        <w:rPr>
          <w:rFonts w:ascii="Times New Roman" w:hAnsi="Times New Roman" w:cs="Times New Roman"/>
          <w:sz w:val="28"/>
          <w:szCs w:val="28"/>
        </w:rPr>
      </w:pPr>
    </w:p>
    <w:p w:rsidR="00CA19AB" w:rsidRDefault="00CA19AB">
      <w:pPr>
        <w:rPr>
          <w:rFonts w:ascii="Times New Roman" w:hAnsi="Times New Roman" w:cs="Times New Roman"/>
          <w:sz w:val="28"/>
          <w:szCs w:val="28"/>
        </w:rPr>
      </w:pPr>
    </w:p>
    <w:p w:rsidR="00CA19AB" w:rsidRDefault="00CA19AB">
      <w:pPr>
        <w:rPr>
          <w:rFonts w:ascii="Times New Roman" w:hAnsi="Times New Roman" w:cs="Times New Roman"/>
          <w:sz w:val="28"/>
          <w:szCs w:val="28"/>
        </w:rPr>
      </w:pPr>
    </w:p>
    <w:p w:rsidR="00CA19AB" w:rsidRDefault="00CA19AB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CA19AB" w:rsidRDefault="00CA19AB" w:rsidP="00AF544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A19AB" w:rsidRDefault="00CA19AB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CA19AB" w:rsidRDefault="00CA19AB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CA19AB" w:rsidRDefault="00CA19AB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</w:p>
    <w:p w:rsidR="00CA19AB" w:rsidRDefault="00CA19AB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__.__.2021г. №___</w:t>
      </w:r>
    </w:p>
    <w:p w:rsidR="00CA19AB" w:rsidRDefault="00CA19AB" w:rsidP="00AF544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A19AB" w:rsidRDefault="00CA19AB" w:rsidP="00AF544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CA19AB" w:rsidRPr="00AF544C" w:rsidRDefault="00CA19AB" w:rsidP="002175E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4C">
        <w:rPr>
          <w:rFonts w:ascii="Times New Roman" w:hAnsi="Times New Roman" w:cs="Times New Roman"/>
          <w:b/>
          <w:bCs/>
          <w:sz w:val="28"/>
          <w:szCs w:val="28"/>
        </w:rPr>
        <w:t>организации и проведения публичных слушаний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Отрадненском сельском поселении Чамзинского муниципального района Республики Мордовия</w:t>
      </w:r>
    </w:p>
    <w:p w:rsidR="00CA19AB" w:rsidRDefault="00CA19AB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19AB" w:rsidRPr="002175E9" w:rsidRDefault="00CA19AB" w:rsidP="002175E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CA19AB" w:rsidRPr="002175E9" w:rsidRDefault="00CA19AB" w:rsidP="002175E9">
      <w:pPr>
        <w:widowControl/>
        <w:numPr>
          <w:ilvl w:val="1"/>
          <w:numId w:val="8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на основании Федерального закона от 6 октября 2003 г. № 131-ФЗ «Об общих принципах организации местного самоуправления в Российской Федерации» (далее – Федеральный закон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Чамзинского </w:t>
      </w:r>
      <w:r w:rsidRPr="002175E9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муниципальное образование).</w:t>
      </w:r>
    </w:p>
    <w:p w:rsidR="00CA19AB" w:rsidRPr="002175E9" w:rsidRDefault="00CA19AB" w:rsidP="002175E9">
      <w:pPr>
        <w:widowControl/>
        <w:numPr>
          <w:ilvl w:val="1"/>
          <w:numId w:val="9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  <w:r w:rsidRPr="002175E9">
        <w:rPr>
          <w:rFonts w:ascii="Times New Roman" w:hAnsi="Times New Roman" w:cs="Times New Roman"/>
          <w:sz w:val="28"/>
          <w:szCs w:val="28"/>
        </w:rPr>
        <w:t xml:space="preserve">(далее – Совет депутатов), главой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CA19AB" w:rsidRPr="002175E9" w:rsidRDefault="00CA19AB" w:rsidP="002175E9">
      <w:pPr>
        <w:widowControl/>
        <w:numPr>
          <w:ilvl w:val="1"/>
          <w:numId w:val="9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CA19AB" w:rsidRPr="002175E9" w:rsidRDefault="00CA19AB" w:rsidP="002175E9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CA19AB" w:rsidRPr="002175E9" w:rsidRDefault="00CA19AB" w:rsidP="002175E9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CA19AB" w:rsidRPr="002175E9" w:rsidRDefault="00CA19AB" w:rsidP="002175E9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стратегии социально-экономического развития муниципального образования;</w:t>
      </w:r>
    </w:p>
    <w:p w:rsidR="00CA19AB" w:rsidRPr="002175E9" w:rsidRDefault="00CA19AB" w:rsidP="002175E9">
      <w:pPr>
        <w:pStyle w:val="a3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CA19AB" w:rsidRPr="002175E9" w:rsidRDefault="00CA19AB" w:rsidP="002175E9">
      <w:pPr>
        <w:widowControl/>
        <w:numPr>
          <w:ilvl w:val="1"/>
          <w:numId w:val="9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CA19AB" w:rsidRPr="002175E9" w:rsidRDefault="00CA19AB" w:rsidP="002175E9">
      <w:pPr>
        <w:widowControl/>
        <w:numPr>
          <w:ilvl w:val="1"/>
          <w:numId w:val="9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CA19AB" w:rsidRPr="002175E9" w:rsidRDefault="00CA19AB" w:rsidP="002175E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pStyle w:val="a3"/>
        <w:tabs>
          <w:tab w:val="left" w:pos="113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2. Назначение публичных слушаний</w:t>
      </w:r>
    </w:p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widowControl/>
        <w:numPr>
          <w:ilvl w:val="0"/>
          <w:numId w:val="10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Совет депутатов), главы муниципального образования.</w:t>
      </w:r>
    </w:p>
    <w:p w:rsidR="00CA19AB" w:rsidRPr="002175E9" w:rsidRDefault="00CA19AB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5E9">
        <w:rPr>
          <w:rFonts w:ascii="Times New Roman" w:hAnsi="Times New Roman" w:cs="Times New Roman"/>
          <w:sz w:val="28"/>
          <w:szCs w:val="28"/>
        </w:rPr>
        <w:t>– главой муниципального образования.</w:t>
      </w:r>
    </w:p>
    <w:p w:rsidR="00CA19AB" w:rsidRPr="002175E9" w:rsidRDefault="00CA19AB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CA19AB" w:rsidRPr="002175E9" w:rsidRDefault="00CA19AB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CA19AB" w:rsidRPr="002175E9" w:rsidRDefault="00CA19AB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CA19AB" w:rsidRPr="002175E9" w:rsidRDefault="00CA19AB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CA19AB" w:rsidRPr="002175E9" w:rsidRDefault="00CA19AB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3. Особенности назначения публичных слушаний</w:t>
      </w:r>
    </w:p>
    <w:p w:rsidR="00CA19AB" w:rsidRPr="002175E9" w:rsidRDefault="00CA19AB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по инициативе населения</w:t>
      </w:r>
    </w:p>
    <w:p w:rsidR="00CA19AB" w:rsidRPr="002175E9" w:rsidRDefault="00CA19AB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19AB" w:rsidRPr="002175E9" w:rsidRDefault="00CA19AB" w:rsidP="002175E9">
      <w:pPr>
        <w:widowControl/>
        <w:numPr>
          <w:ilvl w:val="0"/>
          <w:numId w:val="12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CA19AB" w:rsidRPr="002175E9" w:rsidRDefault="00CA19AB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CA19AB" w:rsidRPr="002175E9" w:rsidRDefault="00CA19AB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CA19AB" w:rsidRPr="002175E9" w:rsidRDefault="00CA19AB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CA19AB" w:rsidRPr="002175E9" w:rsidRDefault="00CA19AB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2"/>
    </w:p>
    <w:p w:rsidR="00CA19AB" w:rsidRPr="002175E9" w:rsidRDefault="00CA19AB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CA19AB" w:rsidRPr="002175E9" w:rsidRDefault="00CA19AB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CA19AB" w:rsidRPr="002175E9" w:rsidRDefault="00CA19AB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CA19AB" w:rsidRPr="002175E9" w:rsidRDefault="00CA19AB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CA19AB" w:rsidRPr="002175E9" w:rsidRDefault="00CA19AB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CA19AB" w:rsidRPr="002175E9" w:rsidRDefault="00CA19AB" w:rsidP="002175E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A19AB" w:rsidRPr="002175E9" w:rsidRDefault="00CA19AB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4. Особенности назначения публичных слушаний </w:t>
      </w:r>
    </w:p>
    <w:p w:rsidR="00CA19AB" w:rsidRPr="002175E9" w:rsidRDefault="00CA19AB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по инициативе Совета депутатов</w:t>
      </w:r>
    </w:p>
    <w:p w:rsidR="00CA19AB" w:rsidRPr="002175E9" w:rsidRDefault="00CA19AB" w:rsidP="002175E9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CA19AB" w:rsidRPr="002175E9" w:rsidRDefault="00CA19AB" w:rsidP="002175E9">
      <w:pPr>
        <w:widowControl/>
        <w:numPr>
          <w:ilvl w:val="2"/>
          <w:numId w:val="14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CA19AB" w:rsidRPr="002175E9" w:rsidRDefault="00CA19AB" w:rsidP="002175E9">
      <w:pPr>
        <w:widowControl/>
        <w:numPr>
          <w:ilvl w:val="1"/>
          <w:numId w:val="1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CA19AB" w:rsidRPr="002175E9" w:rsidRDefault="00CA19AB" w:rsidP="002175E9">
      <w:pPr>
        <w:widowControl/>
        <w:numPr>
          <w:ilvl w:val="1"/>
          <w:numId w:val="1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5. Особенности назначения публичных слушаний </w:t>
      </w:r>
    </w:p>
    <w:p w:rsidR="00CA19AB" w:rsidRPr="002175E9" w:rsidRDefault="00CA19AB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по инициативе главы муниципального образования</w:t>
      </w:r>
    </w:p>
    <w:p w:rsidR="00CA19AB" w:rsidRPr="002175E9" w:rsidRDefault="00CA19AB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19AB" w:rsidRPr="002175E9" w:rsidRDefault="00CA19AB" w:rsidP="002175E9">
      <w:pPr>
        <w:widowControl/>
        <w:numPr>
          <w:ilvl w:val="1"/>
          <w:numId w:val="16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оформляется в порядке, установленном пунктом 2.3 настоящего Порядка.</w:t>
      </w:r>
    </w:p>
    <w:p w:rsidR="00CA19AB" w:rsidRPr="002175E9" w:rsidRDefault="00CA19AB" w:rsidP="002175E9">
      <w:pPr>
        <w:widowControl/>
        <w:numPr>
          <w:ilvl w:val="1"/>
          <w:numId w:val="16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CA19AB" w:rsidRPr="002175E9" w:rsidRDefault="00CA19AB" w:rsidP="002175E9">
      <w:pPr>
        <w:widowControl/>
        <w:numPr>
          <w:ilvl w:val="1"/>
          <w:numId w:val="16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CA19AB" w:rsidRPr="002175E9" w:rsidRDefault="00CA19AB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19AB" w:rsidRPr="002175E9" w:rsidRDefault="00CA19AB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6. Опубликование (обнародование) проектов правовых актов, </w:t>
      </w:r>
    </w:p>
    <w:p w:rsidR="00CA19AB" w:rsidRPr="002175E9" w:rsidRDefault="00CA19AB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а также необходимых документов по вопросам, </w:t>
      </w:r>
    </w:p>
    <w:p w:rsidR="00CA19AB" w:rsidRPr="002175E9" w:rsidRDefault="00CA19AB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выносимы</w:t>
      </w: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 на публичные слушания</w:t>
      </w:r>
    </w:p>
    <w:p w:rsidR="00CA19AB" w:rsidRPr="002175E9" w:rsidRDefault="00CA19AB" w:rsidP="002175E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A19AB" w:rsidRPr="002175E9" w:rsidRDefault="00CA19AB" w:rsidP="002175E9">
      <w:pPr>
        <w:widowControl/>
        <w:numPr>
          <w:ilvl w:val="1"/>
          <w:numId w:val="17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CA19AB" w:rsidRPr="002175E9" w:rsidRDefault="00CA19AB" w:rsidP="002175E9">
      <w:pPr>
        <w:widowControl/>
        <w:numPr>
          <w:ilvl w:val="1"/>
          <w:numId w:val="17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1E083F" w:rsidRDefault="00CA19AB" w:rsidP="002175E9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1E083F">
        <w:rPr>
          <w:rFonts w:ascii="Times New Roman" w:hAnsi="Times New Roman" w:cs="Times New Roman"/>
          <w:sz w:val="28"/>
          <w:szCs w:val="28"/>
        </w:rPr>
        <w:t xml:space="preserve">7. </w:t>
      </w:r>
      <w:bookmarkStart w:id="6" w:name="sub_1700"/>
      <w:r w:rsidRPr="001E083F">
        <w:rPr>
          <w:rFonts w:ascii="Times New Roman" w:hAnsi="Times New Roman" w:cs="Times New Roman"/>
          <w:sz w:val="28"/>
          <w:szCs w:val="28"/>
        </w:rPr>
        <w:t>Подготовка к проведению публичных слушаний</w:t>
      </w:r>
    </w:p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2175E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CA19AB" w:rsidRPr="002175E9" w:rsidRDefault="00CA19AB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</w:p>
    <w:p w:rsidR="00CA19AB" w:rsidRPr="002175E9" w:rsidRDefault="00CA19AB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CA19AB" w:rsidRPr="002175E9" w:rsidRDefault="00CA19AB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CA19AB" w:rsidRPr="002175E9" w:rsidRDefault="00CA19AB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CA19AB" w:rsidRPr="002175E9" w:rsidRDefault="00CA19AB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CA19AB" w:rsidRPr="002175E9" w:rsidRDefault="00CA19AB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CA19AB" w:rsidRPr="002175E9" w:rsidRDefault="00CA19AB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1E083F" w:rsidRDefault="00CA19AB" w:rsidP="002175E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13" w:name="sub_1800"/>
      <w:r w:rsidRPr="001E083F">
        <w:rPr>
          <w:rFonts w:ascii="Times New Roman" w:hAnsi="Times New Roman" w:cs="Times New Roman"/>
          <w:sz w:val="28"/>
          <w:szCs w:val="28"/>
        </w:rPr>
        <w:t>8. Проведение публичных слушаний</w:t>
      </w:r>
    </w:p>
    <w:bookmarkEnd w:id="13"/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2175E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9AB" w:rsidRPr="002175E9" w:rsidRDefault="00CA19AB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CA19AB" w:rsidRPr="002175E9" w:rsidRDefault="00CA19AB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CA19AB" w:rsidRPr="002175E9" w:rsidRDefault="00CA19AB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CA19AB" w:rsidRPr="002175E9" w:rsidRDefault="00CA19AB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CA19AB" w:rsidRPr="002175E9" w:rsidRDefault="00CA19AB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8" w:name="sub_10030"/>
      <w:bookmarkEnd w:id="17"/>
    </w:p>
    <w:p w:rsidR="00CA19AB" w:rsidRPr="002175E9" w:rsidRDefault="00CA19AB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CA19AB" w:rsidRPr="002175E9" w:rsidRDefault="00CA19AB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CA19AB" w:rsidRPr="002175E9" w:rsidRDefault="00CA19AB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2175E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1E083F" w:rsidRDefault="00CA19AB" w:rsidP="002175E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22" w:name="sub_1900"/>
      <w:r w:rsidRPr="001E083F">
        <w:rPr>
          <w:rFonts w:ascii="Times New Roman" w:hAnsi="Times New Roman" w:cs="Times New Roman"/>
          <w:sz w:val="28"/>
          <w:szCs w:val="28"/>
        </w:rPr>
        <w:t>9. Результаты публичных слушаний</w:t>
      </w:r>
    </w:p>
    <w:bookmarkEnd w:id="22"/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widowControl/>
        <w:numPr>
          <w:ilvl w:val="0"/>
          <w:numId w:val="6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2175E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CA19AB" w:rsidRPr="002175E9" w:rsidRDefault="00CA19AB" w:rsidP="002175E9">
      <w:pPr>
        <w:widowControl/>
        <w:numPr>
          <w:ilvl w:val="1"/>
          <w:numId w:val="7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CA19AB" w:rsidRPr="002175E9" w:rsidRDefault="00CA19AB" w:rsidP="002175E9">
      <w:pPr>
        <w:widowControl/>
        <w:numPr>
          <w:ilvl w:val="1"/>
          <w:numId w:val="7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CA19AB" w:rsidRPr="002175E9" w:rsidRDefault="00CA19AB" w:rsidP="002175E9">
      <w:pPr>
        <w:widowControl/>
        <w:numPr>
          <w:ilvl w:val="1"/>
          <w:numId w:val="7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CA19AB" w:rsidRPr="002175E9" w:rsidRDefault="00CA19AB" w:rsidP="002175E9">
      <w:pPr>
        <w:widowControl/>
        <w:numPr>
          <w:ilvl w:val="1"/>
          <w:numId w:val="7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pStyle w:val="a6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10. 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2175E9">
        <w:rPr>
          <w:rFonts w:ascii="Times New Roman" w:hAnsi="Times New Roman" w:cs="Times New Roman"/>
          <w:sz w:val="28"/>
          <w:szCs w:val="28"/>
        </w:rPr>
        <w:t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CA19AB" w:rsidRDefault="00CA19AB" w:rsidP="002175E9">
      <w:pPr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br w:type="page"/>
      </w:r>
    </w:p>
    <w:p w:rsidR="00CA19AB" w:rsidRPr="00433494" w:rsidRDefault="00CA19AB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Style w:val="a4"/>
          <w:rFonts w:ascii="Times New Roman" w:hAnsi="Times New Roman"/>
          <w:b w:val="0"/>
          <w:bCs w:val="0"/>
          <w:sz w:val="28"/>
          <w:szCs w:val="28"/>
        </w:rPr>
        <w:t>Приложение 1</w:t>
      </w:r>
      <w:r w:rsidRPr="00433494">
        <w:rPr>
          <w:rStyle w:val="a4"/>
          <w:rFonts w:ascii="Times New Roman" w:hAnsi="Times New Roman"/>
          <w:b w:val="0"/>
          <w:bCs w:val="0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 w:cs="Times New Roman"/>
          <w:sz w:val="28"/>
          <w:szCs w:val="28"/>
        </w:rPr>
        <w:t>организации и проведения публичных слушаний</w:t>
      </w:r>
    </w:p>
    <w:p w:rsidR="00CA19AB" w:rsidRPr="00433494" w:rsidRDefault="00CA19AB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Отрадненском</w:t>
      </w:r>
      <w:r w:rsidRPr="0043349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</w:p>
    <w:p w:rsidR="00CA19AB" w:rsidRPr="00433494" w:rsidRDefault="00CA19AB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CA19AB" w:rsidRPr="00433494" w:rsidRDefault="00CA19AB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A19AB" w:rsidRDefault="00CA19AB" w:rsidP="002175E9">
      <w:pPr>
        <w:tabs>
          <w:tab w:val="left" w:pos="3570"/>
          <w:tab w:val="center" w:pos="4677"/>
        </w:tabs>
        <w:rPr>
          <w:rStyle w:val="a4"/>
          <w:rFonts w:ascii="Times New Roman" w:hAnsi="Times New Roman"/>
          <w:sz w:val="28"/>
          <w:szCs w:val="28"/>
        </w:rPr>
      </w:pPr>
      <w:bookmarkStart w:id="28" w:name="sub_10000"/>
      <w:r>
        <w:rPr>
          <w:rStyle w:val="a4"/>
          <w:rFonts w:ascii="Times New Roman" w:hAnsi="Times New Roman"/>
          <w:sz w:val="28"/>
          <w:szCs w:val="28"/>
        </w:rPr>
        <w:tab/>
      </w:r>
    </w:p>
    <w:p w:rsidR="00CA19AB" w:rsidRPr="002175E9" w:rsidRDefault="00CA19AB" w:rsidP="002175E9">
      <w:pPr>
        <w:tabs>
          <w:tab w:val="left" w:pos="3570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bookmarkEnd w:id="28"/>
    <w:p w:rsidR="00CA19AB" w:rsidRPr="002175E9" w:rsidRDefault="00CA19AB" w:rsidP="002175E9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Список</w:t>
      </w:r>
      <w:r w:rsidRPr="002175E9">
        <w:rPr>
          <w:rFonts w:ascii="Times New Roman" w:hAnsi="Times New Roman" w:cs="Times New Roman"/>
          <w:sz w:val="28"/>
          <w:szCs w:val="28"/>
        </w:rPr>
        <w:br/>
        <w:t>инициативной группы</w:t>
      </w:r>
    </w:p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0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599"/>
        <w:gridCol w:w="2213"/>
        <w:gridCol w:w="1538"/>
      </w:tblGrid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Фамилия, имя, отчество, дата рождения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Адрес места жительства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Личная подпись, дата внесения</w:t>
            </w: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</w:tbl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Официальный представитель инициативной группы </w:t>
      </w:r>
    </w:p>
    <w:p w:rsidR="00CA19AB" w:rsidRPr="002175E9" w:rsidRDefault="00CA19AB" w:rsidP="004334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</w:t>
      </w:r>
    </w:p>
    <w:p w:rsidR="00CA19AB" w:rsidRPr="00CB024A" w:rsidRDefault="00CA19AB" w:rsidP="002175E9">
      <w:pPr>
        <w:pStyle w:val="a5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(фамилия, имя, отчество; дата рождения;</w:t>
      </w:r>
    </w:p>
    <w:p w:rsidR="00CA19AB" w:rsidRPr="002175E9" w:rsidRDefault="00CA19AB" w:rsidP="0043349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_______</w:t>
      </w:r>
    </w:p>
    <w:p w:rsidR="00CA19AB" w:rsidRPr="002175E9" w:rsidRDefault="00CA19AB" w:rsidP="004334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CA19AB" w:rsidRPr="002175E9" w:rsidRDefault="00CA19AB" w:rsidP="004334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______</w:t>
      </w:r>
    </w:p>
    <w:p w:rsidR="00CA19AB" w:rsidRPr="00CB024A" w:rsidRDefault="00CA19AB" w:rsidP="002175E9">
      <w:pPr>
        <w:pStyle w:val="a5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CA19AB" w:rsidRPr="002175E9" w:rsidRDefault="00CA19AB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CA19AB" w:rsidRPr="002175E9" w:rsidRDefault="00CA19AB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CA19AB" w:rsidRPr="002175E9" w:rsidRDefault="00CA19AB" w:rsidP="00217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A19AB" w:rsidRDefault="00CA19AB" w:rsidP="002175E9">
      <w:pPr>
        <w:pStyle w:val="a5"/>
        <w:rPr>
          <w:rFonts w:ascii="Times New Roman" w:hAnsi="Times New Roman" w:cs="Times New Roman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_____________________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2175E9">
        <w:rPr>
          <w:rFonts w:ascii="Times New Roman" w:hAnsi="Times New Roman" w:cs="Times New Roman"/>
          <w:sz w:val="28"/>
          <w:szCs w:val="28"/>
        </w:rPr>
        <w:t>_________________</w:t>
      </w:r>
      <w:r w:rsidRPr="002175E9">
        <w:rPr>
          <w:rFonts w:ascii="Times New Roman" w:hAnsi="Times New Roman" w:cs="Times New Roman"/>
          <w:sz w:val="28"/>
          <w:szCs w:val="28"/>
        </w:rPr>
        <w:br/>
        <w:t xml:space="preserve">             </w:t>
      </w:r>
      <w:r w:rsidRPr="00CB024A">
        <w:rPr>
          <w:rFonts w:ascii="Times New Roman" w:hAnsi="Times New Roman" w:cs="Times New Roman"/>
        </w:rPr>
        <w:t xml:space="preserve">подпись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CB024A">
        <w:rPr>
          <w:rFonts w:ascii="Times New Roman" w:hAnsi="Times New Roman" w:cs="Times New Roman"/>
        </w:rPr>
        <w:t xml:space="preserve">             дата</w:t>
      </w:r>
    </w:p>
    <w:p w:rsidR="00CA19AB" w:rsidRDefault="00CA19AB" w:rsidP="00CB024A"/>
    <w:p w:rsidR="00CA19AB" w:rsidRDefault="00CA19AB" w:rsidP="00CB024A"/>
    <w:p w:rsidR="00CA19AB" w:rsidRDefault="00CA19AB" w:rsidP="00CB024A"/>
    <w:p w:rsidR="00CA19AB" w:rsidRPr="00CB024A" w:rsidRDefault="00CA19AB" w:rsidP="00CB024A"/>
    <w:p w:rsidR="00CA19AB" w:rsidRPr="00433494" w:rsidRDefault="00CA19AB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bookmarkStart w:id="29" w:name="sub_20000"/>
      <w:r w:rsidRPr="00433494">
        <w:rPr>
          <w:rStyle w:val="a4"/>
          <w:rFonts w:ascii="Times New Roman" w:hAnsi="Times New Roman"/>
          <w:b w:val="0"/>
          <w:bCs w:val="0"/>
          <w:sz w:val="28"/>
          <w:szCs w:val="28"/>
        </w:rPr>
        <w:t xml:space="preserve">Приложение </w:t>
      </w:r>
      <w:r>
        <w:rPr>
          <w:rStyle w:val="a4"/>
          <w:rFonts w:ascii="Times New Roman" w:hAnsi="Times New Roman"/>
          <w:b w:val="0"/>
          <w:bCs w:val="0"/>
          <w:sz w:val="28"/>
          <w:szCs w:val="28"/>
        </w:rPr>
        <w:t>2</w:t>
      </w:r>
      <w:r w:rsidRPr="00433494">
        <w:rPr>
          <w:rStyle w:val="a4"/>
          <w:rFonts w:ascii="Times New Roman" w:hAnsi="Times New Roman"/>
          <w:b w:val="0"/>
          <w:bCs w:val="0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 w:cs="Times New Roman"/>
          <w:sz w:val="28"/>
          <w:szCs w:val="28"/>
        </w:rPr>
        <w:t>организации и проведения публичных слушаний</w:t>
      </w:r>
    </w:p>
    <w:p w:rsidR="00CA19AB" w:rsidRPr="00433494" w:rsidRDefault="00CA19AB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Отрадненском</w:t>
      </w:r>
      <w:r w:rsidRPr="0043349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</w:p>
    <w:p w:rsidR="00CA19AB" w:rsidRPr="00433494" w:rsidRDefault="00CA19AB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CA19AB" w:rsidRPr="00433494" w:rsidRDefault="00CA19AB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tabs>
          <w:tab w:val="left" w:pos="3570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2175E9">
        <w:rPr>
          <w:rStyle w:val="a4"/>
          <w:rFonts w:ascii="Times New Roman" w:hAnsi="Times New Roman"/>
          <w:sz w:val="28"/>
          <w:szCs w:val="28"/>
        </w:rPr>
        <w:tab/>
      </w:r>
      <w:r w:rsidRPr="002175E9">
        <w:rPr>
          <w:rStyle w:val="a4"/>
          <w:rFonts w:ascii="Times New Roman" w:hAnsi="Times New Roman"/>
          <w:sz w:val="28"/>
          <w:szCs w:val="28"/>
        </w:rPr>
        <w:tab/>
      </w:r>
    </w:p>
    <w:bookmarkEnd w:id="29"/>
    <w:p w:rsidR="00CA19AB" w:rsidRPr="002175E9" w:rsidRDefault="00CA19AB" w:rsidP="002175E9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Подписной лист</w:t>
      </w:r>
      <w:r w:rsidRPr="002175E9">
        <w:rPr>
          <w:rFonts w:ascii="Times New Roman" w:hAnsi="Times New Roman" w:cs="Times New Roman"/>
          <w:sz w:val="28"/>
          <w:szCs w:val="28"/>
        </w:rPr>
        <w:br/>
        <w:t>публичных слушаний</w:t>
      </w:r>
    </w:p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433494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Тема для проведения публичных слушаний 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</w:t>
      </w:r>
    </w:p>
    <w:p w:rsidR="00CA19AB" w:rsidRPr="002175E9" w:rsidRDefault="00CA19AB" w:rsidP="004334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CA19AB" w:rsidRPr="002175E9" w:rsidRDefault="00CA19AB" w:rsidP="004334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</w:t>
      </w:r>
    </w:p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599"/>
        <w:gridCol w:w="2268"/>
        <w:gridCol w:w="1538"/>
      </w:tblGrid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Фамилия, имя, отчество и дата рождения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Личная подпись, дата внесения</w:t>
            </w: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  <w:tr w:rsidR="00CA19AB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</w:tbl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CA19AB" w:rsidRPr="002175E9" w:rsidRDefault="00CA19AB" w:rsidP="00CB024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</w:t>
      </w:r>
    </w:p>
    <w:p w:rsidR="00CA19AB" w:rsidRPr="002175E9" w:rsidRDefault="00CA19AB" w:rsidP="00CB024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CA19AB" w:rsidRDefault="00CA19AB" w:rsidP="00CB024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A19AB" w:rsidRPr="00CB024A" w:rsidRDefault="00CA19AB" w:rsidP="00CB024A">
      <w:pPr>
        <w:ind w:firstLine="0"/>
      </w:pPr>
      <w:r>
        <w:t>______________________________________________________________________</w:t>
      </w:r>
    </w:p>
    <w:p w:rsidR="00CA19AB" w:rsidRDefault="00CA19AB" w:rsidP="00433494">
      <w:pPr>
        <w:pStyle w:val="a5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(фамилия, имя,   отчество лица, собиравшего подписи;  серия,  номер  и  дата  выдачи  паспорта  или документа,  заменяющего паспорт гражданина,  с указанием наименования или кода  выдавшего  его  органа;  адрес  места жительства; подпись и дата)</w:t>
      </w:r>
    </w:p>
    <w:p w:rsidR="00CA19AB" w:rsidRDefault="00CA19AB" w:rsidP="00CB024A"/>
    <w:p w:rsidR="00CA19AB" w:rsidRDefault="00CA19AB" w:rsidP="00CB024A"/>
    <w:p w:rsidR="00CA19AB" w:rsidRDefault="00CA19AB" w:rsidP="00CB024A"/>
    <w:p w:rsidR="00CA19AB" w:rsidRDefault="00CA19AB" w:rsidP="00A4486D">
      <w:pPr>
        <w:pStyle w:val="NoSpacing"/>
        <w:ind w:firstLine="0"/>
      </w:pPr>
      <w:bookmarkStart w:id="30" w:name="_GoBack"/>
      <w:bookmarkEnd w:id="30"/>
    </w:p>
    <w:p w:rsidR="00CA19AB" w:rsidRDefault="00CA19AB" w:rsidP="00A4486D">
      <w:pPr>
        <w:pStyle w:val="NoSpacing"/>
        <w:ind w:firstLine="0"/>
      </w:pPr>
    </w:p>
    <w:p w:rsidR="00CA19AB" w:rsidRPr="00433494" w:rsidRDefault="00CA19AB" w:rsidP="00A4486D">
      <w:pPr>
        <w:pStyle w:val="NoSpacing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Style w:val="a4"/>
          <w:rFonts w:ascii="Times New Roman" w:hAnsi="Times New Roman"/>
          <w:b w:val="0"/>
          <w:bCs w:val="0"/>
          <w:sz w:val="28"/>
          <w:szCs w:val="28"/>
        </w:rPr>
        <w:t xml:space="preserve">Приложение </w:t>
      </w:r>
      <w:r>
        <w:rPr>
          <w:rStyle w:val="a4"/>
          <w:rFonts w:ascii="Times New Roman" w:hAnsi="Times New Roman"/>
          <w:b w:val="0"/>
          <w:bCs w:val="0"/>
          <w:sz w:val="28"/>
          <w:szCs w:val="28"/>
        </w:rPr>
        <w:t>3</w:t>
      </w:r>
      <w:r w:rsidRPr="00433494">
        <w:rPr>
          <w:rStyle w:val="a4"/>
          <w:rFonts w:ascii="Times New Roman" w:hAnsi="Times New Roman"/>
          <w:b w:val="0"/>
          <w:bCs w:val="0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 w:cs="Times New Roman"/>
          <w:sz w:val="28"/>
          <w:szCs w:val="28"/>
        </w:rPr>
        <w:t>организации и проведения публичных слушаний</w:t>
      </w:r>
    </w:p>
    <w:p w:rsidR="00CA19AB" w:rsidRPr="00433494" w:rsidRDefault="00CA19AB" w:rsidP="00A4486D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Отрадненском</w:t>
      </w:r>
      <w:r w:rsidRPr="0043349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</w:p>
    <w:p w:rsidR="00CA19AB" w:rsidRPr="00433494" w:rsidRDefault="00CA19AB" w:rsidP="00A4486D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CA19AB" w:rsidRPr="00433494" w:rsidRDefault="00CA19AB" w:rsidP="00A4486D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tabs>
          <w:tab w:val="left" w:pos="3570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2175E9">
        <w:rPr>
          <w:rStyle w:val="a4"/>
          <w:rFonts w:ascii="Times New Roman" w:hAnsi="Times New Roman"/>
          <w:sz w:val="28"/>
          <w:szCs w:val="28"/>
        </w:rPr>
        <w:tab/>
      </w:r>
      <w:r w:rsidRPr="002175E9">
        <w:rPr>
          <w:rStyle w:val="a4"/>
          <w:rFonts w:ascii="Times New Roman" w:hAnsi="Times New Roman"/>
          <w:sz w:val="28"/>
          <w:szCs w:val="28"/>
        </w:rPr>
        <w:tab/>
      </w:r>
    </w:p>
    <w:p w:rsidR="00CA19AB" w:rsidRPr="00433494" w:rsidRDefault="00CA19AB" w:rsidP="00433494">
      <w:pPr>
        <w:pStyle w:val="NoSpacing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3494">
        <w:rPr>
          <w:rFonts w:ascii="Times New Roman" w:hAnsi="Times New Roman" w:cs="Times New Roman"/>
          <w:b/>
          <w:bCs/>
          <w:sz w:val="28"/>
          <w:szCs w:val="28"/>
        </w:rPr>
        <w:t>Итоговый документ публичных слушаний</w:t>
      </w:r>
    </w:p>
    <w:p w:rsidR="00CA19AB" w:rsidRPr="00433494" w:rsidRDefault="00CA19AB" w:rsidP="0043349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:rsidR="00CA19AB" w:rsidRPr="002175E9" w:rsidRDefault="00CA19AB" w:rsidP="00433494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   слушания    назначены    решением    Совета  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(постановлением главы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>)  от _______________ № _____________</w:t>
      </w:r>
    </w:p>
    <w:p w:rsidR="00CA19AB" w:rsidRPr="002175E9" w:rsidRDefault="00CA19AB" w:rsidP="00217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433494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CA19AB" w:rsidRPr="002175E9" w:rsidRDefault="00CA19AB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CA19AB" w:rsidRPr="002175E9" w:rsidRDefault="00CA19AB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CA19AB" w:rsidRPr="002175E9" w:rsidRDefault="00CA19AB" w:rsidP="00217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Дата и время проведения ________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175E9">
        <w:rPr>
          <w:rFonts w:ascii="Times New Roman" w:hAnsi="Times New Roman" w:cs="Times New Roman"/>
          <w:sz w:val="28"/>
          <w:szCs w:val="28"/>
        </w:rPr>
        <w:t>Место проведения __________________</w:t>
      </w:r>
    </w:p>
    <w:p w:rsidR="00CA19AB" w:rsidRPr="002175E9" w:rsidRDefault="00CA19AB" w:rsidP="00217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CA19AB" w:rsidRPr="002175E9" w:rsidRDefault="00CA19AB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A19AB" w:rsidRPr="00CB024A" w:rsidRDefault="00CA19AB" w:rsidP="002175E9">
      <w:pPr>
        <w:pStyle w:val="a5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CA19AB" w:rsidRPr="00CB024A" w:rsidRDefault="00CA19AB" w:rsidP="002175E9">
      <w:pPr>
        <w:rPr>
          <w:rFonts w:ascii="Times New Roman" w:hAnsi="Times New Roman" w:cs="Times New Roman"/>
        </w:rPr>
      </w:pPr>
    </w:p>
    <w:tbl>
      <w:tblPr>
        <w:tblW w:w="979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CA19AB" w:rsidRPr="00AC7291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№</w:t>
            </w:r>
            <w:r w:rsidRPr="00AC7291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Примечание</w:t>
            </w:r>
          </w:p>
        </w:tc>
      </w:tr>
      <w:tr w:rsidR="00CA19AB" w:rsidRPr="00AC7291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  <w:tr w:rsidR="00CA19AB" w:rsidRPr="00AC7291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jc w:val="center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  <w:r w:rsidRPr="00AC7291">
              <w:rPr>
                <w:rFonts w:ascii="Times New Roman" w:hAnsi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9AB" w:rsidRPr="00AC7291" w:rsidRDefault="00CA19AB" w:rsidP="00081402">
            <w:pPr>
              <w:pStyle w:val="a2"/>
              <w:rPr>
                <w:rFonts w:ascii="Times New Roman" w:hAnsi="Times New Roman"/>
              </w:rPr>
            </w:pPr>
          </w:p>
        </w:tc>
      </w:tr>
    </w:tbl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CA19AB" w:rsidRPr="002175E9" w:rsidRDefault="00CA19AB" w:rsidP="002175E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A19AB" w:rsidRPr="002175E9" w:rsidRDefault="00CA19AB" w:rsidP="002175E9">
      <w:pPr>
        <w:rPr>
          <w:rFonts w:ascii="Times New Roman" w:hAnsi="Times New Roman" w:cs="Times New Roman"/>
          <w:sz w:val="28"/>
          <w:szCs w:val="28"/>
        </w:rPr>
      </w:pPr>
    </w:p>
    <w:p w:rsidR="00CA19AB" w:rsidRPr="002175E9" w:rsidRDefault="00CA19AB" w:rsidP="002175E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Подпись      </w:t>
      </w:r>
      <w:r w:rsidRPr="002175E9">
        <w:rPr>
          <w:rFonts w:ascii="Times New Roman" w:hAnsi="Times New Roman" w:cs="Times New Roman"/>
          <w:sz w:val="28"/>
          <w:szCs w:val="28"/>
        </w:rPr>
        <w:t xml:space="preserve">                И.О. Фамилия</w:t>
      </w:r>
    </w:p>
    <w:p w:rsidR="00CA19AB" w:rsidRPr="002175E9" w:rsidRDefault="00CA19AB" w:rsidP="002175E9">
      <w:pPr>
        <w:jc w:val="right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Дата</w:t>
      </w:r>
    </w:p>
    <w:p w:rsidR="00CA19AB" w:rsidRPr="00D36551" w:rsidRDefault="00CA19AB" w:rsidP="002175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A19AB" w:rsidRPr="00D36551" w:rsidSect="00BA5F1B">
      <w:headerReference w:type="default" r:id="rId7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9AB" w:rsidRDefault="00CA19AB" w:rsidP="00BA5F1B">
      <w:r>
        <w:separator/>
      </w:r>
    </w:p>
  </w:endnote>
  <w:endnote w:type="continuationSeparator" w:id="0">
    <w:p w:rsidR="00CA19AB" w:rsidRDefault="00CA19AB" w:rsidP="00BA5F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9AB" w:rsidRDefault="00CA19AB" w:rsidP="00BA5F1B">
      <w:r>
        <w:separator/>
      </w:r>
    </w:p>
  </w:footnote>
  <w:footnote w:type="continuationSeparator" w:id="0">
    <w:p w:rsidR="00CA19AB" w:rsidRDefault="00CA19AB" w:rsidP="00BA5F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9AB" w:rsidRPr="00BA5F1B" w:rsidRDefault="00CA19AB">
    <w:pPr>
      <w:pStyle w:val="Header"/>
      <w:jc w:val="right"/>
      <w:rPr>
        <w:rFonts w:ascii="Times New Roman" w:hAnsi="Times New Roman" w:cs="Times New Roman"/>
        <w:sz w:val="16"/>
        <w:szCs w:val="16"/>
      </w:rPr>
    </w:pPr>
    <w:r w:rsidRPr="00BA5F1B">
      <w:rPr>
        <w:rFonts w:ascii="Times New Roman" w:hAnsi="Times New Roman" w:cs="Times New Roman"/>
        <w:sz w:val="16"/>
        <w:szCs w:val="16"/>
      </w:rPr>
      <w:fldChar w:fldCharType="begin"/>
    </w:r>
    <w:r w:rsidRPr="00BA5F1B">
      <w:rPr>
        <w:rFonts w:ascii="Times New Roman" w:hAnsi="Times New Roman" w:cs="Times New Roman"/>
        <w:sz w:val="16"/>
        <w:szCs w:val="16"/>
      </w:rPr>
      <w:instrText>PAGE   \* MERGEFORMAT</w:instrText>
    </w:r>
    <w:r w:rsidRPr="00BA5F1B">
      <w:rPr>
        <w:rFonts w:ascii="Times New Roman" w:hAnsi="Times New Roman" w:cs="Times New Roman"/>
        <w:sz w:val="16"/>
        <w:szCs w:val="16"/>
      </w:rPr>
      <w:fldChar w:fldCharType="separate"/>
    </w:r>
    <w:r>
      <w:rPr>
        <w:rFonts w:ascii="Times New Roman" w:hAnsi="Times New Roman" w:cs="Times New Roman"/>
        <w:noProof/>
        <w:sz w:val="16"/>
        <w:szCs w:val="16"/>
      </w:rPr>
      <w:t>11</w:t>
    </w:r>
    <w:r w:rsidRPr="00BA5F1B">
      <w:rPr>
        <w:rFonts w:ascii="Times New Roman" w:hAnsi="Times New Roman" w:cs="Times New Roman"/>
        <w:sz w:val="16"/>
        <w:szCs w:val="16"/>
      </w:rPr>
      <w:fldChar w:fldCharType="end"/>
    </w:r>
  </w:p>
  <w:p w:rsidR="00CA19AB" w:rsidRDefault="00CA19A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98C67B3"/>
    <w:multiLevelType w:val="hybridMultilevel"/>
    <w:tmpl w:val="3392E6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3"/>
  </w:num>
  <w:num w:numId="2">
    <w:abstractNumId w:val="14"/>
  </w:num>
  <w:num w:numId="3">
    <w:abstractNumId w:val="8"/>
  </w:num>
  <w:num w:numId="4">
    <w:abstractNumId w:val="0"/>
  </w:num>
  <w:num w:numId="5">
    <w:abstractNumId w:val="9"/>
  </w:num>
  <w:num w:numId="6">
    <w:abstractNumId w:val="3"/>
  </w:num>
  <w:num w:numId="7">
    <w:abstractNumId w:val="12"/>
  </w:num>
  <w:num w:numId="8">
    <w:abstractNumId w:val="10"/>
  </w:num>
  <w:num w:numId="9">
    <w:abstractNumId w:val="16"/>
  </w:num>
  <w:num w:numId="10">
    <w:abstractNumId w:val="5"/>
  </w:num>
  <w:num w:numId="11">
    <w:abstractNumId w:val="4"/>
  </w:num>
  <w:num w:numId="12">
    <w:abstractNumId w:val="7"/>
  </w:num>
  <w:num w:numId="13">
    <w:abstractNumId w:val="2"/>
  </w:num>
  <w:num w:numId="14">
    <w:abstractNumId w:val="11"/>
  </w:num>
  <w:num w:numId="15">
    <w:abstractNumId w:val="1"/>
  </w:num>
  <w:num w:numId="16">
    <w:abstractNumId w:val="1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7B9D"/>
    <w:rsid w:val="00074D74"/>
    <w:rsid w:val="00081402"/>
    <w:rsid w:val="000F7B9D"/>
    <w:rsid w:val="001E083F"/>
    <w:rsid w:val="002175E9"/>
    <w:rsid w:val="003219C2"/>
    <w:rsid w:val="003B422B"/>
    <w:rsid w:val="003F613D"/>
    <w:rsid w:val="00433494"/>
    <w:rsid w:val="004B3055"/>
    <w:rsid w:val="007F46CA"/>
    <w:rsid w:val="009A117B"/>
    <w:rsid w:val="00A4486D"/>
    <w:rsid w:val="00A7708A"/>
    <w:rsid w:val="00A8214F"/>
    <w:rsid w:val="00AC7291"/>
    <w:rsid w:val="00AF544C"/>
    <w:rsid w:val="00B7075C"/>
    <w:rsid w:val="00BA5F1B"/>
    <w:rsid w:val="00CA19AB"/>
    <w:rsid w:val="00CB024A"/>
    <w:rsid w:val="00D36551"/>
    <w:rsid w:val="00F27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55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75E9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36551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175E9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D36551"/>
    <w:rPr>
      <w:color w:val="auto"/>
    </w:rPr>
  </w:style>
  <w:style w:type="paragraph" w:customStyle="1" w:styleId="a0">
    <w:name w:val="Комментарий"/>
    <w:basedOn w:val="Normal"/>
    <w:next w:val="Normal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1">
    <w:name w:val="Информация об изменениях документа"/>
    <w:basedOn w:val="a0"/>
    <w:next w:val="Normal"/>
    <w:uiPriority w:val="99"/>
    <w:rsid w:val="00D36551"/>
    <w:rPr>
      <w:i/>
      <w:iCs/>
    </w:rPr>
  </w:style>
  <w:style w:type="paragraph" w:customStyle="1" w:styleId="a2">
    <w:name w:val="Нормальный (таблица)"/>
    <w:basedOn w:val="Normal"/>
    <w:next w:val="Normal"/>
    <w:uiPriority w:val="99"/>
    <w:rsid w:val="00D36551"/>
    <w:pPr>
      <w:ind w:firstLine="0"/>
    </w:pPr>
  </w:style>
  <w:style w:type="paragraph" w:customStyle="1" w:styleId="a3">
    <w:name w:val="Прижатый влево"/>
    <w:basedOn w:val="Normal"/>
    <w:next w:val="Normal"/>
    <w:uiPriority w:val="99"/>
    <w:rsid w:val="00D36551"/>
    <w:pPr>
      <w:ind w:firstLine="0"/>
      <w:jc w:val="left"/>
    </w:pPr>
  </w:style>
  <w:style w:type="paragraph" w:styleId="ListParagraph">
    <w:name w:val="List Paragraph"/>
    <w:basedOn w:val="Normal"/>
    <w:uiPriority w:val="99"/>
    <w:qFormat/>
    <w:rsid w:val="00D36551"/>
    <w:pPr>
      <w:ind w:left="720"/>
    </w:pPr>
  </w:style>
  <w:style w:type="table" w:styleId="TableGrid">
    <w:name w:val="Table Grid"/>
    <w:basedOn w:val="TableNormal"/>
    <w:uiPriority w:val="99"/>
    <w:rsid w:val="00A8214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BA5F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A5F1B"/>
    <w:rPr>
      <w:rFonts w:ascii="Arial" w:hAnsi="Arial" w:cs="Arial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BA5F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A5F1B"/>
    <w:rPr>
      <w:rFonts w:ascii="Arial" w:hAnsi="Arial" w:cs="Arial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2175E9"/>
    <w:rPr>
      <w:rFonts w:cs="Times New Roman"/>
      <w:b/>
      <w:bCs/>
      <w:color w:val="26282F"/>
    </w:rPr>
  </w:style>
  <w:style w:type="paragraph" w:customStyle="1" w:styleId="a5">
    <w:name w:val="Таблицы (моноширинный)"/>
    <w:basedOn w:val="Normal"/>
    <w:next w:val="Normal"/>
    <w:uiPriority w:val="99"/>
    <w:rsid w:val="002175E9"/>
    <w:pPr>
      <w:ind w:firstLine="0"/>
      <w:jc w:val="left"/>
    </w:pPr>
    <w:rPr>
      <w:rFonts w:ascii="Courier New" w:hAnsi="Courier New" w:cs="Courier New"/>
    </w:rPr>
  </w:style>
  <w:style w:type="paragraph" w:customStyle="1" w:styleId="a6">
    <w:name w:val="Заголовок статьи"/>
    <w:basedOn w:val="Normal"/>
    <w:next w:val="Normal"/>
    <w:uiPriority w:val="99"/>
    <w:rsid w:val="002175E9"/>
    <w:pPr>
      <w:ind w:left="1612" w:hanging="892"/>
    </w:pPr>
  </w:style>
  <w:style w:type="paragraph" w:styleId="NoSpacing">
    <w:name w:val="No Spacing"/>
    <w:uiPriority w:val="99"/>
    <w:qFormat/>
    <w:rsid w:val="00433494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11</Pages>
  <Words>3166</Words>
  <Characters>18047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Zam</cp:lastModifiedBy>
  <cp:revision>5</cp:revision>
  <cp:lastPrinted>2021-07-01T07:01:00Z</cp:lastPrinted>
  <dcterms:created xsi:type="dcterms:W3CDTF">2021-07-06T06:06:00Z</dcterms:created>
  <dcterms:modified xsi:type="dcterms:W3CDTF">2021-07-16T13:17:00Z</dcterms:modified>
</cp:coreProperties>
</file>