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4CF" w:rsidRPr="009870E3" w:rsidRDefault="006714CF" w:rsidP="009870E3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870E3">
        <w:rPr>
          <w:rFonts w:ascii="Times New Roman" w:hAnsi="Times New Roman" w:cs="Times New Roman"/>
          <w:b/>
          <w:bCs/>
          <w:sz w:val="26"/>
          <w:szCs w:val="26"/>
        </w:rPr>
        <w:t>Информация о результатах проведения ревизии финансово-хозяйственной деятельности администрации Отрадненского  сельского поселения Чамзинского муниципального района Республики Мордовии</w:t>
      </w:r>
    </w:p>
    <w:p w:rsidR="006714CF" w:rsidRPr="009870E3" w:rsidRDefault="006714CF" w:rsidP="009870E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870E3">
        <w:rPr>
          <w:rFonts w:ascii="Times New Roman" w:hAnsi="Times New Roman" w:cs="Times New Roman"/>
          <w:b/>
          <w:bCs/>
          <w:sz w:val="26"/>
          <w:szCs w:val="26"/>
        </w:rPr>
        <w:t>за период с 1 января 20</w:t>
      </w:r>
      <w:r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9870E3">
        <w:rPr>
          <w:rFonts w:ascii="Times New Roman" w:hAnsi="Times New Roman" w:cs="Times New Roman"/>
          <w:b/>
          <w:bCs/>
          <w:sz w:val="26"/>
          <w:szCs w:val="26"/>
        </w:rPr>
        <w:t xml:space="preserve"> года по 31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марта </w:t>
      </w:r>
      <w:r w:rsidRPr="009870E3">
        <w:rPr>
          <w:rFonts w:ascii="Times New Roman" w:hAnsi="Times New Roman" w:cs="Times New Roman"/>
          <w:b/>
          <w:bCs/>
          <w:sz w:val="26"/>
          <w:szCs w:val="26"/>
        </w:rPr>
        <w:t>202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9870E3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  <w:r w:rsidRPr="009E6169">
        <w:rPr>
          <w:sz w:val="28"/>
          <w:szCs w:val="28"/>
        </w:rPr>
        <w:t xml:space="preserve"> </w:t>
      </w:r>
    </w:p>
    <w:p w:rsidR="006714CF" w:rsidRDefault="006714CF" w:rsidP="006E25C8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714CF" w:rsidRDefault="006714CF" w:rsidP="006E25C8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6714CF" w:rsidRDefault="006714CF" w:rsidP="006E25C8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714CF" w:rsidRDefault="006714CF" w:rsidP="006E25C8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714CF" w:rsidRPr="009870E3" w:rsidRDefault="006714CF" w:rsidP="009870E3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870E3">
        <w:rPr>
          <w:rFonts w:ascii="Times New Roman" w:hAnsi="Times New Roman" w:cs="Times New Roman"/>
          <w:sz w:val="26"/>
          <w:szCs w:val="26"/>
        </w:rPr>
        <w:t>1. Выявлено излишнее начисление   заработной платы  за 2020 год.</w:t>
      </w:r>
    </w:p>
    <w:p w:rsidR="006714CF" w:rsidRPr="009870E3" w:rsidRDefault="006714CF" w:rsidP="009870E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870E3">
        <w:rPr>
          <w:rFonts w:ascii="Times New Roman" w:hAnsi="Times New Roman" w:cs="Times New Roman"/>
          <w:sz w:val="26"/>
          <w:szCs w:val="26"/>
        </w:rPr>
        <w:t>2. Нарушены  сроки  выплаты заработной платы муниципальным служащим Отрадненского сельского поселения.</w:t>
      </w:r>
    </w:p>
    <w:p w:rsidR="006714CF" w:rsidRPr="009870E3" w:rsidRDefault="006714CF" w:rsidP="009870E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870E3">
        <w:rPr>
          <w:rFonts w:ascii="Times New Roman" w:hAnsi="Times New Roman" w:cs="Times New Roman"/>
          <w:sz w:val="26"/>
          <w:szCs w:val="26"/>
        </w:rPr>
        <w:t>3. Выявлено заключение контрактов без размещения плана-графика на едином информационном сайте закупок.</w:t>
      </w:r>
    </w:p>
    <w:p w:rsidR="006714CF" w:rsidRPr="009870E3" w:rsidRDefault="006714CF" w:rsidP="009870E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870E3">
        <w:rPr>
          <w:rFonts w:ascii="Times New Roman" w:hAnsi="Times New Roman" w:cs="Times New Roman"/>
          <w:sz w:val="26"/>
          <w:szCs w:val="26"/>
        </w:rPr>
        <w:t xml:space="preserve"> 4. Выявлено заключение контрактов сверх утвержденных бюджетных ассигнований и доведенных лимитов бюджетных обязательств.</w:t>
      </w:r>
    </w:p>
    <w:p w:rsidR="006714CF" w:rsidRPr="009870E3" w:rsidRDefault="006714CF" w:rsidP="009870E3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870E3">
        <w:rPr>
          <w:rFonts w:ascii="Times New Roman" w:hAnsi="Times New Roman" w:cs="Times New Roman"/>
          <w:sz w:val="26"/>
          <w:szCs w:val="26"/>
        </w:rPr>
        <w:t xml:space="preserve">  5.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870E3">
        <w:rPr>
          <w:rFonts w:ascii="Times New Roman" w:hAnsi="Times New Roman" w:cs="Times New Roman"/>
          <w:sz w:val="26"/>
          <w:szCs w:val="26"/>
        </w:rPr>
        <w:t xml:space="preserve">Выявлена </w:t>
      </w:r>
      <w:r w:rsidRPr="009870E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просроченная кредиторская  задолженность </w:t>
      </w:r>
      <w:r w:rsidRPr="009870E3">
        <w:rPr>
          <w:rFonts w:ascii="Times New Roman" w:hAnsi="Times New Roman" w:cs="Times New Roman"/>
          <w:sz w:val="26"/>
          <w:szCs w:val="26"/>
        </w:rPr>
        <w:t xml:space="preserve">с ООО «Градостроительство» (услуга по подготовке проекта Генерального плана и проекта Правил землепользования и застройки Отрадненского сельского поселения Чамзинского муниципального района РМ). </w:t>
      </w:r>
    </w:p>
    <w:p w:rsidR="006714CF" w:rsidRDefault="006714CF" w:rsidP="00625385">
      <w:pPr>
        <w:ind w:firstLine="540"/>
        <w:jc w:val="both"/>
        <w:rPr>
          <w:sz w:val="28"/>
          <w:szCs w:val="28"/>
          <w:shd w:val="clear" w:color="auto" w:fill="FFFFFF"/>
        </w:rPr>
      </w:pPr>
    </w:p>
    <w:p w:rsidR="006714CF" w:rsidRDefault="006714CF" w:rsidP="00625385">
      <w:pPr>
        <w:ind w:firstLine="708"/>
        <w:jc w:val="both"/>
        <w:rPr>
          <w:sz w:val="28"/>
          <w:szCs w:val="28"/>
        </w:rPr>
      </w:pPr>
    </w:p>
    <w:p w:rsidR="006714CF" w:rsidRDefault="006714CF" w:rsidP="006E25C8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714CF" w:rsidRPr="00251670" w:rsidRDefault="006714CF" w:rsidP="009870E3">
      <w:pPr>
        <w:pStyle w:val="ListParagraph"/>
        <w:spacing w:after="0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sectPr w:rsidR="006714CF" w:rsidRPr="00251670" w:rsidSect="0013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F55EA"/>
    <w:multiLevelType w:val="hybridMultilevel"/>
    <w:tmpl w:val="D344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5C8"/>
    <w:rsid w:val="00042CBD"/>
    <w:rsid w:val="00093CC5"/>
    <w:rsid w:val="001313E9"/>
    <w:rsid w:val="00251670"/>
    <w:rsid w:val="002A6BF8"/>
    <w:rsid w:val="002C19D2"/>
    <w:rsid w:val="002D45CB"/>
    <w:rsid w:val="002F0068"/>
    <w:rsid w:val="00304145"/>
    <w:rsid w:val="00475E2F"/>
    <w:rsid w:val="004B7483"/>
    <w:rsid w:val="00617756"/>
    <w:rsid w:val="00625385"/>
    <w:rsid w:val="006714CF"/>
    <w:rsid w:val="006E25C8"/>
    <w:rsid w:val="006E3903"/>
    <w:rsid w:val="0088243D"/>
    <w:rsid w:val="009027CA"/>
    <w:rsid w:val="009771A1"/>
    <w:rsid w:val="009870E3"/>
    <w:rsid w:val="0099259D"/>
    <w:rsid w:val="00993E7D"/>
    <w:rsid w:val="009C164B"/>
    <w:rsid w:val="009C6208"/>
    <w:rsid w:val="009E6169"/>
    <w:rsid w:val="00B14E95"/>
    <w:rsid w:val="00B84909"/>
    <w:rsid w:val="00BD0B92"/>
    <w:rsid w:val="00C42C7E"/>
    <w:rsid w:val="00C45553"/>
    <w:rsid w:val="00D32FD2"/>
    <w:rsid w:val="00D86FBA"/>
    <w:rsid w:val="00D87F2A"/>
    <w:rsid w:val="00EB4992"/>
    <w:rsid w:val="00EC7547"/>
    <w:rsid w:val="00F559B6"/>
    <w:rsid w:val="00FB2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5C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E25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EC7547"/>
    <w:pPr>
      <w:ind w:left="720"/>
    </w:pPr>
  </w:style>
  <w:style w:type="character" w:styleId="Hyperlink">
    <w:name w:val="Hyperlink"/>
    <w:basedOn w:val="DefaultParagraphFont"/>
    <w:uiPriority w:val="99"/>
    <w:rsid w:val="00EC7547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EC7547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142</Words>
  <Characters>811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проведения ревизии финансово-хозяйственной деятельности администрации Отрадненского  сельского поселения Чамзинского муниципального района Республики Мордовии</dc:title>
  <dc:subject/>
  <dc:creator>Admin</dc:creator>
  <cp:keywords/>
  <dc:description/>
  <cp:lastModifiedBy>Admin</cp:lastModifiedBy>
  <cp:revision>3</cp:revision>
  <dcterms:created xsi:type="dcterms:W3CDTF">2021-07-09T05:57:00Z</dcterms:created>
  <dcterms:modified xsi:type="dcterms:W3CDTF">2021-07-09T05:59:00Z</dcterms:modified>
</cp:coreProperties>
</file>