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3C0" w:rsidRDefault="000F23C0" w:rsidP="00C3710E">
      <w:pPr>
        <w:pStyle w:val="Heading1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Образец заявления о выдаче разрешения</w:t>
      </w:r>
    </w:p>
    <w:p w:rsidR="000F23C0" w:rsidRDefault="000F23C0" w:rsidP="00C3710E">
      <w:pPr>
        <w:rPr>
          <w:rFonts w:ascii="Times New Roman" w:hAnsi="Times New Roman" w:cs="Times New Roman"/>
        </w:rPr>
      </w:pPr>
    </w:p>
    <w:p w:rsidR="000F23C0" w:rsidRDefault="000F23C0" w:rsidP="00C3710E">
      <w:pPr>
        <w:pStyle w:val="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Дата</w:t>
      </w:r>
    </w:p>
    <w:p w:rsidR="000F23C0" w:rsidRDefault="000F23C0" w:rsidP="00470DBA">
      <w:pPr>
        <w:pStyle w:val="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Главе Отрадненского</w:t>
      </w:r>
    </w:p>
    <w:p w:rsidR="000F23C0" w:rsidRDefault="000F23C0" w:rsidP="00470DBA">
      <w:pPr>
        <w:pStyle w:val="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сельского поселения</w:t>
      </w:r>
    </w:p>
    <w:p w:rsidR="000F23C0" w:rsidRDefault="000F23C0" w:rsidP="00470DBA">
      <w:pPr>
        <w:pStyle w:val="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0F23C0" w:rsidRDefault="000F23C0" w:rsidP="00470DBA">
      <w:pPr>
        <w:pStyle w:val="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Застройщик __________________________</w:t>
      </w:r>
    </w:p>
    <w:p w:rsidR="000F23C0" w:rsidRDefault="000F23C0" w:rsidP="00470DBA">
      <w:pPr>
        <w:pStyle w:val="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организации, ИНН,</w:t>
      </w:r>
    </w:p>
    <w:p w:rsidR="000F23C0" w:rsidRDefault="000F23C0" w:rsidP="00470DBA">
      <w:pPr>
        <w:pStyle w:val="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0F23C0" w:rsidRDefault="000F23C0" w:rsidP="00470DBA">
      <w:pPr>
        <w:pStyle w:val="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юридический и почтовый адрес; тел.,</w:t>
      </w:r>
    </w:p>
    <w:p w:rsidR="000F23C0" w:rsidRDefault="000F23C0" w:rsidP="00470DBA">
      <w:pPr>
        <w:pStyle w:val="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0F23C0" w:rsidRDefault="000F23C0" w:rsidP="00470DBA">
      <w:pPr>
        <w:pStyle w:val="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банковские реквизиты; или ФИО,</w:t>
      </w:r>
    </w:p>
    <w:p w:rsidR="000F23C0" w:rsidRDefault="000F23C0" w:rsidP="00470DBA">
      <w:pPr>
        <w:pStyle w:val="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0F23C0" w:rsidRDefault="000F23C0" w:rsidP="00470DBA">
      <w:pPr>
        <w:pStyle w:val="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паспортные данные и адрес</w:t>
      </w:r>
    </w:p>
    <w:p w:rsidR="000F23C0" w:rsidRDefault="000F23C0" w:rsidP="00470DBA">
      <w:pPr>
        <w:pStyle w:val="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физического лица)</w:t>
      </w:r>
    </w:p>
    <w:p w:rsidR="000F23C0" w:rsidRDefault="000F23C0" w:rsidP="00C3710E">
      <w:pPr>
        <w:rPr>
          <w:rFonts w:ascii="Times New Roman" w:hAnsi="Times New Roman" w:cs="Times New Roman"/>
        </w:rPr>
      </w:pPr>
    </w:p>
    <w:p w:rsidR="000F23C0" w:rsidRDefault="000F23C0" w:rsidP="00C3710E">
      <w:pPr>
        <w:pStyle w:val="a"/>
        <w:rPr>
          <w:rFonts w:ascii="Times New Roman" w:hAnsi="Times New Roman" w:cs="Times New Roman"/>
        </w:rPr>
      </w:pPr>
      <w:r>
        <w:rPr>
          <w:rStyle w:val="a0"/>
          <w:rFonts w:ascii="Times New Roman" w:hAnsi="Times New Roman" w:cs="Times New Roman"/>
        </w:rPr>
        <w:t xml:space="preserve">                              Заявление</w:t>
      </w:r>
      <w:bookmarkStart w:id="0" w:name="_GoBack"/>
      <w:bookmarkEnd w:id="0"/>
    </w:p>
    <w:p w:rsidR="000F23C0" w:rsidRDefault="000F23C0" w:rsidP="00C3710E">
      <w:pPr>
        <w:rPr>
          <w:rFonts w:ascii="Times New Roman" w:hAnsi="Times New Roman" w:cs="Times New Roman"/>
        </w:rPr>
      </w:pPr>
    </w:p>
    <w:p w:rsidR="000F23C0" w:rsidRDefault="000F23C0" w:rsidP="00C3710E">
      <w:pPr>
        <w:pStyle w:val="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Прошу    Вас    разрешить    строительство  (реконструкцию)  объекта</w:t>
      </w:r>
    </w:p>
    <w:p w:rsidR="000F23C0" w:rsidRDefault="000F23C0" w:rsidP="00C3710E">
      <w:pPr>
        <w:pStyle w:val="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капитального    строительства    (объекта    индивидуального    жилищного</w:t>
      </w:r>
    </w:p>
    <w:p w:rsidR="000F23C0" w:rsidRDefault="000F23C0" w:rsidP="00C3710E">
      <w:pPr>
        <w:pStyle w:val="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строительства) _______________________________, расположенного по адресу:</w:t>
      </w:r>
    </w:p>
    <w:p w:rsidR="000F23C0" w:rsidRDefault="000F23C0" w:rsidP="00C3710E">
      <w:pPr>
        <w:pStyle w:val="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</w:t>
      </w:r>
    </w:p>
    <w:p w:rsidR="000F23C0" w:rsidRDefault="000F23C0" w:rsidP="00C3710E">
      <w:pPr>
        <w:pStyle w:val="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(наименование объекта)</w:t>
      </w:r>
    </w:p>
    <w:p w:rsidR="000F23C0" w:rsidRDefault="000F23C0" w:rsidP="00C3710E">
      <w:pPr>
        <w:pStyle w:val="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Приложение: _____________________________________________________________</w:t>
      </w:r>
    </w:p>
    <w:p w:rsidR="000F23C0" w:rsidRDefault="000F23C0" w:rsidP="00C3710E">
      <w:pPr>
        <w:pStyle w:val="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(документы, которые представил застройщик)</w:t>
      </w:r>
    </w:p>
    <w:p w:rsidR="000F23C0" w:rsidRDefault="000F23C0" w:rsidP="00C3710E">
      <w:pPr>
        <w:pStyle w:val="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 __________________ ______________________</w:t>
      </w:r>
    </w:p>
    <w:p w:rsidR="000F23C0" w:rsidRDefault="000F23C0" w:rsidP="00C3710E">
      <w:pPr>
        <w:pStyle w:val="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должности      (личная подпись)   (расшифровка подписи)</w:t>
      </w:r>
    </w:p>
    <w:p w:rsidR="000F23C0" w:rsidRDefault="000F23C0" w:rsidP="00C3710E">
      <w:pPr>
        <w:pStyle w:val="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руководителя организации)</w:t>
      </w:r>
    </w:p>
    <w:p w:rsidR="000F23C0" w:rsidRDefault="000F23C0" w:rsidP="00C3710E">
      <w:pPr>
        <w:rPr>
          <w:rFonts w:ascii="Times New Roman" w:hAnsi="Times New Roman" w:cs="Times New Roman"/>
        </w:rPr>
      </w:pPr>
    </w:p>
    <w:p w:rsidR="000F23C0" w:rsidRDefault="000F23C0" w:rsidP="00C3710E">
      <w:pPr>
        <w:pStyle w:val="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 w:rsidR="000F23C0" w:rsidRDefault="000F23C0" w:rsidP="00C3710E">
      <w:pPr>
        <w:rPr>
          <w:rFonts w:ascii="Times New Roman" w:hAnsi="Times New Roman" w:cs="Times New Roman"/>
        </w:rPr>
      </w:pPr>
    </w:p>
    <w:p w:rsidR="000F23C0" w:rsidRDefault="000F23C0"/>
    <w:sectPr w:rsidR="000F23C0" w:rsidSect="004A36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710E"/>
    <w:rsid w:val="00076947"/>
    <w:rsid w:val="000F23C0"/>
    <w:rsid w:val="00470DBA"/>
    <w:rsid w:val="004A3607"/>
    <w:rsid w:val="00AD6157"/>
    <w:rsid w:val="00C3710E"/>
    <w:rsid w:val="00FE3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607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3710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3710E"/>
    <w:rPr>
      <w:rFonts w:ascii="Arial" w:hAnsi="Arial" w:cs="Arial"/>
      <w:b/>
      <w:bCs/>
      <w:color w:val="26282F"/>
      <w:sz w:val="24"/>
      <w:szCs w:val="24"/>
    </w:rPr>
  </w:style>
  <w:style w:type="paragraph" w:customStyle="1" w:styleId="a">
    <w:name w:val="Таблицы (моноширинный)"/>
    <w:basedOn w:val="Normal"/>
    <w:next w:val="Normal"/>
    <w:uiPriority w:val="99"/>
    <w:rsid w:val="00C3710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0">
    <w:name w:val="Цветовое выделение"/>
    <w:uiPriority w:val="99"/>
    <w:rsid w:val="00C3710E"/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36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228</Words>
  <Characters>1304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dcterms:created xsi:type="dcterms:W3CDTF">2015-04-21T03:33:00Z</dcterms:created>
  <dcterms:modified xsi:type="dcterms:W3CDTF">2021-07-02T06:57:00Z</dcterms:modified>
</cp:coreProperties>
</file>