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rStyle w:val="a0"/>
          <w:color w:val="auto"/>
          <w:sz w:val="18"/>
          <w:szCs w:val="18"/>
        </w:rPr>
        <w:t>Образец заявления</w:t>
      </w:r>
      <w:r>
        <w:rPr>
          <w:b/>
          <w:bCs/>
          <w:sz w:val="18"/>
          <w:szCs w:val="18"/>
        </w:rPr>
        <w:t xml:space="preserve"> </w:t>
      </w:r>
      <w:r>
        <w:rPr>
          <w:rStyle w:val="a0"/>
          <w:color w:val="auto"/>
          <w:sz w:val="18"/>
          <w:szCs w:val="18"/>
        </w:rPr>
        <w:t>о выдаче градостроительного плана земельного участка</w:t>
      </w:r>
    </w:p>
    <w:p w:rsidR="003A604F" w:rsidRDefault="003A604F" w:rsidP="008A4AF6">
      <w:pPr>
        <w:rPr>
          <w:b/>
          <w:bCs/>
          <w:sz w:val="18"/>
          <w:szCs w:val="18"/>
        </w:rPr>
      </w:pP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Главе </w:t>
      </w:r>
    </w:p>
    <w:p w:rsidR="003A604F" w:rsidRDefault="003A604F" w:rsidP="008A4AF6">
      <w:pPr>
        <w:pStyle w:val="Heading1"/>
        <w:jc w:val="right"/>
        <w:rPr>
          <w:rFonts w:ascii="Courier New" w:hAnsi="Courier New" w:cs="Courier New"/>
          <w:color w:val="auto"/>
          <w:sz w:val="18"/>
          <w:szCs w:val="18"/>
        </w:rPr>
      </w:pPr>
      <w:r>
        <w:rPr>
          <w:rFonts w:ascii="Courier New" w:hAnsi="Courier New" w:cs="Courier New"/>
          <w:color w:val="auto"/>
          <w:sz w:val="18"/>
          <w:szCs w:val="18"/>
        </w:rPr>
        <w:t xml:space="preserve"> Отрадненского сельского поселения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</w:p>
    <w:p w:rsidR="003A604F" w:rsidRDefault="003A604F" w:rsidP="008A4AF6">
      <w:pPr>
        <w:pStyle w:val="a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от заказчика (застройщика)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____________________________________________________________________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наименование застройщика (фамилия, имя, отчество - для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_________________________________________________________________________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граждан, полное наименование, ОГРН, ИНН, фамилия, имя,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_________________________________________________________________________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отчество, должность руководителя - для юридических лиц)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_________________________________________________________________________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его почтовый индекс и адрес, телефон</w:t>
      </w:r>
    </w:p>
    <w:p w:rsidR="003A604F" w:rsidRDefault="003A604F" w:rsidP="008A4AF6">
      <w:pPr>
        <w:rPr>
          <w:b/>
          <w:bCs/>
          <w:sz w:val="18"/>
          <w:szCs w:val="18"/>
        </w:rPr>
      </w:pP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rStyle w:val="a0"/>
          <w:color w:val="auto"/>
          <w:sz w:val="18"/>
          <w:szCs w:val="18"/>
        </w:rPr>
        <w:t xml:space="preserve">                              Заявление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Прошу выдать градостроительный план земельного участка для строительства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(строительства, реконструкции, капитального ремонта) объекта ____________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_________________________________________________________________________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(наименование объекта)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расположенного __________________________________________________________</w:t>
      </w:r>
      <w:bookmarkStart w:id="0" w:name="_GoBack"/>
      <w:bookmarkEnd w:id="0"/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(адрес)</w:t>
      </w:r>
    </w:p>
    <w:p w:rsidR="003A604F" w:rsidRDefault="003A604F" w:rsidP="008A4AF6">
      <w:pPr>
        <w:rPr>
          <w:b/>
          <w:bCs/>
          <w:sz w:val="18"/>
          <w:szCs w:val="18"/>
        </w:rPr>
      </w:pP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Застройщик ______________________________ _____________ "__" __________ г.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фамилия, имя, отчество (для граждан);  подпись            дата</w:t>
      </w:r>
    </w:p>
    <w:p w:rsidR="003A604F" w:rsidRDefault="003A604F" w:rsidP="008A4AF6">
      <w:pPr>
        <w:rPr>
          <w:b/>
          <w:bCs/>
          <w:sz w:val="18"/>
          <w:szCs w:val="18"/>
        </w:rPr>
      </w:pP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наименование, фамилия, имя, отчество,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должность руководителя,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печать (для юридических лиц)</w:t>
      </w:r>
    </w:p>
    <w:p w:rsidR="003A604F" w:rsidRDefault="003A604F" w:rsidP="008A4AF6">
      <w:pPr>
        <w:rPr>
          <w:b/>
          <w:bCs/>
          <w:sz w:val="18"/>
          <w:szCs w:val="18"/>
        </w:rPr>
      </w:pP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Документы принял _______________________________________ ____________</w:t>
      </w:r>
    </w:p>
    <w:p w:rsidR="003A604F" w:rsidRDefault="003A604F" w:rsidP="008A4AF6">
      <w:pPr>
        <w:pStyle w:val="a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фамилия, имя, отчество, должность     подпись</w:t>
      </w:r>
    </w:p>
    <w:p w:rsidR="003A604F" w:rsidRDefault="003A604F" w:rsidP="008A4AF6">
      <w:pPr>
        <w:rPr>
          <w:b/>
          <w:bCs/>
          <w:sz w:val="18"/>
          <w:szCs w:val="18"/>
        </w:rPr>
      </w:pPr>
    </w:p>
    <w:p w:rsidR="003A604F" w:rsidRDefault="003A604F" w:rsidP="008A4AF6">
      <w:pPr>
        <w:rPr>
          <w:b/>
          <w:bCs/>
          <w:sz w:val="18"/>
          <w:szCs w:val="18"/>
        </w:rPr>
      </w:pPr>
    </w:p>
    <w:p w:rsidR="003A604F" w:rsidRDefault="003A604F"/>
    <w:sectPr w:rsidR="003A604F" w:rsidSect="00044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AF6"/>
    <w:rsid w:val="000442D6"/>
    <w:rsid w:val="001E4DB7"/>
    <w:rsid w:val="003A604F"/>
    <w:rsid w:val="005D6DDC"/>
    <w:rsid w:val="00606059"/>
    <w:rsid w:val="008A4AF6"/>
    <w:rsid w:val="00EC0A2D"/>
    <w:rsid w:val="00F6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2D6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A4A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A4AF6"/>
    <w:rPr>
      <w:rFonts w:ascii="Arial" w:hAnsi="Arial" w:cs="Arial"/>
      <w:b/>
      <w:bCs/>
      <w:color w:val="26282F"/>
      <w:sz w:val="24"/>
      <w:szCs w:val="24"/>
    </w:rPr>
  </w:style>
  <w:style w:type="paragraph" w:customStyle="1" w:styleId="a">
    <w:name w:val="Таблицы (моноширинный)"/>
    <w:basedOn w:val="Normal"/>
    <w:next w:val="Normal"/>
    <w:uiPriority w:val="99"/>
    <w:rsid w:val="008A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0">
    <w:name w:val="Цветовое выделение"/>
    <w:uiPriority w:val="99"/>
    <w:rsid w:val="008A4AF6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60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236</Words>
  <Characters>1350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2015-04-21T03:34:00Z</dcterms:created>
  <dcterms:modified xsi:type="dcterms:W3CDTF">2021-07-02T06:56:00Z</dcterms:modified>
</cp:coreProperties>
</file>