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D88" w:rsidRPr="002B393D" w:rsidRDefault="00AD0D88" w:rsidP="002B393D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sz w:val="27"/>
          <w:szCs w:val="27"/>
        </w:rPr>
      </w:pPr>
      <w:r w:rsidRPr="002B393D">
        <w:rPr>
          <w:rFonts w:ascii="Times New Roman" w:hAnsi="Times New Roman" w:cs="Times New Roman"/>
          <w:b/>
          <w:bCs/>
          <w:sz w:val="27"/>
          <w:szCs w:val="27"/>
        </w:rPr>
        <w:t>Заявление на оказание материальной помощи</w:t>
      </w:r>
    </w:p>
    <w:p w:rsidR="00AD0D88" w:rsidRPr="00CA2CE1" w:rsidRDefault="00AD0D88" w:rsidP="002B393D">
      <w:pPr>
        <w:spacing w:before="100" w:beforeAutospacing="1" w:after="100" w:afterAutospacing="1" w:line="240" w:lineRule="auto"/>
        <w:jc w:val="right"/>
        <w:outlineLvl w:val="3"/>
        <w:rPr>
          <w:rFonts w:ascii="Times New Roman" w:hAnsi="Times New Roman" w:cs="Times New Roman"/>
          <w:sz w:val="24"/>
          <w:szCs w:val="24"/>
        </w:rPr>
      </w:pPr>
      <w:r w:rsidRPr="00CA2CE1">
        <w:rPr>
          <w:rFonts w:ascii="Times New Roman" w:hAnsi="Times New Roman" w:cs="Times New Roman"/>
          <w:sz w:val="24"/>
          <w:szCs w:val="24"/>
        </w:rPr>
        <w:t xml:space="preserve">Главе </w:t>
      </w:r>
      <w:r>
        <w:rPr>
          <w:rFonts w:ascii="Times New Roman" w:hAnsi="Times New Roman" w:cs="Times New Roman"/>
          <w:sz w:val="24"/>
          <w:szCs w:val="24"/>
        </w:rPr>
        <w:t>Отрадненского</w:t>
      </w:r>
      <w:r w:rsidRPr="00CA2CE1">
        <w:rPr>
          <w:rFonts w:ascii="Times New Roman" w:hAnsi="Times New Roman" w:cs="Times New Roman"/>
          <w:sz w:val="24"/>
          <w:szCs w:val="24"/>
        </w:rPr>
        <w:t xml:space="preserve">  сельского поселения  </w:t>
      </w:r>
    </w:p>
    <w:p w:rsidR="00AD0D88" w:rsidRPr="00CA2CE1" w:rsidRDefault="00AD0D88" w:rsidP="002B393D">
      <w:pPr>
        <w:spacing w:before="100" w:beforeAutospacing="1" w:after="100" w:afterAutospacing="1" w:line="240" w:lineRule="auto"/>
        <w:jc w:val="right"/>
        <w:outlineLvl w:val="3"/>
        <w:rPr>
          <w:rFonts w:ascii="Times New Roman" w:hAnsi="Times New Roman" w:cs="Times New Roman"/>
          <w:sz w:val="24"/>
          <w:szCs w:val="24"/>
        </w:rPr>
      </w:pPr>
      <w:r w:rsidRPr="00CA2CE1">
        <w:rPr>
          <w:rFonts w:ascii="Times New Roman" w:hAnsi="Times New Roman" w:cs="Times New Roman"/>
          <w:sz w:val="24"/>
          <w:szCs w:val="24"/>
        </w:rPr>
        <w:t>    _______________________________</w:t>
      </w:r>
    </w:p>
    <w:p w:rsidR="00AD0D88" w:rsidRPr="00CA2CE1" w:rsidRDefault="00AD0D88" w:rsidP="002B393D">
      <w:pPr>
        <w:spacing w:before="100" w:beforeAutospacing="1" w:after="100" w:afterAutospacing="1" w:line="240" w:lineRule="auto"/>
        <w:jc w:val="right"/>
        <w:outlineLvl w:val="3"/>
        <w:rPr>
          <w:rFonts w:ascii="Times New Roman" w:hAnsi="Times New Roman" w:cs="Times New Roman"/>
          <w:sz w:val="24"/>
          <w:szCs w:val="24"/>
        </w:rPr>
      </w:pPr>
      <w:r w:rsidRPr="00CA2CE1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 от______________________________</w:t>
      </w:r>
    </w:p>
    <w:p w:rsidR="00AD0D88" w:rsidRPr="002B393D" w:rsidRDefault="00AD0D88" w:rsidP="002B393D">
      <w:pPr>
        <w:spacing w:before="100" w:beforeAutospacing="1" w:after="100" w:afterAutospacing="1" w:line="240" w:lineRule="auto"/>
        <w:jc w:val="right"/>
        <w:outlineLvl w:val="3"/>
        <w:rPr>
          <w:rFonts w:ascii="Times New Roman" w:hAnsi="Times New Roman" w:cs="Times New Roman"/>
          <w:b/>
          <w:bCs/>
          <w:sz w:val="24"/>
          <w:szCs w:val="24"/>
        </w:rPr>
      </w:pPr>
      <w:r w:rsidRPr="00CA2CE1">
        <w:rPr>
          <w:rFonts w:ascii="Times New Roman" w:hAnsi="Times New Roman" w:cs="Times New Roman"/>
          <w:sz w:val="24"/>
          <w:szCs w:val="24"/>
        </w:rPr>
        <w:t>                                                                    _______________________________</w:t>
      </w:r>
    </w:p>
    <w:p w:rsidR="00AD0D88" w:rsidRPr="002B393D" w:rsidRDefault="00AD0D88" w:rsidP="002B393D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B393D">
        <w:rPr>
          <w:rFonts w:ascii="Times New Roman" w:hAnsi="Times New Roman" w:cs="Times New Roman"/>
          <w:sz w:val="24"/>
          <w:szCs w:val="24"/>
        </w:rPr>
        <w:t>                                                                     </w:t>
      </w:r>
    </w:p>
    <w:p w:rsidR="00AD0D88" w:rsidRPr="002B393D" w:rsidRDefault="00AD0D88" w:rsidP="002B393D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B393D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            Дата рождения:______________________</w:t>
      </w:r>
    </w:p>
    <w:p w:rsidR="00AD0D88" w:rsidRPr="002B393D" w:rsidRDefault="00AD0D88" w:rsidP="002B393D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B393D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 ___________________________________</w:t>
      </w:r>
    </w:p>
    <w:p w:rsidR="00AD0D88" w:rsidRPr="002B393D" w:rsidRDefault="00AD0D88" w:rsidP="002B393D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B393D">
        <w:rPr>
          <w:rFonts w:ascii="Times New Roman" w:hAnsi="Times New Roman" w:cs="Times New Roman"/>
          <w:sz w:val="24"/>
          <w:szCs w:val="24"/>
        </w:rPr>
        <w:t>       </w:t>
      </w:r>
    </w:p>
    <w:p w:rsidR="00AD0D88" w:rsidRPr="002B393D" w:rsidRDefault="00AD0D88" w:rsidP="002B393D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B393D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Адрес (телефон):_____________________</w:t>
      </w:r>
    </w:p>
    <w:p w:rsidR="00AD0D88" w:rsidRPr="002B393D" w:rsidRDefault="00AD0D88" w:rsidP="002B393D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B393D">
        <w:rPr>
          <w:rFonts w:ascii="Times New Roman" w:hAnsi="Times New Roman" w:cs="Times New Roman"/>
          <w:sz w:val="24"/>
          <w:szCs w:val="24"/>
        </w:rPr>
        <w:t>                                                                              ___________________________________</w:t>
      </w:r>
    </w:p>
    <w:p w:rsidR="00AD0D88" w:rsidRPr="002B393D" w:rsidRDefault="00AD0D88" w:rsidP="002B393D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B393D">
        <w:rPr>
          <w:rFonts w:ascii="Times New Roman" w:hAnsi="Times New Roman" w:cs="Times New Roman"/>
          <w:sz w:val="24"/>
          <w:szCs w:val="24"/>
        </w:rPr>
        <w:t> </w:t>
      </w:r>
    </w:p>
    <w:p w:rsidR="00AD0D88" w:rsidRPr="002B393D" w:rsidRDefault="00AD0D88" w:rsidP="002B393D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B393D">
        <w:rPr>
          <w:rFonts w:ascii="Times New Roman" w:hAnsi="Times New Roman" w:cs="Times New Roman"/>
          <w:sz w:val="24"/>
          <w:szCs w:val="24"/>
        </w:rPr>
        <w:t>                                         Место работы:_______________________</w:t>
      </w:r>
    </w:p>
    <w:p w:rsidR="00AD0D88" w:rsidRPr="002B393D" w:rsidRDefault="00AD0D88" w:rsidP="002B393D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B393D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 ___________________________________</w:t>
      </w:r>
    </w:p>
    <w:p w:rsidR="00AD0D88" w:rsidRPr="002B393D" w:rsidRDefault="00AD0D88" w:rsidP="002B393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B393D">
        <w:rPr>
          <w:rFonts w:ascii="Times New Roman" w:hAnsi="Times New Roman" w:cs="Times New Roman"/>
          <w:sz w:val="24"/>
          <w:szCs w:val="24"/>
        </w:rPr>
        <w:t> </w:t>
      </w:r>
    </w:p>
    <w:p w:rsidR="00AD0D88" w:rsidRPr="002B393D" w:rsidRDefault="00AD0D88" w:rsidP="002B393D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393D">
        <w:rPr>
          <w:rFonts w:ascii="Times New Roman" w:hAnsi="Times New Roman" w:cs="Times New Roman"/>
          <w:sz w:val="24"/>
          <w:szCs w:val="24"/>
        </w:rPr>
        <w:t>З А Я В Л Е Н И Е</w:t>
      </w:r>
    </w:p>
    <w:p w:rsidR="00AD0D88" w:rsidRPr="002B393D" w:rsidRDefault="00AD0D88" w:rsidP="002B393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B393D">
        <w:rPr>
          <w:rFonts w:ascii="Times New Roman" w:hAnsi="Times New Roman" w:cs="Times New Roman"/>
          <w:sz w:val="24"/>
          <w:szCs w:val="24"/>
        </w:rPr>
        <w:t>Прошу оказать мне материальную помощь в связи с трудной жизненной ситуацией по причине:</w:t>
      </w:r>
    </w:p>
    <w:p w:rsidR="00AD0D88" w:rsidRPr="002B393D" w:rsidRDefault="00AD0D88" w:rsidP="002B393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B393D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AD0D88" w:rsidRPr="002B393D" w:rsidRDefault="00AD0D88" w:rsidP="002B393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B393D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AD0D88" w:rsidRPr="002B393D" w:rsidRDefault="00AD0D88" w:rsidP="002B393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B393D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AD0D88" w:rsidRPr="002B393D" w:rsidRDefault="00AD0D88" w:rsidP="002B393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B393D">
        <w:rPr>
          <w:rFonts w:ascii="Times New Roman" w:hAnsi="Times New Roman" w:cs="Times New Roman"/>
          <w:sz w:val="24"/>
          <w:szCs w:val="24"/>
        </w:rPr>
        <w:t>Состав семьи______________человек.</w:t>
      </w:r>
    </w:p>
    <w:p w:rsidR="00AD0D88" w:rsidRPr="002B393D" w:rsidRDefault="00AD0D88" w:rsidP="002B393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B393D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AD0D88" w:rsidRPr="002B393D" w:rsidRDefault="00AD0D88" w:rsidP="002B393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B393D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AD0D88" w:rsidRPr="002B393D" w:rsidRDefault="00AD0D88" w:rsidP="002B393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B393D">
        <w:rPr>
          <w:rFonts w:ascii="Times New Roman" w:hAnsi="Times New Roman" w:cs="Times New Roman"/>
          <w:sz w:val="24"/>
          <w:szCs w:val="24"/>
        </w:rPr>
        <w:t> </w:t>
      </w:r>
    </w:p>
    <w:p w:rsidR="00AD0D88" w:rsidRPr="002B393D" w:rsidRDefault="00AD0D88" w:rsidP="002B393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B393D">
        <w:rPr>
          <w:rFonts w:ascii="Times New Roman" w:hAnsi="Times New Roman" w:cs="Times New Roman"/>
          <w:sz w:val="24"/>
          <w:szCs w:val="24"/>
        </w:rPr>
        <w:t>Прилагаю требуемые документы в количестве __________ штук.</w:t>
      </w:r>
    </w:p>
    <w:p w:rsidR="00AD0D88" w:rsidRPr="002B393D" w:rsidRDefault="00AD0D88" w:rsidP="002B393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B393D">
        <w:rPr>
          <w:rFonts w:ascii="Times New Roman" w:hAnsi="Times New Roman" w:cs="Times New Roman"/>
          <w:sz w:val="24"/>
          <w:szCs w:val="24"/>
        </w:rPr>
        <w:t>Предупрежден (а) об ответственности за представление ложной информации и недостоверных (поддельных) документов.</w:t>
      </w:r>
    </w:p>
    <w:p w:rsidR="00AD0D88" w:rsidRPr="002B393D" w:rsidRDefault="00AD0D88" w:rsidP="002B393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B393D">
        <w:rPr>
          <w:rFonts w:ascii="Times New Roman" w:hAnsi="Times New Roman" w:cs="Times New Roman"/>
          <w:sz w:val="24"/>
          <w:szCs w:val="24"/>
        </w:rPr>
        <w:t>Против проверки представленных мной сведений не возражаю.</w:t>
      </w:r>
    </w:p>
    <w:p w:rsidR="00AD0D88" w:rsidRPr="002B393D" w:rsidRDefault="00AD0D88" w:rsidP="002B393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B393D">
        <w:rPr>
          <w:rFonts w:ascii="Times New Roman" w:hAnsi="Times New Roman" w:cs="Times New Roman"/>
          <w:sz w:val="24"/>
          <w:szCs w:val="24"/>
        </w:rPr>
        <w:t>«______» ____________20____г. _________________________________</w:t>
      </w:r>
    </w:p>
    <w:p w:rsidR="00AD0D88" w:rsidRPr="002B393D" w:rsidRDefault="00AD0D88" w:rsidP="002B393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B393D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 (подпись)</w:t>
      </w:r>
    </w:p>
    <w:p w:rsidR="00AD0D88" w:rsidRPr="002B393D" w:rsidRDefault="00AD0D88" w:rsidP="002B393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B393D">
        <w:rPr>
          <w:rFonts w:ascii="Times New Roman" w:hAnsi="Times New Roman" w:cs="Times New Roman"/>
          <w:sz w:val="24"/>
          <w:szCs w:val="24"/>
        </w:rPr>
        <w:t> </w:t>
      </w:r>
    </w:p>
    <w:p w:rsidR="00AD0D88" w:rsidRPr="002B393D" w:rsidRDefault="00AD0D88" w:rsidP="002B393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B393D">
        <w:rPr>
          <w:rFonts w:ascii="Times New Roman" w:hAnsi="Times New Roman" w:cs="Times New Roman"/>
          <w:sz w:val="24"/>
          <w:szCs w:val="24"/>
        </w:rPr>
        <w:t>Документы приняты «______» _____________20___г.</w:t>
      </w:r>
    </w:p>
    <w:p w:rsidR="00AD0D88" w:rsidRPr="002B393D" w:rsidRDefault="00AD0D88" w:rsidP="002B393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B393D">
        <w:rPr>
          <w:rFonts w:ascii="Times New Roman" w:hAnsi="Times New Roman" w:cs="Times New Roman"/>
          <w:sz w:val="24"/>
          <w:szCs w:val="24"/>
        </w:rPr>
        <w:br/>
        <w:t>Документы принял______________________________________</w:t>
      </w:r>
    </w:p>
    <w:p w:rsidR="00AD0D88" w:rsidRPr="002B393D" w:rsidRDefault="00AD0D88" w:rsidP="002B393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B393D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 подпись и расшифровка подписи</w:t>
      </w:r>
    </w:p>
    <w:p w:rsidR="00AD0D88" w:rsidRDefault="00AD0D88"/>
    <w:sectPr w:rsidR="00AD0D88" w:rsidSect="00956F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393D"/>
    <w:rsid w:val="002B393D"/>
    <w:rsid w:val="00383B76"/>
    <w:rsid w:val="005F32A4"/>
    <w:rsid w:val="00956F09"/>
    <w:rsid w:val="009A32D0"/>
    <w:rsid w:val="00AD0D88"/>
    <w:rsid w:val="00CA2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6F09"/>
    <w:pPr>
      <w:spacing w:after="200" w:line="276" w:lineRule="auto"/>
    </w:pPr>
    <w:rPr>
      <w:rFonts w:cs="Calibri"/>
    </w:rPr>
  </w:style>
  <w:style w:type="paragraph" w:styleId="Heading3">
    <w:name w:val="heading 3"/>
    <w:basedOn w:val="Normal"/>
    <w:link w:val="Heading3Char"/>
    <w:uiPriority w:val="99"/>
    <w:qFormat/>
    <w:rsid w:val="002B393D"/>
    <w:pPr>
      <w:spacing w:before="100" w:beforeAutospacing="1" w:after="100" w:afterAutospacing="1" w:line="240" w:lineRule="auto"/>
      <w:outlineLvl w:val="2"/>
    </w:pPr>
    <w:rPr>
      <w:rFonts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9"/>
    <w:qFormat/>
    <w:rsid w:val="002B393D"/>
    <w:pPr>
      <w:spacing w:before="100" w:beforeAutospacing="1" w:after="100" w:afterAutospacing="1" w:line="240" w:lineRule="auto"/>
      <w:outlineLvl w:val="3"/>
    </w:pPr>
    <w:rPr>
      <w:rFonts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2B393D"/>
    <w:rPr>
      <w:rFonts w:ascii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B393D"/>
    <w:rPr>
      <w:rFonts w:ascii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rsid w:val="002B393D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581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305</Words>
  <Characters>1741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</cp:revision>
  <dcterms:created xsi:type="dcterms:W3CDTF">2015-04-21T03:29:00Z</dcterms:created>
  <dcterms:modified xsi:type="dcterms:W3CDTF">2021-07-02T06:54:00Z</dcterms:modified>
</cp:coreProperties>
</file>