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113" w:rsidRPr="005A3332" w:rsidRDefault="002F1113" w:rsidP="005A3332">
      <w:pPr>
        <w:ind w:firstLine="698"/>
        <w:jc w:val="both"/>
        <w:rPr>
          <w:b/>
          <w:bCs/>
        </w:rPr>
      </w:pPr>
      <w:r w:rsidRPr="005A3332">
        <w:rPr>
          <w:rStyle w:val="a0"/>
          <w:b w:val="0"/>
          <w:bCs w:val="0"/>
          <w:color w:val="000000"/>
        </w:rPr>
        <w:t>"Заключение договора социального найма</w:t>
      </w:r>
      <w:r>
        <w:rPr>
          <w:rStyle w:val="a0"/>
          <w:b w:val="0"/>
          <w:bCs w:val="0"/>
          <w:color w:val="000000"/>
        </w:rPr>
        <w:t xml:space="preserve"> </w:t>
      </w:r>
      <w:r w:rsidRPr="005A3332">
        <w:rPr>
          <w:rStyle w:val="a0"/>
          <w:b w:val="0"/>
          <w:bCs w:val="0"/>
          <w:color w:val="000000"/>
        </w:rPr>
        <w:t>жилого помещения"</w:t>
      </w:r>
    </w:p>
    <w:p w:rsidR="002F1113" w:rsidRDefault="002F1113" w:rsidP="005A3332"/>
    <w:p w:rsidR="002F1113" w:rsidRDefault="002F1113" w:rsidP="005A3332">
      <w:pPr>
        <w:pStyle w:val="a"/>
        <w:jc w:val="right"/>
        <w:rPr>
          <w:sz w:val="20"/>
          <w:szCs w:val="20"/>
        </w:rPr>
      </w:pPr>
      <w:r>
        <w:rPr>
          <w:sz w:val="20"/>
          <w:szCs w:val="20"/>
        </w:rPr>
        <w:t>Главе Отрадненского</w:t>
      </w:r>
    </w:p>
    <w:p w:rsidR="002F1113" w:rsidRDefault="002F1113" w:rsidP="005A3332">
      <w:pPr>
        <w:pStyle w:val="a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2F1113" w:rsidRPr="00CD79C2" w:rsidRDefault="002F1113" w:rsidP="00CD79C2">
      <w:pPr>
        <w:jc w:val="right"/>
      </w:pPr>
      <w:r>
        <w:t>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</w:p>
    <w:p w:rsidR="002F1113" w:rsidRDefault="002F1113" w:rsidP="00CD79C2">
      <w:pPr>
        <w:pStyle w:val="a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 ФИО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паспорт _______________________</w:t>
      </w:r>
    </w:p>
    <w:p w:rsidR="002F1113" w:rsidRDefault="002F1113" w:rsidP="00CD79C2">
      <w:pPr>
        <w:pStyle w:val="a"/>
        <w:ind w:left="424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проживающего по адресу: 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2F1113" w:rsidRDefault="002F1113" w:rsidP="00CD79C2">
      <w:pPr>
        <w:pStyle w:val="a"/>
        <w:ind w:left="3540"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конт. тел. ____________________</w:t>
      </w:r>
    </w:p>
    <w:p w:rsidR="002F1113" w:rsidRDefault="002F1113" w:rsidP="005A3332">
      <w:pPr>
        <w:rPr>
          <w:sz w:val="24"/>
          <w:szCs w:val="24"/>
        </w:rPr>
      </w:pP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rStyle w:val="a0"/>
          <w:color w:val="000000"/>
          <w:sz w:val="20"/>
          <w:szCs w:val="20"/>
        </w:rPr>
        <w:t xml:space="preserve">                              Заявление.</w:t>
      </w:r>
    </w:p>
    <w:p w:rsidR="002F1113" w:rsidRDefault="002F1113" w:rsidP="005A3332">
      <w:pPr>
        <w:rPr>
          <w:sz w:val="24"/>
          <w:szCs w:val="24"/>
        </w:rPr>
      </w:pP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Прошу  заключить со мной договор социального найма жилого помещения,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расположенного  по адресу: ___________________________________ в связи со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сменой нанимателя, предоставление жилого помещения (нужное подчеркнуть).</w:t>
      </w:r>
    </w:p>
    <w:p w:rsidR="002F1113" w:rsidRDefault="002F1113" w:rsidP="005A3332">
      <w:pPr>
        <w:rPr>
          <w:sz w:val="24"/>
          <w:szCs w:val="24"/>
        </w:rPr>
      </w:pP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Состав моей семьи _____ человек: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Заявитель __________________________________________________________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(родственные отношения, Ф.И.О., число, месяц, год рождения)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2F1113" w:rsidRDefault="002F1113" w:rsidP="005A3332">
      <w:pPr>
        <w:rPr>
          <w:sz w:val="24"/>
          <w:szCs w:val="24"/>
        </w:rPr>
      </w:pP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К заявлению прилагаю документы: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1. ______________________________________________________________________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2. ______________________________________________________________________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3. ______________________________________________________________________</w:t>
      </w:r>
    </w:p>
    <w:p w:rsidR="002F1113" w:rsidRDefault="002F1113" w:rsidP="005A3332">
      <w:pPr>
        <w:pStyle w:val="a"/>
        <w:rPr>
          <w:sz w:val="20"/>
          <w:szCs w:val="20"/>
        </w:rPr>
      </w:pPr>
      <w:r>
        <w:rPr>
          <w:sz w:val="20"/>
          <w:szCs w:val="20"/>
        </w:rPr>
        <w:t>4. ______________________________________________________________________</w:t>
      </w:r>
    </w:p>
    <w:p w:rsidR="002F1113" w:rsidRDefault="002F1113" w:rsidP="005A3332">
      <w:pPr>
        <w:rPr>
          <w:sz w:val="24"/>
          <w:szCs w:val="24"/>
        </w:rPr>
      </w:pPr>
    </w:p>
    <w:p w:rsidR="002F1113" w:rsidRDefault="002F1113" w:rsidP="005A3332">
      <w:r>
        <w:rPr>
          <w:sz w:val="20"/>
          <w:szCs w:val="20"/>
        </w:rPr>
        <w:t>"___" ____________ 20___ г.            Подпись заявителя ___</w:t>
      </w:r>
      <w:bookmarkStart w:id="0" w:name="_GoBack"/>
      <w:bookmarkEnd w:id="0"/>
      <w:r>
        <w:rPr>
          <w:sz w:val="20"/>
          <w:szCs w:val="20"/>
        </w:rPr>
        <w:t>____________</w:t>
      </w:r>
    </w:p>
    <w:sectPr w:rsidR="002F1113" w:rsidSect="0020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332"/>
    <w:rsid w:val="00207BF1"/>
    <w:rsid w:val="002F1113"/>
    <w:rsid w:val="002F4504"/>
    <w:rsid w:val="00357E22"/>
    <w:rsid w:val="003F4235"/>
    <w:rsid w:val="005A3332"/>
    <w:rsid w:val="00CD7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BF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Таблицы (моноширинный)"/>
    <w:basedOn w:val="Normal"/>
    <w:next w:val="Normal"/>
    <w:uiPriority w:val="99"/>
    <w:rsid w:val="005A33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0">
    <w:name w:val="Цветовое выделение"/>
    <w:uiPriority w:val="99"/>
    <w:rsid w:val="005A3332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2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278</Words>
  <Characters>1590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2015-04-21T03:35:00Z</dcterms:created>
  <dcterms:modified xsi:type="dcterms:W3CDTF">2021-07-02T06:54:00Z</dcterms:modified>
</cp:coreProperties>
</file>