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9A4" w:rsidRPr="00F86DC4" w:rsidRDefault="008F09A4" w:rsidP="00F86DC4">
      <w:pPr>
        <w:jc w:val="center"/>
        <w:rPr>
          <w:b/>
          <w:bCs/>
          <w:sz w:val="36"/>
          <w:szCs w:val="36"/>
        </w:rPr>
      </w:pPr>
      <w:r w:rsidRPr="00F86DC4">
        <w:rPr>
          <w:b/>
          <w:bCs/>
          <w:sz w:val="36"/>
          <w:szCs w:val="36"/>
        </w:rPr>
        <w:t xml:space="preserve">Администрация </w:t>
      </w:r>
      <w:r>
        <w:rPr>
          <w:b/>
          <w:bCs/>
          <w:sz w:val="36"/>
          <w:szCs w:val="36"/>
        </w:rPr>
        <w:t>Отрадненского сельского</w:t>
      </w:r>
      <w:r w:rsidRPr="00F86DC4">
        <w:rPr>
          <w:b/>
          <w:bCs/>
          <w:sz w:val="36"/>
          <w:szCs w:val="36"/>
        </w:rPr>
        <w:t xml:space="preserve"> поселения использует в своей работе  следующие Автоматизированные информационные системы:</w:t>
      </w:r>
    </w:p>
    <w:p w:rsidR="008F09A4" w:rsidRPr="00F86DC4" w:rsidRDefault="008F09A4" w:rsidP="00F86DC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ГАС «Управление»</w:t>
      </w:r>
    </w:p>
    <w:p w:rsidR="008F09A4" w:rsidRPr="00F86DC4" w:rsidRDefault="008F09A4" w:rsidP="00F86DC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Централизованная система ведения ФИАС</w:t>
      </w:r>
    </w:p>
    <w:p w:rsidR="008F09A4" w:rsidRPr="00F86DC4" w:rsidRDefault="008F09A4" w:rsidP="00F86DC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Регистр М</w:t>
      </w:r>
      <w:r>
        <w:rPr>
          <w:sz w:val="28"/>
          <w:szCs w:val="28"/>
        </w:rPr>
        <w:t>Н</w:t>
      </w:r>
      <w:r w:rsidRPr="00F86DC4">
        <w:rPr>
          <w:sz w:val="28"/>
          <w:szCs w:val="28"/>
        </w:rPr>
        <w:t>ПА</w:t>
      </w:r>
      <w:r>
        <w:rPr>
          <w:sz w:val="28"/>
          <w:szCs w:val="28"/>
        </w:rPr>
        <w:t xml:space="preserve"> Республики Мордовия</w:t>
      </w:r>
    </w:p>
    <w:p w:rsidR="008F09A4" w:rsidRDefault="008F09A4" w:rsidP="00F86DC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АИС «Система исполнения услуг» (СИУ)</w:t>
      </w:r>
    </w:p>
    <w:p w:rsidR="008F09A4" w:rsidRDefault="008F09A4" w:rsidP="00F86DC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Системы межведомственного электронного взаимодействия (СМЭВ)</w:t>
      </w:r>
    </w:p>
    <w:p w:rsidR="008F09A4" w:rsidRDefault="008F09A4" w:rsidP="001234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ССТУ.РФ Общероссийский личный прием граждан</w:t>
      </w:r>
    </w:p>
    <w:p w:rsidR="008F09A4" w:rsidRDefault="008F09A4" w:rsidP="001234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АИС САО электронные похозяйственные книги</w:t>
      </w:r>
    </w:p>
    <w:p w:rsidR="008F09A4" w:rsidRDefault="008F09A4" w:rsidP="001234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СКДФ.РФ дороги</w:t>
      </w:r>
    </w:p>
    <w:p w:rsidR="008F09A4" w:rsidRPr="00F86DC4" w:rsidRDefault="008F09A4" w:rsidP="001234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ПОС платформа обратной связи</w:t>
      </w:r>
    </w:p>
    <w:p w:rsidR="008F09A4" w:rsidRDefault="008F09A4" w:rsidP="00F86DC4">
      <w:bookmarkStart w:id="0" w:name="_GoBack"/>
      <w:bookmarkEnd w:id="0"/>
    </w:p>
    <w:p w:rsidR="008F09A4" w:rsidRDefault="008F09A4" w:rsidP="00F86DC4"/>
    <w:p w:rsidR="008F09A4" w:rsidRDefault="008F09A4" w:rsidP="00F86DC4">
      <w:pPr>
        <w:rPr>
          <w:b/>
          <w:bCs/>
          <w:sz w:val="36"/>
          <w:szCs w:val="36"/>
        </w:rPr>
      </w:pPr>
      <w:r w:rsidRPr="00F86DC4">
        <w:rPr>
          <w:b/>
          <w:bCs/>
          <w:sz w:val="36"/>
          <w:szCs w:val="36"/>
        </w:rPr>
        <w:t>Основные, часто используемые в работе  сайты</w:t>
      </w:r>
    </w:p>
    <w:p w:rsidR="008F09A4" w:rsidRDefault="008F09A4" w:rsidP="00F86DC4">
      <w:pPr>
        <w:pStyle w:val="ListParagraph"/>
        <w:numPr>
          <w:ilvl w:val="0"/>
          <w:numId w:val="2"/>
        </w:numPr>
        <w:rPr>
          <w:sz w:val="28"/>
          <w:szCs w:val="28"/>
        </w:rPr>
      </w:pPr>
      <w:hyperlink r:id="rId5" w:history="1">
        <w:r w:rsidRPr="007E0AD6">
          <w:rPr>
            <w:rStyle w:val="Hyperlink"/>
            <w:sz w:val="28"/>
            <w:szCs w:val="28"/>
          </w:rPr>
          <w:t>http://chamzinka.e-mordovia.ru/</w:t>
        </w:r>
      </w:hyperlink>
      <w:r>
        <w:rPr>
          <w:sz w:val="28"/>
          <w:szCs w:val="28"/>
        </w:rPr>
        <w:t xml:space="preserve"> Чамзинский район</w:t>
      </w:r>
    </w:p>
    <w:p w:rsidR="008F09A4" w:rsidRDefault="008F09A4" w:rsidP="008767C3">
      <w:pPr>
        <w:pStyle w:val="ListParagraph"/>
        <w:numPr>
          <w:ilvl w:val="0"/>
          <w:numId w:val="2"/>
        </w:numPr>
        <w:rPr>
          <w:sz w:val="28"/>
          <w:szCs w:val="28"/>
        </w:rPr>
      </w:pPr>
      <w:hyperlink r:id="rId6" w:history="1">
        <w:r w:rsidRPr="007E0AD6">
          <w:rPr>
            <w:rStyle w:val="Hyperlink"/>
            <w:sz w:val="28"/>
            <w:szCs w:val="28"/>
          </w:rPr>
          <w:t>https://www.gosuslugi.ru/</w:t>
        </w:r>
      </w:hyperlink>
      <w:r>
        <w:rPr>
          <w:sz w:val="28"/>
          <w:szCs w:val="28"/>
        </w:rPr>
        <w:t xml:space="preserve"> Государственные услуги</w:t>
      </w:r>
    </w:p>
    <w:p w:rsidR="008F09A4" w:rsidRDefault="008F09A4" w:rsidP="008767C3">
      <w:pPr>
        <w:pStyle w:val="ListParagraph"/>
        <w:numPr>
          <w:ilvl w:val="0"/>
          <w:numId w:val="2"/>
        </w:numPr>
        <w:rPr>
          <w:sz w:val="28"/>
          <w:szCs w:val="28"/>
        </w:rPr>
      </w:pPr>
      <w:hyperlink r:id="rId7" w:history="1">
        <w:r w:rsidRPr="007E0AD6">
          <w:rPr>
            <w:rStyle w:val="Hyperlink"/>
            <w:sz w:val="28"/>
            <w:szCs w:val="28"/>
          </w:rPr>
          <w:t>https://rosreestr.ru</w:t>
        </w:r>
      </w:hyperlink>
      <w:r>
        <w:rPr>
          <w:sz w:val="28"/>
          <w:szCs w:val="28"/>
        </w:rPr>
        <w:t xml:space="preserve"> Росреестр</w:t>
      </w:r>
    </w:p>
    <w:p w:rsidR="008F09A4" w:rsidRDefault="008F09A4" w:rsidP="008767C3">
      <w:pPr>
        <w:pStyle w:val="ListParagraph"/>
        <w:numPr>
          <w:ilvl w:val="0"/>
          <w:numId w:val="2"/>
        </w:numPr>
        <w:rPr>
          <w:sz w:val="28"/>
          <w:szCs w:val="28"/>
        </w:rPr>
      </w:pPr>
      <w:hyperlink r:id="rId8" w:history="1">
        <w:r w:rsidRPr="007E0AD6">
          <w:rPr>
            <w:rStyle w:val="Hyperlink"/>
            <w:sz w:val="28"/>
            <w:szCs w:val="28"/>
          </w:rPr>
          <w:t>https://service.nalog.ru</w:t>
        </w:r>
      </w:hyperlink>
      <w:r>
        <w:rPr>
          <w:sz w:val="28"/>
          <w:szCs w:val="28"/>
        </w:rPr>
        <w:t xml:space="preserve"> Федеральная налоговая служба</w:t>
      </w:r>
    </w:p>
    <w:p w:rsidR="008F09A4" w:rsidRDefault="008F09A4" w:rsidP="00123493">
      <w:pPr>
        <w:pStyle w:val="ListParagraph"/>
        <w:numPr>
          <w:ilvl w:val="0"/>
          <w:numId w:val="2"/>
        </w:numPr>
        <w:rPr>
          <w:sz w:val="28"/>
          <w:szCs w:val="28"/>
        </w:rPr>
      </w:pPr>
      <w:hyperlink r:id="rId9" w:history="1">
        <w:r w:rsidRPr="007E0AD6">
          <w:rPr>
            <w:rStyle w:val="Hyperlink"/>
            <w:sz w:val="28"/>
            <w:szCs w:val="28"/>
          </w:rPr>
          <w:t>http://www.e-mordovia.ru</w:t>
        </w:r>
      </w:hyperlink>
      <w:r>
        <w:rPr>
          <w:sz w:val="28"/>
          <w:szCs w:val="28"/>
        </w:rPr>
        <w:t xml:space="preserve"> Официальный сайт органов власти Республики Мордовия</w:t>
      </w:r>
    </w:p>
    <w:sectPr w:rsidR="008F09A4" w:rsidSect="00B33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25459"/>
    <w:multiLevelType w:val="hybridMultilevel"/>
    <w:tmpl w:val="6F544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00A8D"/>
    <w:multiLevelType w:val="hybridMultilevel"/>
    <w:tmpl w:val="CC628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6D1"/>
    <w:rsid w:val="00123493"/>
    <w:rsid w:val="0017093E"/>
    <w:rsid w:val="002C3F5A"/>
    <w:rsid w:val="00684950"/>
    <w:rsid w:val="006E73DF"/>
    <w:rsid w:val="007A6502"/>
    <w:rsid w:val="007E0AD6"/>
    <w:rsid w:val="008767C3"/>
    <w:rsid w:val="008F09A4"/>
    <w:rsid w:val="00B33E92"/>
    <w:rsid w:val="00BA26D1"/>
    <w:rsid w:val="00CC41CA"/>
    <w:rsid w:val="00F346E3"/>
    <w:rsid w:val="00F86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E9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86DC4"/>
    <w:pPr>
      <w:ind w:left="720"/>
    </w:pPr>
  </w:style>
  <w:style w:type="character" w:styleId="Hyperlink">
    <w:name w:val="Hyperlink"/>
    <w:basedOn w:val="DefaultParagraphFont"/>
    <w:uiPriority w:val="99"/>
    <w:rsid w:val="00F86D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.nalo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ree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hamzinka.e-mordovia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128</TotalTime>
  <Pages>1</Pages>
  <Words>142</Words>
  <Characters>813</Characters>
  <Application>Microsoft Office Outlook</Application>
  <DocSecurity>0</DocSecurity>
  <Lines>0</Lines>
  <Paragraphs>0</Paragraphs>
  <ScaleCrop>false</ScaleCrop>
  <Company>Otradnoe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5</cp:revision>
  <dcterms:created xsi:type="dcterms:W3CDTF">2018-05-23T09:12:00Z</dcterms:created>
  <dcterms:modified xsi:type="dcterms:W3CDTF">2021-07-01T11:58:00Z</dcterms:modified>
</cp:coreProperties>
</file>