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097" w:rsidRPr="00390A89" w:rsidRDefault="00873097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 xml:space="preserve">                </w:t>
      </w:r>
    </w:p>
    <w:p w:rsidR="00873097" w:rsidRPr="00390A89" w:rsidRDefault="00873097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</w:p>
    <w:p w:rsidR="00873097" w:rsidRPr="000C6ED8" w:rsidRDefault="00873097" w:rsidP="00FF0870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873097" w:rsidRPr="00611860" w:rsidRDefault="00873097" w:rsidP="00FF0870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Совет депутатов Отрадненского сельского поселения</w:t>
      </w:r>
    </w:p>
    <w:p w:rsidR="00873097" w:rsidRPr="00611860" w:rsidRDefault="00873097" w:rsidP="00FF0870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Чамзинского муниципального района</w:t>
      </w:r>
    </w:p>
    <w:p w:rsidR="00873097" w:rsidRPr="00611860" w:rsidRDefault="00873097" w:rsidP="00FF0870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873097" w:rsidRPr="00611860" w:rsidRDefault="00873097" w:rsidP="00FF0870">
      <w:pPr>
        <w:jc w:val="center"/>
        <w:rPr>
          <w:sz w:val="28"/>
          <w:szCs w:val="28"/>
        </w:rPr>
      </w:pPr>
    </w:p>
    <w:p w:rsidR="00873097" w:rsidRPr="009D5785" w:rsidRDefault="00873097" w:rsidP="00FF0870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873097" w:rsidRPr="009D5785" w:rsidRDefault="00873097" w:rsidP="00FF0870">
      <w:pPr>
        <w:jc w:val="center"/>
        <w:rPr>
          <w:b/>
          <w:bCs/>
        </w:rPr>
      </w:pPr>
      <w:r w:rsidRPr="009D5785">
        <w:rPr>
          <w:b/>
          <w:bCs/>
        </w:rPr>
        <w:t>(</w:t>
      </w:r>
      <w:r>
        <w:rPr>
          <w:b/>
          <w:bCs/>
          <w:lang w:val="en-US"/>
        </w:rPr>
        <w:t>XXVII</w:t>
      </w:r>
      <w:r w:rsidRPr="009D5785">
        <w:rPr>
          <w:b/>
          <w:bCs/>
        </w:rPr>
        <w:t>-я</w:t>
      </w:r>
      <w:r>
        <w:rPr>
          <w:b/>
          <w:bCs/>
        </w:rPr>
        <w:t xml:space="preserve"> внеочередная </w:t>
      </w:r>
      <w:r w:rsidRPr="009D5785">
        <w:rPr>
          <w:b/>
          <w:bCs/>
        </w:rPr>
        <w:t xml:space="preserve"> сессия)</w:t>
      </w:r>
    </w:p>
    <w:p w:rsidR="00873097" w:rsidRPr="009D5785" w:rsidRDefault="00873097" w:rsidP="00FF0870">
      <w:pPr>
        <w:jc w:val="both"/>
        <w:rPr>
          <w:b/>
          <w:bCs/>
        </w:rPr>
      </w:pPr>
      <w:r>
        <w:rPr>
          <w:b/>
          <w:bCs/>
        </w:rPr>
        <w:t xml:space="preserve">..2021 </w:t>
      </w:r>
      <w:r w:rsidRPr="009D5785">
        <w:rPr>
          <w:b/>
          <w:bCs/>
        </w:rPr>
        <w:t xml:space="preserve">г.                                                                                                            </w:t>
      </w:r>
      <w:r>
        <w:rPr>
          <w:b/>
          <w:bCs/>
        </w:rPr>
        <w:t xml:space="preserve">     </w:t>
      </w:r>
      <w:r w:rsidRPr="009D5785">
        <w:rPr>
          <w:b/>
          <w:bCs/>
        </w:rPr>
        <w:t xml:space="preserve">  № </w:t>
      </w:r>
    </w:p>
    <w:p w:rsidR="00873097" w:rsidRPr="009D5785" w:rsidRDefault="00873097" w:rsidP="00FF0870">
      <w:pPr>
        <w:jc w:val="both"/>
        <w:rPr>
          <w:b/>
          <w:bCs/>
        </w:rPr>
      </w:pPr>
    </w:p>
    <w:p w:rsidR="00873097" w:rsidRPr="009D5785" w:rsidRDefault="00873097" w:rsidP="00FF0870">
      <w:pPr>
        <w:jc w:val="center"/>
      </w:pPr>
      <w:r>
        <w:t>с. Отрадное</w:t>
      </w:r>
    </w:p>
    <w:p w:rsidR="00873097" w:rsidRPr="00390A89" w:rsidRDefault="00873097" w:rsidP="00390A89">
      <w:pPr>
        <w:jc w:val="center"/>
        <w:rPr>
          <w:sz w:val="28"/>
          <w:szCs w:val="28"/>
        </w:rPr>
      </w:pPr>
    </w:p>
    <w:p w:rsidR="00873097" w:rsidRDefault="00873097" w:rsidP="00FF0870">
      <w:pPr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>О назначении выборов депутатов</w:t>
      </w:r>
    </w:p>
    <w:p w:rsidR="00873097" w:rsidRPr="00390A89" w:rsidRDefault="00873097" w:rsidP="00FF0870">
      <w:pPr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>Совета депутатов</w:t>
      </w:r>
      <w:r>
        <w:rPr>
          <w:b/>
          <w:bCs/>
          <w:sz w:val="28"/>
          <w:szCs w:val="28"/>
        </w:rPr>
        <w:t xml:space="preserve"> Отрадненского сельского поселения </w:t>
      </w:r>
    </w:p>
    <w:p w:rsidR="00873097" w:rsidRPr="00390A89" w:rsidRDefault="00873097" w:rsidP="00FF0870">
      <w:pPr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 xml:space="preserve">Чамзинского муниципального района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I</w:t>
      </w:r>
      <w:r w:rsidRPr="00FF0870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го созыва</w:t>
      </w:r>
    </w:p>
    <w:p w:rsidR="00873097" w:rsidRDefault="00873097" w:rsidP="00390A89">
      <w:pPr>
        <w:jc w:val="both"/>
        <w:rPr>
          <w:sz w:val="28"/>
          <w:szCs w:val="28"/>
          <w:u w:val="single"/>
        </w:rPr>
      </w:pPr>
    </w:p>
    <w:p w:rsidR="00873097" w:rsidRPr="00390A89" w:rsidRDefault="00873097" w:rsidP="00390A89">
      <w:pPr>
        <w:jc w:val="both"/>
        <w:rPr>
          <w:sz w:val="28"/>
          <w:szCs w:val="28"/>
          <w:u w:val="single"/>
        </w:rPr>
      </w:pPr>
    </w:p>
    <w:p w:rsidR="00873097" w:rsidRDefault="00873097" w:rsidP="00161C0C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соответствии с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ч. 3 ст. 10 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Федеральн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ого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 июня 2002 г. N 67-ФЗ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"Об основных гарантиях избирательных прав и права на участие в референдуме граждан Российской Федерации"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</w:t>
      </w: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 </w:t>
      </w: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 Закона Республики Мордовия от 19 февраля 2007 г. № 16-З</w:t>
      </w:r>
      <w:r w:rsidRPr="00390A89">
        <w:rPr>
          <w:color w:val="auto"/>
          <w:sz w:val="28"/>
          <w:szCs w:val="28"/>
        </w:rPr>
        <w:t xml:space="preserve"> </w:t>
      </w: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</w:p>
    <w:p w:rsidR="00873097" w:rsidRPr="00390A89" w:rsidRDefault="00873097" w:rsidP="00390A89">
      <w:pPr>
        <w:rPr>
          <w:lang w:eastAsia="en-US"/>
        </w:rPr>
      </w:pPr>
    </w:p>
    <w:p w:rsidR="00873097" w:rsidRPr="00390A89" w:rsidRDefault="00873097" w:rsidP="00390A89">
      <w:pPr>
        <w:ind w:firstLine="708"/>
        <w:jc w:val="center"/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 xml:space="preserve">Совет депутатов </w:t>
      </w:r>
      <w:r>
        <w:rPr>
          <w:b/>
          <w:bCs/>
          <w:sz w:val="28"/>
          <w:szCs w:val="28"/>
        </w:rPr>
        <w:t xml:space="preserve"> отрадненского сельского поселения </w:t>
      </w:r>
      <w:r w:rsidRPr="00390A89">
        <w:rPr>
          <w:b/>
          <w:bCs/>
          <w:sz w:val="28"/>
          <w:szCs w:val="28"/>
        </w:rPr>
        <w:t>Чамзинского муниципального района РЕШИЛ:</w:t>
      </w:r>
    </w:p>
    <w:p w:rsidR="00873097" w:rsidRPr="00390A89" w:rsidRDefault="00873097" w:rsidP="00390A89">
      <w:pPr>
        <w:ind w:firstLine="708"/>
        <w:jc w:val="center"/>
        <w:rPr>
          <w:b/>
          <w:bCs/>
          <w:sz w:val="28"/>
          <w:szCs w:val="28"/>
        </w:rPr>
      </w:pPr>
    </w:p>
    <w:p w:rsidR="00873097" w:rsidRPr="00390A89" w:rsidRDefault="00873097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bCs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</w:t>
      </w:r>
      <w:r>
        <w:rPr>
          <w:sz w:val="28"/>
          <w:szCs w:val="28"/>
        </w:rPr>
        <w:t xml:space="preserve">боры депутатов Совета депутатов Отрадненского сельского поселения </w:t>
      </w:r>
      <w:r w:rsidRPr="00390A89">
        <w:rPr>
          <w:sz w:val="28"/>
          <w:szCs w:val="28"/>
        </w:rPr>
        <w:t>Ча</w:t>
      </w:r>
      <w:r>
        <w:rPr>
          <w:sz w:val="28"/>
          <w:szCs w:val="28"/>
        </w:rPr>
        <w:t xml:space="preserve">мзинского муниципального района </w:t>
      </w:r>
      <w:r>
        <w:rPr>
          <w:sz w:val="28"/>
          <w:szCs w:val="28"/>
          <w:lang w:val="en-US"/>
        </w:rPr>
        <w:t>I</w:t>
      </w:r>
      <w:r w:rsidRPr="00FF0870">
        <w:rPr>
          <w:sz w:val="28"/>
          <w:szCs w:val="28"/>
        </w:rPr>
        <w:t>-</w:t>
      </w:r>
      <w:r>
        <w:rPr>
          <w:sz w:val="28"/>
          <w:szCs w:val="28"/>
        </w:rPr>
        <w:t xml:space="preserve">го </w:t>
      </w:r>
      <w:r w:rsidRPr="00390A89">
        <w:rPr>
          <w:sz w:val="28"/>
          <w:szCs w:val="28"/>
        </w:rPr>
        <w:t>созыва на 1</w:t>
      </w:r>
      <w:r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873097" w:rsidRPr="00390A89" w:rsidRDefault="00873097" w:rsidP="00390A89">
      <w:pPr>
        <w:ind w:firstLine="708"/>
        <w:jc w:val="both"/>
        <w:rPr>
          <w:sz w:val="28"/>
          <w:szCs w:val="28"/>
        </w:rPr>
      </w:pPr>
    </w:p>
    <w:p w:rsidR="00873097" w:rsidRPr="00390A89" w:rsidRDefault="00873097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bCs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</w:t>
      </w:r>
      <w:r>
        <w:rPr>
          <w:sz w:val="28"/>
          <w:szCs w:val="28"/>
        </w:rPr>
        <w:t xml:space="preserve">  Информационном бюллетени Отраднеского сельского поселения</w:t>
      </w:r>
      <w:r w:rsidRPr="00390A89">
        <w:rPr>
          <w:sz w:val="28"/>
          <w:szCs w:val="28"/>
        </w:rPr>
        <w:t xml:space="preserve">. </w:t>
      </w:r>
    </w:p>
    <w:p w:rsidR="00873097" w:rsidRPr="00390A89" w:rsidRDefault="00873097" w:rsidP="00390A89">
      <w:pPr>
        <w:ind w:firstLine="708"/>
        <w:jc w:val="both"/>
        <w:rPr>
          <w:sz w:val="28"/>
          <w:szCs w:val="28"/>
        </w:rPr>
      </w:pPr>
    </w:p>
    <w:p w:rsidR="00873097" w:rsidRPr="00390A89" w:rsidRDefault="00873097" w:rsidP="00390A89">
      <w:pPr>
        <w:ind w:firstLine="708"/>
        <w:jc w:val="both"/>
        <w:rPr>
          <w:sz w:val="28"/>
          <w:szCs w:val="28"/>
        </w:rPr>
      </w:pPr>
    </w:p>
    <w:p w:rsidR="00873097" w:rsidRPr="00390A89" w:rsidRDefault="00873097" w:rsidP="00390A89">
      <w:pPr>
        <w:rPr>
          <w:b/>
          <w:bCs/>
          <w:i/>
          <w:iCs/>
          <w:sz w:val="28"/>
          <w:szCs w:val="28"/>
        </w:rPr>
      </w:pPr>
    </w:p>
    <w:p w:rsidR="00873097" w:rsidRPr="00611860" w:rsidRDefault="00873097" w:rsidP="006F4115">
      <w:pPr>
        <w:rPr>
          <w:sz w:val="28"/>
          <w:szCs w:val="28"/>
        </w:rPr>
      </w:pPr>
      <w:r w:rsidRPr="00611860">
        <w:rPr>
          <w:sz w:val="28"/>
          <w:szCs w:val="28"/>
        </w:rPr>
        <w:t>Зам</w:t>
      </w:r>
      <w:r>
        <w:rPr>
          <w:sz w:val="28"/>
          <w:szCs w:val="28"/>
        </w:rPr>
        <w:t xml:space="preserve">. Главы Отрадненского  </w:t>
      </w:r>
      <w:r w:rsidRPr="00611860">
        <w:rPr>
          <w:sz w:val="28"/>
          <w:szCs w:val="28"/>
        </w:rPr>
        <w:t>сельского</w:t>
      </w:r>
    </w:p>
    <w:p w:rsidR="00873097" w:rsidRPr="00611860" w:rsidRDefault="00873097" w:rsidP="006F4115">
      <w:pPr>
        <w:rPr>
          <w:sz w:val="28"/>
          <w:szCs w:val="28"/>
        </w:rPr>
      </w:pPr>
      <w:r>
        <w:rPr>
          <w:sz w:val="28"/>
          <w:szCs w:val="28"/>
        </w:rPr>
        <w:t>поселения по работе в Совете депутатов</w:t>
      </w:r>
      <w:r w:rsidRPr="00611860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</w:t>
      </w:r>
      <w:r w:rsidRPr="00611860">
        <w:rPr>
          <w:sz w:val="28"/>
          <w:szCs w:val="28"/>
        </w:rPr>
        <w:t xml:space="preserve">          Е.Н.Куликова </w:t>
      </w:r>
    </w:p>
    <w:p w:rsidR="00873097" w:rsidRPr="00390A89" w:rsidRDefault="00873097" w:rsidP="00390A89">
      <w:pPr>
        <w:rPr>
          <w:sz w:val="28"/>
          <w:szCs w:val="28"/>
        </w:rPr>
      </w:pPr>
    </w:p>
    <w:sectPr w:rsidR="00873097" w:rsidRPr="00390A89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D"/>
    <w:rsid w:val="00005AE2"/>
    <w:rsid w:val="0003266A"/>
    <w:rsid w:val="0007758A"/>
    <w:rsid w:val="000C2EE1"/>
    <w:rsid w:val="000C3C6A"/>
    <w:rsid w:val="000C6ED8"/>
    <w:rsid w:val="00161C0C"/>
    <w:rsid w:val="00212CC9"/>
    <w:rsid w:val="003673C5"/>
    <w:rsid w:val="00390A89"/>
    <w:rsid w:val="00610F8B"/>
    <w:rsid w:val="00611860"/>
    <w:rsid w:val="00675156"/>
    <w:rsid w:val="006F4115"/>
    <w:rsid w:val="00850E8D"/>
    <w:rsid w:val="00873097"/>
    <w:rsid w:val="008B2E9A"/>
    <w:rsid w:val="009D5785"/>
    <w:rsid w:val="00B3000F"/>
    <w:rsid w:val="00C60415"/>
    <w:rsid w:val="00D761CA"/>
    <w:rsid w:val="00E65E56"/>
    <w:rsid w:val="00E97977"/>
    <w:rsid w:val="00F67A21"/>
    <w:rsid w:val="00FE4600"/>
    <w:rsid w:val="00FF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2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761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61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196</Words>
  <Characters>1120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Zam</cp:lastModifiedBy>
  <cp:revision>7</cp:revision>
  <cp:lastPrinted>2016-06-23T05:58:00Z</cp:lastPrinted>
  <dcterms:created xsi:type="dcterms:W3CDTF">2021-06-17T07:39:00Z</dcterms:created>
  <dcterms:modified xsi:type="dcterms:W3CDTF">2021-06-17T08:46:00Z</dcterms:modified>
</cp:coreProperties>
</file>