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0A18" w:rsidRPr="00961A73" w:rsidRDefault="004B0A18" w:rsidP="00961A73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961A7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АДМИНИСТРАЦИЯ ОТРАДНЕНСКОГО СЕЛЬСКОГО ПОСЕЛЕНИЯ</w:t>
      </w:r>
    </w:p>
    <w:p w:rsidR="004B0A18" w:rsidRPr="00961A73" w:rsidRDefault="004B0A18" w:rsidP="00961A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961A7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ЧАМЗИНСКИЙ МУНИЦИПАЛЬНЫЙ РАЙОН</w:t>
      </w:r>
    </w:p>
    <w:p w:rsidR="004B0A18" w:rsidRPr="00961A73" w:rsidRDefault="004B0A18" w:rsidP="00961A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961A7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РЕСПУБЛИКА МОРДОВИЯ</w:t>
      </w:r>
    </w:p>
    <w:p w:rsidR="004B0A18" w:rsidRPr="00961A73" w:rsidRDefault="004B0A18" w:rsidP="00961A73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4B0A18" w:rsidRPr="00961A73" w:rsidRDefault="004B0A18" w:rsidP="00961A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4B0A18" w:rsidRPr="00961A73" w:rsidRDefault="004B0A18" w:rsidP="00961A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961A7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ПОСТАНОВЛЕНИЕ</w:t>
      </w:r>
    </w:p>
    <w:p w:rsidR="004B0A18" w:rsidRPr="00961A73" w:rsidRDefault="004B0A18" w:rsidP="00961A7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highlight w:val="yellow"/>
          <w:lang w:eastAsia="ru-RU"/>
        </w:rPr>
      </w:pPr>
    </w:p>
    <w:p w:rsidR="004B0A18" w:rsidRPr="00961A73" w:rsidRDefault="004B0A18" w:rsidP="00961A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961A7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с. Отрадное</w:t>
      </w:r>
    </w:p>
    <w:p w:rsidR="004B0A18" w:rsidRPr="00961A73" w:rsidRDefault="004B0A18" w:rsidP="00961A73">
      <w:pPr>
        <w:spacing w:after="0" w:line="240" w:lineRule="auto"/>
        <w:rPr>
          <w:b/>
          <w:bCs/>
          <w:sz w:val="28"/>
          <w:szCs w:val="28"/>
          <w:lang w:eastAsia="ru-RU"/>
        </w:rPr>
      </w:pPr>
    </w:p>
    <w:p w:rsidR="004B0A18" w:rsidRPr="00961A73" w:rsidRDefault="004B0A18" w:rsidP="00961A7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961A73">
        <w:rPr>
          <w:rFonts w:ascii="Times New Roman" w:hAnsi="Times New Roman" w:cs="Times New Roman"/>
          <w:sz w:val="28"/>
          <w:szCs w:val="28"/>
          <w:lang w:eastAsia="ru-RU"/>
        </w:rPr>
        <w:t xml:space="preserve">         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07.04.2020</w:t>
      </w:r>
      <w:r w:rsidRPr="00961A7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г.                                                             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             </w:t>
      </w:r>
      <w:r w:rsidRPr="00961A7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                 </w:t>
      </w:r>
      <w:r w:rsidRPr="00961A7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29</w:t>
      </w:r>
    </w:p>
    <w:p w:rsidR="004B0A18" w:rsidRPr="00961A73" w:rsidRDefault="004B0A18" w:rsidP="00961A73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4B0A18" w:rsidRPr="00961A73" w:rsidRDefault="004B0A18" w:rsidP="00961A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4B0A18" w:rsidRPr="001918D5" w:rsidRDefault="004B0A18" w:rsidP="001918D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1918D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 внесении изменений в</w:t>
      </w:r>
      <w:r w:rsidRPr="001918D5">
        <w:rPr>
          <w:rFonts w:ascii="Times New Roman" w:hAnsi="Times New Roman" w:cs="Times New Roman"/>
          <w:b/>
          <w:bCs/>
          <w:sz w:val="28"/>
          <w:szCs w:val="28"/>
        </w:rPr>
        <w:t xml:space="preserve"> постановление Администрации Отрадненского сельского поселения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№ 60</w:t>
      </w:r>
      <w:r w:rsidRPr="001918D5">
        <w:rPr>
          <w:rFonts w:ascii="Times New Roman" w:hAnsi="Times New Roman" w:cs="Times New Roman"/>
          <w:b/>
          <w:bCs/>
          <w:sz w:val="28"/>
          <w:szCs w:val="28"/>
        </w:rPr>
        <w:t xml:space="preserve"> от 30.12.2019г </w:t>
      </w:r>
      <w:r w:rsidRPr="001918D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«Об утверждении муниципальной Программы«Благоустройство территории Отрадненского сельского поселения Чамзинского муниципального района на 2020-2025 годы»</w:t>
      </w:r>
    </w:p>
    <w:p w:rsidR="004B0A18" w:rsidRPr="001918D5" w:rsidRDefault="004B0A18" w:rsidP="001918D5">
      <w:pPr>
        <w:spacing w:after="0" w:line="240" w:lineRule="auto"/>
        <w:ind w:hanging="348"/>
        <w:jc w:val="center"/>
        <w:rPr>
          <w:rFonts w:ascii="Times New Roman" w:hAnsi="Times New Roman" w:cs="Times New Roman"/>
          <w:sz w:val="26"/>
          <w:szCs w:val="26"/>
          <w:lang w:eastAsia="ru-RU"/>
        </w:rPr>
      </w:pPr>
    </w:p>
    <w:p w:rsidR="004B0A18" w:rsidRPr="001918D5" w:rsidRDefault="004B0A18" w:rsidP="001918D5">
      <w:pPr>
        <w:suppressAutoHyphens/>
        <w:spacing w:after="0" w:line="240" w:lineRule="auto"/>
        <w:ind w:firstLine="360"/>
        <w:jc w:val="both"/>
        <w:rPr>
          <w:rFonts w:ascii="Times New Roman" w:hAnsi="Times New Roman" w:cs="Times New Roman"/>
          <w:kern w:val="2"/>
          <w:sz w:val="28"/>
          <w:szCs w:val="28"/>
          <w:lang w:eastAsia="ar-SA"/>
        </w:rPr>
      </w:pPr>
      <w:r w:rsidRPr="001918D5">
        <w:rPr>
          <w:rFonts w:ascii="Times New Roman" w:hAnsi="Times New Roman" w:cs="Times New Roman"/>
          <w:kern w:val="2"/>
          <w:sz w:val="28"/>
          <w:szCs w:val="28"/>
          <w:lang w:eastAsia="ar-SA"/>
        </w:rPr>
        <w:t xml:space="preserve">     В соответствии с Федеральным законом от 06.10.2003 № 131-ФЗ «Об общих принципах организации местного самоуправления в Российской Федерации», ст. 179 Бюджетного кодекса Российской Федерации, Решения Совета депутатов Отрадненского сельского поселения Чамзинского муниципального района №</w:t>
      </w:r>
      <w:r>
        <w:rPr>
          <w:rFonts w:ascii="Times New Roman" w:hAnsi="Times New Roman" w:cs="Times New Roman"/>
          <w:kern w:val="2"/>
          <w:sz w:val="28"/>
          <w:szCs w:val="28"/>
          <w:lang w:eastAsia="ar-SA"/>
        </w:rPr>
        <w:t xml:space="preserve"> </w:t>
      </w:r>
      <w:r w:rsidRPr="001918D5">
        <w:rPr>
          <w:rFonts w:ascii="Times New Roman" w:hAnsi="Times New Roman" w:cs="Times New Roman"/>
          <w:kern w:val="2"/>
          <w:sz w:val="28"/>
          <w:szCs w:val="28"/>
          <w:lang w:eastAsia="ar-SA"/>
        </w:rPr>
        <w:t>36  от</w:t>
      </w:r>
      <w:r>
        <w:rPr>
          <w:rFonts w:ascii="Times New Roman" w:hAnsi="Times New Roman" w:cs="Times New Roman"/>
          <w:kern w:val="2"/>
          <w:sz w:val="28"/>
          <w:szCs w:val="28"/>
          <w:lang w:eastAsia="ar-SA"/>
        </w:rPr>
        <w:t xml:space="preserve"> </w:t>
      </w:r>
      <w:r w:rsidRPr="001918D5">
        <w:rPr>
          <w:rFonts w:ascii="Times New Roman" w:hAnsi="Times New Roman" w:cs="Times New Roman"/>
          <w:kern w:val="2"/>
          <w:sz w:val="28"/>
          <w:szCs w:val="28"/>
          <w:lang w:eastAsia="ar-SA"/>
        </w:rPr>
        <w:t>12.09.2012  года «Об утверждении «Правил благоустройства территории Отрадненского сельского поселения Чамзинского муниципального района», администрация Отрадненского сельского поселения Чамзинского муниципального района постановляет:</w:t>
      </w:r>
    </w:p>
    <w:p w:rsidR="004B0A18" w:rsidRPr="001918D5" w:rsidRDefault="004B0A18" w:rsidP="001918D5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bookmarkStart w:id="0" w:name="sub_1"/>
      <w:r w:rsidRPr="001918D5">
        <w:rPr>
          <w:rFonts w:ascii="Times New Roman" w:hAnsi="Times New Roman" w:cs="Times New Roman"/>
          <w:sz w:val="28"/>
          <w:szCs w:val="28"/>
          <w:lang w:eastAsia="ru-RU"/>
        </w:rPr>
        <w:t>1</w:t>
      </w:r>
      <w:bookmarkStart w:id="1" w:name="sub_2"/>
      <w:bookmarkEnd w:id="0"/>
      <w:r w:rsidRPr="001918D5">
        <w:rPr>
          <w:rFonts w:ascii="Times New Roman" w:hAnsi="Times New Roman" w:cs="Times New Roman"/>
          <w:sz w:val="28"/>
          <w:szCs w:val="28"/>
          <w:lang w:eastAsia="ru-RU"/>
        </w:rPr>
        <w:t xml:space="preserve">. Внести  в Постановление администрации  Отрадненского сельского поселения  от 30.12.2019 № 60 </w:t>
      </w:r>
      <w:bookmarkEnd w:id="1"/>
      <w:r w:rsidRPr="001918D5">
        <w:rPr>
          <w:rFonts w:ascii="Times New Roman" w:hAnsi="Times New Roman" w:cs="Times New Roman"/>
          <w:sz w:val="28"/>
          <w:szCs w:val="28"/>
          <w:lang w:eastAsia="ru-RU"/>
        </w:rPr>
        <w:t>«Об утверждении Муниципальной Программы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918D5">
        <w:rPr>
          <w:rFonts w:ascii="Times New Roman" w:hAnsi="Times New Roman" w:cs="Times New Roman"/>
          <w:sz w:val="28"/>
          <w:szCs w:val="28"/>
          <w:lang w:eastAsia="ru-RU"/>
        </w:rPr>
        <w:t>«Благоустройство территории Отрадненского сельского поселения Чамзинского муниципального района на 2020-2025 годы» следующие изменения:</w:t>
      </w:r>
    </w:p>
    <w:p w:rsidR="004B0A18" w:rsidRPr="001918D5" w:rsidRDefault="004B0A18" w:rsidP="001918D5">
      <w:pPr>
        <w:pStyle w:val="ListParagraph"/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918D5">
        <w:rPr>
          <w:rFonts w:ascii="Times New Roman" w:hAnsi="Times New Roman" w:cs="Times New Roman"/>
          <w:sz w:val="28"/>
          <w:szCs w:val="28"/>
          <w:lang w:eastAsia="ru-RU"/>
        </w:rPr>
        <w:t>в Паспорте муниципальной программы строку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8 изложить в новой редакции:</w:t>
      </w:r>
    </w:p>
    <w:tbl>
      <w:tblPr>
        <w:tblW w:w="9527" w:type="dxa"/>
        <w:tblInd w:w="-106" w:type="dxa"/>
        <w:tblLayout w:type="fixed"/>
        <w:tblLook w:val="0000"/>
      </w:tblPr>
      <w:tblGrid>
        <w:gridCol w:w="2446"/>
        <w:gridCol w:w="7081"/>
      </w:tblGrid>
      <w:tr w:rsidR="004B0A18" w:rsidRPr="001918D5">
        <w:trPr>
          <w:trHeight w:val="415"/>
        </w:trPr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B0A18" w:rsidRPr="001918D5" w:rsidRDefault="004B0A18" w:rsidP="001918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Объемы и источники финансирования Программы</w:t>
            </w:r>
          </w:p>
        </w:tc>
        <w:tc>
          <w:tcPr>
            <w:tcW w:w="7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B0A18" w:rsidRPr="001918D5" w:rsidRDefault="004B0A18" w:rsidP="001918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Финансирование Программы осуществляется за счет средств бюджета Отрадненского сельского поселения Чамзинского муниципального района.</w:t>
            </w:r>
          </w:p>
          <w:p w:rsidR="004B0A18" w:rsidRPr="001918D5" w:rsidRDefault="004B0A18" w:rsidP="001918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Общий объем необходимых финансовых средств для реализации Программы из бюджета Отрадненского сельского поселения Чамзинского муниципального района:</w:t>
            </w:r>
          </w:p>
          <w:p w:rsidR="004B0A18" w:rsidRPr="001918D5" w:rsidRDefault="004B0A18" w:rsidP="001918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2020 год – 245,9 тыс. рублей;</w:t>
            </w:r>
          </w:p>
          <w:p w:rsidR="004B0A18" w:rsidRPr="001918D5" w:rsidRDefault="004B0A18" w:rsidP="001918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2021 год – 212,5 тыс.рублей;</w:t>
            </w:r>
          </w:p>
          <w:p w:rsidR="004B0A18" w:rsidRPr="001918D5" w:rsidRDefault="004B0A18" w:rsidP="001918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2022 год – 179,8 тыс.рублей;</w:t>
            </w:r>
          </w:p>
          <w:p w:rsidR="004B0A18" w:rsidRPr="001918D5" w:rsidRDefault="004B0A18" w:rsidP="001918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2023 год – 143,1 тыс.рублей;</w:t>
            </w:r>
          </w:p>
          <w:p w:rsidR="004B0A18" w:rsidRPr="001918D5" w:rsidRDefault="004B0A18" w:rsidP="001918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2024 год – 143,1 тыс.рублей;</w:t>
            </w:r>
          </w:p>
          <w:p w:rsidR="004B0A18" w:rsidRPr="001918D5" w:rsidRDefault="004B0A18" w:rsidP="001918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2025 год – 143,1 тыс.рублей</w:t>
            </w:r>
          </w:p>
        </w:tc>
      </w:tr>
    </w:tbl>
    <w:p w:rsidR="004B0A18" w:rsidRPr="001918D5" w:rsidRDefault="004B0A18" w:rsidP="001918D5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4B0A18" w:rsidRPr="001918D5" w:rsidRDefault="004B0A18" w:rsidP="001918D5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4B0A18" w:rsidRPr="001918D5" w:rsidRDefault="004B0A18" w:rsidP="001918D5">
      <w:pPr>
        <w:pStyle w:val="ListParagraph"/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918D5">
        <w:rPr>
          <w:rFonts w:ascii="Times New Roman" w:hAnsi="Times New Roman" w:cs="Times New Roman"/>
          <w:sz w:val="28"/>
          <w:szCs w:val="28"/>
        </w:rPr>
        <w:t>Разделе 5 муниципальной программы «Обоснование объема финансовых ресурсов, необходимых для реализации муниципальной программы» абзац 2 изложить в новой редакции:</w:t>
      </w:r>
    </w:p>
    <w:p w:rsidR="004B0A18" w:rsidRPr="001918D5" w:rsidRDefault="004B0A18" w:rsidP="001918D5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4B0A18" w:rsidRPr="001918D5" w:rsidRDefault="004B0A18" w:rsidP="001918D5">
      <w:pPr>
        <w:pStyle w:val="ListParagraph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1918D5">
        <w:rPr>
          <w:rFonts w:ascii="Times New Roman" w:hAnsi="Times New Roman" w:cs="Times New Roman"/>
          <w:sz w:val="28"/>
          <w:szCs w:val="28"/>
        </w:rPr>
        <w:t>Объем средств, предусмотренный на реализацию Программы из бюджета Отрадненского сельского поселения Чамзинского муниципального района, составляет:</w:t>
      </w:r>
    </w:p>
    <w:p w:rsidR="004B0A18" w:rsidRPr="001918D5" w:rsidRDefault="004B0A18" w:rsidP="001918D5">
      <w:pPr>
        <w:pStyle w:val="ListParagraph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918D5">
        <w:rPr>
          <w:rFonts w:ascii="Times New Roman" w:hAnsi="Times New Roman" w:cs="Times New Roman"/>
          <w:sz w:val="28"/>
          <w:szCs w:val="28"/>
        </w:rPr>
        <w:t>на 2020 год – 245,9 тыс.рублей;</w:t>
      </w:r>
    </w:p>
    <w:p w:rsidR="004B0A18" w:rsidRPr="001918D5" w:rsidRDefault="004B0A18" w:rsidP="001918D5">
      <w:pPr>
        <w:pStyle w:val="ListParagraph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918D5">
        <w:rPr>
          <w:rFonts w:ascii="Times New Roman" w:hAnsi="Times New Roman" w:cs="Times New Roman"/>
          <w:sz w:val="28"/>
          <w:szCs w:val="28"/>
        </w:rPr>
        <w:t>на 2021 год – 212,5 тыс.рублей;</w:t>
      </w:r>
    </w:p>
    <w:p w:rsidR="004B0A18" w:rsidRPr="001918D5" w:rsidRDefault="004B0A18" w:rsidP="001918D5">
      <w:pPr>
        <w:pStyle w:val="ListParagraph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918D5">
        <w:rPr>
          <w:rFonts w:ascii="Times New Roman" w:hAnsi="Times New Roman" w:cs="Times New Roman"/>
          <w:sz w:val="28"/>
          <w:szCs w:val="28"/>
        </w:rPr>
        <w:t xml:space="preserve">на 2022 год – 179,8 тыс.рублей; </w:t>
      </w:r>
    </w:p>
    <w:p w:rsidR="004B0A18" w:rsidRPr="001918D5" w:rsidRDefault="004B0A18" w:rsidP="001918D5">
      <w:pPr>
        <w:pStyle w:val="ListParagraph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918D5">
        <w:rPr>
          <w:rFonts w:ascii="Times New Roman" w:hAnsi="Times New Roman" w:cs="Times New Roman"/>
          <w:sz w:val="28"/>
          <w:szCs w:val="28"/>
        </w:rPr>
        <w:t>на 2023 год – 143,1 тыс.рублей;</w:t>
      </w:r>
    </w:p>
    <w:p w:rsidR="004B0A18" w:rsidRPr="001918D5" w:rsidRDefault="004B0A18" w:rsidP="001918D5">
      <w:pPr>
        <w:pStyle w:val="ListParagraph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918D5">
        <w:rPr>
          <w:rFonts w:ascii="Times New Roman" w:hAnsi="Times New Roman" w:cs="Times New Roman"/>
          <w:sz w:val="28"/>
          <w:szCs w:val="28"/>
        </w:rPr>
        <w:t>на 2024 год – 143,1 тыс.рублей;</w:t>
      </w:r>
    </w:p>
    <w:p w:rsidR="004B0A18" w:rsidRPr="001918D5" w:rsidRDefault="004B0A18" w:rsidP="001918D5">
      <w:pPr>
        <w:pStyle w:val="ListParagraph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918D5">
        <w:rPr>
          <w:rFonts w:ascii="Times New Roman" w:hAnsi="Times New Roman" w:cs="Times New Roman"/>
          <w:sz w:val="28"/>
          <w:szCs w:val="28"/>
        </w:rPr>
        <w:t>на 2025 год – 143,1 тыс.рублей.</w:t>
      </w:r>
    </w:p>
    <w:p w:rsidR="004B0A18" w:rsidRPr="001918D5" w:rsidRDefault="004B0A18" w:rsidP="001918D5">
      <w:pPr>
        <w:pStyle w:val="ListParagraph"/>
        <w:numPr>
          <w:ilvl w:val="0"/>
          <w:numId w:val="2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918D5">
        <w:rPr>
          <w:rFonts w:ascii="Times New Roman" w:hAnsi="Times New Roman" w:cs="Times New Roman"/>
          <w:sz w:val="28"/>
          <w:szCs w:val="28"/>
        </w:rPr>
        <w:t xml:space="preserve">в  приложении №2 </w:t>
      </w:r>
    </w:p>
    <w:p w:rsidR="004B0A18" w:rsidRPr="001918D5" w:rsidRDefault="004B0A18" w:rsidP="001918D5">
      <w:pPr>
        <w:pStyle w:val="ListParagraph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918D5">
        <w:rPr>
          <w:rFonts w:ascii="Times New Roman" w:hAnsi="Times New Roman" w:cs="Times New Roman"/>
          <w:sz w:val="28"/>
          <w:szCs w:val="28"/>
        </w:rPr>
        <w:t>Перечень мероприятий Муниципальной Программы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918D5">
        <w:rPr>
          <w:rFonts w:ascii="Times New Roman" w:hAnsi="Times New Roman" w:cs="Times New Roman"/>
          <w:sz w:val="28"/>
          <w:szCs w:val="28"/>
        </w:rPr>
        <w:t>«Благоустройство территории Отрадненского сельское поселение Чамзинского муниципального района на 2020-2025 годы»:</w:t>
      </w:r>
    </w:p>
    <w:p w:rsidR="004B0A18" w:rsidRPr="001918D5" w:rsidRDefault="004B0A18" w:rsidP="001918D5">
      <w:pPr>
        <w:pStyle w:val="ListParagraph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918D5">
        <w:rPr>
          <w:rFonts w:ascii="Times New Roman" w:hAnsi="Times New Roman" w:cs="Times New Roman"/>
          <w:sz w:val="28"/>
          <w:szCs w:val="28"/>
        </w:rPr>
        <w:t>а)</w:t>
      </w:r>
      <w:r>
        <w:rPr>
          <w:rFonts w:ascii="Times New Roman" w:hAnsi="Times New Roman" w:cs="Times New Roman"/>
          <w:sz w:val="28"/>
          <w:szCs w:val="28"/>
        </w:rPr>
        <w:t xml:space="preserve"> Раздел 1.</w:t>
      </w:r>
      <w:r w:rsidRPr="001918D5">
        <w:rPr>
          <w:rFonts w:ascii="Times New Roman" w:hAnsi="Times New Roman" w:cs="Times New Roman"/>
          <w:sz w:val="28"/>
          <w:szCs w:val="28"/>
        </w:rPr>
        <w:t xml:space="preserve"> «Основное мероприятие "Текущее содержание и обслуживание наружных сетей уличного освещения территории сельского поселения"</w:t>
      </w:r>
      <w:r>
        <w:rPr>
          <w:rFonts w:ascii="Times New Roman" w:hAnsi="Times New Roman" w:cs="Times New Roman"/>
          <w:sz w:val="28"/>
          <w:szCs w:val="28"/>
        </w:rPr>
        <w:t>изложить в новой редакции:</w:t>
      </w:r>
    </w:p>
    <w:p w:rsidR="004B0A18" w:rsidRPr="001918D5" w:rsidRDefault="004B0A18" w:rsidP="001918D5">
      <w:pPr>
        <w:pStyle w:val="ListParagraph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11212" w:type="dxa"/>
        <w:tblLayout w:type="fixed"/>
        <w:tblLook w:val="0000"/>
      </w:tblPr>
      <w:tblGrid>
        <w:gridCol w:w="562"/>
        <w:gridCol w:w="2571"/>
        <w:gridCol w:w="1984"/>
        <w:gridCol w:w="1134"/>
        <w:gridCol w:w="709"/>
        <w:gridCol w:w="708"/>
        <w:gridCol w:w="709"/>
        <w:gridCol w:w="709"/>
        <w:gridCol w:w="709"/>
        <w:gridCol w:w="708"/>
        <w:gridCol w:w="709"/>
      </w:tblGrid>
      <w:tr w:rsidR="004B0A18" w:rsidRPr="001918D5">
        <w:trPr>
          <w:trHeight w:val="709"/>
        </w:trPr>
        <w:tc>
          <w:tcPr>
            <w:tcW w:w="562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25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Содержание и ремонт уличного освещения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Средства бюджета Отрадненского сельского поселения: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2020-2025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B0A18" w:rsidRPr="001918D5">
        <w:trPr>
          <w:trHeight w:val="77"/>
        </w:trPr>
        <w:tc>
          <w:tcPr>
            <w:tcW w:w="562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Другие источники:</w:t>
            </w: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B0A18" w:rsidRPr="001918D5">
        <w:trPr>
          <w:trHeight w:val="356"/>
        </w:trPr>
        <w:tc>
          <w:tcPr>
            <w:tcW w:w="562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25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Оплата за электроэнергию уличного освещения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Средства бюджета Отрадненского сельского поселения: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2020-2025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637,1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170,2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120,9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36,7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103,1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103,1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103,1</w:t>
            </w:r>
          </w:p>
        </w:tc>
      </w:tr>
      <w:tr w:rsidR="004B0A18" w:rsidRPr="001918D5">
        <w:trPr>
          <w:trHeight w:val="240"/>
        </w:trPr>
        <w:tc>
          <w:tcPr>
            <w:tcW w:w="562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Другие источники:</w:t>
            </w: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B0A18" w:rsidRPr="001918D5">
        <w:trPr>
          <w:trHeight w:val="240"/>
        </w:trPr>
        <w:tc>
          <w:tcPr>
            <w:tcW w:w="56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5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 по мероприятию 1</w:t>
            </w:r>
          </w:p>
        </w:tc>
      </w:tr>
      <w:tr w:rsidR="004B0A18" w:rsidRPr="001918D5">
        <w:trPr>
          <w:trHeight w:val="240"/>
        </w:trPr>
        <w:tc>
          <w:tcPr>
            <w:tcW w:w="56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Средства бюджета Отрадненского сельского поселения: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637,1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170,2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120,9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36,7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103,1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103,1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103,1</w:t>
            </w:r>
          </w:p>
        </w:tc>
      </w:tr>
      <w:tr w:rsidR="004B0A18" w:rsidRPr="001918D5">
        <w:trPr>
          <w:trHeight w:val="240"/>
        </w:trPr>
        <w:tc>
          <w:tcPr>
            <w:tcW w:w="56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Другие источники: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B0A18" w:rsidRPr="001918D5">
        <w:trPr>
          <w:trHeight w:val="410"/>
        </w:trPr>
        <w:tc>
          <w:tcPr>
            <w:tcW w:w="56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637,1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170,2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120,9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36,7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103,1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103,1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103,1</w:t>
            </w:r>
          </w:p>
        </w:tc>
      </w:tr>
    </w:tbl>
    <w:p w:rsidR="004B0A18" w:rsidRPr="001918D5" w:rsidRDefault="004B0A18" w:rsidP="001918D5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4B0A18" w:rsidRPr="001918D5" w:rsidRDefault="004B0A18" w:rsidP="001918D5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4B0A18" w:rsidRPr="00857539" w:rsidRDefault="004B0A18" w:rsidP="001918D5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918D5">
        <w:rPr>
          <w:rFonts w:ascii="Times New Roman" w:hAnsi="Times New Roman" w:cs="Times New Roman"/>
          <w:sz w:val="28"/>
          <w:szCs w:val="28"/>
        </w:rPr>
        <w:t>б)</w:t>
      </w:r>
      <w:r w:rsidRPr="001918D5"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r w:rsidRPr="00857539">
        <w:rPr>
          <w:rFonts w:ascii="Times New Roman" w:hAnsi="Times New Roman" w:cs="Times New Roman"/>
          <w:sz w:val="28"/>
          <w:szCs w:val="28"/>
          <w:lang w:eastAsia="ru-RU"/>
        </w:rPr>
        <w:t>Раздел4</w:t>
      </w:r>
      <w:r w:rsidRPr="0085753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57539">
        <w:rPr>
          <w:rFonts w:ascii="Times New Roman" w:hAnsi="Times New Roman" w:cs="Times New Roman"/>
          <w:sz w:val="28"/>
          <w:szCs w:val="28"/>
        </w:rPr>
        <w:t>Основное мероприятие "Прочие мероприятия по благоустройству территории сельского поселения" изложить в новой редакции:</w:t>
      </w:r>
    </w:p>
    <w:tbl>
      <w:tblPr>
        <w:tblpPr w:leftFromText="180" w:rightFromText="180" w:vertAnchor="text" w:tblpY="1"/>
        <w:tblOverlap w:val="never"/>
        <w:tblW w:w="11052" w:type="dxa"/>
        <w:tblLayout w:type="fixed"/>
        <w:tblLook w:val="0000"/>
      </w:tblPr>
      <w:tblGrid>
        <w:gridCol w:w="562"/>
        <w:gridCol w:w="2127"/>
        <w:gridCol w:w="1842"/>
        <w:gridCol w:w="851"/>
        <w:gridCol w:w="850"/>
        <w:gridCol w:w="708"/>
        <w:gridCol w:w="850"/>
        <w:gridCol w:w="851"/>
        <w:gridCol w:w="709"/>
        <w:gridCol w:w="851"/>
        <w:gridCol w:w="851"/>
      </w:tblGrid>
      <w:tr w:rsidR="004B0A18" w:rsidRPr="001918D5">
        <w:trPr>
          <w:trHeight w:val="920"/>
        </w:trPr>
        <w:tc>
          <w:tcPr>
            <w:tcW w:w="562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4.1</w:t>
            </w:r>
          </w:p>
        </w:tc>
        <w:tc>
          <w:tcPr>
            <w:tcW w:w="21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Содержание и уборка территории поселения (в т.ч. общественных мест, мест массового отдыха)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Средства бюджета Отрадненского сельского поселения: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2020-2025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B0A18" w:rsidRPr="001918D5">
        <w:trPr>
          <w:trHeight w:val="315"/>
        </w:trPr>
        <w:tc>
          <w:tcPr>
            <w:tcW w:w="562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Другие источники: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B0A18" w:rsidRPr="001918D5">
        <w:trPr>
          <w:trHeight w:val="813"/>
        </w:trPr>
        <w:tc>
          <w:tcPr>
            <w:tcW w:w="562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4.2</w:t>
            </w:r>
          </w:p>
        </w:tc>
        <w:tc>
          <w:tcPr>
            <w:tcW w:w="21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Приобретение и установка урн и скамеек в общественных местах, местах массового отдыха населения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Средства бюджета Отрадненского сельского поселения: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2020-2025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B0A18" w:rsidRPr="001918D5">
        <w:trPr>
          <w:trHeight w:val="240"/>
        </w:trPr>
        <w:tc>
          <w:tcPr>
            <w:tcW w:w="562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Другие источники: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B0A18" w:rsidRPr="001918D5">
        <w:trPr>
          <w:trHeight w:val="862"/>
        </w:trPr>
        <w:tc>
          <w:tcPr>
            <w:tcW w:w="562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4.3</w:t>
            </w:r>
          </w:p>
        </w:tc>
        <w:tc>
          <w:tcPr>
            <w:tcW w:w="21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18" w:rsidRPr="001918D5" w:rsidRDefault="004B0A18" w:rsidP="001918D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Текущее содержание территории общего пользования в населенных пунктах (зимнее/летнее время: уборка снега, мусора, листвы; подметание; уборка урн)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Средства бюджета Отрадненского сельского поселения: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2020-2025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300,5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35,7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103,1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36,7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36,7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36,7</w:t>
            </w:r>
          </w:p>
        </w:tc>
      </w:tr>
      <w:tr w:rsidR="004B0A18" w:rsidRPr="001918D5">
        <w:trPr>
          <w:trHeight w:val="279"/>
        </w:trPr>
        <w:tc>
          <w:tcPr>
            <w:tcW w:w="562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Другие источники: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B0A18" w:rsidRPr="001918D5">
        <w:trPr>
          <w:trHeight w:val="247"/>
        </w:trPr>
        <w:tc>
          <w:tcPr>
            <w:tcW w:w="56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9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 по мероприятию 4</w:t>
            </w:r>
          </w:p>
        </w:tc>
      </w:tr>
      <w:tr w:rsidR="004B0A18" w:rsidRPr="001918D5">
        <w:trPr>
          <w:trHeight w:val="393"/>
        </w:trPr>
        <w:tc>
          <w:tcPr>
            <w:tcW w:w="56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Средства бюджета Отрадненского сельского поселения: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300,5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35,7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103,1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36,7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36,7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36,7</w:t>
            </w:r>
          </w:p>
        </w:tc>
      </w:tr>
      <w:tr w:rsidR="004B0A18" w:rsidRPr="001918D5">
        <w:trPr>
          <w:trHeight w:val="229"/>
        </w:trPr>
        <w:tc>
          <w:tcPr>
            <w:tcW w:w="56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Другие источники: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4B0A18" w:rsidRPr="001918D5">
        <w:trPr>
          <w:trHeight w:val="248"/>
        </w:trPr>
        <w:tc>
          <w:tcPr>
            <w:tcW w:w="56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300,5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35,7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51,6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103,1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36,7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36,7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36,7</w:t>
            </w:r>
          </w:p>
        </w:tc>
      </w:tr>
    </w:tbl>
    <w:p w:rsidR="004B0A18" w:rsidRPr="00857539" w:rsidRDefault="004B0A18" w:rsidP="001918D5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  <w:t xml:space="preserve">  </w:t>
      </w:r>
      <w:r w:rsidRPr="00857539">
        <w:rPr>
          <w:rFonts w:ascii="Times New Roman" w:hAnsi="Times New Roman" w:cs="Times New Roman"/>
          <w:b/>
          <w:bCs/>
          <w:sz w:val="20"/>
          <w:szCs w:val="20"/>
          <w:lang w:eastAsia="ru-RU"/>
        </w:rPr>
        <w:t>ВСЕГО ПО МЕРОПРИЯТИЯМ</w:t>
      </w:r>
    </w:p>
    <w:tbl>
      <w:tblPr>
        <w:tblpPr w:leftFromText="180" w:rightFromText="180" w:vertAnchor="text" w:tblpY="1"/>
        <w:tblOverlap w:val="never"/>
        <w:tblW w:w="11052" w:type="dxa"/>
        <w:tblLayout w:type="fixed"/>
        <w:tblLook w:val="0000"/>
      </w:tblPr>
      <w:tblGrid>
        <w:gridCol w:w="685"/>
        <w:gridCol w:w="2004"/>
        <w:gridCol w:w="1842"/>
        <w:gridCol w:w="851"/>
        <w:gridCol w:w="850"/>
        <w:gridCol w:w="709"/>
        <w:gridCol w:w="851"/>
        <w:gridCol w:w="851"/>
        <w:gridCol w:w="708"/>
        <w:gridCol w:w="851"/>
        <w:gridCol w:w="850"/>
      </w:tblGrid>
      <w:tr w:rsidR="004B0A18" w:rsidRPr="001918D5">
        <w:trPr>
          <w:trHeight w:val="279"/>
        </w:trPr>
        <w:tc>
          <w:tcPr>
            <w:tcW w:w="6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ВСЕГО ПО МЕРОПРИЯТИЯМ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18" w:rsidRPr="001918D5" w:rsidRDefault="004B0A18" w:rsidP="001918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1918D5"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ar-SA"/>
              </w:rPr>
              <w:t>1177,6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245,9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212,5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179,8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179,8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179,8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179,8</w:t>
            </w:r>
          </w:p>
        </w:tc>
      </w:tr>
      <w:tr w:rsidR="004B0A18" w:rsidRPr="001918D5">
        <w:trPr>
          <w:trHeight w:val="409"/>
        </w:trPr>
        <w:tc>
          <w:tcPr>
            <w:tcW w:w="6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Средства бюджета Отрадненского сельского поселения: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B0A18" w:rsidRPr="001918D5" w:rsidRDefault="004B0A18" w:rsidP="001918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1918D5"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ar-SA"/>
              </w:rPr>
              <w:t>1177,6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245,9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212,5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179,8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179,8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179,8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179,8</w:t>
            </w:r>
          </w:p>
        </w:tc>
      </w:tr>
      <w:tr w:rsidR="004B0A18" w:rsidRPr="001918D5">
        <w:trPr>
          <w:trHeight w:val="279"/>
        </w:trPr>
        <w:tc>
          <w:tcPr>
            <w:tcW w:w="68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Другие источники: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B0A18" w:rsidRPr="001918D5" w:rsidRDefault="004B0A18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</w:tbl>
    <w:p w:rsidR="004B0A18" w:rsidRPr="001918D5" w:rsidRDefault="004B0A18" w:rsidP="001918D5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4B0A18" w:rsidRPr="001918D5" w:rsidRDefault="004B0A18" w:rsidP="001918D5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4B0A18" w:rsidRPr="001918D5" w:rsidRDefault="004B0A18" w:rsidP="001918D5">
      <w:pPr>
        <w:pStyle w:val="ListParagraph"/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918D5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официального опубликования в Информационном бюллетене Отрадненского сельского поселения.</w:t>
      </w:r>
    </w:p>
    <w:p w:rsidR="004B0A18" w:rsidRPr="001918D5" w:rsidRDefault="004B0A18" w:rsidP="001918D5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4B0A18" w:rsidRPr="001918D5" w:rsidRDefault="004B0A18" w:rsidP="001918D5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4B0A18" w:rsidRPr="001918D5" w:rsidRDefault="004B0A18" w:rsidP="001918D5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4B0A18" w:rsidRPr="001918D5" w:rsidRDefault="004B0A18" w:rsidP="001918D5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4B0A18" w:rsidRPr="001918D5" w:rsidRDefault="004B0A18" w:rsidP="001918D5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4B0A18" w:rsidRPr="001918D5" w:rsidRDefault="004B0A18" w:rsidP="001918D5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4B0A18" w:rsidRDefault="004B0A18" w:rsidP="001918D5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918D5">
        <w:rPr>
          <w:rFonts w:ascii="Times New Roman" w:hAnsi="Times New Roman" w:cs="Times New Roman"/>
          <w:sz w:val="28"/>
          <w:szCs w:val="28"/>
        </w:rPr>
        <w:t xml:space="preserve">Глава </w:t>
      </w:r>
    </w:p>
    <w:p w:rsidR="004B0A18" w:rsidRPr="001918D5" w:rsidRDefault="004B0A18" w:rsidP="001918D5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918D5">
        <w:rPr>
          <w:rFonts w:ascii="Times New Roman" w:hAnsi="Times New Roman" w:cs="Times New Roman"/>
          <w:sz w:val="28"/>
          <w:szCs w:val="28"/>
        </w:rPr>
        <w:t>Отрадненского сельского поселения                                             В.В.Кудрявкина</w:t>
      </w:r>
    </w:p>
    <w:sectPr w:rsidR="004B0A18" w:rsidRPr="001918D5" w:rsidSect="001918D5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6C37F1"/>
    <w:multiLevelType w:val="hybridMultilevel"/>
    <w:tmpl w:val="3EEC2F6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4A4022"/>
    <w:multiLevelType w:val="hybridMultilevel"/>
    <w:tmpl w:val="92E041C0"/>
    <w:lvl w:ilvl="0" w:tplc="0419000F">
      <w:start w:val="2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CF6A9D"/>
    <w:multiLevelType w:val="hybridMultilevel"/>
    <w:tmpl w:val="F2E0FD88"/>
    <w:lvl w:ilvl="0" w:tplc="E18A147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61A73"/>
    <w:rsid w:val="000206BC"/>
    <w:rsid w:val="000569DF"/>
    <w:rsid w:val="000B7C0F"/>
    <w:rsid w:val="000C527F"/>
    <w:rsid w:val="001918D5"/>
    <w:rsid w:val="00250F10"/>
    <w:rsid w:val="002D0FC2"/>
    <w:rsid w:val="002D422C"/>
    <w:rsid w:val="002D4B5E"/>
    <w:rsid w:val="00351A9B"/>
    <w:rsid w:val="003C617C"/>
    <w:rsid w:val="00404210"/>
    <w:rsid w:val="00495199"/>
    <w:rsid w:val="004A0617"/>
    <w:rsid w:val="004B0A18"/>
    <w:rsid w:val="00500859"/>
    <w:rsid w:val="00521231"/>
    <w:rsid w:val="00660C35"/>
    <w:rsid w:val="006722CF"/>
    <w:rsid w:val="00672B63"/>
    <w:rsid w:val="0069028C"/>
    <w:rsid w:val="006B50D6"/>
    <w:rsid w:val="0079491F"/>
    <w:rsid w:val="0084079F"/>
    <w:rsid w:val="00857539"/>
    <w:rsid w:val="008822A8"/>
    <w:rsid w:val="00900B72"/>
    <w:rsid w:val="00924A33"/>
    <w:rsid w:val="00961A73"/>
    <w:rsid w:val="009D0062"/>
    <w:rsid w:val="00A57EFC"/>
    <w:rsid w:val="00A651F1"/>
    <w:rsid w:val="00A972F6"/>
    <w:rsid w:val="00B10D36"/>
    <w:rsid w:val="00B5476F"/>
    <w:rsid w:val="00CB3646"/>
    <w:rsid w:val="00CF19FF"/>
    <w:rsid w:val="00D23C1C"/>
    <w:rsid w:val="00D242EB"/>
    <w:rsid w:val="00E34798"/>
    <w:rsid w:val="00E4640F"/>
    <w:rsid w:val="00E7628D"/>
    <w:rsid w:val="00F7486E"/>
    <w:rsid w:val="00FF52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0D36"/>
    <w:pPr>
      <w:spacing w:after="160" w:line="259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2D422C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52123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imes New Roman" w:hAnsi="Times New Roman" w:cs="Times New Roman"/>
      <w:sz w:val="2"/>
      <w:szCs w:val="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7502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2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67</TotalTime>
  <Pages>3</Pages>
  <Words>706</Words>
  <Characters>4027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Zam</cp:lastModifiedBy>
  <cp:revision>19</cp:revision>
  <cp:lastPrinted>2020-05-08T06:52:00Z</cp:lastPrinted>
  <dcterms:created xsi:type="dcterms:W3CDTF">2020-04-07T08:29:00Z</dcterms:created>
  <dcterms:modified xsi:type="dcterms:W3CDTF">2021-02-11T13:31:00Z</dcterms:modified>
</cp:coreProperties>
</file>