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214" w:rsidRPr="00152664" w:rsidRDefault="00145214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145214" w:rsidRPr="00152664" w:rsidRDefault="00145214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145214" w:rsidRPr="00152664" w:rsidRDefault="00145214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145214" w:rsidRDefault="00145214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</w:p>
    <w:p w:rsidR="00145214" w:rsidRDefault="00145214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145214" w:rsidRDefault="00145214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17.08</w:t>
      </w:r>
      <w:r w:rsidRPr="00152664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2020</w:t>
      </w:r>
      <w:r w:rsidRPr="00152664">
        <w:rPr>
          <w:b/>
          <w:bCs/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 xml:space="preserve">.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  <w:r>
        <w:rPr>
          <w:b/>
          <w:bCs/>
          <w:color w:val="000000"/>
          <w:sz w:val="28"/>
          <w:szCs w:val="28"/>
        </w:rPr>
        <w:t>52</w:t>
      </w:r>
    </w:p>
    <w:p w:rsidR="00145214" w:rsidRPr="00152664" w:rsidRDefault="00145214" w:rsidP="00A524A4">
      <w:pPr>
        <w:pStyle w:val="NormalWeb"/>
        <w:spacing w:after="0"/>
        <w:jc w:val="center"/>
        <w:rPr>
          <w:b/>
          <w:bCs/>
          <w:sz w:val="28"/>
          <w:szCs w:val="28"/>
          <w:shd w:val="clear" w:color="auto" w:fill="FFFFFF"/>
        </w:rPr>
      </w:pPr>
      <w:r w:rsidRPr="00152664">
        <w:rPr>
          <w:b/>
          <w:bCs/>
          <w:sz w:val="28"/>
          <w:szCs w:val="28"/>
          <w:shd w:val="clear" w:color="auto" w:fill="FFFFFF"/>
        </w:rPr>
        <w:t>с.Отрадное</w:t>
      </w:r>
    </w:p>
    <w:p w:rsidR="00145214" w:rsidRDefault="00145214" w:rsidP="00A524A4">
      <w:pPr>
        <w:pStyle w:val="NormalWeb"/>
        <w:spacing w:after="0"/>
        <w:jc w:val="center"/>
        <w:rPr>
          <w:color w:val="000000"/>
          <w:sz w:val="28"/>
          <w:szCs w:val="28"/>
        </w:rPr>
      </w:pPr>
    </w:p>
    <w:p w:rsidR="00145214" w:rsidRPr="00152664" w:rsidRDefault="00145214" w:rsidP="00A524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>постановление Администрации Отрадненского сельского поселения  от 30.12.2019г №</w:t>
      </w:r>
      <w:r>
        <w:rPr>
          <w:rFonts w:ascii="Times New Roman" w:hAnsi="Times New Roman" w:cs="Times New Roman"/>
          <w:b/>
          <w:bCs/>
          <w:sz w:val="28"/>
          <w:szCs w:val="28"/>
        </w:rPr>
        <w:t>58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 xml:space="preserve"> 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изм. от 07.04.2020г №30</w:t>
      </w:r>
    </w:p>
    <w:p w:rsidR="00145214" w:rsidRPr="00152664" w:rsidRDefault="00145214" w:rsidP="00A524A4">
      <w:pPr>
        <w:jc w:val="both"/>
        <w:rPr>
          <w:rFonts w:ascii="Times New Roman" w:hAnsi="Times New Roman" w:cs="Times New Roman"/>
        </w:rPr>
      </w:pPr>
      <w:r w:rsidRPr="00152664">
        <w:rPr>
          <w:rFonts w:ascii="Times New Roman" w:hAnsi="Times New Roman" w:cs="Times New Roman"/>
        </w:rPr>
        <w:t xml:space="preserve">      </w:t>
      </w:r>
    </w:p>
    <w:p w:rsidR="00145214" w:rsidRDefault="00145214" w:rsidP="00A524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145214" w:rsidRPr="00CF1713" w:rsidRDefault="00145214" w:rsidP="00F3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F1713">
        <w:rPr>
          <w:rFonts w:ascii="Times New Roman" w:hAnsi="Times New Roman" w:cs="Times New Roman"/>
          <w:sz w:val="28"/>
          <w:szCs w:val="28"/>
        </w:rPr>
        <w:t>1. Внести  в Постановление администрации  Отрадненского сельско</w:t>
      </w:r>
      <w:r>
        <w:rPr>
          <w:rFonts w:ascii="Times New Roman" w:hAnsi="Times New Roman" w:cs="Times New Roman"/>
          <w:sz w:val="28"/>
          <w:szCs w:val="28"/>
        </w:rPr>
        <w:t>го поселения  от 30.12.2019 № 58</w:t>
      </w:r>
      <w:r w:rsidRPr="00CF1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145214" w:rsidRPr="002276BD" w:rsidRDefault="00145214" w:rsidP="00F338B4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71B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71B56">
        <w:rPr>
          <w:rFonts w:ascii="Times New Roman" w:hAnsi="Times New Roman" w:cs="Times New Roman"/>
          <w:sz w:val="28"/>
          <w:szCs w:val="28"/>
        </w:rPr>
        <w:t>в Паспорте</w:t>
      </w:r>
      <w:r w:rsidRPr="002276BD">
        <w:rPr>
          <w:rFonts w:ascii="Times New Roman" w:hAnsi="Times New Roman" w:cs="Times New Roman"/>
          <w:sz w:val="28"/>
          <w:szCs w:val="28"/>
        </w:rPr>
        <w:t xml:space="preserve"> муниципальной программы строку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276BD">
        <w:t xml:space="preserve"> </w:t>
      </w:r>
      <w:r w:rsidRPr="002276BD">
        <w:rPr>
          <w:rFonts w:ascii="Times New Roman" w:hAnsi="Times New Roman" w:cs="Times New Roman"/>
          <w:sz w:val="28"/>
          <w:szCs w:val="28"/>
        </w:rPr>
        <w:t>Источники финансирования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76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:</w:t>
      </w:r>
    </w:p>
    <w:p w:rsidR="00145214" w:rsidRPr="002276BD" w:rsidRDefault="00145214" w:rsidP="00F3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мероприятий программы </w:t>
      </w:r>
      <w:r>
        <w:rPr>
          <w:rFonts w:ascii="Times New Roman" w:hAnsi="Times New Roman" w:cs="Times New Roman"/>
          <w:sz w:val="28"/>
          <w:szCs w:val="28"/>
        </w:rPr>
        <w:t>в 2020 - 2025 годах составит 2129,7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рублей.</w:t>
      </w:r>
    </w:p>
    <w:p w:rsidR="00145214" w:rsidRPr="002276BD" w:rsidRDefault="00145214" w:rsidP="00F3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>Из них:</w:t>
      </w:r>
    </w:p>
    <w:p w:rsidR="00145214" w:rsidRPr="002276BD" w:rsidRDefault="00145214" w:rsidP="00F3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на "Развитие автомобильных дорог внутри поселенческого значения " на 2020 - 2025 годы </w:t>
      </w:r>
      <w:r>
        <w:rPr>
          <w:rFonts w:ascii="Times New Roman" w:hAnsi="Times New Roman" w:cs="Times New Roman"/>
          <w:sz w:val="28"/>
          <w:szCs w:val="28"/>
        </w:rPr>
        <w:t>2129,7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рублей, в том числе по годам:</w:t>
      </w:r>
    </w:p>
    <w:p w:rsidR="00145214" w:rsidRPr="002276BD" w:rsidRDefault="00145214" w:rsidP="00F3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340,7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рублей;</w:t>
      </w:r>
    </w:p>
    <w:p w:rsidR="00145214" w:rsidRPr="002276BD" w:rsidRDefault="00145214" w:rsidP="00F338B4">
      <w:pPr>
        <w:spacing w:after="0" w:line="240" w:lineRule="auto"/>
        <w:jc w:val="both"/>
        <w:rPr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в 2021 году – </w:t>
      </w:r>
      <w:r>
        <w:rPr>
          <w:rFonts w:ascii="Times New Roman" w:hAnsi="Times New Roman" w:cs="Times New Roman"/>
          <w:sz w:val="28"/>
          <w:szCs w:val="28"/>
        </w:rPr>
        <w:t>311,6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</w:t>
      </w:r>
      <w:r w:rsidRPr="002276BD">
        <w:rPr>
          <w:sz w:val="28"/>
          <w:szCs w:val="28"/>
        </w:rPr>
        <w:t>;</w:t>
      </w:r>
      <w:bookmarkStart w:id="0" w:name="_GoBack"/>
      <w:bookmarkEnd w:id="0"/>
    </w:p>
    <w:p w:rsidR="00145214" w:rsidRPr="002276BD" w:rsidRDefault="00145214" w:rsidP="00F33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BD">
        <w:rPr>
          <w:rFonts w:ascii="Times New Roman" w:hAnsi="Times New Roman" w:cs="Times New Roman"/>
          <w:sz w:val="28"/>
          <w:szCs w:val="28"/>
        </w:rPr>
        <w:t xml:space="preserve">в 2022 году – </w:t>
      </w:r>
      <w:r>
        <w:rPr>
          <w:rFonts w:ascii="Times New Roman" w:hAnsi="Times New Roman" w:cs="Times New Roman"/>
          <w:sz w:val="28"/>
          <w:szCs w:val="28"/>
        </w:rPr>
        <w:t>334,7</w:t>
      </w:r>
      <w:r w:rsidRPr="002276BD">
        <w:rPr>
          <w:rFonts w:ascii="Times New Roman" w:hAnsi="Times New Roman" w:cs="Times New Roman"/>
          <w:sz w:val="28"/>
          <w:szCs w:val="28"/>
        </w:rPr>
        <w:t xml:space="preserve"> тыс.  рублей; </w:t>
      </w:r>
    </w:p>
    <w:p w:rsidR="00145214" w:rsidRPr="00CD5CBF" w:rsidRDefault="00145214" w:rsidP="00F338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 xml:space="preserve">в 2023 году – </w:t>
      </w:r>
      <w:r>
        <w:rPr>
          <w:rFonts w:ascii="Times New Roman" w:hAnsi="Times New Roman" w:cs="Times New Roman"/>
          <w:sz w:val="28"/>
          <w:szCs w:val="28"/>
        </w:rPr>
        <w:t>357,8</w:t>
      </w:r>
      <w:r w:rsidRPr="00CD5CBF">
        <w:rPr>
          <w:rFonts w:ascii="Times New Roman" w:hAnsi="Times New Roman" w:cs="Times New Roman"/>
          <w:sz w:val="28"/>
          <w:szCs w:val="28"/>
        </w:rPr>
        <w:t xml:space="preserve"> тыс.  рублей; </w:t>
      </w:r>
    </w:p>
    <w:p w:rsidR="00145214" w:rsidRPr="00CD5CBF" w:rsidRDefault="00145214" w:rsidP="007B4B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 xml:space="preserve">в 2024 году – </w:t>
      </w:r>
      <w:r>
        <w:rPr>
          <w:rFonts w:ascii="Times New Roman" w:hAnsi="Times New Roman" w:cs="Times New Roman"/>
          <w:sz w:val="28"/>
          <w:szCs w:val="28"/>
        </w:rPr>
        <w:t>380,9</w:t>
      </w:r>
      <w:r w:rsidRPr="00CD5CBF">
        <w:rPr>
          <w:rFonts w:ascii="Times New Roman" w:hAnsi="Times New Roman" w:cs="Times New Roman"/>
          <w:sz w:val="28"/>
          <w:szCs w:val="28"/>
        </w:rPr>
        <w:t xml:space="preserve"> тыс.  рублей;</w:t>
      </w:r>
    </w:p>
    <w:p w:rsidR="00145214" w:rsidRPr="00CD5CBF" w:rsidRDefault="00145214" w:rsidP="00F338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 xml:space="preserve">в 2025 году – </w:t>
      </w:r>
      <w:r>
        <w:rPr>
          <w:rFonts w:ascii="Times New Roman" w:hAnsi="Times New Roman" w:cs="Times New Roman"/>
          <w:sz w:val="28"/>
          <w:szCs w:val="28"/>
        </w:rPr>
        <w:t>404,0</w:t>
      </w:r>
      <w:r w:rsidRPr="00CD5CBF">
        <w:rPr>
          <w:rFonts w:ascii="Times New Roman" w:hAnsi="Times New Roman" w:cs="Times New Roman"/>
          <w:sz w:val="28"/>
          <w:szCs w:val="28"/>
        </w:rPr>
        <w:t xml:space="preserve"> тыс.  рублей.</w:t>
      </w:r>
    </w:p>
    <w:p w:rsidR="00145214" w:rsidRDefault="00145214" w:rsidP="00F338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5CBF">
        <w:rPr>
          <w:rFonts w:ascii="Times New Roman" w:hAnsi="Times New Roman" w:cs="Times New Roman"/>
          <w:sz w:val="28"/>
          <w:szCs w:val="28"/>
        </w:rPr>
        <w:t>Финансирование осуществляется за счет средств дорожного фонда.</w:t>
      </w:r>
    </w:p>
    <w:p w:rsidR="00145214" w:rsidRPr="00CD5CBF" w:rsidRDefault="00145214" w:rsidP="00F338B4">
      <w:pPr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муниципальной программы изложить в новой редакции:</w:t>
      </w:r>
    </w:p>
    <w:p w:rsidR="00145214" w:rsidRPr="00C71115" w:rsidRDefault="00145214" w:rsidP="00A524A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145214" w:rsidRPr="00E7750E" w:rsidRDefault="00145214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145214" w:rsidRPr="00E7750E" w:rsidRDefault="00145214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2129,7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p w:rsidR="00145214" w:rsidRPr="00773507" w:rsidRDefault="00145214" w:rsidP="00A524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73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425"/>
        <w:gridCol w:w="851"/>
        <w:gridCol w:w="425"/>
        <w:gridCol w:w="851"/>
        <w:gridCol w:w="525"/>
        <w:gridCol w:w="751"/>
        <w:gridCol w:w="495"/>
        <w:gridCol w:w="780"/>
        <w:gridCol w:w="495"/>
        <w:gridCol w:w="782"/>
      </w:tblGrid>
      <w:tr w:rsidR="00145214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145214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145214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B74C68" w:rsidRDefault="00145214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357,8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380,9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145214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311,6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334,7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357,8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334,7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404,0</w:t>
            </w:r>
          </w:p>
        </w:tc>
      </w:tr>
    </w:tbl>
    <w:p w:rsidR="00145214" w:rsidRDefault="00145214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5214" w:rsidRDefault="00145214" w:rsidP="00A524A4">
      <w:p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3)</w:t>
      </w:r>
      <w:r>
        <w:rPr>
          <w:rFonts w:ascii="Times New Roman" w:hAnsi="Times New Roman" w:cs="Times New Roman"/>
          <w:sz w:val="28"/>
          <w:szCs w:val="28"/>
        </w:rPr>
        <w:tab/>
        <w:t>Раздел 7</w:t>
      </w:r>
      <w:r w:rsidRPr="00C71115">
        <w:rPr>
          <w:rFonts w:ascii="Times New Roman" w:hAnsi="Times New Roman" w:cs="Times New Roman"/>
          <w:sz w:val="28"/>
          <w:szCs w:val="28"/>
        </w:rPr>
        <w:t xml:space="preserve"> муниципальной программы 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5214" w:rsidRPr="00E7750E" w:rsidRDefault="00145214" w:rsidP="00A524A4">
      <w:pPr>
        <w:jc w:val="center"/>
        <w:rPr>
          <w:rStyle w:val="Strong"/>
          <w:rFonts w:ascii="Times New Roman" w:hAnsi="Times New Roman" w:cs="Times New Roman"/>
          <w:sz w:val="28"/>
          <w:szCs w:val="28"/>
        </w:rPr>
      </w:pPr>
      <w:r w:rsidRPr="00E7750E">
        <w:rPr>
          <w:rStyle w:val="Strong"/>
          <w:rFonts w:ascii="Times New Roman" w:hAnsi="Times New Roman" w:cs="Times New Roman"/>
          <w:sz w:val="28"/>
          <w:szCs w:val="28"/>
        </w:rPr>
        <w:t>VII.    ВЫПОЛНЕНИЕ ПРОГРАММНЫХ МЕРОПРИЯТИЙ ПО   МУНИЦИПАЛЬНОЙ ПРОГРАММЕ</w:t>
      </w:r>
    </w:p>
    <w:p w:rsidR="00145214" w:rsidRPr="00B74C68" w:rsidRDefault="00145214" w:rsidP="00A524A4">
      <w:pPr>
        <w:rPr>
          <w:rStyle w:val="Strong"/>
          <w:rFonts w:ascii="Times New Roman" w:hAnsi="Times New Roman" w:cs="Times New Roman"/>
          <w:sz w:val="28"/>
          <w:szCs w:val="28"/>
        </w:rPr>
      </w:pPr>
      <w:r w:rsidRPr="00B74C68">
        <w:rPr>
          <w:rFonts w:ascii="Times New Roman" w:hAnsi="Times New Roman" w:cs="Times New Roman"/>
          <w:sz w:val="28"/>
          <w:szCs w:val="28"/>
        </w:rPr>
        <w:t xml:space="preserve">           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>Всего по Программе за 20</w:t>
      </w:r>
      <w:r>
        <w:rPr>
          <w:rStyle w:val="Strong"/>
          <w:rFonts w:ascii="Times New Roman" w:hAnsi="Times New Roman" w:cs="Times New Roman"/>
          <w:sz w:val="28"/>
          <w:szCs w:val="28"/>
        </w:rPr>
        <w:t>20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>-20</w:t>
      </w:r>
      <w:r>
        <w:rPr>
          <w:rStyle w:val="Strong"/>
          <w:rFonts w:ascii="Times New Roman" w:hAnsi="Times New Roman" w:cs="Times New Roman"/>
          <w:sz w:val="28"/>
          <w:szCs w:val="28"/>
        </w:rPr>
        <w:t>25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 xml:space="preserve"> годы – </w:t>
      </w:r>
      <w:r>
        <w:rPr>
          <w:rStyle w:val="Strong"/>
          <w:rFonts w:ascii="Times New Roman" w:hAnsi="Times New Roman" w:cs="Times New Roman"/>
          <w:sz w:val="28"/>
          <w:szCs w:val="28"/>
        </w:rPr>
        <w:t>2129,7</w:t>
      </w:r>
      <w:r w:rsidRPr="00650DF3">
        <w:rPr>
          <w:rStyle w:val="Strong"/>
          <w:rFonts w:ascii="Times New Roman" w:hAnsi="Times New Roman" w:cs="Times New Roman"/>
          <w:sz w:val="28"/>
          <w:szCs w:val="28"/>
        </w:rPr>
        <w:t xml:space="preserve"> тыс. руб.</w:t>
      </w:r>
    </w:p>
    <w:tbl>
      <w:tblPr>
        <w:tblW w:w="10028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527"/>
        <w:gridCol w:w="2386"/>
        <w:gridCol w:w="832"/>
        <w:gridCol w:w="709"/>
        <w:gridCol w:w="855"/>
        <w:gridCol w:w="846"/>
        <w:gridCol w:w="890"/>
        <w:gridCol w:w="983"/>
      </w:tblGrid>
      <w:tr w:rsidR="00145214" w:rsidRPr="00B74C68">
        <w:trPr>
          <w:cantSplit/>
          <w:trHeight w:hRule="exact" w:val="511"/>
        </w:trPr>
        <w:tc>
          <w:tcPr>
            <w:tcW w:w="2527" w:type="dxa"/>
            <w:vMerge w:val="restart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Главный распорядитель бюджета</w:t>
            </w:r>
          </w:p>
        </w:tc>
        <w:tc>
          <w:tcPr>
            <w:tcW w:w="2386" w:type="dxa"/>
            <w:vMerge w:val="restart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Программные мероприятия</w:t>
            </w:r>
          </w:p>
        </w:tc>
        <w:tc>
          <w:tcPr>
            <w:tcW w:w="5115" w:type="dxa"/>
            <w:gridSpan w:val="6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Объем финансирования</w:t>
            </w:r>
          </w:p>
        </w:tc>
      </w:tr>
      <w:tr w:rsidR="00145214" w:rsidRPr="00B74C68">
        <w:trPr>
          <w:cantSplit/>
        </w:trPr>
        <w:tc>
          <w:tcPr>
            <w:tcW w:w="2527" w:type="dxa"/>
            <w:vMerge/>
          </w:tcPr>
          <w:p w:rsidR="00145214" w:rsidRPr="00A13216" w:rsidRDefault="00145214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vMerge/>
          </w:tcPr>
          <w:p w:rsidR="00145214" w:rsidRPr="00A13216" w:rsidRDefault="00145214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855" w:type="dxa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2022</w:t>
            </w:r>
          </w:p>
        </w:tc>
        <w:tc>
          <w:tcPr>
            <w:tcW w:w="846" w:type="dxa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23</w:t>
            </w:r>
          </w:p>
        </w:tc>
        <w:tc>
          <w:tcPr>
            <w:tcW w:w="890" w:type="dxa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2024</w:t>
            </w:r>
          </w:p>
        </w:tc>
        <w:tc>
          <w:tcPr>
            <w:tcW w:w="983" w:type="dxa"/>
          </w:tcPr>
          <w:p w:rsidR="00145214" w:rsidRPr="00A13216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145214" w:rsidRPr="00B74C68">
        <w:trPr>
          <w:trHeight w:val="2007"/>
        </w:trPr>
        <w:tc>
          <w:tcPr>
            <w:tcW w:w="2527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Администрация Отрадненского сельского поселения</w:t>
            </w:r>
          </w:p>
        </w:tc>
        <w:tc>
          <w:tcPr>
            <w:tcW w:w="2386" w:type="dxa"/>
          </w:tcPr>
          <w:p w:rsidR="00145214" w:rsidRPr="00A13216" w:rsidRDefault="00145214" w:rsidP="007634E2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832" w:type="dxa"/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340,7</w:t>
            </w:r>
          </w:p>
        </w:tc>
        <w:tc>
          <w:tcPr>
            <w:tcW w:w="709" w:type="dxa"/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311,6</w:t>
            </w:r>
          </w:p>
        </w:tc>
        <w:tc>
          <w:tcPr>
            <w:tcW w:w="855" w:type="dxa"/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846" w:type="dxa"/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357,8</w:t>
            </w:r>
          </w:p>
        </w:tc>
        <w:tc>
          <w:tcPr>
            <w:tcW w:w="890" w:type="dxa"/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983" w:type="dxa"/>
          </w:tcPr>
          <w:p w:rsidR="00145214" w:rsidRPr="00650DF3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145214" w:rsidRPr="00B74C68">
        <w:tc>
          <w:tcPr>
            <w:tcW w:w="2527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145214" w:rsidRPr="00650DF3" w:rsidRDefault="00145214" w:rsidP="009337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340,7</w:t>
            </w:r>
          </w:p>
        </w:tc>
        <w:tc>
          <w:tcPr>
            <w:tcW w:w="709" w:type="dxa"/>
          </w:tcPr>
          <w:p w:rsidR="00145214" w:rsidRPr="00650DF3" w:rsidRDefault="00145214" w:rsidP="009337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311,6</w:t>
            </w:r>
          </w:p>
        </w:tc>
        <w:tc>
          <w:tcPr>
            <w:tcW w:w="855" w:type="dxa"/>
          </w:tcPr>
          <w:p w:rsidR="00145214" w:rsidRPr="00650DF3" w:rsidRDefault="00145214" w:rsidP="009337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846" w:type="dxa"/>
          </w:tcPr>
          <w:p w:rsidR="00145214" w:rsidRPr="00650DF3" w:rsidRDefault="00145214" w:rsidP="009337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357,8</w:t>
            </w:r>
          </w:p>
        </w:tc>
        <w:tc>
          <w:tcPr>
            <w:tcW w:w="890" w:type="dxa"/>
          </w:tcPr>
          <w:p w:rsidR="00145214" w:rsidRPr="00650DF3" w:rsidRDefault="00145214" w:rsidP="009337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334,7</w:t>
            </w:r>
          </w:p>
        </w:tc>
        <w:tc>
          <w:tcPr>
            <w:tcW w:w="983" w:type="dxa"/>
          </w:tcPr>
          <w:p w:rsidR="00145214" w:rsidRPr="00650DF3" w:rsidRDefault="00145214" w:rsidP="009337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145214" w:rsidRPr="00B74C68">
        <w:tc>
          <w:tcPr>
            <w:tcW w:w="2527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45214" w:rsidRPr="00B74C68" w:rsidRDefault="00145214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145214" w:rsidRPr="00B74C68" w:rsidRDefault="00145214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145214" w:rsidRPr="00B74C68" w:rsidRDefault="00145214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145214" w:rsidRPr="00B74C68" w:rsidRDefault="00145214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145214" w:rsidRPr="00B74C68" w:rsidRDefault="00145214" w:rsidP="00763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214" w:rsidRPr="00B74C68">
        <w:tc>
          <w:tcPr>
            <w:tcW w:w="2527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214" w:rsidRPr="00B74C68">
        <w:tc>
          <w:tcPr>
            <w:tcW w:w="2527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технический надзор</w:t>
            </w:r>
          </w:p>
        </w:tc>
        <w:tc>
          <w:tcPr>
            <w:tcW w:w="832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145214" w:rsidRPr="00B74C68" w:rsidRDefault="00145214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5214" w:rsidRDefault="00145214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5214" w:rsidRPr="00CF1713" w:rsidRDefault="00145214" w:rsidP="00F338B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</w:t>
      </w: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145214" w:rsidRDefault="00145214" w:rsidP="009C6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214" w:rsidRDefault="00145214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45214" w:rsidRDefault="00145214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45214" w:rsidRDefault="00145214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45214" w:rsidRDefault="00145214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45214" w:rsidRDefault="00145214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145214" w:rsidRDefault="00145214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В.В. Кудрявкина</w:t>
      </w:r>
    </w:p>
    <w:p w:rsidR="00145214" w:rsidRDefault="00145214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5214" w:rsidRDefault="00145214">
      <w:pPr>
        <w:rPr>
          <w:rFonts w:cs="Times New Roman"/>
        </w:rPr>
      </w:pPr>
    </w:p>
    <w:sectPr w:rsidR="00145214" w:rsidSect="0031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D0915"/>
    <w:multiLevelType w:val="hybridMultilevel"/>
    <w:tmpl w:val="9EA6EB86"/>
    <w:lvl w:ilvl="0" w:tplc="A030EF94">
      <w:start w:val="2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041747"/>
    <w:rsid w:val="00052DC1"/>
    <w:rsid w:val="00120E0C"/>
    <w:rsid w:val="00145214"/>
    <w:rsid w:val="00152664"/>
    <w:rsid w:val="001918D5"/>
    <w:rsid w:val="002276BD"/>
    <w:rsid w:val="002E45DF"/>
    <w:rsid w:val="003172E9"/>
    <w:rsid w:val="00351D6E"/>
    <w:rsid w:val="0049358F"/>
    <w:rsid w:val="005A1662"/>
    <w:rsid w:val="00612712"/>
    <w:rsid w:val="006452DC"/>
    <w:rsid w:val="00650DF3"/>
    <w:rsid w:val="006F26FD"/>
    <w:rsid w:val="007634E2"/>
    <w:rsid w:val="00763AEA"/>
    <w:rsid w:val="00773507"/>
    <w:rsid w:val="0078270A"/>
    <w:rsid w:val="007834C8"/>
    <w:rsid w:val="007B4B3C"/>
    <w:rsid w:val="007F1BAB"/>
    <w:rsid w:val="00837486"/>
    <w:rsid w:val="009337FF"/>
    <w:rsid w:val="009C6C8A"/>
    <w:rsid w:val="00A13216"/>
    <w:rsid w:val="00A36CF3"/>
    <w:rsid w:val="00A524A4"/>
    <w:rsid w:val="00A71B56"/>
    <w:rsid w:val="00B13F71"/>
    <w:rsid w:val="00B74C68"/>
    <w:rsid w:val="00C71115"/>
    <w:rsid w:val="00CD5CBF"/>
    <w:rsid w:val="00CF1713"/>
    <w:rsid w:val="00E1263A"/>
    <w:rsid w:val="00E619F2"/>
    <w:rsid w:val="00E7750E"/>
    <w:rsid w:val="00EC32E3"/>
    <w:rsid w:val="00EF6E20"/>
    <w:rsid w:val="00F33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3</Pages>
  <Words>535</Words>
  <Characters>3051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20</cp:revision>
  <dcterms:created xsi:type="dcterms:W3CDTF">2020-04-02T09:02:00Z</dcterms:created>
  <dcterms:modified xsi:type="dcterms:W3CDTF">2020-08-19T07:05:00Z</dcterms:modified>
</cp:coreProperties>
</file>