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D96" w:rsidRDefault="003A1D96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Проект</w:t>
      </w:r>
    </w:p>
    <w:p w:rsidR="003A1D96" w:rsidRDefault="003A1D96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</w:p>
    <w:p w:rsidR="003A1D96" w:rsidRPr="00152664" w:rsidRDefault="003A1D96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АДМИНИСТРАЦИЯ ОТРАДНЕНСКОГО СЕЛЬСКОГО ПОСЕЛЕНИЯ</w:t>
      </w:r>
    </w:p>
    <w:p w:rsidR="003A1D96" w:rsidRPr="00152664" w:rsidRDefault="003A1D96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ЧАМЗИНСКОГО МУНИЦИПАЛЬНОГО РАЙОНА</w:t>
      </w:r>
    </w:p>
    <w:p w:rsidR="003A1D96" w:rsidRPr="00152664" w:rsidRDefault="003A1D96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РЕСПУБЛИКИ МОРДОВИЯ</w:t>
      </w:r>
    </w:p>
    <w:p w:rsidR="003A1D96" w:rsidRDefault="003A1D96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</w:p>
    <w:p w:rsidR="003A1D96" w:rsidRDefault="003A1D96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3A1D96" w:rsidRDefault="003A1D96" w:rsidP="00A524A4">
      <w:pPr>
        <w:pStyle w:val="NormalWeb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>.</w:t>
      </w:r>
      <w:r w:rsidRPr="00152664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2021</w:t>
      </w:r>
      <w:r w:rsidRPr="00152664">
        <w:rPr>
          <w:b/>
          <w:bCs/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 xml:space="preserve">.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 xml:space="preserve">№ </w:t>
      </w:r>
    </w:p>
    <w:p w:rsidR="003A1D96" w:rsidRPr="00152664" w:rsidRDefault="003A1D96" w:rsidP="00A524A4">
      <w:pPr>
        <w:pStyle w:val="NormalWeb"/>
        <w:spacing w:after="0"/>
        <w:jc w:val="center"/>
        <w:rPr>
          <w:b/>
          <w:bCs/>
          <w:sz w:val="28"/>
          <w:szCs w:val="28"/>
          <w:shd w:val="clear" w:color="auto" w:fill="FFFFFF"/>
        </w:rPr>
      </w:pPr>
      <w:r w:rsidRPr="00152664">
        <w:rPr>
          <w:b/>
          <w:bCs/>
          <w:sz w:val="28"/>
          <w:szCs w:val="28"/>
          <w:shd w:val="clear" w:color="auto" w:fill="FFFFFF"/>
        </w:rPr>
        <w:t>с.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152664">
        <w:rPr>
          <w:b/>
          <w:bCs/>
          <w:sz w:val="28"/>
          <w:szCs w:val="28"/>
          <w:shd w:val="clear" w:color="auto" w:fill="FFFFFF"/>
        </w:rPr>
        <w:t>Отрадное</w:t>
      </w:r>
    </w:p>
    <w:p w:rsidR="003A1D96" w:rsidRDefault="003A1D96" w:rsidP="005A4E90">
      <w:pPr>
        <w:pStyle w:val="NormalWeb"/>
        <w:spacing w:after="0"/>
        <w:rPr>
          <w:color w:val="000000"/>
          <w:sz w:val="28"/>
          <w:szCs w:val="28"/>
        </w:rPr>
      </w:pPr>
    </w:p>
    <w:p w:rsidR="003A1D96" w:rsidRPr="00152664" w:rsidRDefault="003A1D96" w:rsidP="005A4E9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 w:rsidRPr="006452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постановление Администрации Отрадненского сельского поселения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58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от 30.12.2019г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«Развитие автомобильных дорог в Отрадненском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гг.»</w:t>
      </w:r>
    </w:p>
    <w:p w:rsidR="003A1D96" w:rsidRDefault="003A1D96" w:rsidP="004E199B">
      <w:pPr>
        <w:jc w:val="center"/>
        <w:rPr>
          <w:rStyle w:val="FontStyle55"/>
          <w:sz w:val="28"/>
          <w:szCs w:val="28"/>
        </w:rPr>
      </w:pPr>
      <w:r w:rsidRPr="00152664">
        <w:rPr>
          <w:rFonts w:ascii="Times New Roman" w:hAnsi="Times New Roman" w:cs="Times New Roman"/>
        </w:rPr>
        <w:t xml:space="preserve">      </w:t>
      </w:r>
      <w:r>
        <w:rPr>
          <w:rStyle w:val="FontStyle55"/>
          <w:sz w:val="28"/>
          <w:szCs w:val="28"/>
        </w:rPr>
        <w:t>(с изм. № 30  от 07.04.2020 г., № 52 от 17.08.2020 г.)</w:t>
      </w:r>
    </w:p>
    <w:p w:rsidR="003A1D96" w:rsidRPr="00152664" w:rsidRDefault="003A1D96" w:rsidP="00A524A4">
      <w:pPr>
        <w:jc w:val="both"/>
        <w:rPr>
          <w:rFonts w:ascii="Times New Roman" w:hAnsi="Times New Roman" w:cs="Times New Roman"/>
        </w:rPr>
      </w:pPr>
    </w:p>
    <w:p w:rsidR="003A1D96" w:rsidRDefault="003A1D96" w:rsidP="00A524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 № 131-ФЗ от 06.10.2003 года  «Об общих принципах организации местного самоуправления в Российской Федерации», Федеральным законом № 257-ФЗ от 08.11.2007 года «Об автомобильных дорогах и о дорожной деятельности в Российской Федерации»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Отрадненского сельского поселения Чамзинского муниципального района Республики Мордовия постановляет:</w:t>
      </w:r>
    </w:p>
    <w:p w:rsidR="003A1D96" w:rsidRPr="00CF1713" w:rsidRDefault="003A1D96" w:rsidP="0078270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CF1713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 Отрадненского сельско</w:t>
      </w:r>
      <w:r>
        <w:rPr>
          <w:rFonts w:ascii="Times New Roman" w:hAnsi="Times New Roman" w:cs="Times New Roman"/>
          <w:sz w:val="28"/>
          <w:szCs w:val="28"/>
        </w:rPr>
        <w:t>го поселения № 58</w:t>
      </w:r>
      <w:r w:rsidRPr="00CF1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30.12.2019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171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автомобильных дорог в Отрадненском сельском поселении Чамзинского муниципального района на 2020-2025гг.»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3A1D96" w:rsidRPr="00CD5CBF" w:rsidRDefault="003A1D96" w:rsidP="00A524A4">
      <w:pPr>
        <w:numPr>
          <w:ilvl w:val="0"/>
          <w:numId w:val="2"/>
        </w:numPr>
        <w:tabs>
          <w:tab w:val="left" w:pos="284"/>
        </w:tabs>
        <w:spacing w:after="0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 муниципальной программы изложить в новой редакции:</w:t>
      </w:r>
    </w:p>
    <w:p w:rsidR="003A1D96" w:rsidRPr="00C71115" w:rsidRDefault="003A1D96" w:rsidP="00A524A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71115">
        <w:rPr>
          <w:rFonts w:ascii="Times New Roman" w:hAnsi="Times New Roman" w:cs="Times New Roman"/>
          <w:b/>
          <w:bCs/>
          <w:sz w:val="28"/>
          <w:szCs w:val="28"/>
        </w:rPr>
        <w:t>V. РЕСУРСНОЕ ОБЕСПЕЧЕНИЕ РЕАЛИЗАЦИИ ПРОГРАММЫ</w:t>
      </w:r>
    </w:p>
    <w:p w:rsidR="003A1D96" w:rsidRPr="00E7750E" w:rsidRDefault="003A1D96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бюджетных средств.</w:t>
      </w:r>
    </w:p>
    <w:p w:rsidR="003A1D96" w:rsidRPr="00E7750E" w:rsidRDefault="003A1D96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 xml:space="preserve">Всего на </w:t>
      </w:r>
      <w:r w:rsidRPr="00650DF3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>2151,5</w:t>
      </w:r>
      <w:r w:rsidRPr="00650DF3">
        <w:rPr>
          <w:rFonts w:ascii="Times New Roman" w:hAnsi="Times New Roman" w:cs="Times New Roman"/>
          <w:sz w:val="28"/>
          <w:szCs w:val="28"/>
        </w:rPr>
        <w:t xml:space="preserve"> т. руб.</w:t>
      </w:r>
    </w:p>
    <w:p w:rsidR="003A1D96" w:rsidRPr="00773507" w:rsidRDefault="003A1D96" w:rsidP="00A524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73" w:type="dxa"/>
        <w:tblInd w:w="-2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776"/>
        <w:gridCol w:w="567"/>
        <w:gridCol w:w="850"/>
        <w:gridCol w:w="425"/>
        <w:gridCol w:w="851"/>
        <w:gridCol w:w="425"/>
        <w:gridCol w:w="851"/>
        <w:gridCol w:w="525"/>
        <w:gridCol w:w="751"/>
        <w:gridCol w:w="495"/>
        <w:gridCol w:w="780"/>
        <w:gridCol w:w="495"/>
        <w:gridCol w:w="782"/>
      </w:tblGrid>
      <w:tr w:rsidR="003A1D96" w:rsidRPr="00B74C68">
        <w:trPr>
          <w:cantSplit/>
          <w:trHeight w:hRule="exact" w:val="588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2024год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2025год</w:t>
            </w:r>
          </w:p>
        </w:tc>
      </w:tr>
      <w:tr w:rsidR="003A1D96" w:rsidRPr="00B74C68">
        <w:trPr>
          <w:cantSplit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</w:tr>
      <w:tr w:rsidR="003A1D96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B74C68" w:rsidRDefault="003A1D96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307,5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380,9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3A1D96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0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7031D0" w:rsidRDefault="003A1D96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1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279,9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298,5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307,5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380,9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96" w:rsidRPr="00650DF3" w:rsidRDefault="003A1D96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404,0</w:t>
            </w:r>
          </w:p>
        </w:tc>
      </w:tr>
    </w:tbl>
    <w:p w:rsidR="003A1D96" w:rsidRDefault="003A1D96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D96" w:rsidRPr="00CF1713" w:rsidRDefault="003A1D96" w:rsidP="00763AEA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3A1D96" w:rsidRDefault="003A1D96" w:rsidP="00763AE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A1D96" w:rsidRDefault="003A1D96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3A1D96" w:rsidRDefault="003A1D96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3A1D96" w:rsidRDefault="003A1D96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3A1D96" w:rsidRDefault="003A1D96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3A1D96" w:rsidRDefault="003A1D96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3A1D96" w:rsidRDefault="003A1D96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В.В. Кудрявкина</w:t>
      </w:r>
    </w:p>
    <w:p w:rsidR="003A1D96" w:rsidRDefault="003A1D96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D96" w:rsidRDefault="003A1D96">
      <w:pPr>
        <w:rPr>
          <w:rFonts w:cs="Times New Roman"/>
        </w:rPr>
      </w:pPr>
    </w:p>
    <w:sectPr w:rsidR="003A1D96" w:rsidSect="003636EE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8C04ED"/>
    <w:multiLevelType w:val="hybridMultilevel"/>
    <w:tmpl w:val="B2F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A4"/>
    <w:rsid w:val="000C2CD7"/>
    <w:rsid w:val="000F6ADC"/>
    <w:rsid w:val="001177B9"/>
    <w:rsid w:val="00120E0C"/>
    <w:rsid w:val="00152664"/>
    <w:rsid w:val="001918D5"/>
    <w:rsid w:val="002276BD"/>
    <w:rsid w:val="002D5584"/>
    <w:rsid w:val="002E45DF"/>
    <w:rsid w:val="003172E9"/>
    <w:rsid w:val="003636EE"/>
    <w:rsid w:val="003A1D96"/>
    <w:rsid w:val="00452441"/>
    <w:rsid w:val="00492312"/>
    <w:rsid w:val="004E199B"/>
    <w:rsid w:val="00510DB1"/>
    <w:rsid w:val="005A1662"/>
    <w:rsid w:val="005A4E90"/>
    <w:rsid w:val="005E05D4"/>
    <w:rsid w:val="00612712"/>
    <w:rsid w:val="006371FB"/>
    <w:rsid w:val="006452DC"/>
    <w:rsid w:val="00650DF3"/>
    <w:rsid w:val="00657980"/>
    <w:rsid w:val="006C082F"/>
    <w:rsid w:val="007031D0"/>
    <w:rsid w:val="00707AD7"/>
    <w:rsid w:val="00737595"/>
    <w:rsid w:val="0074144A"/>
    <w:rsid w:val="007634E2"/>
    <w:rsid w:val="00763AEA"/>
    <w:rsid w:val="00773507"/>
    <w:rsid w:val="0078270A"/>
    <w:rsid w:val="007834C8"/>
    <w:rsid w:val="007B27F9"/>
    <w:rsid w:val="007F1BAB"/>
    <w:rsid w:val="007F3051"/>
    <w:rsid w:val="007F60D8"/>
    <w:rsid w:val="00837486"/>
    <w:rsid w:val="008F2D97"/>
    <w:rsid w:val="00A13216"/>
    <w:rsid w:val="00A414C6"/>
    <w:rsid w:val="00A524A4"/>
    <w:rsid w:val="00A6566B"/>
    <w:rsid w:val="00A71B56"/>
    <w:rsid w:val="00AF1566"/>
    <w:rsid w:val="00B74C68"/>
    <w:rsid w:val="00C71115"/>
    <w:rsid w:val="00CD5CBF"/>
    <w:rsid w:val="00CF1713"/>
    <w:rsid w:val="00E619F2"/>
    <w:rsid w:val="00E7750E"/>
    <w:rsid w:val="00EC32E3"/>
    <w:rsid w:val="00EF6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4A4"/>
    <w:pPr>
      <w:suppressAutoHyphens/>
      <w:spacing w:after="200" w:line="276" w:lineRule="auto"/>
    </w:pPr>
    <w:rPr>
      <w:rFonts w:eastAsia="Times New Roman" w:cs="Calibri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524A4"/>
    <w:rPr>
      <w:b/>
      <w:bCs/>
    </w:rPr>
  </w:style>
  <w:style w:type="paragraph" w:styleId="NormalWeb">
    <w:name w:val="Normal (Web)"/>
    <w:basedOn w:val="Normal"/>
    <w:uiPriority w:val="99"/>
    <w:rsid w:val="00A524A4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F1713"/>
    <w:pPr>
      <w:ind w:left="720"/>
    </w:pPr>
  </w:style>
  <w:style w:type="character" w:customStyle="1" w:styleId="FontStyle55">
    <w:name w:val="Font Style55"/>
    <w:uiPriority w:val="99"/>
    <w:rsid w:val="004E199B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2</Pages>
  <Words>339</Words>
  <Characters>1938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20</cp:revision>
  <dcterms:created xsi:type="dcterms:W3CDTF">2020-04-02T09:02:00Z</dcterms:created>
  <dcterms:modified xsi:type="dcterms:W3CDTF">2021-02-18T04:23:00Z</dcterms:modified>
</cp:coreProperties>
</file>