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36B" w:rsidRDefault="0087036B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Проект</w:t>
      </w:r>
    </w:p>
    <w:p w:rsidR="0087036B" w:rsidRPr="00961A73" w:rsidRDefault="0087036B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87036B" w:rsidRPr="00961A73" w:rsidRDefault="0087036B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87036B" w:rsidRPr="00961A73" w:rsidRDefault="0087036B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87036B" w:rsidRPr="00961A73" w:rsidRDefault="0087036B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7036B" w:rsidRPr="00961A73" w:rsidRDefault="0087036B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7036B" w:rsidRPr="00961A73" w:rsidRDefault="0087036B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7036B" w:rsidRPr="00961A73" w:rsidRDefault="0087036B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87036B" w:rsidRPr="00961A73" w:rsidRDefault="0087036B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87036B" w:rsidRPr="00961A73" w:rsidRDefault="0087036B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2021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</w:p>
    <w:p w:rsidR="0087036B" w:rsidRPr="00961A73" w:rsidRDefault="0087036B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7036B" w:rsidRDefault="0087036B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60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от 30.12.2019г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</w:p>
    <w:p w:rsidR="0087036B" w:rsidRDefault="0087036B" w:rsidP="00FF2BA5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29  от 07.04.2020 г., № 51 от 17.08.2020 г.)</w:t>
      </w:r>
    </w:p>
    <w:p w:rsidR="0087036B" w:rsidRPr="001918D5" w:rsidRDefault="0087036B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7036B" w:rsidRPr="001918D5" w:rsidRDefault="0087036B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7036B" w:rsidRPr="001918D5" w:rsidRDefault="0087036B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87036B" w:rsidRPr="001918D5" w:rsidRDefault="0087036B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 в Постановление администрации  Отрадненского сельского поселения № 60 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87036B" w:rsidRPr="001918D5" w:rsidRDefault="0087036B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87036B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153,2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423,6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437,8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392,9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87036B" w:rsidRPr="001918D5" w:rsidRDefault="0087036B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408,6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Default="0087036B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87036B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87036B" w:rsidRDefault="0087036B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87036B" w:rsidRDefault="0087036B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7036B" w:rsidRPr="001918D5" w:rsidRDefault="0087036B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муниципального района, составляет: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2020 год – </w:t>
      </w:r>
      <w:r>
        <w:rPr>
          <w:rFonts w:ascii="Times New Roman" w:hAnsi="Times New Roman" w:cs="Times New Roman"/>
          <w:sz w:val="28"/>
          <w:szCs w:val="28"/>
        </w:rPr>
        <w:t>153,2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2021 год – </w:t>
      </w:r>
      <w:r>
        <w:rPr>
          <w:rFonts w:ascii="Times New Roman" w:hAnsi="Times New Roman" w:cs="Times New Roman"/>
          <w:sz w:val="28"/>
          <w:szCs w:val="28"/>
        </w:rPr>
        <w:t>400,6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2022 год – </w:t>
      </w:r>
      <w:r>
        <w:rPr>
          <w:rFonts w:ascii="Times New Roman" w:hAnsi="Times New Roman" w:cs="Times New Roman"/>
          <w:sz w:val="28"/>
          <w:szCs w:val="28"/>
        </w:rPr>
        <w:t>423,6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 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2023 год – </w:t>
      </w:r>
      <w:r>
        <w:rPr>
          <w:rFonts w:ascii="Times New Roman" w:hAnsi="Times New Roman" w:cs="Times New Roman"/>
          <w:sz w:val="28"/>
          <w:szCs w:val="28"/>
        </w:rPr>
        <w:t>437,8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2024 год – </w:t>
      </w:r>
      <w:r>
        <w:rPr>
          <w:rFonts w:ascii="Times New Roman" w:hAnsi="Times New Roman" w:cs="Times New Roman"/>
          <w:sz w:val="28"/>
          <w:szCs w:val="28"/>
        </w:rPr>
        <w:t>392,9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2025 год – </w:t>
      </w:r>
      <w:r>
        <w:rPr>
          <w:rFonts w:ascii="Times New Roman" w:hAnsi="Times New Roman" w:cs="Times New Roman"/>
          <w:sz w:val="28"/>
          <w:szCs w:val="28"/>
        </w:rPr>
        <w:t>408,6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87036B" w:rsidRPr="001918D5" w:rsidRDefault="0087036B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18D5">
        <w:rPr>
          <w:rFonts w:ascii="Times New Roman" w:hAnsi="Times New Roman" w:cs="Times New Roman"/>
          <w:sz w:val="28"/>
          <w:szCs w:val="28"/>
        </w:rPr>
        <w:t xml:space="preserve">  приложении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 xml:space="preserve">2 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годы»: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 </w:t>
      </w:r>
      <w:r w:rsidRPr="001918D5">
        <w:rPr>
          <w:rFonts w:ascii="Times New Roman" w:hAnsi="Times New Roman" w:cs="Times New Roman"/>
          <w:sz w:val="28"/>
          <w:szCs w:val="28"/>
        </w:rPr>
        <w:t>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87036B" w:rsidRPr="00C80995" w:rsidRDefault="0087036B" w:rsidP="00E56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95" w:type="dxa"/>
        <w:tblLayout w:type="fixed"/>
        <w:tblLook w:val="0000"/>
      </w:tblPr>
      <w:tblGrid>
        <w:gridCol w:w="288"/>
        <w:gridCol w:w="633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87036B" w:rsidRPr="00AC6A13" w:rsidTr="00DC102F">
        <w:trPr>
          <w:trHeight w:val="699"/>
          <w:tblHeader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36B" w:rsidRPr="00AC6A13" w:rsidRDefault="0087036B" w:rsidP="00AD0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87036B" w:rsidRPr="00AC6A13" w:rsidTr="00DC102F">
        <w:trPr>
          <w:tblHeader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87036B" w:rsidRPr="00AC6A13" w:rsidTr="00DC102F"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87036B" w:rsidRPr="00AC6A13" w:rsidTr="00DC102F"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036B" w:rsidRPr="00D10099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87036B" w:rsidRPr="00AC6A13" w:rsidTr="00DC102F">
        <w:trPr>
          <w:trHeight w:val="709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77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356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87036B" w:rsidRPr="00AC6A13" w:rsidTr="00DC102F">
        <w:trPr>
          <w:trHeight w:val="240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87036B" w:rsidRPr="00AC6A13" w:rsidTr="00DC102F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87036B" w:rsidRPr="00AC6A13" w:rsidTr="00DC102F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87036B" w:rsidRPr="00AC6A13" w:rsidTr="00DC102F">
        <w:trPr>
          <w:trHeight w:val="265"/>
        </w:trPr>
        <w:tc>
          <w:tcPr>
            <w:tcW w:w="15795" w:type="dxa"/>
            <w:gridSpan w:val="12"/>
            <w:tcBorders>
              <w:top w:val="single" w:sz="4" w:space="0" w:color="000000"/>
            </w:tcBorders>
          </w:tcPr>
          <w:p w:rsidR="0087036B" w:rsidRPr="001918D5" w:rsidRDefault="0087036B" w:rsidP="00416AE8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3.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06CFD">
              <w:rPr>
                <w:rFonts w:ascii="Times New Roman" w:hAnsi="Times New Roman" w:cs="Times New Roman"/>
                <w:sz w:val="28"/>
                <w:szCs w:val="28"/>
              </w:rPr>
              <w:t>Благоустройство и содержание мест захоронения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87036B" w:rsidRPr="0019495A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65"/>
        </w:trPr>
        <w:tc>
          <w:tcPr>
            <w:tcW w:w="15795" w:type="dxa"/>
            <w:gridSpan w:val="12"/>
            <w:tcBorders>
              <w:bottom w:val="single" w:sz="4" w:space="0" w:color="000000"/>
            </w:tcBorders>
          </w:tcPr>
          <w:p w:rsidR="0087036B" w:rsidRPr="0019495A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E157C2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19495A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87036B" w:rsidRPr="00AC6A13" w:rsidTr="00DC102F">
        <w:trPr>
          <w:trHeight w:val="690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87036B" w:rsidRPr="00AC6A13" w:rsidRDefault="0087036B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74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824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87036B" w:rsidRPr="00AC6A13" w:rsidTr="00DC102F">
        <w:trPr>
          <w:trHeight w:val="315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87036B" w:rsidRPr="00AC6A13" w:rsidTr="00DC102F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87036B" w:rsidRPr="00AC6A13" w:rsidTr="00DC102F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315"/>
        </w:trPr>
        <w:tc>
          <w:tcPr>
            <w:tcW w:w="57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87036B" w:rsidRPr="00AC6A13" w:rsidTr="00DC102F">
        <w:trPr>
          <w:trHeight w:val="820"/>
        </w:trPr>
        <w:tc>
          <w:tcPr>
            <w:tcW w:w="288" w:type="dxa"/>
            <w:tcBorders>
              <w:top w:val="single" w:sz="4" w:space="0" w:color="000000"/>
            </w:tcBorders>
          </w:tcPr>
          <w:p w:rsidR="0087036B" w:rsidRDefault="0087036B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nil"/>
            </w:tcBorders>
          </w:tcPr>
          <w:p w:rsidR="0087036B" w:rsidRPr="001918D5" w:rsidRDefault="0087036B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4.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Прочие мероприятия по благоустройству территории сельского поселения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87036B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7036B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7036B" w:rsidRPr="00393E49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315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393E49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87036B" w:rsidRPr="00AC6A13" w:rsidTr="00DC102F">
        <w:trPr>
          <w:trHeight w:val="920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315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813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0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862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87036B" w:rsidRPr="00AC6A13" w:rsidTr="00DC102F">
        <w:trPr>
          <w:trHeight w:val="279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7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87036B" w:rsidRPr="00AC6A13" w:rsidTr="00DC102F">
        <w:trPr>
          <w:trHeight w:val="393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87036B" w:rsidRPr="00AC6A13" w:rsidTr="00DC102F">
        <w:trPr>
          <w:trHeight w:val="229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8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87036B" w:rsidRPr="00AC6A13" w:rsidTr="00DC102F">
        <w:trPr>
          <w:trHeight w:val="820"/>
        </w:trPr>
        <w:tc>
          <w:tcPr>
            <w:tcW w:w="15795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87036B" w:rsidRPr="001918D5" w:rsidRDefault="0087036B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5.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Ремонт памятников воинам ВОВ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87036B" w:rsidRPr="004373A7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48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4373A7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87036B" w:rsidRPr="00AC6A13" w:rsidTr="00DC102F">
        <w:trPr>
          <w:trHeight w:val="991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87036B" w:rsidRPr="00AC6A13" w:rsidTr="00DC102F">
        <w:trPr>
          <w:trHeight w:val="269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87036B" w:rsidRPr="00AC6A13" w:rsidTr="00DC102F">
        <w:trPr>
          <w:trHeight w:val="42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87036B" w:rsidRPr="00AC6A13" w:rsidTr="00DC102F">
        <w:trPr>
          <w:trHeight w:val="233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7036B" w:rsidRPr="00AC6A13" w:rsidTr="00DC102F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87036B" w:rsidRPr="00AC6A13" w:rsidTr="00DC102F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AD00B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2216,70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87036B" w:rsidRPr="00AC6A13" w:rsidTr="00DC102F">
        <w:trPr>
          <w:trHeight w:val="40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036B" w:rsidRPr="00AC6A13" w:rsidRDefault="0087036B" w:rsidP="00413BB0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2216,70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36B" w:rsidRPr="00AC6A13" w:rsidRDefault="0087036B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87036B" w:rsidRPr="00AC6A13" w:rsidTr="00DC102F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7036B" w:rsidRPr="00AC6A13" w:rsidRDefault="0087036B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7036B" w:rsidRDefault="0087036B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87036B" w:rsidRPr="001918D5" w:rsidRDefault="0087036B" w:rsidP="00E563FE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87036B" w:rsidRPr="001918D5" w:rsidRDefault="0087036B" w:rsidP="00E563F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AC6A13" w:rsidRDefault="0087036B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87036B" w:rsidRPr="00AC6A13" w:rsidRDefault="0087036B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7036B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7036B" w:rsidRPr="001918D5" w:rsidRDefault="0087036B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         В.В.Кудрявкина</w:t>
      </w:r>
    </w:p>
    <w:sectPr w:rsidR="0087036B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206BC"/>
    <w:rsid w:val="000569DF"/>
    <w:rsid w:val="00063CBA"/>
    <w:rsid w:val="000B7C0F"/>
    <w:rsid w:val="000C527F"/>
    <w:rsid w:val="00152664"/>
    <w:rsid w:val="001918D5"/>
    <w:rsid w:val="0019495A"/>
    <w:rsid w:val="00237E43"/>
    <w:rsid w:val="00250F10"/>
    <w:rsid w:val="002D0FC2"/>
    <w:rsid w:val="002D422C"/>
    <w:rsid w:val="002D4B5E"/>
    <w:rsid w:val="00351A9B"/>
    <w:rsid w:val="00364267"/>
    <w:rsid w:val="00380B07"/>
    <w:rsid w:val="00393E49"/>
    <w:rsid w:val="003C42B8"/>
    <w:rsid w:val="003C617C"/>
    <w:rsid w:val="003E3BC7"/>
    <w:rsid w:val="00404210"/>
    <w:rsid w:val="00413BB0"/>
    <w:rsid w:val="00416AE8"/>
    <w:rsid w:val="004176BA"/>
    <w:rsid w:val="004373A7"/>
    <w:rsid w:val="00485D9A"/>
    <w:rsid w:val="00495199"/>
    <w:rsid w:val="004A0617"/>
    <w:rsid w:val="004B0A18"/>
    <w:rsid w:val="00500859"/>
    <w:rsid w:val="00521231"/>
    <w:rsid w:val="00524698"/>
    <w:rsid w:val="00542154"/>
    <w:rsid w:val="005A2D3C"/>
    <w:rsid w:val="00655835"/>
    <w:rsid w:val="00660C35"/>
    <w:rsid w:val="006722CF"/>
    <w:rsid w:val="00672B63"/>
    <w:rsid w:val="0069028C"/>
    <w:rsid w:val="006B50D6"/>
    <w:rsid w:val="0079491F"/>
    <w:rsid w:val="0084079F"/>
    <w:rsid w:val="00857539"/>
    <w:rsid w:val="0087036B"/>
    <w:rsid w:val="008822A8"/>
    <w:rsid w:val="008D0EAC"/>
    <w:rsid w:val="00900B72"/>
    <w:rsid w:val="00920D2F"/>
    <w:rsid w:val="00924A33"/>
    <w:rsid w:val="00961A73"/>
    <w:rsid w:val="009900C9"/>
    <w:rsid w:val="009D0062"/>
    <w:rsid w:val="00A57EFC"/>
    <w:rsid w:val="00A651F1"/>
    <w:rsid w:val="00A72972"/>
    <w:rsid w:val="00A972F6"/>
    <w:rsid w:val="00AC61EC"/>
    <w:rsid w:val="00AC6A13"/>
    <w:rsid w:val="00AD00B6"/>
    <w:rsid w:val="00AF1BBB"/>
    <w:rsid w:val="00B06CFD"/>
    <w:rsid w:val="00B10D36"/>
    <w:rsid w:val="00B5476F"/>
    <w:rsid w:val="00BA4EEA"/>
    <w:rsid w:val="00C2354C"/>
    <w:rsid w:val="00C43284"/>
    <w:rsid w:val="00C80995"/>
    <w:rsid w:val="00CB3646"/>
    <w:rsid w:val="00CE36D0"/>
    <w:rsid w:val="00CF19FF"/>
    <w:rsid w:val="00D10099"/>
    <w:rsid w:val="00D23C1C"/>
    <w:rsid w:val="00D242EB"/>
    <w:rsid w:val="00DB03F3"/>
    <w:rsid w:val="00DC102F"/>
    <w:rsid w:val="00DC6C4B"/>
    <w:rsid w:val="00E1219F"/>
    <w:rsid w:val="00E157C2"/>
    <w:rsid w:val="00E34798"/>
    <w:rsid w:val="00E362DF"/>
    <w:rsid w:val="00E4640F"/>
    <w:rsid w:val="00E563FE"/>
    <w:rsid w:val="00E7628D"/>
    <w:rsid w:val="00E901C1"/>
    <w:rsid w:val="00E90794"/>
    <w:rsid w:val="00F14707"/>
    <w:rsid w:val="00F7486E"/>
    <w:rsid w:val="00FF2BA5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42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223</TotalTime>
  <Pages>5</Pages>
  <Words>998</Words>
  <Characters>5693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29</cp:revision>
  <cp:lastPrinted>2020-05-08T06:52:00Z</cp:lastPrinted>
  <dcterms:created xsi:type="dcterms:W3CDTF">2020-04-07T08:29:00Z</dcterms:created>
  <dcterms:modified xsi:type="dcterms:W3CDTF">2021-02-19T07:28:00Z</dcterms:modified>
</cp:coreProperties>
</file>