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9AF" w:rsidRDefault="00E639AF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639AF" w:rsidRDefault="00E639AF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E639AF" w:rsidRPr="00CC06E2" w:rsidRDefault="00E639AF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639AF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 Алексеевского сельского поселения</w:t>
      </w: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639AF" w:rsidRPr="00CC06E2" w:rsidRDefault="00E639AF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E639AF" w:rsidRPr="00CC06E2" w:rsidRDefault="00E639AF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639AF" w:rsidRPr="00CC06E2" w:rsidRDefault="00E639AF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2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852"/>
        <w:gridCol w:w="637"/>
        <w:gridCol w:w="1134"/>
        <w:gridCol w:w="709"/>
        <w:gridCol w:w="850"/>
        <w:gridCol w:w="1134"/>
        <w:gridCol w:w="1276"/>
        <w:gridCol w:w="1603"/>
      </w:tblGrid>
      <w:tr w:rsidR="00E639AF" w:rsidRPr="00753FD3" w:rsidTr="00DF7697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RPr="00753FD3" w:rsidTr="00DF7697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639AF" w:rsidRPr="00753FD3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639AF" w:rsidRPr="00753FD3" w:rsidRDefault="00E639A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Широкова О.В.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И.о. заместителя администрации Алексеевского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(3/8)</w:t>
            </w:r>
          </w:p>
          <w:p w:rsidR="00E639AF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639AF" w:rsidRPr="000C1D32" w:rsidRDefault="00E639AF" w:rsidP="000C1D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486285,41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436741,32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639AF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Pr="00753FD3" w:rsidRDefault="00E639AF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39AF" w:rsidRDefault="00E639A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39AF" w:rsidRDefault="00E639AF"/>
    <w:sectPr w:rsidR="00E639AF" w:rsidSect="00D276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1E8F"/>
    <w:rsid w:val="00065A13"/>
    <w:rsid w:val="000C1D32"/>
    <w:rsid w:val="000C2057"/>
    <w:rsid w:val="00132627"/>
    <w:rsid w:val="001373AE"/>
    <w:rsid w:val="00186C68"/>
    <w:rsid w:val="001B5B74"/>
    <w:rsid w:val="001E724B"/>
    <w:rsid w:val="002A6D0A"/>
    <w:rsid w:val="002B4C82"/>
    <w:rsid w:val="002C16C2"/>
    <w:rsid w:val="00302BF7"/>
    <w:rsid w:val="003162FE"/>
    <w:rsid w:val="00376CA6"/>
    <w:rsid w:val="003B7A63"/>
    <w:rsid w:val="003B7E9F"/>
    <w:rsid w:val="0044132E"/>
    <w:rsid w:val="004B1814"/>
    <w:rsid w:val="004E4191"/>
    <w:rsid w:val="004F07CB"/>
    <w:rsid w:val="005302C5"/>
    <w:rsid w:val="005618CB"/>
    <w:rsid w:val="00731FD7"/>
    <w:rsid w:val="00753FD3"/>
    <w:rsid w:val="007647C3"/>
    <w:rsid w:val="007A2EA8"/>
    <w:rsid w:val="008004F2"/>
    <w:rsid w:val="00845291"/>
    <w:rsid w:val="008B2B21"/>
    <w:rsid w:val="0094095D"/>
    <w:rsid w:val="00995630"/>
    <w:rsid w:val="009E329D"/>
    <w:rsid w:val="00A83544"/>
    <w:rsid w:val="00AA28E6"/>
    <w:rsid w:val="00AC7AD2"/>
    <w:rsid w:val="00AF08C7"/>
    <w:rsid w:val="00B03608"/>
    <w:rsid w:val="00B11500"/>
    <w:rsid w:val="00B30190"/>
    <w:rsid w:val="00B42AEC"/>
    <w:rsid w:val="00B51FA6"/>
    <w:rsid w:val="00B768D9"/>
    <w:rsid w:val="00B837AB"/>
    <w:rsid w:val="00BF3C81"/>
    <w:rsid w:val="00C40D70"/>
    <w:rsid w:val="00C954D9"/>
    <w:rsid w:val="00CA3E54"/>
    <w:rsid w:val="00CC06E2"/>
    <w:rsid w:val="00D0757E"/>
    <w:rsid w:val="00D23D94"/>
    <w:rsid w:val="00D27673"/>
    <w:rsid w:val="00D41326"/>
    <w:rsid w:val="00D57469"/>
    <w:rsid w:val="00DE1C36"/>
    <w:rsid w:val="00DF7697"/>
    <w:rsid w:val="00E160B1"/>
    <w:rsid w:val="00E4238C"/>
    <w:rsid w:val="00E639AF"/>
    <w:rsid w:val="00ED0C3A"/>
    <w:rsid w:val="00F0096C"/>
    <w:rsid w:val="00F229AD"/>
    <w:rsid w:val="00F3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CA3E54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F02DF"/>
    <w:rPr>
      <w:rFonts w:ascii="Times New Roman" w:eastAsia="Times New Roman" w:hAnsi="Times New Roman" w:cs="Arial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260</TotalTime>
  <Pages>2</Pages>
  <Words>186</Words>
  <Characters>1062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1</cp:lastModifiedBy>
  <cp:revision>11</cp:revision>
  <cp:lastPrinted>2020-08-04T13:00:00Z</cp:lastPrinted>
  <dcterms:created xsi:type="dcterms:W3CDTF">2017-05-22T13:30:00Z</dcterms:created>
  <dcterms:modified xsi:type="dcterms:W3CDTF">2021-05-17T13:09:00Z</dcterms:modified>
</cp:coreProperties>
</file>