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1" w:rsidRPr="00352C08" w:rsidRDefault="004D7031" w:rsidP="00690A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C08">
        <w:rPr>
          <w:rFonts w:ascii="Times New Roman" w:hAnsi="Times New Roman" w:cs="Times New Roman"/>
          <w:b/>
          <w:bCs/>
          <w:sz w:val="28"/>
          <w:szCs w:val="28"/>
        </w:rPr>
        <w:t>Информация о поступивших обращениях, заявлениях граждан</w:t>
      </w:r>
    </w:p>
    <w:p w:rsidR="004D7031" w:rsidRPr="00352C08" w:rsidRDefault="004D7031" w:rsidP="00690A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в Администрацию городского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Чамзинка </w:t>
      </w:r>
      <w:r w:rsidRPr="00352C08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района, принятых на личном приеме Главой администрации, направленных из Администрации Чамзинского муниципального района</w:t>
      </w:r>
    </w:p>
    <w:p w:rsidR="004D7031" w:rsidRPr="00352C08" w:rsidRDefault="004D7031" w:rsidP="00690A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3-4</w:t>
      </w: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 квартале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 года.</w:t>
      </w:r>
    </w:p>
    <w:p w:rsidR="004D7031" w:rsidRPr="00352C08" w:rsidRDefault="004D7031" w:rsidP="00690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За период с 01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06.2020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по 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352C0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поступило </w:t>
      </w:r>
      <w:r>
        <w:rPr>
          <w:rFonts w:ascii="Times New Roman" w:hAnsi="Times New Roman" w:cs="Times New Roman"/>
          <w:sz w:val="28"/>
          <w:szCs w:val="28"/>
        </w:rPr>
        <w:t xml:space="preserve">50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4D7031" w:rsidRPr="00352C08" w:rsidRDefault="004D7031" w:rsidP="00690A59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 xml:space="preserve">        Самыми актуальными остаются  вопросы по благоустройству территории (основные вопросы </w:t>
      </w:r>
      <w:r>
        <w:rPr>
          <w:rFonts w:ascii="Times New Roman" w:hAnsi="Times New Roman" w:cs="Times New Roman"/>
          <w:sz w:val="28"/>
          <w:szCs w:val="28"/>
        </w:rPr>
        <w:t xml:space="preserve">ремонт дорог, </w:t>
      </w:r>
      <w:r w:rsidRPr="00352C08">
        <w:rPr>
          <w:rFonts w:ascii="Times New Roman" w:hAnsi="Times New Roman" w:cs="Times New Roman"/>
          <w:sz w:val="28"/>
          <w:szCs w:val="28"/>
        </w:rPr>
        <w:t>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5"/>
        <w:gridCol w:w="5791"/>
        <w:gridCol w:w="3544"/>
      </w:tblGrid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 №п/п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2020г)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52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897BFF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BFF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897BFF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B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52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гп Чамзинка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55255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52558">
              <w:rPr>
                <w:rFonts w:ascii="Times New Roman" w:hAnsi="Times New Roman" w:cs="Times New Roman"/>
                <w:sz w:val="28"/>
                <w:szCs w:val="28"/>
              </w:rPr>
              <w:t xml:space="preserve"> (из 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5255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деревьев)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ремонт дороги и тротуаров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55255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55255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52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D7031" w:rsidRPr="00457DF9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552558" w:rsidRDefault="004D7031" w:rsidP="008670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4D7031" w:rsidRPr="00352C08" w:rsidRDefault="004D7031" w:rsidP="00690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  </w:t>
      </w:r>
      <w:r w:rsidRPr="00352C0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52C0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52C08">
        <w:rPr>
          <w:rFonts w:ascii="Times New Roman" w:hAnsi="Times New Roman" w:cs="Times New Roman"/>
          <w:sz w:val="28"/>
          <w:szCs w:val="28"/>
        </w:rPr>
        <w:t>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352C0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352C08">
        <w:rPr>
          <w:rFonts w:ascii="Times New Roman" w:hAnsi="Times New Roman" w:cs="Times New Roman"/>
          <w:sz w:val="28"/>
          <w:szCs w:val="28"/>
        </w:rPr>
        <w:t>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>
        <w:rPr>
          <w:rFonts w:ascii="Times New Roman" w:hAnsi="Times New Roman" w:cs="Times New Roman"/>
          <w:sz w:val="28"/>
          <w:szCs w:val="28"/>
        </w:rPr>
        <w:t xml:space="preserve"> Итого за 1-й кв. 2020 г. поступило 50 обращений. Все рассмотрены.</w:t>
      </w:r>
    </w:p>
    <w:p w:rsidR="004D7031" w:rsidRDefault="004D7031" w:rsidP="00690A59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p w:rsidR="004D7031" w:rsidRDefault="004D7031" w:rsidP="00352C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7031" w:rsidRDefault="004D7031" w:rsidP="00352C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7031" w:rsidRPr="00352C08" w:rsidRDefault="004D7031" w:rsidP="00352C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C08">
        <w:rPr>
          <w:rFonts w:ascii="Times New Roman" w:hAnsi="Times New Roman" w:cs="Times New Roman"/>
          <w:b/>
          <w:bCs/>
          <w:sz w:val="28"/>
          <w:szCs w:val="28"/>
        </w:rPr>
        <w:t>Информация о поступивших обращениях, заявлениях граждан</w:t>
      </w:r>
    </w:p>
    <w:p w:rsidR="004D7031" w:rsidRPr="00352C08" w:rsidRDefault="004D7031" w:rsidP="00352C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в Администрацию городского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Чамзинка </w:t>
      </w:r>
      <w:r w:rsidRPr="00352C08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района, принятых на личном приеме Главой администрации, направленных из Администрации Чамзинского муниципального района</w:t>
      </w:r>
    </w:p>
    <w:p w:rsidR="004D7031" w:rsidRPr="00352C08" w:rsidRDefault="004D7031" w:rsidP="00352C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1-2</w:t>
      </w: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 квартале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352C08">
        <w:rPr>
          <w:rFonts w:ascii="Times New Roman" w:hAnsi="Times New Roman" w:cs="Times New Roman"/>
          <w:b/>
          <w:bCs/>
          <w:sz w:val="28"/>
          <w:szCs w:val="28"/>
        </w:rPr>
        <w:t xml:space="preserve"> года.</w:t>
      </w:r>
    </w:p>
    <w:p w:rsidR="004D7031" w:rsidRPr="00352C08" w:rsidRDefault="004D7031" w:rsidP="00352C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За период с 13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01.2020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по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352C0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поступило </w:t>
      </w:r>
      <w:r>
        <w:rPr>
          <w:rFonts w:ascii="Times New Roman" w:hAnsi="Times New Roman" w:cs="Times New Roman"/>
          <w:sz w:val="28"/>
          <w:szCs w:val="28"/>
        </w:rPr>
        <w:t xml:space="preserve">28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4D7031" w:rsidRPr="00352C08" w:rsidRDefault="004D7031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 xml:space="preserve">        Самыми актуальными остаются  вопросы по благоустройству территории (основные вопросы </w:t>
      </w:r>
      <w:r>
        <w:rPr>
          <w:rFonts w:ascii="Times New Roman" w:hAnsi="Times New Roman" w:cs="Times New Roman"/>
          <w:sz w:val="28"/>
          <w:szCs w:val="28"/>
        </w:rPr>
        <w:t xml:space="preserve">ремонт дорог, </w:t>
      </w:r>
      <w:r w:rsidRPr="00352C08">
        <w:rPr>
          <w:rFonts w:ascii="Times New Roman" w:hAnsi="Times New Roman" w:cs="Times New Roman"/>
          <w:sz w:val="28"/>
          <w:szCs w:val="28"/>
        </w:rPr>
        <w:t>спил старых деревьев); также вопросы жилищно-коммунального хозяйства (вопросы по капитальному</w:t>
      </w:r>
      <w:r>
        <w:rPr>
          <w:rFonts w:ascii="Times New Roman" w:hAnsi="Times New Roman" w:cs="Times New Roman"/>
          <w:sz w:val="28"/>
          <w:szCs w:val="28"/>
        </w:rPr>
        <w:t>, текущему</w:t>
      </w:r>
      <w:r w:rsidRPr="00352C08">
        <w:rPr>
          <w:rFonts w:ascii="Times New Roman" w:hAnsi="Times New Roman" w:cs="Times New Roman"/>
          <w:sz w:val="28"/>
          <w:szCs w:val="28"/>
        </w:rPr>
        <w:t xml:space="preserve"> ремонту многоквартирных домов, ремонт, уборка подъездов</w:t>
      </w:r>
      <w:r>
        <w:rPr>
          <w:rFonts w:ascii="Times New Roman" w:hAnsi="Times New Roman" w:cs="Times New Roman"/>
          <w:sz w:val="28"/>
          <w:szCs w:val="28"/>
        </w:rPr>
        <w:t>, замена столбов ЛЭП</w:t>
      </w:r>
      <w:r w:rsidRPr="00352C08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10080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5"/>
        <w:gridCol w:w="5791"/>
        <w:gridCol w:w="3544"/>
      </w:tblGrid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 №п/п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4D7031" w:rsidRPr="00457DF9" w:rsidRDefault="004D7031" w:rsidP="00E73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2020г)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BD7B4F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7B4F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BD7B4F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E73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гп Чамзинка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E73D4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D7B4F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D7B4F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деревьев)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9C02C3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ремонт дорог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352C0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352C0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352C0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352C0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D7031" w:rsidRPr="00457DF9" w:rsidTr="00BD7B4F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7031" w:rsidRPr="00457DF9" w:rsidRDefault="004D7031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DF9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4D7031" w:rsidRPr="00A51EE8" w:rsidRDefault="004D7031" w:rsidP="00352C0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C02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7031" w:rsidRPr="00352C08" w:rsidRDefault="004D7031" w:rsidP="00352C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  </w:t>
      </w:r>
      <w:r w:rsidRPr="00352C0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52C0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52C08">
        <w:rPr>
          <w:rFonts w:ascii="Times New Roman" w:hAnsi="Times New Roman" w:cs="Times New Roman"/>
          <w:sz w:val="28"/>
          <w:szCs w:val="28"/>
        </w:rPr>
        <w:t>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352C0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352C08">
        <w:rPr>
          <w:rFonts w:ascii="Times New Roman" w:hAnsi="Times New Roman" w:cs="Times New Roman"/>
          <w:sz w:val="28"/>
          <w:szCs w:val="28"/>
        </w:rPr>
        <w:t>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>
        <w:rPr>
          <w:rFonts w:ascii="Times New Roman" w:hAnsi="Times New Roman" w:cs="Times New Roman"/>
          <w:sz w:val="28"/>
          <w:szCs w:val="28"/>
        </w:rPr>
        <w:t xml:space="preserve"> Итого за 1-2 кв. 2020 г. поступило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28 обращений. Все рассмотрены.</w:t>
      </w:r>
    </w:p>
    <w:p w:rsidR="004D7031" w:rsidRDefault="004D7031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sectPr w:rsidR="004D703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FAC"/>
    <w:rsid w:val="000B4840"/>
    <w:rsid w:val="00231EE1"/>
    <w:rsid w:val="00267664"/>
    <w:rsid w:val="002D630D"/>
    <w:rsid w:val="00310B3B"/>
    <w:rsid w:val="00352C08"/>
    <w:rsid w:val="00457DF9"/>
    <w:rsid w:val="004D7031"/>
    <w:rsid w:val="00552558"/>
    <w:rsid w:val="0055261F"/>
    <w:rsid w:val="00690A59"/>
    <w:rsid w:val="007E5A8C"/>
    <w:rsid w:val="00867079"/>
    <w:rsid w:val="00897BFF"/>
    <w:rsid w:val="008D5D36"/>
    <w:rsid w:val="009766BA"/>
    <w:rsid w:val="009C02C3"/>
    <w:rsid w:val="00A35FAC"/>
    <w:rsid w:val="00A51EE8"/>
    <w:rsid w:val="00AB0ADB"/>
    <w:rsid w:val="00B4486D"/>
    <w:rsid w:val="00B61F57"/>
    <w:rsid w:val="00BD7B4F"/>
    <w:rsid w:val="00C63511"/>
    <w:rsid w:val="00CA3EEB"/>
    <w:rsid w:val="00CB52DB"/>
    <w:rsid w:val="00DE6FE6"/>
    <w:rsid w:val="00E73D49"/>
    <w:rsid w:val="00EF2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51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35F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4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141</TotalTime>
  <Pages>2</Pages>
  <Words>464</Words>
  <Characters>2645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masha</cp:lastModifiedBy>
  <cp:revision>13</cp:revision>
  <dcterms:created xsi:type="dcterms:W3CDTF">2016-04-05T10:55:00Z</dcterms:created>
  <dcterms:modified xsi:type="dcterms:W3CDTF">2021-03-17T06:50:00Z</dcterms:modified>
</cp:coreProperties>
</file>