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A43" w:rsidRDefault="00BD1A43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D1A43" w:rsidRPr="006C7EA2" w:rsidRDefault="00BD1A43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C7EA2">
        <w:rPr>
          <w:rFonts w:ascii="Times New Roman" w:hAnsi="Times New Roman" w:cs="Times New Roman"/>
          <w:sz w:val="26"/>
          <w:szCs w:val="26"/>
        </w:rPr>
        <w:t>Администрация Чамзинского муниципального района</w:t>
      </w:r>
    </w:p>
    <w:p w:rsidR="00BD1A43" w:rsidRPr="006C7EA2" w:rsidRDefault="00BD1A43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C7EA2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BD1A43" w:rsidRPr="006C7EA2" w:rsidRDefault="00BD1A43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D1A43" w:rsidRPr="006C7EA2" w:rsidRDefault="00BD1A43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C7EA2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BD1A43" w:rsidRPr="006C7EA2" w:rsidRDefault="00BD1A43" w:rsidP="0040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D1A43" w:rsidRPr="006C7EA2" w:rsidRDefault="00BD1A43" w:rsidP="00402D0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__________2020</w:t>
      </w:r>
      <w:r w:rsidRPr="006C7EA2">
        <w:rPr>
          <w:rFonts w:ascii="Times New Roman" w:hAnsi="Times New Roman" w:cs="Times New Roman"/>
          <w:sz w:val="26"/>
          <w:szCs w:val="26"/>
        </w:rPr>
        <w:t xml:space="preserve"> г.                                                                                     №____</w:t>
      </w:r>
    </w:p>
    <w:p w:rsidR="00BD1A43" w:rsidRPr="006C7EA2" w:rsidRDefault="00BD1A43" w:rsidP="00402D0F">
      <w:pPr>
        <w:jc w:val="center"/>
        <w:rPr>
          <w:rFonts w:ascii="Times New Roman" w:hAnsi="Times New Roman" w:cs="Times New Roman"/>
          <w:sz w:val="26"/>
          <w:szCs w:val="26"/>
        </w:rPr>
      </w:pPr>
      <w:r w:rsidRPr="006C7EA2">
        <w:rPr>
          <w:rFonts w:ascii="Times New Roman" w:hAnsi="Times New Roman" w:cs="Times New Roman"/>
          <w:sz w:val="26"/>
          <w:szCs w:val="26"/>
        </w:rPr>
        <w:t>р.п. Чамзинка</w:t>
      </w:r>
    </w:p>
    <w:p w:rsidR="00BD1A43" w:rsidRDefault="00BD1A43" w:rsidP="00402D0F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13B35">
        <w:rPr>
          <w:rFonts w:ascii="Times New Roman" w:hAnsi="Times New Roman" w:cs="Times New Roman"/>
          <w:b w:val="0"/>
          <w:bCs w:val="0"/>
          <w:sz w:val="28"/>
          <w:szCs w:val="28"/>
        </w:rPr>
        <w:t>«О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</w:t>
      </w:r>
      <w:r w:rsidRPr="00F13B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поддержке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социально - ориентированных</w:t>
      </w:r>
      <w:r w:rsidRPr="00F13B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некоммерческих организаций на реализацию проекта по персонифицированному </w:t>
      </w:r>
    </w:p>
    <w:p w:rsidR="00BD1A43" w:rsidRPr="00F13B35" w:rsidRDefault="00BD1A43" w:rsidP="00402D0F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13B35">
        <w:rPr>
          <w:rFonts w:ascii="Times New Roman" w:hAnsi="Times New Roman" w:cs="Times New Roman"/>
          <w:b w:val="0"/>
          <w:bCs w:val="0"/>
          <w:sz w:val="28"/>
          <w:szCs w:val="28"/>
        </w:rPr>
        <w:t>финансированию дополнительного образования детей»</w:t>
      </w:r>
    </w:p>
    <w:p w:rsidR="00BD1A43" w:rsidRDefault="00BD1A43">
      <w:pPr>
        <w:rPr>
          <w:rFonts w:ascii="Times New Roman" w:hAnsi="Times New Roman" w:cs="Times New Roman"/>
          <w:sz w:val="24"/>
          <w:szCs w:val="24"/>
        </w:rPr>
      </w:pPr>
    </w:p>
    <w:p w:rsidR="00BD1A43" w:rsidRDefault="00BD1A43" w:rsidP="00D653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соответствии с Федеральным</w:t>
      </w:r>
      <w:r w:rsidRPr="00D65354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65354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ФЗ от </w:t>
      </w:r>
      <w:r w:rsidRPr="00D65354">
        <w:rPr>
          <w:rFonts w:ascii="Times New Roman" w:hAnsi="Times New Roman" w:cs="Times New Roman"/>
          <w:sz w:val="28"/>
          <w:szCs w:val="28"/>
        </w:rPr>
        <w:t>12.01.96 № 7-ФЗ «О некоммерческих организациях», пунктом 2 статьи 78.1 Бюджетного кодекса Российской Федерации, Распоряжением Правительства республики Мордовия от 21.01.2019г №33-Р, Постановлением администрации Чамзинского муниципального района от 15.03.2019г № 179 «Об утверждении Положения о персонифицированном образовании детей»</w:t>
      </w:r>
      <w:r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BD1A43" w:rsidRPr="006C7EA2" w:rsidRDefault="00BD1A43" w:rsidP="00CE6AD9">
      <w:pPr>
        <w:pStyle w:val="ConsPlusNormal"/>
        <w:ind w:firstLine="540"/>
        <w:jc w:val="both"/>
        <w:rPr>
          <w:sz w:val="26"/>
          <w:szCs w:val="26"/>
        </w:rPr>
      </w:pPr>
      <w:r w:rsidRPr="006C7EA2">
        <w:rPr>
          <w:b/>
          <w:bCs/>
          <w:sz w:val="26"/>
          <w:szCs w:val="26"/>
        </w:rPr>
        <w:t>ПОСТАНОВЛЯ</w:t>
      </w:r>
      <w:r>
        <w:rPr>
          <w:b/>
          <w:bCs/>
          <w:sz w:val="26"/>
          <w:szCs w:val="26"/>
        </w:rPr>
        <w:t>ЕТ</w:t>
      </w:r>
      <w:r w:rsidRPr="006C7EA2">
        <w:rPr>
          <w:sz w:val="26"/>
          <w:szCs w:val="26"/>
        </w:rPr>
        <w:t>:</w:t>
      </w:r>
    </w:p>
    <w:p w:rsidR="00BD1A43" w:rsidRDefault="00BD1A43" w:rsidP="00ED4E6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A43" w:rsidRPr="00CE6AD9" w:rsidRDefault="00BD1A43" w:rsidP="00ED4E6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E6AD9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eastAsia="ru-RU"/>
        </w:rPr>
        <w:t>Утвердить «Порядок предоставления субсидии социально –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 в соответствии с Приложением 1.</w:t>
      </w:r>
    </w:p>
    <w:p w:rsidR="00BD1A43" w:rsidRPr="00ED4E63" w:rsidRDefault="00BD1A43" w:rsidP="00ED4E63">
      <w:pPr>
        <w:pStyle w:val="ConsPlusNormal"/>
        <w:spacing w:after="200"/>
        <w:ind w:firstLine="720"/>
        <w:jc w:val="both"/>
      </w:pPr>
      <w:r>
        <w:t xml:space="preserve">2. </w:t>
      </w:r>
      <w:r w:rsidRPr="00ED4E63">
        <w:t>Контроль</w:t>
      </w:r>
      <w:r>
        <w:t xml:space="preserve"> за</w:t>
      </w:r>
      <w:r w:rsidRPr="00ED4E63">
        <w:t xml:space="preserve"> исполнени</w:t>
      </w:r>
      <w:r>
        <w:t>ем</w:t>
      </w:r>
      <w:r w:rsidRPr="00ED4E63">
        <w:t xml:space="preserve"> настоящего постановления возложить на начальника Управления по социальной работе администрации Чамзинского мун</w:t>
      </w:r>
      <w:r>
        <w:t>иципального района Махаеву Т.В.</w:t>
      </w:r>
    </w:p>
    <w:p w:rsidR="00BD1A43" w:rsidRPr="00ED4E63" w:rsidRDefault="00BD1A43" w:rsidP="00ED4E63">
      <w:pPr>
        <w:pStyle w:val="ConsPlusNormal"/>
        <w:spacing w:after="200"/>
        <w:ind w:firstLine="720"/>
        <w:jc w:val="both"/>
      </w:pPr>
      <w:r>
        <w:t xml:space="preserve">3. </w:t>
      </w:r>
      <w:r w:rsidRPr="00ED4E63">
        <w:t xml:space="preserve">Настоящее постановление вступает в силу со дня его </w:t>
      </w:r>
      <w:r>
        <w:t>официального опубликования в Информационном бюллетене</w:t>
      </w:r>
      <w:r w:rsidRPr="00ED4E63">
        <w:t>.</w:t>
      </w:r>
    </w:p>
    <w:p w:rsidR="00BD1A43" w:rsidRPr="00ED4E63" w:rsidRDefault="00BD1A43" w:rsidP="00D65354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D1A43" w:rsidRPr="00634CCB" w:rsidRDefault="00BD1A43" w:rsidP="00ED4E63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4CCB"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BD1A43" w:rsidRPr="006C7EA2" w:rsidRDefault="00BD1A43" w:rsidP="00ED4E63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4CC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634CCB">
        <w:rPr>
          <w:rFonts w:ascii="Times New Roman" w:hAnsi="Times New Roman" w:cs="Times New Roman"/>
          <w:sz w:val="28"/>
          <w:szCs w:val="28"/>
        </w:rPr>
        <w:tab/>
      </w:r>
      <w:r w:rsidRPr="00634CC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34CCB">
        <w:rPr>
          <w:rFonts w:ascii="Times New Roman" w:hAnsi="Times New Roman" w:cs="Times New Roman"/>
          <w:sz w:val="28"/>
          <w:szCs w:val="28"/>
        </w:rPr>
        <w:t xml:space="preserve">                                   В.Г.Цыбаков</w:t>
      </w:r>
      <w:r w:rsidRPr="006C7EA2"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</w:p>
    <w:p w:rsidR="00BD1A43" w:rsidRDefault="00BD1A43" w:rsidP="00D65354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D1A43" w:rsidRDefault="00BD1A43" w:rsidP="00ED4E6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D1A43" w:rsidRDefault="00BD1A43" w:rsidP="00ED4E6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D1A43" w:rsidRDefault="00BD1A43" w:rsidP="00ED4E6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</w:t>
      </w:r>
    </w:p>
    <w:p w:rsidR="00BD1A43" w:rsidRPr="00ED4E63" w:rsidRDefault="00BD1A43" w:rsidP="00ED4E6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 w:rsidRPr="00ED4E63">
        <w:rPr>
          <w:rFonts w:ascii="Times New Roman" w:hAnsi="Times New Roman" w:cs="Times New Roman"/>
          <w:sz w:val="24"/>
          <w:szCs w:val="24"/>
          <w:lang w:eastAsia="ru-RU"/>
        </w:rPr>
        <w:t>Приложение 1 к</w:t>
      </w:r>
    </w:p>
    <w:p w:rsidR="00BD1A43" w:rsidRPr="00ED4E63" w:rsidRDefault="00BD1A43" w:rsidP="00ED4E6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Pr="00ED4E63">
        <w:rPr>
          <w:rFonts w:ascii="Times New Roman" w:hAnsi="Times New Roman" w:cs="Times New Roman"/>
          <w:sz w:val="24"/>
          <w:szCs w:val="24"/>
          <w:lang w:eastAsia="ru-RU"/>
        </w:rPr>
        <w:t>_________________</w:t>
      </w:r>
    </w:p>
    <w:p w:rsidR="00BD1A43" w:rsidRPr="00ED4E63" w:rsidRDefault="00BD1A43" w:rsidP="00ED4E6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Pr="00ED4E63">
        <w:rPr>
          <w:rFonts w:ascii="Times New Roman" w:hAnsi="Times New Roman" w:cs="Times New Roman"/>
          <w:sz w:val="24"/>
          <w:szCs w:val="24"/>
          <w:lang w:eastAsia="ru-RU"/>
        </w:rPr>
        <w:t>_________________</w:t>
      </w:r>
    </w:p>
    <w:p w:rsidR="00BD1A43" w:rsidRDefault="00BD1A43" w:rsidP="00D65354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D1A43" w:rsidRPr="0080173C" w:rsidRDefault="00BD1A43" w:rsidP="0080173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ПРЕДОСТАВЛЕНИЯ СУБСИДИИ СОЦИАЛЬНО-</w:t>
      </w:r>
      <w:r w:rsidRPr="0080173C">
        <w:rPr>
          <w:rFonts w:ascii="Times New Roman" w:hAnsi="Times New Roman" w:cs="Times New Roman"/>
          <w:sz w:val="24"/>
          <w:szCs w:val="24"/>
        </w:rPr>
        <w:t>ОРИЕНТИРОВАННЫМ НЕКОММЕРЧЕСКИМ ОРГАНИЗАЦИЯМ НА</w:t>
      </w:r>
      <w:r w:rsidRPr="008C6CD3">
        <w:rPr>
          <w:rFonts w:ascii="Times New Roman" w:hAnsi="Times New Roman" w:cs="Times New Roman"/>
          <w:sz w:val="24"/>
          <w:szCs w:val="24"/>
        </w:rPr>
        <w:t xml:space="preserve"> </w:t>
      </w:r>
      <w:r w:rsidRPr="008C6CD3">
        <w:rPr>
          <w:rFonts w:ascii="Times New Roman" w:hAnsi="Times New Roman" w:cs="Times New Roman"/>
          <w:caps/>
          <w:sz w:val="24"/>
          <w:szCs w:val="24"/>
        </w:rPr>
        <w:t xml:space="preserve">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caps/>
          <w:sz w:val="24"/>
          <w:szCs w:val="24"/>
        </w:rPr>
        <w:t>Механизма</w:t>
      </w:r>
      <w:r w:rsidRPr="008C6CD3">
        <w:rPr>
          <w:rFonts w:ascii="Times New Roman" w:hAnsi="Times New Roman" w:cs="Times New Roman"/>
          <w:caps/>
          <w:sz w:val="24"/>
          <w:szCs w:val="24"/>
        </w:rPr>
        <w:t xml:space="preserve"> персонифицированного финансирования</w:t>
      </w:r>
      <w:r w:rsidRPr="008C6C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aps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ЧАМЗИНСКОМ МУНИЦИПАЛЬНОМ РАЙОНЕ</w:t>
      </w:r>
      <w:r w:rsidRPr="0080173C">
        <w:rPr>
          <w:rFonts w:ascii="Times New Roman" w:hAnsi="Times New Roman" w:cs="Times New Roman"/>
          <w:caps/>
          <w:sz w:val="24"/>
          <w:szCs w:val="24"/>
        </w:rPr>
        <w:t>.</w:t>
      </w:r>
    </w:p>
    <w:p w:rsidR="00BD1A43" w:rsidRDefault="00BD1A43" w:rsidP="00801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D1A43" w:rsidRPr="00EC778B" w:rsidRDefault="00BD1A43" w:rsidP="00EC778B">
      <w:pPr>
        <w:pStyle w:val="ListParagraph"/>
        <w:numPr>
          <w:ilvl w:val="0"/>
          <w:numId w:val="23"/>
        </w:numPr>
        <w:spacing w:line="36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положения о предоставлении субсидии.</w:t>
      </w:r>
    </w:p>
    <w:p w:rsidR="00BD1A43" w:rsidRPr="00D65354" w:rsidRDefault="00BD1A43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790F">
        <w:rPr>
          <w:rFonts w:ascii="Times New Roman" w:hAnsi="Times New Roman" w:cs="Times New Roman"/>
          <w:sz w:val="24"/>
          <w:szCs w:val="24"/>
        </w:rPr>
        <w:t>Настоящий Порядо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1A790F">
        <w:rPr>
          <w:rFonts w:ascii="Times New Roman" w:hAnsi="Times New Roman" w:cs="Times New Roman"/>
          <w:sz w:val="24"/>
          <w:szCs w:val="24"/>
        </w:rPr>
        <w:t xml:space="preserve"> разработ</w:t>
      </w:r>
      <w:r>
        <w:rPr>
          <w:rFonts w:ascii="Times New Roman" w:hAnsi="Times New Roman" w:cs="Times New Roman"/>
          <w:sz w:val="24"/>
          <w:szCs w:val="24"/>
        </w:rPr>
        <w:t>ан в соответствии с Федеральным</w:t>
      </w:r>
      <w:r w:rsidRPr="001A790F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1A790F">
        <w:rPr>
          <w:rFonts w:ascii="Times New Roman" w:hAnsi="Times New Roman" w:cs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sz w:val="24"/>
          <w:szCs w:val="24"/>
        </w:rPr>
        <w:t xml:space="preserve"> ФЗ от</w:t>
      </w:r>
      <w:r w:rsidRPr="001A790F">
        <w:rPr>
          <w:rFonts w:ascii="Times New Roman" w:hAnsi="Times New Roman" w:cs="Times New Roman"/>
          <w:sz w:val="24"/>
          <w:szCs w:val="24"/>
        </w:rPr>
        <w:t xml:space="preserve"> 12.01.96 № 7-ФЗ «О некоммерческих организациях», пунктом 2 статьи 78.1 Бюджетного кодекса Российской Федерации,</w:t>
      </w:r>
      <w:r>
        <w:rPr>
          <w:rFonts w:ascii="Times New Roman" w:hAnsi="Times New Roman" w:cs="Times New Roman"/>
          <w:sz w:val="24"/>
          <w:szCs w:val="24"/>
        </w:rPr>
        <w:t xml:space="preserve"> Распоряжением Правительства республики Мордовия от 21.01.2019г №33-Р, Постановлением администрации Чамзинского муниципального района</w:t>
      </w:r>
      <w:r w:rsidRPr="001A79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15.03.2019г № 179 «Об утверждении Положения о персонифицированном образовании детей» </w:t>
      </w:r>
      <w:r w:rsidRPr="001A790F">
        <w:rPr>
          <w:rFonts w:ascii="Times New Roman" w:hAnsi="Times New Roman" w:cs="Times New Roman"/>
          <w:sz w:val="24"/>
          <w:szCs w:val="24"/>
        </w:rPr>
        <w:t xml:space="preserve">и устанавливает условия и </w:t>
      </w:r>
      <w:r>
        <w:rPr>
          <w:rFonts w:ascii="Times New Roman" w:hAnsi="Times New Roman" w:cs="Times New Roman"/>
          <w:sz w:val="24"/>
          <w:szCs w:val="24"/>
        </w:rPr>
        <w:t xml:space="preserve">механизм </w:t>
      </w:r>
      <w:r w:rsidRPr="0080173C">
        <w:rPr>
          <w:rFonts w:ascii="Times New Roman" w:hAnsi="Times New Roman" w:cs="Times New Roman"/>
          <w:sz w:val="24"/>
          <w:szCs w:val="24"/>
        </w:rPr>
        <w:t>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 (д</w:t>
      </w:r>
      <w:r>
        <w:rPr>
          <w:rFonts w:ascii="Times New Roman" w:hAnsi="Times New Roman" w:cs="Times New Roman"/>
          <w:sz w:val="24"/>
          <w:szCs w:val="24"/>
        </w:rPr>
        <w:t xml:space="preserve">алее - Организация), субсидий на реализацию проекта по обеспечению развития системы дополнительного образования детей посредством внедрения механизма </w:t>
      </w:r>
      <w:r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Чамзинском муниципальном районе (далее – Проект), в рамках реализации основного мероприятия</w:t>
      </w:r>
      <w:r>
        <w:rPr>
          <w:sz w:val="24"/>
          <w:szCs w:val="24"/>
        </w:rPr>
        <w:t xml:space="preserve"> </w:t>
      </w:r>
      <w:r w:rsidRPr="00D65354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подпрограммы «Развитие дополнительного образования детей в Чамзинском муниципальном районе» на 2016 – 2025 годы» муниципальной программы  «Развитие образования в Чамзинском муниципальном районе» на 2016 – 20205 годы»  Чамзинского муниципального района.</w:t>
      </w:r>
    </w:p>
    <w:p w:rsidR="00BD1A43" w:rsidRDefault="00BD1A43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Главным распорядителем средств местного бюджета</w:t>
      </w:r>
      <w:r w:rsidRPr="00E64D8B">
        <w:rPr>
          <w:rFonts w:ascii="Times New Roman" w:hAnsi="Times New Roman" w:cs="Times New Roman"/>
          <w:sz w:val="24"/>
          <w:szCs w:val="24"/>
        </w:rPr>
        <w:t xml:space="preserve">, осуществляющим предоставление субсидий </w:t>
      </w:r>
      <w:r>
        <w:rPr>
          <w:rFonts w:ascii="Times New Roman" w:hAnsi="Times New Roman" w:cs="Times New Roman"/>
          <w:sz w:val="24"/>
          <w:szCs w:val="24"/>
        </w:rPr>
        <w:t>Организациям</w:t>
      </w:r>
      <w:r w:rsidRPr="00E64D8B">
        <w:rPr>
          <w:rFonts w:ascii="Times New Roman" w:hAnsi="Times New Roman" w:cs="Times New Roman"/>
          <w:sz w:val="24"/>
          <w:szCs w:val="24"/>
        </w:rPr>
        <w:t xml:space="preserve"> в соответствии с настоящим Порядком, является </w:t>
      </w:r>
      <w:r w:rsidRPr="0090373C">
        <w:rPr>
          <w:rFonts w:ascii="Times New Roman" w:hAnsi="Times New Roman" w:cs="Times New Roman"/>
          <w:sz w:val="24"/>
          <w:szCs w:val="24"/>
        </w:rPr>
        <w:t>Управление по социальной работе администрации Чамзинского муниципального района (далее – Уполномоченный орган).</w:t>
      </w:r>
    </w:p>
    <w:p w:rsidR="00BD1A43" w:rsidRDefault="00BD1A43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4D8B">
        <w:rPr>
          <w:rFonts w:ascii="Times New Roman" w:hAnsi="Times New Roman" w:cs="Times New Roman"/>
          <w:sz w:val="24"/>
          <w:szCs w:val="24"/>
        </w:rPr>
        <w:t>Субсиди</w:t>
      </w:r>
      <w:r>
        <w:rPr>
          <w:rFonts w:ascii="Times New Roman" w:hAnsi="Times New Roman" w:cs="Times New Roman"/>
          <w:sz w:val="24"/>
          <w:szCs w:val="24"/>
        </w:rPr>
        <w:t>и предоставляю</w:t>
      </w:r>
      <w:r w:rsidRPr="00E64D8B">
        <w:rPr>
          <w:rFonts w:ascii="Times New Roman" w:hAnsi="Times New Roman" w:cs="Times New Roman"/>
          <w:sz w:val="24"/>
          <w:szCs w:val="24"/>
        </w:rPr>
        <w:t xml:space="preserve">тся в пределах лимитов бюджетных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решением Совета депутатов Чамзинского муниципального района о бюджете Чамзинского муниципального района на соответствующий финансовый год</w:t>
      </w:r>
      <w:r w:rsidRPr="00E64D8B">
        <w:rPr>
          <w:rFonts w:ascii="Times New Roman" w:hAnsi="Times New Roman" w:cs="Times New Roman"/>
          <w:sz w:val="24"/>
          <w:szCs w:val="24"/>
        </w:rPr>
        <w:t>.</w:t>
      </w:r>
    </w:p>
    <w:p w:rsidR="00BD1A43" w:rsidRDefault="00BD1A43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Ref483331948"/>
      <w:r w:rsidRPr="00534E42">
        <w:rPr>
          <w:rFonts w:ascii="Times New Roman" w:hAnsi="Times New Roman" w:cs="Times New Roman"/>
          <w:sz w:val="24"/>
          <w:szCs w:val="24"/>
        </w:rPr>
        <w:t>Субсиди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34E42">
        <w:rPr>
          <w:rFonts w:ascii="Times New Roman" w:hAnsi="Times New Roman" w:cs="Times New Roman"/>
          <w:sz w:val="24"/>
          <w:szCs w:val="24"/>
        </w:rPr>
        <w:t xml:space="preserve"> предоставля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34E42">
        <w:rPr>
          <w:rFonts w:ascii="Times New Roman" w:hAnsi="Times New Roman" w:cs="Times New Roman"/>
          <w:sz w:val="24"/>
          <w:szCs w:val="24"/>
        </w:rPr>
        <w:t xml:space="preserve">тся Организациям на безвозмездной и безвозвратной основе в целях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 w:rsidRPr="00534E42">
        <w:rPr>
          <w:rFonts w:ascii="Times New Roman" w:hAnsi="Times New Roman" w:cs="Times New Roman"/>
          <w:sz w:val="24"/>
          <w:szCs w:val="24"/>
        </w:rPr>
        <w:t xml:space="preserve"> их затрат на реализацию П</w:t>
      </w:r>
      <w:r>
        <w:rPr>
          <w:rFonts w:ascii="Times New Roman" w:hAnsi="Times New Roman" w:cs="Times New Roman"/>
          <w:sz w:val="24"/>
          <w:szCs w:val="24"/>
        </w:rPr>
        <w:t xml:space="preserve">роекта и может быть использована </w:t>
      </w:r>
      <w:r w:rsidRPr="00534E42">
        <w:rPr>
          <w:rFonts w:ascii="Times New Roman" w:hAnsi="Times New Roman" w:cs="Times New Roman"/>
          <w:sz w:val="24"/>
          <w:szCs w:val="24"/>
        </w:rPr>
        <w:t>на следующие цели:</w:t>
      </w:r>
      <w:bookmarkEnd w:id="0"/>
    </w:p>
    <w:p w:rsidR="00BD1A43" w:rsidRDefault="00BD1A43" w:rsidP="00D85D04">
      <w:pPr>
        <w:pStyle w:val="ListParagraph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1904"/>
      <w:bookmarkStart w:id="2" w:name="_Ref515978019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r>
        <w:rPr>
          <w:rFonts w:ascii="Times New Roman" w:hAnsi="Times New Roman" w:cs="Times New Roman"/>
          <w:sz w:val="24"/>
          <w:szCs w:val="24"/>
        </w:rPr>
        <w:t>Чамзинском муниципальном районе 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Организацией договорами об оплате дополнительного образования с </w:t>
      </w:r>
      <w:r>
        <w:rPr>
          <w:rFonts w:ascii="Times New Roman" w:hAnsi="Times New Roman" w:cs="Times New Roman"/>
          <w:sz w:val="24"/>
          <w:szCs w:val="24"/>
        </w:rPr>
        <w:t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- 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bookmarkEnd w:id="1"/>
      <w:r>
        <w:rPr>
          <w:rFonts w:ascii="Times New Roman" w:hAnsi="Times New Roman" w:cs="Times New Roman"/>
          <w:sz w:val="24"/>
          <w:szCs w:val="24"/>
        </w:rPr>
        <w:t>).</w:t>
      </w:r>
      <w:bookmarkEnd w:id="2"/>
    </w:p>
    <w:p w:rsidR="00BD1A43" w:rsidRPr="00953402" w:rsidRDefault="00BD1A43" w:rsidP="00D85D04">
      <w:pPr>
        <w:pStyle w:val="ListParagraph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483337861"/>
      <w:r w:rsidRPr="00953402">
        <w:rPr>
          <w:rFonts w:ascii="Times New Roman" w:hAnsi="Times New Roman" w:cs="Times New Roman"/>
          <w:sz w:val="24"/>
          <w:szCs w:val="24"/>
        </w:rPr>
        <w:t xml:space="preserve">оплата труда специалистов, </w:t>
      </w:r>
      <w:r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специалистов, привлекаемых для этих целей по гражданско-правовым договорам</w:t>
      </w:r>
      <w:r w:rsidRPr="00953402">
        <w:rPr>
          <w:rFonts w:ascii="Times New Roman" w:hAnsi="Times New Roman" w:cs="Times New Roman"/>
          <w:sz w:val="24"/>
          <w:szCs w:val="24"/>
        </w:rPr>
        <w:t>;</w:t>
      </w:r>
      <w:bookmarkEnd w:id="3"/>
    </w:p>
    <w:p w:rsidR="00BD1A43" w:rsidRDefault="00BD1A43" w:rsidP="00D07892">
      <w:pPr>
        <w:pStyle w:val="ListParagraph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</w:t>
      </w:r>
      <w:r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BD1A43" w:rsidRDefault="00BD1A43" w:rsidP="00940A44">
      <w:pPr>
        <w:pStyle w:val="ListParagraph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BD1A43" w:rsidRPr="0090373C" w:rsidRDefault="00BD1A43" w:rsidP="00940A44">
      <w:pPr>
        <w:pStyle w:val="ListParagraph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373C"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BD1A43" w:rsidRPr="00D07892" w:rsidRDefault="00BD1A43" w:rsidP="00940A44">
      <w:pPr>
        <w:pStyle w:val="ListParagraph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BD1A43" w:rsidRDefault="00BD1A43" w:rsidP="00940A44">
      <w:pPr>
        <w:pStyle w:val="ListParagraph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83331939"/>
      <w:bookmarkStart w:id="5" w:name="_Ref518295348"/>
      <w:r w:rsidRPr="00257121">
        <w:rPr>
          <w:rFonts w:ascii="Times New Roman" w:hAnsi="Times New Roman" w:cs="Times New Roman"/>
          <w:sz w:val="24"/>
          <w:szCs w:val="24"/>
        </w:rPr>
        <w:t>приобретение расходных материалов</w:t>
      </w:r>
      <w:bookmarkEnd w:id="4"/>
      <w:r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5"/>
    </w:p>
    <w:p w:rsidR="00BD1A43" w:rsidRDefault="00BD1A43" w:rsidP="00940A44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субсидии, предоставляемой Организации, ежемесячно определяется на основании оценки обязательств Организации по оплате услуг, указанных в подпункте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_Ref515978019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пункта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 по формуле:</w:t>
      </w:r>
    </w:p>
    <w:p w:rsidR="00BD1A43" w:rsidRDefault="00BD1A43" w:rsidP="008E6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534E42" w:rsidRDefault="00BD1A43" w:rsidP="008E6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30.75pt">
            <v:imagedata r:id="rId7" o:title="" chromakey="white"/>
          </v:shape>
        </w:pict>
      </w:r>
    </w:p>
    <w:p w:rsidR="00BD1A43" w:rsidRPr="00C65E98" w:rsidRDefault="00BD1A43" w:rsidP="00C65E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Default="00BD1A43" w:rsidP="00C65E9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</w:t>
      </w:r>
    </w:p>
    <w:p w:rsidR="00BD1A43" w:rsidRDefault="00BD1A43" w:rsidP="00C65E9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095">
        <w:rPr>
          <w:rFonts w:ascii="Times New Roman" w:hAnsi="Times New Roman" w:cs="Times New Roman"/>
          <w:sz w:val="24"/>
          <w:szCs w:val="24"/>
        </w:rPr>
        <w:fldChar w:fldCharType="begin"/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>
        <w:pict>
          <v:shape id="_x0000_i1026" type="#_x0000_t75" style="width:9pt;height:14.25pt">
            <v:imagedata r:id="rId8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52095">
        <w:rPr>
          <w:rFonts w:ascii="Times New Roman" w:hAnsi="Times New Roman" w:cs="Times New Roman"/>
          <w:sz w:val="24"/>
          <w:szCs w:val="24"/>
        </w:rPr>
        <w:fldChar w:fldCharType="separate"/>
      </w:r>
      <w:r>
        <w:pict>
          <v:shape id="_x0000_i1027" type="#_x0000_t75" style="width:9pt;height:14.25pt">
            <v:imagedata r:id="rId8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– порядковый номер месяца, для реализации Проекта в котором предоставляется субсидия;</w:t>
      </w:r>
    </w:p>
    <w:p w:rsidR="00BD1A43" w:rsidRPr="00F96168" w:rsidRDefault="00BD1A43" w:rsidP="00F9616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095">
        <w:rPr>
          <w:rFonts w:ascii="Times New Roman" w:hAnsi="Times New Roman" w:cs="Times New Roman"/>
          <w:sz w:val="24"/>
          <w:szCs w:val="24"/>
        </w:rPr>
        <w:fldChar w:fldCharType="begin"/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>
        <w:pict>
          <v:shape id="_x0000_i1028" type="#_x0000_t75" style="width:9pt;height:14.25pt">
            <v:imagedata r:id="rId9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52095">
        <w:rPr>
          <w:rFonts w:ascii="Times New Roman" w:hAnsi="Times New Roman" w:cs="Times New Roman"/>
          <w:sz w:val="24"/>
          <w:szCs w:val="24"/>
        </w:rPr>
        <w:fldChar w:fldCharType="separate"/>
      </w:r>
      <w:r>
        <w:pict>
          <v:shape id="_x0000_i1029" type="#_x0000_t75" style="width:9pt;height:14.25pt">
            <v:imagedata r:id="rId9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– порядковый номер услуги, оказываемой в рамках Проекта;</w:t>
      </w:r>
    </w:p>
    <w:p w:rsidR="00BD1A43" w:rsidRDefault="00BD1A43" w:rsidP="00F9616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095">
        <w:rPr>
          <w:rFonts w:ascii="Times New Roman" w:hAnsi="Times New Roman" w:cs="Times New Roman"/>
          <w:sz w:val="24"/>
          <w:szCs w:val="24"/>
        </w:rPr>
        <w:fldChar w:fldCharType="begin"/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>
        <w:pict>
          <v:shape id="_x0000_i1030" type="#_x0000_t75" style="width:30.75pt;height:11.25pt">
            <v:imagedata r:id="rId10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52095">
        <w:rPr>
          <w:rFonts w:ascii="Times New Roman" w:hAnsi="Times New Roman" w:cs="Times New Roman"/>
          <w:sz w:val="24"/>
          <w:szCs w:val="24"/>
        </w:rPr>
        <w:fldChar w:fldCharType="separate"/>
      </w:r>
      <w:r>
        <w:pict>
          <v:shape id="_x0000_i1031" type="#_x0000_t75" style="width:30.75pt;height:11.25pt">
            <v:imagedata r:id="rId10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объем обязательств Организации по оплате </w:t>
      </w:r>
      <w:r w:rsidRPr="00F96168"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r w:rsidRPr="00F9616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й 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</w:t>
      </w:r>
      <w:r w:rsidRPr="00F83273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Правилами персонифицированного финансирования дополнительного образования детей в Республике Мордовия, утвержденными приказом </w:t>
      </w:r>
      <w:r>
        <w:rPr>
          <w:rFonts w:ascii="Times New Roman" w:hAnsi="Times New Roman" w:cs="Times New Roman"/>
          <w:color w:val="FF0000"/>
          <w:sz w:val="24"/>
          <w:szCs w:val="24"/>
        </w:rPr>
        <w:t>Министерства образования Республики Мордовия от 04.03.2019г. № 211 «Об утверждении Правил персонифицированного финансирования дополнительного образования детей»</w:t>
      </w:r>
      <w:r>
        <w:rPr>
          <w:rFonts w:ascii="Times New Roman" w:hAnsi="Times New Roman" w:cs="Times New Roman"/>
          <w:sz w:val="24"/>
          <w:szCs w:val="24"/>
        </w:rPr>
        <w:t xml:space="preserve"> (далее – Правила персонифицированного финансирования), в месяце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>. 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финансирования, установленный для соответствующей категории детей Программой персонифицированного финансирования дополнительного образования детей в Чамзинском муниципальном районе на соответствующий финансовый год, утвержденной Постановлением администрации Чамзинского муниципального района от 21.05.2019г №355 (далее - Программа персонифицированного финансирования).</w:t>
      </w:r>
    </w:p>
    <w:p w:rsidR="00BD1A43" w:rsidRPr="00F96168" w:rsidRDefault="00BD1A43" w:rsidP="000D402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095">
        <w:rPr>
          <w:rFonts w:ascii="Times New Roman" w:hAnsi="Times New Roman" w:cs="Times New Roman"/>
          <w:sz w:val="24"/>
          <w:szCs w:val="24"/>
        </w:rPr>
        <w:fldChar w:fldCharType="begin"/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>
        <w:pict>
          <v:shape id="_x0000_i1032" type="#_x0000_t75" style="width:26.25pt;height:11.25pt">
            <v:imagedata r:id="rId11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52095">
        <w:rPr>
          <w:rFonts w:ascii="Times New Roman" w:hAnsi="Times New Roman" w:cs="Times New Roman"/>
          <w:sz w:val="24"/>
          <w:szCs w:val="24"/>
        </w:rPr>
        <w:fldChar w:fldCharType="separate"/>
      </w:r>
      <w:r>
        <w:pict>
          <v:shape id="_x0000_i1033" type="#_x0000_t75" style="width:26.25pt;height:11.25pt">
            <v:imagedata r:id="rId11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fldChar w:fldCharType="end"/>
      </w:r>
      <w:r w:rsidRPr="00F96168">
        <w:rPr>
          <w:rFonts w:ascii="Times New Roman" w:hAnsi="Times New Roman" w:cs="Times New Roman"/>
          <w:sz w:val="24"/>
          <w:szCs w:val="24"/>
        </w:rPr>
        <w:t xml:space="preserve"> объем затрат Организации, осуществляемых по направлениям, указанным в подпунктах </w:t>
      </w:r>
      <w:r w:rsidRPr="00F96168">
        <w:rPr>
          <w:rFonts w:ascii="Times New Roman" w:hAnsi="Times New Roman" w:cs="Times New Roman"/>
          <w:sz w:val="24"/>
          <w:szCs w:val="24"/>
        </w:rPr>
        <w:fldChar w:fldCharType="begin"/>
      </w:r>
      <w:r w:rsidRPr="00F96168">
        <w:rPr>
          <w:rFonts w:ascii="Times New Roman" w:hAnsi="Times New Roman" w:cs="Times New Roman"/>
          <w:sz w:val="24"/>
          <w:szCs w:val="24"/>
        </w:rPr>
        <w:instrText xml:space="preserve"> REF _Ref483337861 \r \h </w:instrText>
      </w:r>
      <w:r w:rsidRPr="00F96168">
        <w:rPr>
          <w:rFonts w:ascii="Times New Roman" w:hAnsi="Times New Roman" w:cs="Times New Roman"/>
          <w:sz w:val="24"/>
          <w:szCs w:val="24"/>
        </w:rPr>
      </w:r>
      <w:r w:rsidRPr="00F961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2)</w:t>
      </w:r>
      <w:r w:rsidRPr="00F96168">
        <w:rPr>
          <w:rFonts w:ascii="Times New Roman" w:hAnsi="Times New Roman" w:cs="Times New Roman"/>
          <w:sz w:val="24"/>
          <w:szCs w:val="24"/>
        </w:rPr>
        <w:fldChar w:fldCharType="end"/>
      </w:r>
      <w:r w:rsidRPr="00F96168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_Ref518295348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F96168">
        <w:rPr>
          <w:rFonts w:ascii="Times New Roman" w:hAnsi="Times New Roman" w:cs="Times New Roman"/>
          <w:sz w:val="24"/>
          <w:szCs w:val="24"/>
        </w:rPr>
        <w:t xml:space="preserve"> пункта </w:t>
      </w:r>
      <w:r w:rsidRPr="00F96168">
        <w:rPr>
          <w:rFonts w:ascii="Times New Roman" w:hAnsi="Times New Roman" w:cs="Times New Roman"/>
          <w:sz w:val="24"/>
          <w:szCs w:val="24"/>
        </w:rPr>
        <w:fldChar w:fldCharType="begin"/>
      </w:r>
      <w:r w:rsidRPr="00F96168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Pr="00F96168">
        <w:rPr>
          <w:rFonts w:ascii="Times New Roman" w:hAnsi="Times New Roman" w:cs="Times New Roman"/>
          <w:sz w:val="24"/>
          <w:szCs w:val="24"/>
        </w:rPr>
      </w:r>
      <w:r w:rsidRPr="00F961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 w:rsidRPr="00F96168">
        <w:rPr>
          <w:rFonts w:ascii="Times New Roman" w:hAnsi="Times New Roman" w:cs="Times New Roman"/>
          <w:sz w:val="24"/>
          <w:szCs w:val="24"/>
        </w:rPr>
        <w:fldChar w:fldCharType="end"/>
      </w:r>
      <w:r w:rsidRPr="00F96168">
        <w:rPr>
          <w:rFonts w:ascii="Times New Roman" w:hAnsi="Times New Roman" w:cs="Times New Roman"/>
          <w:sz w:val="24"/>
          <w:szCs w:val="24"/>
        </w:rPr>
        <w:t xml:space="preserve"> настоящего Порядка, подлежащих </w:t>
      </w:r>
      <w:r>
        <w:rPr>
          <w:rFonts w:ascii="Times New Roman" w:hAnsi="Times New Roman" w:cs="Times New Roman"/>
          <w:sz w:val="24"/>
          <w:szCs w:val="24"/>
        </w:rPr>
        <w:t>обеспечению</w:t>
      </w:r>
      <w:r w:rsidRPr="00F96168">
        <w:rPr>
          <w:rFonts w:ascii="Times New Roman" w:hAnsi="Times New Roman" w:cs="Times New Roman"/>
          <w:sz w:val="24"/>
          <w:szCs w:val="24"/>
        </w:rPr>
        <w:t xml:space="preserve"> за счет субсидии,</w:t>
      </w:r>
      <w:r>
        <w:rPr>
          <w:rFonts w:ascii="Times New Roman" w:hAnsi="Times New Roman" w:cs="Times New Roman"/>
          <w:sz w:val="24"/>
          <w:szCs w:val="24"/>
        </w:rPr>
        <w:t xml:space="preserve"> определяемый на основании заявки организации, в месяце </w:t>
      </w:r>
      <w:r w:rsidRPr="008E60B2">
        <w:rPr>
          <w:rFonts w:ascii="Times New Roman" w:hAnsi="Times New Roman" w:cs="Times New Roman"/>
          <w:i/>
          <w:iCs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. Совокупный объем указанных затрат не может превышать </w:t>
      </w:r>
      <w:r w:rsidRPr="00F9616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процент</w:t>
      </w:r>
      <w:r w:rsidRPr="00F96168">
        <w:rPr>
          <w:rFonts w:ascii="Times New Roman" w:hAnsi="Times New Roman" w:cs="Times New Roman"/>
          <w:sz w:val="24"/>
          <w:szCs w:val="24"/>
        </w:rPr>
        <w:t xml:space="preserve"> от совокупных затрат Организации, </w:t>
      </w:r>
      <w:r>
        <w:rPr>
          <w:rFonts w:ascii="Times New Roman" w:hAnsi="Times New Roman" w:cs="Times New Roman"/>
          <w:sz w:val="24"/>
          <w:szCs w:val="24"/>
        </w:rPr>
        <w:t>подлежащих обеспечению</w:t>
      </w:r>
      <w:r w:rsidRPr="00F96168">
        <w:rPr>
          <w:rFonts w:ascii="Times New Roman" w:hAnsi="Times New Roman" w:cs="Times New Roman"/>
          <w:sz w:val="24"/>
          <w:szCs w:val="24"/>
        </w:rPr>
        <w:t xml:space="preserve"> за счет субсидии.</w:t>
      </w:r>
    </w:p>
    <w:p w:rsidR="00BD1A43" w:rsidRDefault="00BD1A43" w:rsidP="008A2C2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095">
        <w:rPr>
          <w:rFonts w:ascii="Times New Roman" w:hAnsi="Times New Roman" w:cs="Times New Roman"/>
          <w:sz w:val="24"/>
          <w:szCs w:val="24"/>
        </w:rPr>
        <w:fldChar w:fldCharType="begin"/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>
        <w:pict>
          <v:shape id="_x0000_i1034" type="#_x0000_t75" style="width:12pt;height:11.25pt">
            <v:imagedata r:id="rId12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52095">
        <w:rPr>
          <w:rFonts w:ascii="Times New Roman" w:hAnsi="Times New Roman" w:cs="Times New Roman"/>
          <w:sz w:val="24"/>
          <w:szCs w:val="24"/>
        </w:rPr>
        <w:fldChar w:fldCharType="separate"/>
      </w:r>
      <w:r>
        <w:pict>
          <v:shape id="_x0000_i1035" type="#_x0000_t75" style="width:12pt;height:11.25pt">
            <v:imagedata r:id="rId12" o:title="" chromakey="white"/>
          </v:shape>
        </w:pict>
      </w:r>
      <w:r w:rsidRPr="00752095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– объем субсидии, предоставляемой Организации в месяце </w:t>
      </w:r>
      <w:r w:rsidRPr="008E60B2">
        <w:rPr>
          <w:rFonts w:ascii="Times New Roman" w:hAnsi="Times New Roman" w:cs="Times New Roman"/>
          <w:i/>
          <w:iCs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>.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BD1A43" w:rsidRDefault="00BD1A43" w:rsidP="00C65E9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9B0498" w:rsidRDefault="00BD1A43" w:rsidP="00C65E98">
      <w:pPr>
        <w:pStyle w:val="ListParagraph"/>
        <w:numPr>
          <w:ilvl w:val="0"/>
          <w:numId w:val="2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субсидии.</w:t>
      </w:r>
    </w:p>
    <w:p w:rsidR="00BD1A43" w:rsidRPr="009B0498" w:rsidRDefault="00BD1A43" w:rsidP="00C65E9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7EEA">
        <w:rPr>
          <w:rFonts w:ascii="Times New Roman" w:hAnsi="Times New Roman" w:cs="Times New Roman"/>
          <w:sz w:val="24"/>
          <w:szCs w:val="24"/>
        </w:rPr>
        <w:t>Право на получение субсидии из местного бюджета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конкурса</w:t>
      </w:r>
      <w:r w:rsidRPr="00767EEA">
        <w:rPr>
          <w:rFonts w:ascii="Times New Roman" w:hAnsi="Times New Roman" w:cs="Times New Roman"/>
          <w:sz w:val="24"/>
          <w:szCs w:val="24"/>
        </w:rPr>
        <w:t xml:space="preserve"> предоставляется 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удовлетворяющей требованиям, определенным пунктом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_Ref515967659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Порядка,</w:t>
      </w:r>
      <w:r w:rsidRPr="00767EEA"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>
        <w:rPr>
          <w:rFonts w:ascii="Times New Roman" w:hAnsi="Times New Roman" w:cs="Times New Roman"/>
          <w:sz w:val="24"/>
          <w:szCs w:val="24"/>
        </w:rPr>
        <w:t>конкурса проводимого Уполномоченным органом.</w:t>
      </w:r>
    </w:p>
    <w:p w:rsidR="00BD1A43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515967659"/>
      <w:r>
        <w:rPr>
          <w:rFonts w:ascii="Times New Roman" w:hAnsi="Times New Roman" w:cs="Times New Roman"/>
          <w:sz w:val="24"/>
          <w:szCs w:val="24"/>
        </w:rPr>
        <w:t>Организация  должна соответствовать следующим требованиям:</w:t>
      </w:r>
      <w:bookmarkEnd w:id="6"/>
      <w:r w:rsidRPr="00FD1F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A43" w:rsidRDefault="00BD1A43" w:rsidP="00AF4A82">
      <w:pPr>
        <w:pStyle w:val="ListParagraph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D1A43" w:rsidRDefault="00BD1A43" w:rsidP="00C65E98">
      <w:pPr>
        <w:pStyle w:val="ListParagraph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>
        <w:rPr>
          <w:rFonts w:ascii="Times New Roman" w:hAnsi="Times New Roman" w:cs="Times New Roman"/>
          <w:sz w:val="24"/>
          <w:szCs w:val="24"/>
        </w:rPr>
        <w:t>местным бюджетом;</w:t>
      </w:r>
    </w:p>
    <w:p w:rsidR="00BD1A43" w:rsidRDefault="00BD1A43" w:rsidP="003F3133">
      <w:pPr>
        <w:pStyle w:val="ListParagraph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>
        <w:rPr>
          <w:rFonts w:ascii="Times New Roman" w:hAnsi="Times New Roman" w:cs="Times New Roman"/>
          <w:sz w:val="24"/>
          <w:szCs w:val="24"/>
        </w:rPr>
        <w:t>изации, ликвидации, банкротства;</w:t>
      </w:r>
    </w:p>
    <w:p w:rsidR="00BD1A43" w:rsidRDefault="00BD1A43" w:rsidP="003F3133">
      <w:pPr>
        <w:pStyle w:val="ListParagraph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1A43" w:rsidRPr="0080173C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В целях проведения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80173C">
        <w:rPr>
          <w:rFonts w:ascii="Times New Roman" w:hAnsi="Times New Roman" w:cs="Times New Roman"/>
          <w:sz w:val="24"/>
          <w:szCs w:val="24"/>
        </w:rPr>
        <w:t>:</w:t>
      </w:r>
    </w:p>
    <w:p w:rsidR="00BD1A43" w:rsidRPr="0080173C" w:rsidRDefault="00BD1A43" w:rsidP="003F31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не менее чем за </w:t>
      </w:r>
      <w:r>
        <w:rPr>
          <w:rFonts w:ascii="Times New Roman" w:hAnsi="Times New Roman" w:cs="Times New Roman"/>
          <w:sz w:val="24"/>
          <w:szCs w:val="24"/>
        </w:rPr>
        <w:t xml:space="preserve">15 календарных </w:t>
      </w:r>
      <w:r w:rsidRPr="0080173C">
        <w:rPr>
          <w:rFonts w:ascii="Times New Roman" w:hAnsi="Times New Roman" w:cs="Times New Roman"/>
          <w:sz w:val="24"/>
          <w:szCs w:val="24"/>
        </w:rPr>
        <w:t xml:space="preserve">дней до истечения срока подачи заявок на участие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(далее - заявка) размещает на официальном сайте </w:t>
      </w:r>
      <w:r>
        <w:rPr>
          <w:rFonts w:ascii="Times New Roman" w:hAnsi="Times New Roman" w:cs="Times New Roman"/>
          <w:sz w:val="24"/>
          <w:szCs w:val="24"/>
        </w:rPr>
        <w:t>администрации Чамзинского муниципального района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 объявление о проведении </w:t>
      </w:r>
      <w:r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Pr="0080173C">
        <w:rPr>
          <w:rFonts w:ascii="Times New Roman" w:hAnsi="Times New Roman" w:cs="Times New Roman"/>
          <w:sz w:val="24"/>
          <w:szCs w:val="24"/>
        </w:rPr>
        <w:t>и конкурсную документацию, включающую в себя:</w:t>
      </w:r>
    </w:p>
    <w:p w:rsidR="00BD1A43" w:rsidRPr="0080173C" w:rsidRDefault="00BD1A43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</w:t>
      </w:r>
      <w:r>
        <w:rPr>
          <w:rFonts w:ascii="Times New Roman" w:hAnsi="Times New Roman" w:cs="Times New Roman"/>
          <w:sz w:val="24"/>
          <w:szCs w:val="24"/>
        </w:rPr>
        <w:t>, включая требования к Проекту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BD1A43" w:rsidRPr="0080173C" w:rsidRDefault="00BD1A43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порядок, место, дату начала и дату окончания срока подачи заявок;</w:t>
      </w:r>
    </w:p>
    <w:p w:rsidR="00BD1A43" w:rsidRPr="0080173C" w:rsidRDefault="00BD1A43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внесения изменений в конкурсную документацию;</w:t>
      </w:r>
    </w:p>
    <w:p w:rsidR="00BD1A43" w:rsidRPr="0080173C" w:rsidRDefault="00BD1A43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порядок, место, дату и время рассмотрения заявок;</w:t>
      </w:r>
    </w:p>
    <w:p w:rsidR="00BD1A43" w:rsidRPr="0080173C" w:rsidRDefault="00BD1A43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оценки заявок;</w:t>
      </w:r>
    </w:p>
    <w:p w:rsidR="00BD1A43" w:rsidRPr="0080173C" w:rsidRDefault="00BD1A43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сроки размещения на официальном сайте </w:t>
      </w:r>
      <w:r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 информации о результатах конкурса;</w:t>
      </w:r>
    </w:p>
    <w:p w:rsidR="00BD1A43" w:rsidRPr="0080173C" w:rsidRDefault="00BD1A43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проект соглашения о предоставлении субсидии, заключаемого между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администрацией Чамзинского муниципального района </w:t>
      </w:r>
      <w:r w:rsidRPr="0080173C">
        <w:rPr>
          <w:rFonts w:ascii="Times New Roman" w:hAnsi="Times New Roman" w:cs="Times New Roman"/>
          <w:sz w:val="24"/>
          <w:szCs w:val="24"/>
        </w:rPr>
        <w:t>и Организацией;</w:t>
      </w:r>
    </w:p>
    <w:p w:rsidR="00BD1A43" w:rsidRPr="0080173C" w:rsidRDefault="00BD1A43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заключения соглашения о предоставлении субсидии;</w:t>
      </w:r>
    </w:p>
    <w:p w:rsidR="00BD1A43" w:rsidRPr="0080173C" w:rsidRDefault="00BD1A43" w:rsidP="00D85D0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образует конкурсную комиссию по проведению </w:t>
      </w:r>
      <w:r>
        <w:rPr>
          <w:rFonts w:ascii="Times New Roman" w:hAnsi="Times New Roman" w:cs="Times New Roman"/>
          <w:sz w:val="24"/>
          <w:szCs w:val="24"/>
        </w:rPr>
        <w:t>конкурса (далее – конкурсная комиссия)</w:t>
      </w:r>
      <w:r w:rsidRPr="0080173C">
        <w:rPr>
          <w:rFonts w:ascii="Times New Roman" w:hAnsi="Times New Roman" w:cs="Times New Roman"/>
          <w:sz w:val="24"/>
          <w:szCs w:val="24"/>
        </w:rPr>
        <w:t>, а также утверждает положение о конкурсной комиссии и ее состав;</w:t>
      </w:r>
    </w:p>
    <w:p w:rsidR="00BD1A43" w:rsidRPr="009B0498" w:rsidRDefault="00BD1A43" w:rsidP="009B049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98">
        <w:rPr>
          <w:rFonts w:ascii="Times New Roman" w:hAnsi="Times New Roman" w:cs="Times New Roman"/>
          <w:sz w:val="24"/>
          <w:szCs w:val="24"/>
        </w:rPr>
        <w:t>регистрирует заявки с прилагаемыми документами в порядке их поступления.</w:t>
      </w:r>
    </w:p>
    <w:p w:rsidR="00BD1A43" w:rsidRPr="0080173C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452720751"/>
      <w:r w:rsidRPr="0080173C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Организации представляют в </w:t>
      </w:r>
      <w:r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80173C">
        <w:rPr>
          <w:rFonts w:ascii="Times New Roman" w:hAnsi="Times New Roman" w:cs="Times New Roman"/>
          <w:sz w:val="24"/>
          <w:szCs w:val="24"/>
        </w:rPr>
        <w:t xml:space="preserve">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7"/>
    </w:p>
    <w:p w:rsidR="00BD1A43" w:rsidRPr="0080173C" w:rsidRDefault="00BD1A43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452720747"/>
      <w:bookmarkStart w:id="9" w:name="_Ref452720749"/>
      <w:r w:rsidRPr="0080173C">
        <w:rPr>
          <w:rFonts w:ascii="Times New Roman" w:hAnsi="Times New Roman" w:cs="Times New Roman"/>
          <w:sz w:val="24"/>
          <w:szCs w:val="24"/>
        </w:rPr>
        <w:t>выписк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0173C">
        <w:rPr>
          <w:rFonts w:ascii="Times New Roman" w:hAnsi="Times New Roman" w:cs="Times New Roman"/>
          <w:sz w:val="24"/>
          <w:szCs w:val="24"/>
        </w:rPr>
        <w:t xml:space="preserve">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8"/>
    </w:p>
    <w:p w:rsidR="00BD1A43" w:rsidRPr="0080173C" w:rsidRDefault="00BD1A43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справ</w:t>
      </w:r>
      <w:r>
        <w:rPr>
          <w:rFonts w:ascii="Times New Roman" w:hAnsi="Times New Roman" w:cs="Times New Roman"/>
          <w:sz w:val="24"/>
          <w:szCs w:val="24"/>
        </w:rPr>
        <w:t>ок</w:t>
      </w:r>
      <w:r w:rsidRPr="0080173C">
        <w:rPr>
          <w:rFonts w:ascii="Times New Roman" w:hAnsi="Times New Roman" w:cs="Times New Roman"/>
          <w:sz w:val="24"/>
          <w:szCs w:val="24"/>
        </w:rPr>
        <w:t>, заверенны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установленном порядке и выданные не позднее, чем за один месяц до даты подачи документов: </w:t>
      </w:r>
    </w:p>
    <w:p w:rsidR="00BD1A43" w:rsidRPr="0080173C" w:rsidRDefault="00BD1A43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BD1A43" w:rsidRDefault="00BD1A43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BD1A43" w:rsidRPr="00617AFD" w:rsidRDefault="00BD1A43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>справк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17AFD">
        <w:rPr>
          <w:rFonts w:ascii="Times New Roman" w:hAnsi="Times New Roman" w:cs="Times New Roman"/>
          <w:sz w:val="24"/>
          <w:szCs w:val="24"/>
        </w:rPr>
        <w:t xml:space="preserve"> социально ориентированной некоммерческой организации об отсутствии просроченной задолженности по возврату в бюджет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 w:rsidRPr="00617AFD">
        <w:rPr>
          <w:rFonts w:ascii="Times New Roman" w:hAnsi="Times New Roman" w:cs="Times New Roman"/>
          <w:sz w:val="24"/>
          <w:szCs w:val="24"/>
        </w:rPr>
        <w:t xml:space="preserve"> 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BD1A43" w:rsidRDefault="00BD1A43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9"/>
      <w:r w:rsidRPr="0080173C">
        <w:rPr>
          <w:rFonts w:ascii="Times New Roman" w:hAnsi="Times New Roman" w:cs="Times New Roman"/>
          <w:sz w:val="24"/>
          <w:szCs w:val="24"/>
        </w:rPr>
        <w:t xml:space="preserve"> о готовности выполнения функций уполномоченной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в Чамзинском муниципальном районе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соответствии с Правилами персонифицированного финансирования.</w:t>
      </w:r>
    </w:p>
    <w:p w:rsidR="00BD1A43" w:rsidRPr="00C814C9" w:rsidRDefault="00BD1A43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483334033"/>
      <w:r w:rsidRPr="00C814C9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>реализации Проекта в текущем году, включающая целевые показатели реализации Проекта.</w:t>
      </w:r>
      <w:bookmarkEnd w:id="10"/>
    </w:p>
    <w:p w:rsidR="00BD1A43" w:rsidRPr="0080173C" w:rsidRDefault="00BD1A43" w:rsidP="00D85D04">
      <w:pPr>
        <w:pStyle w:val="ConsPlusNormal"/>
        <w:ind w:firstLine="709"/>
        <w:jc w:val="both"/>
        <w:rPr>
          <w:sz w:val="24"/>
          <w:szCs w:val="24"/>
        </w:rPr>
      </w:pPr>
      <w:r w:rsidRPr="0080173C">
        <w:rPr>
          <w:sz w:val="24"/>
          <w:szCs w:val="24"/>
        </w:rPr>
        <w:t>Документы, прилагаемые к заявке, должны быть представлены на бумажном и электронном носителях в формате PortableDocumentFormat (PDF).</w:t>
      </w:r>
    </w:p>
    <w:p w:rsidR="00BD1A43" w:rsidRPr="0080173C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483334415"/>
      <w:r w:rsidRPr="0080173C">
        <w:rPr>
          <w:rFonts w:ascii="Times New Roman" w:hAnsi="Times New Roman" w:cs="Times New Roman"/>
          <w:sz w:val="24"/>
          <w:szCs w:val="24"/>
        </w:rPr>
        <w:t>Оценка заявки Организации конкурсной комиссией проводится при выполнении для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следующих условий:</w:t>
      </w:r>
      <w:bookmarkEnd w:id="11"/>
    </w:p>
    <w:p w:rsidR="00BD1A43" w:rsidRDefault="00BD1A43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483334530"/>
      <w:r>
        <w:rPr>
          <w:rFonts w:ascii="Times New Roman" w:hAnsi="Times New Roman" w:cs="Times New Roman"/>
          <w:sz w:val="24"/>
          <w:szCs w:val="24"/>
        </w:rPr>
        <w:t xml:space="preserve">Организация соответствует требованиям, установленным пунктом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_Ref515967659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BD1A43" w:rsidRPr="0080173C" w:rsidRDefault="00BD1A43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заявка оформлена в соответствии с требованиями, установленными в конкурсной документации;</w:t>
      </w:r>
      <w:bookmarkEnd w:id="12"/>
    </w:p>
    <w:p w:rsidR="00BD1A43" w:rsidRPr="0080173C" w:rsidRDefault="00BD1A43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 заявке приложены все необходимые документы, предусмотренные подпунктами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_Ref452720747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_Ref483334033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 xml:space="preserve">пункта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_Ref452720751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BD1A43" w:rsidRDefault="00BD1A43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483334536"/>
      <w:r>
        <w:rPr>
          <w:rFonts w:ascii="Times New Roman" w:hAnsi="Times New Roman" w:cs="Times New Roman"/>
          <w:sz w:val="24"/>
          <w:szCs w:val="24"/>
        </w:rPr>
        <w:t>целевые показатели Проекта, представленного Организацией, соответствуют Программе</w:t>
      </w:r>
      <w:r w:rsidRPr="00EA41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дополнительного образования детей в Чамзинском муниципальном районе на текущий год, утвержденной Постановлением администрации Чамзинского муниципального района от 21.05.2019г №355 </w:t>
      </w:r>
      <w:r w:rsidRPr="00FD79B3">
        <w:rPr>
          <w:rFonts w:ascii="Times New Roman" w:hAnsi="Times New Roman" w:cs="Times New Roman"/>
          <w:sz w:val="24"/>
          <w:szCs w:val="24"/>
        </w:rPr>
        <w:t xml:space="preserve">в части нормативов обеспечения сертификатов </w:t>
      </w:r>
      <w:r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Pr="00FD79B3">
        <w:rPr>
          <w:rFonts w:ascii="Times New Roman" w:hAnsi="Times New Roman" w:cs="Times New Roman"/>
          <w:sz w:val="24"/>
          <w:szCs w:val="24"/>
        </w:rPr>
        <w:t>, а также числа и структуры сертификатов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в статусе сертификатов персонифицированного финансирования</w:t>
      </w:r>
      <w:r w:rsidRPr="00FD79B3">
        <w:rPr>
          <w:rFonts w:ascii="Times New Roman" w:hAnsi="Times New Roman" w:cs="Times New Roman"/>
          <w:sz w:val="24"/>
          <w:szCs w:val="24"/>
        </w:rPr>
        <w:t>.</w:t>
      </w:r>
      <w:bookmarkEnd w:id="13"/>
    </w:p>
    <w:p w:rsidR="00BD1A43" w:rsidRPr="0080173C" w:rsidRDefault="00BD1A43" w:rsidP="00D85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несоблюдения одного или нескольких условий, установленных подпунктами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_Ref483334530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_Ref483334536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пункта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_Ref483334415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 конкурсная комиссия выносит решение  об отказе Организации в предоставлении поддержки.</w:t>
      </w:r>
    </w:p>
    <w:p w:rsidR="00BD1A43" w:rsidRPr="0080173C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Ref483334422"/>
      <w:r w:rsidRPr="0080173C">
        <w:rPr>
          <w:rFonts w:ascii="Times New Roman" w:hAnsi="Times New Roman" w:cs="Times New Roman"/>
          <w:sz w:val="24"/>
          <w:szCs w:val="24"/>
        </w:rPr>
        <w:t>Оценка заявки Организации конкурсной комиссией проводится по следующим критериям:</w:t>
      </w:r>
      <w:bookmarkEnd w:id="14"/>
    </w:p>
    <w:p w:rsidR="00BD1A43" w:rsidRPr="001C301F" w:rsidRDefault="00BD1A43" w:rsidP="001C301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проработанность Проекта и соответствие его показателям Программы персонифицированного финансирования; </w:t>
      </w:r>
    </w:p>
    <w:p w:rsidR="00BD1A43" w:rsidRPr="0080173C" w:rsidRDefault="00BD1A43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кадровый потенциал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рганизации;</w:t>
      </w:r>
    </w:p>
    <w:p w:rsidR="00BD1A43" w:rsidRDefault="00BD1A43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ресурсный потенциал Организации;</w:t>
      </w:r>
    </w:p>
    <w:p w:rsidR="00BD1A43" w:rsidRPr="0080173C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Субсидия предоставляется Организации – победителю конкурса, набравшей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пункте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_Ref483334422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 согласно приложению 1 к настоящему Порядку</w:t>
      </w:r>
      <w:r w:rsidRPr="0080173C">
        <w:rPr>
          <w:rFonts w:ascii="Times New Roman" w:hAnsi="Times New Roman" w:cs="Times New Roman"/>
          <w:sz w:val="24"/>
          <w:szCs w:val="24"/>
        </w:rPr>
        <w:t>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A43" w:rsidRDefault="00BD1A43" w:rsidP="0006323E">
      <w:pPr>
        <w:numPr>
          <w:ilvl w:val="0"/>
          <w:numId w:val="3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Предоставление субсидии на цели, указанные в пункте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Pr="00DA78F7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осуществляется </w:t>
      </w:r>
      <w:r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соответствии со сводной бюджетной </w:t>
      </w:r>
      <w:r>
        <w:rPr>
          <w:rFonts w:ascii="Times New Roman" w:hAnsi="Times New Roman" w:cs="Times New Roman"/>
          <w:sz w:val="24"/>
          <w:szCs w:val="24"/>
        </w:rPr>
        <w:t>росписью местного бюджета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пределах лимитов бюджетных обязательств, предусмотренных на реализацию </w:t>
      </w:r>
      <w:r>
        <w:rPr>
          <w:rFonts w:ascii="Times New Roman" w:hAnsi="Times New Roman" w:cs="Times New Roman"/>
          <w:sz w:val="24"/>
          <w:szCs w:val="24"/>
        </w:rPr>
        <w:t>основного мероприятия</w:t>
      </w:r>
      <w:r>
        <w:rPr>
          <w:sz w:val="24"/>
          <w:szCs w:val="24"/>
        </w:rPr>
        <w:t xml:space="preserve"> </w:t>
      </w:r>
      <w:r w:rsidRPr="00D65354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подпрограммы «Развитие дополнительного образования детей в Чамзинском муниципальном районе» на 2016 – 2025 годы» муниципальной программы  «Развитие образования в Чамзинском муниципальном районе» на 2016 – 20205 годы»  Чамзинского муниципального района</w:t>
      </w:r>
      <w:r w:rsidRPr="00E64D8B">
        <w:rPr>
          <w:rFonts w:ascii="Times New Roman" w:hAnsi="Times New Roman" w:cs="Times New Roman"/>
          <w:sz w:val="24"/>
          <w:szCs w:val="24"/>
        </w:rPr>
        <w:t>.</w:t>
      </w:r>
    </w:p>
    <w:p w:rsidR="00BD1A43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на основании соглашения, заключенного между </w:t>
      </w:r>
      <w:r>
        <w:rPr>
          <w:rFonts w:ascii="Times New Roman" w:hAnsi="Times New Roman" w:cs="Times New Roman"/>
          <w:sz w:val="24"/>
          <w:szCs w:val="24"/>
        </w:rPr>
        <w:t>Уполномоченным органом Чамзинского муниципального района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и Организацией, в котором предусматриваются:</w:t>
      </w:r>
    </w:p>
    <w:p w:rsidR="00BD1A43" w:rsidRPr="0080173C" w:rsidRDefault="00BD1A43" w:rsidP="000632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80173C" w:rsidRDefault="00BD1A43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целевое назначение и предельный размер субсидии;</w:t>
      </w:r>
    </w:p>
    <w:p w:rsidR="00BD1A43" w:rsidRPr="0080173C" w:rsidRDefault="00BD1A43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перечень затрат, на финансовое обеспечение которых предоставляется субсидия;</w:t>
      </w:r>
    </w:p>
    <w:p w:rsidR="00BD1A43" w:rsidRPr="0080173C" w:rsidRDefault="00BD1A43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:rsidR="00BD1A43" w:rsidRPr="0080173C" w:rsidRDefault="00BD1A43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субсидии;</w:t>
      </w:r>
    </w:p>
    <w:p w:rsidR="00BD1A43" w:rsidRPr="0080173C" w:rsidRDefault="00BD1A43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перечисления субсидии, а также возможность (</w:t>
      </w:r>
      <w:r>
        <w:rPr>
          <w:rFonts w:ascii="Times New Roman" w:hAnsi="Times New Roman" w:cs="Times New Roman"/>
          <w:sz w:val="24"/>
          <w:szCs w:val="24"/>
        </w:rPr>
        <w:t>отсутствие возможности</w:t>
      </w:r>
      <w:r w:rsidRPr="0080173C">
        <w:rPr>
          <w:rFonts w:ascii="Times New Roman" w:hAnsi="Times New Roman" w:cs="Times New Roman"/>
          <w:sz w:val="24"/>
          <w:szCs w:val="24"/>
        </w:rPr>
        <w:t>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BD1A43" w:rsidRPr="0080173C" w:rsidRDefault="00BD1A43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BD1A43" w:rsidRPr="0080173C" w:rsidRDefault="00BD1A43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</w:t>
      </w:r>
      <w:r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согласован</w:t>
      </w:r>
      <w:r>
        <w:rPr>
          <w:rFonts w:ascii="Times New Roman" w:hAnsi="Times New Roman" w:cs="Times New Roman"/>
          <w:sz w:val="24"/>
          <w:szCs w:val="24"/>
        </w:rPr>
        <w:t>ию с Финансовым Управлением администрации Чамзинского муниципального района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BD1A43" w:rsidRPr="0080173C" w:rsidRDefault="00BD1A43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ответственность Организации за нарушение условий соглашения о предоставлении субсидии;</w:t>
      </w:r>
    </w:p>
    <w:p w:rsidR="00BD1A43" w:rsidRPr="0080173C" w:rsidRDefault="00BD1A43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порядок </w:t>
      </w:r>
      <w:r>
        <w:rPr>
          <w:rFonts w:ascii="Times New Roman" w:hAnsi="Times New Roman" w:cs="Times New Roman"/>
          <w:sz w:val="24"/>
          <w:szCs w:val="24"/>
        </w:rPr>
        <w:t>возврата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субсидии в доход </w:t>
      </w:r>
      <w:r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80173C">
        <w:rPr>
          <w:rFonts w:ascii="Times New Roman" w:hAnsi="Times New Roman" w:cs="Times New Roman"/>
          <w:sz w:val="24"/>
          <w:szCs w:val="24"/>
        </w:rPr>
        <w:t>бюджета в случае нарушения условий, целей и порядка ее предоставления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1A43" w:rsidRPr="00AF7806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Уполномоченный орган Чамзинского муниципального района</w:t>
      </w:r>
      <w:r w:rsidRPr="00AF7806">
        <w:rPr>
          <w:rFonts w:ascii="Times New Roman" w:hAnsi="Times New Roman" w:cs="Times New Roman"/>
          <w:sz w:val="24"/>
          <w:szCs w:val="24"/>
        </w:rPr>
        <w:t xml:space="preserve"> заключает с Организацией соглашение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7806">
        <w:rPr>
          <w:rFonts w:ascii="Times New Roman" w:hAnsi="Times New Roman" w:cs="Times New Roman"/>
          <w:sz w:val="24"/>
          <w:szCs w:val="24"/>
        </w:rPr>
        <w:t xml:space="preserve">предоставлении субсидии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F7806">
        <w:rPr>
          <w:rFonts w:ascii="Times New Roman" w:hAnsi="Times New Roman" w:cs="Times New Roman"/>
          <w:sz w:val="24"/>
          <w:szCs w:val="24"/>
        </w:rPr>
        <w:t xml:space="preserve"> к настоящем Порядку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7806">
        <w:rPr>
          <w:rFonts w:ascii="Times New Roman" w:hAnsi="Times New Roman" w:cs="Times New Roman"/>
          <w:sz w:val="24"/>
          <w:szCs w:val="24"/>
        </w:rPr>
        <w:t xml:space="preserve">течение 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  <w:r w:rsidRPr="00AF7806">
        <w:rPr>
          <w:rFonts w:ascii="Times New Roman" w:hAnsi="Times New Roman" w:cs="Times New Roman"/>
          <w:sz w:val="24"/>
          <w:szCs w:val="24"/>
        </w:rPr>
        <w:t>календарных дней со дня определения Организации — победителя конкурса.</w:t>
      </w:r>
    </w:p>
    <w:p w:rsidR="00BD1A43" w:rsidRPr="006909D9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Перечисление субсидии осуществляется  </w:t>
      </w:r>
      <w:r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авансовыми платежами на основании заявок о перечислении субсидии, подаваемых Организацией не чаще 1 раза в месяц, на счет, </w:t>
      </w:r>
      <w:r w:rsidRPr="003E2887">
        <w:rPr>
          <w:rFonts w:ascii="Times New Roman" w:hAnsi="Times New Roman" w:cs="Times New Roman"/>
          <w:sz w:val="24"/>
          <w:szCs w:val="24"/>
        </w:rPr>
        <w:t>открытый в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территориальным органом Федерального казначейства</w:t>
      </w:r>
      <w:r w:rsidRPr="0080173C">
        <w:rPr>
          <w:rFonts w:ascii="Times New Roman" w:hAnsi="Times New Roman" w:cs="Times New Roman"/>
          <w:sz w:val="24"/>
          <w:szCs w:val="24"/>
        </w:rPr>
        <w:t>.</w:t>
      </w:r>
    </w:p>
    <w:p w:rsidR="00BD1A43" w:rsidRPr="00CB28E8" w:rsidRDefault="00BD1A43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Default="00BD1A43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Default="00BD1A43" w:rsidP="003E2887">
      <w:pPr>
        <w:pStyle w:val="ListParagraph"/>
        <w:numPr>
          <w:ilvl w:val="0"/>
          <w:numId w:val="23"/>
        </w:numPr>
        <w:spacing w:after="0" w:line="100" w:lineRule="atLeast"/>
        <w:ind w:left="0" w:firstLine="0"/>
        <w:jc w:val="center"/>
      </w:pPr>
      <w:r w:rsidRPr="003E2887">
        <w:rPr>
          <w:rFonts w:ascii="Times New Roman" w:hAnsi="Times New Roman" w:cs="Times New Roman"/>
          <w:sz w:val="24"/>
          <w:szCs w:val="24"/>
        </w:rPr>
        <w:t>Требования к отчетности</w:t>
      </w:r>
    </w:p>
    <w:p w:rsidR="00BD1A43" w:rsidRDefault="00BD1A43" w:rsidP="006909D9">
      <w:pPr>
        <w:spacing w:after="0" w:line="100" w:lineRule="atLeast"/>
        <w:ind w:firstLine="709"/>
        <w:jc w:val="center"/>
      </w:pPr>
    </w:p>
    <w:p w:rsidR="00BD1A43" w:rsidRPr="005F25D0" w:rsidRDefault="00BD1A43" w:rsidP="00593FCD">
      <w:pPr>
        <w:pStyle w:val="ListParagraph"/>
        <w:numPr>
          <w:ilvl w:val="0"/>
          <w:numId w:val="33"/>
        </w:numPr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25D0">
        <w:rPr>
          <w:rFonts w:ascii="Times New Roman" w:hAnsi="Times New Roman" w:cs="Times New Roman"/>
          <w:sz w:val="24"/>
          <w:szCs w:val="24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:rsidR="00BD1A43" w:rsidRDefault="00BD1A43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отчет о расходовании субсидии по форме согласно приложению 2 к Соглашению;</w:t>
      </w:r>
    </w:p>
    <w:p w:rsidR="00BD1A43" w:rsidRDefault="00BD1A43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копии первичных документов, подтверждающих расходование субсидии.</w:t>
      </w:r>
    </w:p>
    <w:p w:rsidR="00BD1A43" w:rsidRDefault="00BD1A43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непредоставления Организацией вышеперечисленных документов в течение 10 рабочих дней по истечении срока, указанного в абзаце первом настоящего пункта, Уполномоченный орган по согласованию с Финансовым Управлением администрации Чамзинского муниципального района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BD1A43" w:rsidRDefault="00BD1A43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Субсидия должна быть возвращена Организацией в течение </w:t>
      </w:r>
      <w:r w:rsidRPr="009519EF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календарных дней со дня получения решения Уполномоченного органа о прекращении предоставления субсидии.</w:t>
      </w:r>
    </w:p>
    <w:p w:rsidR="00BD1A43" w:rsidRPr="006909D9" w:rsidRDefault="00BD1A43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непоступления средств в течение </w:t>
      </w:r>
      <w:r w:rsidRPr="009519EF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:rsidR="00BD1A43" w:rsidRPr="006909D9" w:rsidRDefault="00BD1A43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5F25D0" w:rsidRDefault="00BD1A43" w:rsidP="003E2887">
      <w:pPr>
        <w:pStyle w:val="1"/>
        <w:numPr>
          <w:ilvl w:val="0"/>
          <w:numId w:val="23"/>
        </w:numPr>
        <w:spacing w:before="0" w:after="0"/>
        <w:ind w:left="0" w:firstLine="0"/>
        <w:jc w:val="center"/>
        <w:rPr>
          <w:rFonts w:cs="Times New Roman"/>
        </w:rPr>
      </w:pPr>
      <w:r>
        <w:rPr>
          <w:rFonts w:ascii="Times New Roman" w:hAnsi="Times New Roman" w:cs="Times New Roman"/>
          <w:sz w:val="24"/>
          <w:szCs w:val="24"/>
        </w:rPr>
        <w:t>Требования об осуществлении контроля за соблюдением условий, целей и порядка предоставления</w:t>
      </w:r>
      <w:r w:rsidRPr="005F25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субсидии и ответственности за их нарушение</w:t>
      </w:r>
      <w:r w:rsidRPr="003A4B51">
        <w:rPr>
          <w:rFonts w:ascii="Times New Roman" w:hAnsi="Times New Roman" w:cs="Times New Roman"/>
          <w:sz w:val="24"/>
          <w:szCs w:val="24"/>
        </w:rPr>
        <w:t>.</w:t>
      </w:r>
    </w:p>
    <w:p w:rsidR="00BD1A43" w:rsidRPr="0080173C" w:rsidRDefault="00BD1A43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80173C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В случае </w:t>
      </w:r>
      <w:r>
        <w:rPr>
          <w:rFonts w:ascii="Times New Roman" w:hAnsi="Times New Roman" w:cs="Times New Roman"/>
          <w:sz w:val="24"/>
          <w:szCs w:val="24"/>
        </w:rPr>
        <w:t xml:space="preserve">выявления </w:t>
      </w:r>
      <w:r w:rsidRPr="0080173C">
        <w:rPr>
          <w:rFonts w:ascii="Times New Roman" w:hAnsi="Times New Roman" w:cs="Times New Roman"/>
          <w:sz w:val="24"/>
          <w:szCs w:val="24"/>
        </w:rPr>
        <w:t xml:space="preserve">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</w:t>
      </w:r>
      <w:r>
        <w:rPr>
          <w:rFonts w:ascii="Times New Roman" w:hAnsi="Times New Roman" w:cs="Times New Roman"/>
          <w:sz w:val="24"/>
          <w:szCs w:val="24"/>
        </w:rPr>
        <w:t>местного</w:t>
      </w:r>
      <w:r w:rsidRPr="0080173C">
        <w:rPr>
          <w:rFonts w:ascii="Times New Roman" w:hAnsi="Times New Roman" w:cs="Times New Roman"/>
          <w:sz w:val="24"/>
          <w:szCs w:val="24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017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A43" w:rsidRDefault="00BD1A43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A22900">
        <w:rPr>
          <w:rFonts w:ascii="Times New Roman" w:hAnsi="Times New Roman" w:cs="Times New Roman"/>
          <w:sz w:val="24"/>
          <w:szCs w:val="24"/>
        </w:rPr>
        <w:t xml:space="preserve"> вправе использовать указанный остаток только после представления в </w:t>
      </w:r>
      <w:r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A22900">
        <w:rPr>
          <w:rFonts w:ascii="Times New Roman" w:hAnsi="Times New Roman" w:cs="Times New Roman"/>
          <w:sz w:val="24"/>
          <w:szCs w:val="24"/>
        </w:rPr>
        <w:t xml:space="preserve"> подтверждения потребности в нем и получения соответствующего письменного согласования </w:t>
      </w:r>
      <w:r w:rsidRPr="00551919"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орган</w:t>
      </w:r>
      <w:r w:rsidRPr="00551919">
        <w:rPr>
          <w:rFonts w:ascii="Times New Roman" w:hAnsi="Times New Roman" w:cs="Times New Roman"/>
          <w:sz w:val="24"/>
          <w:szCs w:val="24"/>
        </w:rPr>
        <w:t>а</w:t>
      </w:r>
      <w:r w:rsidRPr="00A22900">
        <w:rPr>
          <w:rFonts w:ascii="Times New Roman" w:hAnsi="Times New Roman" w:cs="Times New Roman"/>
          <w:sz w:val="24"/>
          <w:szCs w:val="24"/>
        </w:rPr>
        <w:t xml:space="preserve">. Не использованный в отчетном финансовом году остаток Субсидии подлежит перечислению в доход </w:t>
      </w:r>
      <w:r w:rsidRPr="0090373C">
        <w:rPr>
          <w:rFonts w:ascii="Times New Roman" w:hAnsi="Times New Roman" w:cs="Times New Roman"/>
          <w:sz w:val="24"/>
          <w:szCs w:val="24"/>
        </w:rPr>
        <w:t>местного бюджета в случае,</w:t>
      </w:r>
      <w:r w:rsidRPr="00A22900">
        <w:rPr>
          <w:rFonts w:ascii="Times New Roman" w:hAnsi="Times New Roman" w:cs="Times New Roman"/>
          <w:sz w:val="24"/>
          <w:szCs w:val="24"/>
        </w:rPr>
        <w:t xml:space="preserve"> если потребность в нем не согласована с </w:t>
      </w:r>
      <w:r>
        <w:rPr>
          <w:rFonts w:ascii="Times New Roman" w:hAnsi="Times New Roman" w:cs="Times New Roman"/>
          <w:sz w:val="24"/>
          <w:szCs w:val="24"/>
        </w:rPr>
        <w:t>Уполномоченны</w:t>
      </w:r>
      <w:r w:rsidRPr="0055191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орган</w:t>
      </w:r>
      <w:r w:rsidRPr="00551919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1A43" w:rsidRPr="00B94D8D" w:rsidRDefault="00BD1A43" w:rsidP="00D85D04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4D8D">
        <w:rPr>
          <w:rFonts w:ascii="Times New Roman" w:hAnsi="Times New Roman" w:cs="Times New Roman"/>
          <w:sz w:val="24"/>
          <w:szCs w:val="24"/>
        </w:rPr>
        <w:t>Контроль за соблюдением условий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94D8D">
        <w:rPr>
          <w:rFonts w:ascii="Times New Roman" w:hAnsi="Times New Roman" w:cs="Times New Roman"/>
          <w:sz w:val="24"/>
          <w:szCs w:val="24"/>
        </w:rPr>
        <w:t xml:space="preserve"> целей и порядка предоставления </w:t>
      </w:r>
      <w:r>
        <w:rPr>
          <w:rFonts w:ascii="Times New Roman" w:hAnsi="Times New Roman" w:cs="Times New Roman"/>
          <w:sz w:val="24"/>
          <w:szCs w:val="24"/>
        </w:rPr>
        <w:t>денежных средств, источником финансового обеспечения которых являются субсидии осуществляет Главный распорядитель и Финансовое Управление администрации Чамзинского муниципального района.</w:t>
      </w:r>
    </w:p>
    <w:p w:rsidR="00BD1A43" w:rsidRDefault="00BD1A43" w:rsidP="00E9305A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bookmarkStart w:id="15" w:name="Par32"/>
      <w:bookmarkEnd w:id="15"/>
      <w:r>
        <w:rPr>
          <w:rFonts w:ascii="Times New Roman" w:hAnsi="Times New Roman" w:cs="Times New Roman"/>
          <w:sz w:val="24"/>
          <w:szCs w:val="24"/>
        </w:rPr>
        <w:t>Приложение №1 к Порядку</w:t>
      </w:r>
    </w:p>
    <w:p w:rsidR="00BD1A43" w:rsidRDefault="00BD1A43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D1A43" w:rsidRDefault="00BD1A43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D1A43" w:rsidRPr="00A22900" w:rsidRDefault="00BD1A43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BD1A43" w:rsidRDefault="00BD1A43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</w:t>
      </w:r>
    </w:p>
    <w:p w:rsidR="00BD1A43" w:rsidRDefault="00BD1A43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BD1A43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A43" w:rsidRPr="00752095" w:rsidRDefault="00BD1A43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A43" w:rsidRPr="00752095" w:rsidRDefault="00BD1A43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A43" w:rsidRPr="00752095" w:rsidRDefault="00BD1A43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BD1A43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DC2B9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43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BD1A43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  <w:tr w:rsidR="00BD1A43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trike/>
                <w:sz w:val="24"/>
                <w:szCs w:val="24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3F0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 территории Чамзинского муниципального района</w:t>
            </w: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балла);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от 5 до 10 мероприятий (2 балла);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от 2 до 5 мероприятий (1 балл);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менее 2 мероприятий (0 баллов).</w:t>
            </w:r>
          </w:p>
        </w:tc>
      </w:tr>
      <w:tr w:rsidR="00BD1A43" w:rsidRPr="0075209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A86D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 xml:space="preserve">Опыт реализации Организацией социально-ориентированных проектов за счет получаемых субсидий из местного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 муниципального района</w:t>
            </w: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752095" w:rsidRDefault="00BD1A43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:rsidR="00BD1A43" w:rsidRPr="00752095" w:rsidRDefault="00BD1A43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:rsidR="00BD1A43" w:rsidRPr="00752095" w:rsidRDefault="00BD1A43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:rsidR="00BD1A43" w:rsidRPr="00752095" w:rsidRDefault="00BD1A43" w:rsidP="00F37CA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95"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:rsidR="00BD1A43" w:rsidRDefault="00BD1A43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D1A43" w:rsidRDefault="00BD1A43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D1A43" w:rsidRDefault="00BD1A43" w:rsidP="006909D9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 к Порядку</w:t>
      </w:r>
    </w:p>
    <w:p w:rsidR="00BD1A43" w:rsidRPr="006909D9" w:rsidRDefault="00BD1A43" w:rsidP="006909D9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</w:p>
    <w:p w:rsidR="00BD1A43" w:rsidRPr="00A22900" w:rsidRDefault="00BD1A43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СОГЛАШЕНИЕ №______</w:t>
      </w:r>
    </w:p>
    <w:p w:rsidR="00BD1A43" w:rsidRPr="00A22900" w:rsidRDefault="00BD1A43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предоставлении </w:t>
      </w:r>
      <w:r w:rsidRPr="00A22900">
        <w:rPr>
          <w:rFonts w:ascii="Times New Roman" w:hAnsi="Times New Roman" w:cs="Times New Roman"/>
          <w:sz w:val="24"/>
          <w:szCs w:val="24"/>
        </w:rPr>
        <w:t>субсидии</w:t>
      </w:r>
    </w:p>
    <w:p w:rsidR="00BD1A43" w:rsidRPr="00A22900" w:rsidRDefault="00BD1A43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из бюджета _________________ некоммерческой организации</w:t>
      </w:r>
    </w:p>
    <w:p w:rsidR="00BD1A43" w:rsidRPr="00A22900" w:rsidRDefault="00BD1A43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BD1A43" w:rsidRPr="00A22900" w:rsidRDefault="00BD1A43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BD1A43" w:rsidRPr="00A22900" w:rsidRDefault="00BD1A43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</w:t>
      </w:r>
      <w:r w:rsidRPr="00A22900">
        <w:rPr>
          <w:rFonts w:ascii="Times New Roman" w:hAnsi="Times New Roman" w:cs="Times New Roman"/>
          <w:sz w:val="24"/>
          <w:szCs w:val="24"/>
        </w:rPr>
        <w:t>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в Чамзинском муниципальном районе</w:t>
      </w:r>
    </w:p>
    <w:p w:rsidR="00BD1A43" w:rsidRPr="00A22900" w:rsidRDefault="00BD1A43" w:rsidP="00551919">
      <w:pPr>
        <w:pStyle w:val="ConsPlusNormal"/>
        <w:ind w:firstLine="540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ind w:firstLine="540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_______________                                      </w:t>
      </w:r>
      <w:r w:rsidRPr="00A22900">
        <w:rPr>
          <w:rFonts w:ascii="Times New Roman" w:hAnsi="Times New Roman" w:cs="Times New Roman"/>
          <w:sz w:val="24"/>
          <w:szCs w:val="24"/>
        </w:rPr>
        <w:t xml:space="preserve">                                    "__" _____________ 20__ г.</w:t>
      </w:r>
    </w:p>
    <w:p w:rsidR="00BD1A43" w:rsidRPr="00A22900" w:rsidRDefault="00BD1A43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A22900" w:rsidRDefault="00BD1A43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 Чамзинского муниципального района, </w:t>
      </w:r>
      <w:r w:rsidRPr="00A22900">
        <w:rPr>
          <w:rFonts w:ascii="Times New Roman" w:hAnsi="Times New Roman" w:cs="Times New Roman"/>
          <w:sz w:val="24"/>
          <w:szCs w:val="24"/>
        </w:rPr>
        <w:t>именуемое в дальнейшем «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A2290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от имени муниципального образования </w:t>
      </w:r>
      <w:r w:rsidRPr="00A229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Чамзинский муниципальный район, </w:t>
      </w:r>
      <w:r w:rsidRPr="00A22900">
        <w:rPr>
          <w:rFonts w:ascii="Times New Roman" w:hAnsi="Times New Roman" w:cs="Times New Roman"/>
          <w:sz w:val="24"/>
          <w:szCs w:val="24"/>
        </w:rPr>
        <w:t xml:space="preserve">в </w:t>
      </w:r>
      <w:r w:rsidRPr="009519EF">
        <w:rPr>
          <w:rFonts w:ascii="Times New Roman" w:hAnsi="Times New Roman" w:cs="Times New Roman"/>
          <w:sz w:val="24"/>
          <w:szCs w:val="24"/>
        </w:rPr>
        <w:t>лице _____________________________, действующего на основании ____________________________ от ______________ N ________, с одной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  в  дальнейшем  "Стороны",  в  соответствии с Бюджетным кодексом Российской Федерации, решением о бюджете Чамзинского муниципального района от ____________ № ______ «_________________________________»,</w:t>
      </w:r>
      <w:r w:rsidRPr="00A229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Порядком предоставлении поддержки</w:t>
      </w:r>
      <w:r w:rsidRPr="00515106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</w:t>
      </w:r>
      <w:r>
        <w:rPr>
          <w:rFonts w:ascii="Times New Roman" w:hAnsi="Times New Roman" w:cs="Times New Roman"/>
          <w:sz w:val="24"/>
          <w:szCs w:val="24"/>
        </w:rPr>
        <w:t xml:space="preserve">реализацию проекта по обеспечению развития системы дополнительного образования детей посредством внедрения механизма </w:t>
      </w:r>
      <w:r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в Чамзинском муниципальном районе</w:t>
      </w:r>
      <w:r w:rsidRPr="005151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(далее – Порядок),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40.30.2019 № 211 (далее – Правила персонифицированного финансирования) на основании протокола конкурсной комиссии ______________________________заключили настоящее с</w:t>
      </w:r>
      <w:r w:rsidRPr="00A22900">
        <w:rPr>
          <w:rFonts w:ascii="Times New Roman" w:hAnsi="Times New Roman" w:cs="Times New Roman"/>
          <w:sz w:val="24"/>
          <w:szCs w:val="24"/>
        </w:rPr>
        <w:t>оглашение</w:t>
      </w:r>
      <w:r>
        <w:rPr>
          <w:rFonts w:ascii="Times New Roman" w:hAnsi="Times New Roman" w:cs="Times New Roman"/>
          <w:sz w:val="24"/>
          <w:szCs w:val="24"/>
        </w:rPr>
        <w:t xml:space="preserve"> (далее – Соглашение)</w:t>
      </w:r>
      <w:r w:rsidRPr="00A22900">
        <w:rPr>
          <w:rFonts w:ascii="Times New Roman" w:hAnsi="Times New Roman" w:cs="Times New Roman"/>
          <w:sz w:val="24"/>
          <w:szCs w:val="24"/>
        </w:rPr>
        <w:t xml:space="preserve"> о нижеследующем.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I. ПРЕДМЕТ СОГЛАШЕНИЯ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Default="00BD1A43" w:rsidP="00FA6F92">
      <w:pPr>
        <w:pStyle w:val="ConsPlusNonformat"/>
        <w:numPr>
          <w:ilvl w:val="1"/>
          <w:numId w:val="17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71"/>
      <w:bookmarkEnd w:id="16"/>
      <w:r w:rsidRPr="00D61B1A">
        <w:rPr>
          <w:rFonts w:ascii="Times New Roman" w:hAnsi="Times New Roman" w:cs="Times New Roman"/>
          <w:sz w:val="24"/>
          <w:szCs w:val="24"/>
        </w:rPr>
        <w:t xml:space="preserve">   Предметом настоящего Соглашения является предоставление Получателю из бюджета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 w:rsidRPr="00D61B1A">
        <w:rPr>
          <w:rFonts w:ascii="Times New Roman" w:hAnsi="Times New Roman" w:cs="Times New Roman"/>
          <w:sz w:val="24"/>
          <w:szCs w:val="24"/>
        </w:rPr>
        <w:t xml:space="preserve"> субсидии в рамках основного мероприятия </w:t>
      </w:r>
      <w:r w:rsidRPr="00D65354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подпрограммы «Развитие дополнительного образования детей в Чамзинском муниципальном районе» на 2016 – 2025 годы» муниципальной программы  «Развитие образования в Чамзинском муниципальном районе» на 2016 – 20205 годы»  Чамзинского муниципального района</w:t>
      </w:r>
      <w:r w:rsidRPr="00D61B1A">
        <w:rPr>
          <w:rFonts w:ascii="Times New Roman" w:hAnsi="Times New Roman" w:cs="Times New Roman"/>
          <w:sz w:val="24"/>
          <w:szCs w:val="24"/>
        </w:rPr>
        <w:t xml:space="preserve">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D61B1A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>
        <w:rPr>
          <w:rFonts w:ascii="Times New Roman" w:hAnsi="Times New Roman" w:cs="Times New Roman"/>
          <w:sz w:val="24"/>
          <w:szCs w:val="24"/>
        </w:rPr>
        <w:t>Чамзинском муниципальном районе</w:t>
      </w:r>
      <w:r w:rsidRPr="00D61B1A">
        <w:rPr>
          <w:rFonts w:ascii="Times New Roman" w:hAnsi="Times New Roman" w:cs="Times New Roman"/>
          <w:sz w:val="24"/>
          <w:szCs w:val="24"/>
        </w:rPr>
        <w:t xml:space="preserve"> (далее – Проект)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1A43" w:rsidRDefault="00BD1A43" w:rsidP="00D61B1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A22900" w:rsidRDefault="00BD1A43" w:rsidP="00D61B1A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I</w:t>
      </w:r>
      <w:r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 xml:space="preserve">. </w:t>
      </w:r>
      <w:r>
        <w:rPr>
          <w:sz w:val="24"/>
          <w:szCs w:val="24"/>
        </w:rPr>
        <w:t>ФИНАНСОВОЕ ОБЕСПЕЧЕНИЕ ПРЕДОСТАВЛЕНИЯ СУБСИДИИ</w:t>
      </w:r>
    </w:p>
    <w:p w:rsidR="00BD1A43" w:rsidRDefault="00BD1A43" w:rsidP="00FA6F92">
      <w:pPr>
        <w:pStyle w:val="ConsPlusNonformat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3205B3" w:rsidRDefault="00BD1A43" w:rsidP="003205B3">
      <w:pPr>
        <w:pStyle w:val="ConsPlusNonformat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_Ref515993649"/>
      <w:r w:rsidRPr="00FA6F92">
        <w:rPr>
          <w:rFonts w:ascii="Times New Roman" w:hAnsi="Times New Roman" w:cs="Times New Roman"/>
          <w:sz w:val="24"/>
          <w:szCs w:val="24"/>
        </w:rPr>
        <w:t>Субсидия предоставляется в соответствии с лимитами бюджетных обязательств, доведенными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19EF">
        <w:rPr>
          <w:rFonts w:ascii="Times New Roman" w:hAnsi="Times New Roman" w:cs="Times New Roman"/>
          <w:sz w:val="24"/>
          <w:szCs w:val="24"/>
        </w:rPr>
        <w:t>Управлени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9519EF">
        <w:rPr>
          <w:rFonts w:ascii="Times New Roman" w:hAnsi="Times New Roman" w:cs="Times New Roman"/>
          <w:sz w:val="24"/>
          <w:szCs w:val="24"/>
        </w:rPr>
        <w:t xml:space="preserve"> по социальной работе администрации Чамзинского муниципального района</w:t>
      </w:r>
      <w:r w:rsidRPr="00A2290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0373C">
        <w:rPr>
          <w:rFonts w:ascii="Times New Roman" w:hAnsi="Times New Roman" w:cs="Times New Roman"/>
          <w:sz w:val="24"/>
          <w:szCs w:val="24"/>
        </w:rPr>
        <w:t>как получателю</w:t>
      </w:r>
      <w:r>
        <w:rPr>
          <w:rFonts w:ascii="Times New Roman" w:hAnsi="Times New Roman" w:cs="Times New Roman"/>
          <w:sz w:val="24"/>
          <w:szCs w:val="24"/>
        </w:rPr>
        <w:t xml:space="preserve"> средств  бюджета Чамзинского муниципального района на цели, указанные в разделе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A6F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 Соглашения, по коду</w:t>
      </w:r>
      <w:r w:rsidRPr="00D61B1A">
        <w:rPr>
          <w:rFonts w:ascii="Times New Roman" w:hAnsi="Times New Roman" w:cs="Times New Roman"/>
          <w:sz w:val="24"/>
          <w:szCs w:val="24"/>
        </w:rPr>
        <w:t xml:space="preserve"> классификации расходов бюджетов Российской Федерации ______________________________.</w:t>
      </w:r>
      <w:r>
        <w:rPr>
          <w:rFonts w:ascii="Times New Roman" w:hAnsi="Times New Roman" w:cs="Times New Roman"/>
          <w:sz w:val="24"/>
          <w:szCs w:val="24"/>
        </w:rPr>
        <w:t xml:space="preserve"> в размере не более </w:t>
      </w:r>
      <w:r w:rsidRPr="00FA6F92">
        <w:rPr>
          <w:rFonts w:ascii="Times New Roman" w:hAnsi="Times New Roman" w:cs="Times New Roman"/>
          <w:sz w:val="24"/>
          <w:szCs w:val="24"/>
        </w:rPr>
        <w:t>________ (________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FA6F92">
        <w:rPr>
          <w:rFonts w:ascii="Times New Roman" w:hAnsi="Times New Roman" w:cs="Times New Roman"/>
          <w:sz w:val="24"/>
          <w:szCs w:val="24"/>
        </w:rPr>
        <w:t>_) рублей</w:t>
      </w:r>
      <w:r>
        <w:rPr>
          <w:rFonts w:ascii="Times New Roman" w:hAnsi="Times New Roman" w:cs="Times New Roman"/>
          <w:sz w:val="24"/>
          <w:szCs w:val="24"/>
        </w:rPr>
        <w:t>.</w:t>
      </w:r>
      <w:bookmarkEnd w:id="17"/>
    </w:p>
    <w:p w:rsidR="00BD1A43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>II. УСЛОВИЯ И ПОРЯДОК ПРЕДОСТАВЛЕНИЯ СУБСИДИИ</w:t>
      </w:r>
    </w:p>
    <w:p w:rsidR="00BD1A43" w:rsidRPr="00A22900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BD1A43" w:rsidRPr="003205B3" w:rsidRDefault="00BD1A43" w:rsidP="003205B3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BD1A43" w:rsidRPr="003205B3" w:rsidRDefault="00BD1A43" w:rsidP="003205B3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BD1A43" w:rsidRDefault="00BD1A43" w:rsidP="00547E9C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Субсидия предоставляется</w:t>
      </w:r>
      <w:r>
        <w:rPr>
          <w:sz w:val="24"/>
          <w:szCs w:val="24"/>
        </w:rPr>
        <w:t xml:space="preserve"> Получателю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соответствии с Порядком </w:t>
      </w:r>
      <w:r w:rsidRPr="00A22900">
        <w:rPr>
          <w:sz w:val="24"/>
          <w:szCs w:val="24"/>
        </w:rPr>
        <w:t xml:space="preserve">при соблюдении </w:t>
      </w:r>
      <w:r>
        <w:rPr>
          <w:sz w:val="24"/>
          <w:szCs w:val="24"/>
        </w:rPr>
        <w:t>следующих условий:</w:t>
      </w:r>
    </w:p>
    <w:p w:rsidR="00BD1A43" w:rsidRPr="00974E19" w:rsidRDefault="00BD1A43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74E19">
        <w:rPr>
          <w:sz w:val="24"/>
          <w:szCs w:val="24"/>
        </w:rPr>
        <w:t xml:space="preserve">у </w:t>
      </w:r>
      <w:r>
        <w:rPr>
          <w:sz w:val="24"/>
          <w:szCs w:val="24"/>
        </w:rPr>
        <w:t>Получателя отсутст</w:t>
      </w:r>
      <w:r w:rsidRPr="00974E19">
        <w:rPr>
          <w:sz w:val="24"/>
          <w:szCs w:val="24"/>
        </w:rPr>
        <w:t>в</w:t>
      </w:r>
      <w:r>
        <w:rPr>
          <w:sz w:val="24"/>
          <w:szCs w:val="24"/>
        </w:rPr>
        <w:t>ует</w:t>
      </w:r>
      <w:r w:rsidRPr="00974E19">
        <w:rPr>
          <w:sz w:val="24"/>
          <w:szCs w:val="24"/>
        </w:rPr>
        <w:t xml:space="preserve">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D1A43" w:rsidRPr="00974E19" w:rsidRDefault="00BD1A43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74E19">
        <w:rPr>
          <w:sz w:val="24"/>
          <w:szCs w:val="24"/>
        </w:rPr>
        <w:t xml:space="preserve">у </w:t>
      </w:r>
      <w:r>
        <w:rPr>
          <w:sz w:val="24"/>
          <w:szCs w:val="24"/>
        </w:rPr>
        <w:t>Получателя отсутст</w:t>
      </w:r>
      <w:r w:rsidRPr="00974E19">
        <w:rPr>
          <w:sz w:val="24"/>
          <w:szCs w:val="24"/>
        </w:rPr>
        <w:t>в</w:t>
      </w:r>
      <w:r>
        <w:rPr>
          <w:sz w:val="24"/>
          <w:szCs w:val="24"/>
        </w:rPr>
        <w:t>ует</w:t>
      </w:r>
      <w:r w:rsidRPr="00974E19">
        <w:rPr>
          <w:sz w:val="24"/>
          <w:szCs w:val="24"/>
        </w:rPr>
        <w:t xml:space="preserve">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</w:p>
    <w:p w:rsidR="00BD1A43" w:rsidRPr="00974E19" w:rsidRDefault="00BD1A43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Получатель не находится </w:t>
      </w:r>
      <w:r w:rsidRPr="00974E19">
        <w:rPr>
          <w:sz w:val="24"/>
          <w:szCs w:val="24"/>
        </w:rPr>
        <w:t>в процессе реорганизации, ликвидации, банкротства;</w:t>
      </w:r>
    </w:p>
    <w:p w:rsidR="00BD1A43" w:rsidRPr="00974E19" w:rsidRDefault="00BD1A43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</w:t>
      </w:r>
      <w:r w:rsidRPr="00974E19">
        <w:rPr>
          <w:sz w:val="24"/>
          <w:szCs w:val="24"/>
        </w:rPr>
        <w:t xml:space="preserve">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BD1A43" w:rsidRPr="00A22900" w:rsidRDefault="00BD1A4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Обеспеч</w:t>
      </w:r>
      <w:r w:rsidRPr="00A22900">
        <w:rPr>
          <w:sz w:val="24"/>
          <w:szCs w:val="24"/>
        </w:rPr>
        <w:t>е</w:t>
      </w:r>
      <w:r>
        <w:rPr>
          <w:sz w:val="24"/>
          <w:szCs w:val="24"/>
        </w:rPr>
        <w:t>ние</w:t>
      </w:r>
      <w:r w:rsidRPr="00A22900">
        <w:rPr>
          <w:sz w:val="24"/>
          <w:szCs w:val="24"/>
        </w:rPr>
        <w:t xml:space="preserve"> затрат, возникающих при осуществлении </w:t>
      </w:r>
      <w:r w:rsidRPr="00E123C6">
        <w:rPr>
          <w:sz w:val="24"/>
          <w:szCs w:val="24"/>
        </w:rPr>
        <w:t>оплат</w:t>
      </w:r>
      <w:r>
        <w:rPr>
          <w:sz w:val="24"/>
          <w:szCs w:val="24"/>
        </w:rPr>
        <w:t xml:space="preserve">ы образовательных </w:t>
      </w:r>
      <w:r w:rsidRPr="00E123C6">
        <w:rPr>
          <w:sz w:val="24"/>
          <w:szCs w:val="24"/>
        </w:rPr>
        <w:t xml:space="preserve">услуг, предоставляемых детям с использованием сертификатов дополнительного образования, выданных в </w:t>
      </w:r>
      <w:r>
        <w:rPr>
          <w:sz w:val="24"/>
          <w:szCs w:val="24"/>
        </w:rPr>
        <w:t>Чамзинском муниципальном районе</w:t>
      </w:r>
      <w:r w:rsidRPr="00A22900">
        <w:rPr>
          <w:sz w:val="24"/>
          <w:szCs w:val="24"/>
        </w:rPr>
        <w:t xml:space="preserve">, осуществляется при условии соблюдения </w:t>
      </w:r>
      <w:r>
        <w:rPr>
          <w:sz w:val="24"/>
          <w:szCs w:val="24"/>
        </w:rPr>
        <w:t>Получателем</w:t>
      </w:r>
      <w:r w:rsidRPr="00A22900">
        <w:rPr>
          <w:sz w:val="24"/>
          <w:szCs w:val="24"/>
        </w:rPr>
        <w:t xml:space="preserve"> требований</w:t>
      </w:r>
      <w:r>
        <w:rPr>
          <w:sz w:val="24"/>
          <w:szCs w:val="24"/>
        </w:rPr>
        <w:t xml:space="preserve"> Правил персонифицированного финансирования</w:t>
      </w:r>
      <w:r w:rsidRPr="00A22900">
        <w:rPr>
          <w:sz w:val="24"/>
          <w:szCs w:val="24"/>
        </w:rPr>
        <w:t xml:space="preserve">. С целью подтверждения возникновения затрат, связанных с осуществлением </w:t>
      </w:r>
      <w:r>
        <w:rPr>
          <w:sz w:val="24"/>
          <w:szCs w:val="24"/>
        </w:rPr>
        <w:t>Получателем</w:t>
      </w:r>
      <w:r w:rsidRPr="00A22900">
        <w:rPr>
          <w:sz w:val="24"/>
          <w:szCs w:val="24"/>
        </w:rPr>
        <w:t xml:space="preserve"> </w:t>
      </w:r>
      <w:r w:rsidRPr="00E123C6">
        <w:rPr>
          <w:sz w:val="24"/>
          <w:szCs w:val="24"/>
        </w:rPr>
        <w:t>оплат</w:t>
      </w:r>
      <w:r>
        <w:rPr>
          <w:sz w:val="24"/>
          <w:szCs w:val="24"/>
        </w:rPr>
        <w:t>ы</w:t>
      </w:r>
      <w:r w:rsidRPr="00E123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образовательных </w:t>
      </w:r>
      <w:r w:rsidRPr="00E123C6">
        <w:rPr>
          <w:sz w:val="24"/>
          <w:szCs w:val="24"/>
        </w:rPr>
        <w:t xml:space="preserve">услуг, предоставляемых детям с использованием сертификатов дополнительного образования, выданных в </w:t>
      </w:r>
      <w:r>
        <w:rPr>
          <w:sz w:val="24"/>
          <w:szCs w:val="24"/>
        </w:rPr>
        <w:t>Чамзинском муниципальном районе</w:t>
      </w:r>
      <w:r w:rsidRPr="00A22900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Получатель </w:t>
      </w:r>
      <w:r w:rsidRPr="00A22900">
        <w:rPr>
          <w:sz w:val="24"/>
          <w:szCs w:val="24"/>
        </w:rPr>
        <w:t xml:space="preserve">осуществляет ведение реестра всех договоров об обучении, заключенных </w:t>
      </w:r>
      <w:r>
        <w:rPr>
          <w:sz w:val="24"/>
          <w:szCs w:val="24"/>
        </w:rPr>
        <w:t xml:space="preserve">родителями (законными представителями) </w:t>
      </w:r>
      <w:r w:rsidRPr="00A22900">
        <w:rPr>
          <w:sz w:val="24"/>
          <w:szCs w:val="24"/>
        </w:rPr>
        <w:t>дет</w:t>
      </w:r>
      <w:r>
        <w:rPr>
          <w:sz w:val="24"/>
          <w:szCs w:val="24"/>
        </w:rPr>
        <w:t>ей</w:t>
      </w:r>
      <w:r w:rsidRPr="00A22900">
        <w:rPr>
          <w:sz w:val="24"/>
          <w:szCs w:val="24"/>
        </w:rPr>
        <w:t xml:space="preserve"> – участник</w:t>
      </w:r>
      <w:r>
        <w:rPr>
          <w:sz w:val="24"/>
          <w:szCs w:val="24"/>
        </w:rPr>
        <w:t>ов</w:t>
      </w:r>
      <w:r w:rsidRPr="00A22900">
        <w:rPr>
          <w:sz w:val="24"/>
          <w:szCs w:val="24"/>
        </w:rPr>
        <w:t xml:space="preserve"> системы персонифицированного финансирования дополнительного образования с поставщиками образовательных услуг.</w:t>
      </w:r>
    </w:p>
    <w:p w:rsidR="00BD1A43" w:rsidRDefault="00BD1A4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18" w:name="_Ref515987626"/>
      <w:r w:rsidRPr="00A22900">
        <w:rPr>
          <w:sz w:val="24"/>
          <w:szCs w:val="24"/>
        </w:rPr>
        <w:t>Перечисление Субсиди</w:t>
      </w:r>
      <w:r>
        <w:rPr>
          <w:sz w:val="24"/>
          <w:szCs w:val="24"/>
        </w:rPr>
        <w:t>и</w:t>
      </w:r>
      <w:r w:rsidRPr="00A22900">
        <w:rPr>
          <w:sz w:val="24"/>
          <w:szCs w:val="24"/>
        </w:rPr>
        <w:t xml:space="preserve"> осуществляется </w:t>
      </w:r>
      <w:r>
        <w:rPr>
          <w:sz w:val="24"/>
          <w:szCs w:val="24"/>
        </w:rPr>
        <w:t xml:space="preserve">ежемесячно в соответствии с бюджетным законодательством Российской Федерации </w:t>
      </w:r>
      <w:r w:rsidRPr="00A22900">
        <w:rPr>
          <w:sz w:val="24"/>
          <w:szCs w:val="24"/>
        </w:rPr>
        <w:t xml:space="preserve">на </w:t>
      </w:r>
      <w:r>
        <w:rPr>
          <w:sz w:val="24"/>
          <w:szCs w:val="24"/>
        </w:rPr>
        <w:t>расчетный</w:t>
      </w:r>
      <w:r w:rsidRPr="00A22900">
        <w:rPr>
          <w:sz w:val="24"/>
          <w:szCs w:val="24"/>
        </w:rPr>
        <w:t xml:space="preserve"> счет </w:t>
      </w:r>
      <w:r>
        <w:rPr>
          <w:sz w:val="24"/>
          <w:szCs w:val="24"/>
        </w:rPr>
        <w:t>Получателя</w:t>
      </w:r>
      <w:r w:rsidRPr="0080173C">
        <w:rPr>
          <w:sz w:val="24"/>
          <w:szCs w:val="24"/>
        </w:rPr>
        <w:t xml:space="preserve">, </w:t>
      </w:r>
      <w:r w:rsidRPr="00A22900">
        <w:rPr>
          <w:sz w:val="24"/>
          <w:szCs w:val="24"/>
        </w:rPr>
        <w:t>на основании заяв</w:t>
      </w:r>
      <w:r>
        <w:rPr>
          <w:sz w:val="24"/>
          <w:szCs w:val="24"/>
        </w:rPr>
        <w:t>ок</w:t>
      </w:r>
      <w:r w:rsidRPr="00A22900">
        <w:rPr>
          <w:sz w:val="24"/>
          <w:szCs w:val="24"/>
        </w:rPr>
        <w:t xml:space="preserve"> на перечисление субсидии, оформляем</w:t>
      </w:r>
      <w:r>
        <w:rPr>
          <w:sz w:val="24"/>
          <w:szCs w:val="24"/>
        </w:rPr>
        <w:t>ых</w:t>
      </w:r>
      <w:r w:rsidRPr="00A22900">
        <w:rPr>
          <w:sz w:val="24"/>
          <w:szCs w:val="24"/>
        </w:rPr>
        <w:t xml:space="preserve"> в соответствии с Приложением 1</w:t>
      </w:r>
      <w:r>
        <w:rPr>
          <w:sz w:val="24"/>
          <w:szCs w:val="24"/>
        </w:rPr>
        <w:t xml:space="preserve"> к Соглашению.</w:t>
      </w:r>
      <w:bookmarkEnd w:id="18"/>
    </w:p>
    <w:p w:rsidR="00BD1A43" w:rsidRPr="00A22900" w:rsidRDefault="00BD1A4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19" w:name="_Ref515985184"/>
      <w:r w:rsidRPr="00A22900">
        <w:rPr>
          <w:sz w:val="24"/>
          <w:szCs w:val="24"/>
        </w:rPr>
        <w:t xml:space="preserve">Субсидия предоставляется в целях </w:t>
      </w:r>
      <w:r>
        <w:rPr>
          <w:sz w:val="24"/>
          <w:szCs w:val="24"/>
        </w:rPr>
        <w:t>обеспечения</w:t>
      </w:r>
      <w:r w:rsidRPr="00452296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следующих</w:t>
      </w:r>
      <w:r w:rsidRPr="00A22900">
        <w:rPr>
          <w:sz w:val="24"/>
          <w:szCs w:val="24"/>
        </w:rPr>
        <w:t xml:space="preserve"> затрат </w:t>
      </w:r>
      <w:r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 xml:space="preserve">, возникающих при </w:t>
      </w:r>
      <w:r>
        <w:rPr>
          <w:sz w:val="24"/>
          <w:szCs w:val="24"/>
        </w:rPr>
        <w:t>реализации Проекта</w:t>
      </w:r>
      <w:r w:rsidRPr="00A22900">
        <w:rPr>
          <w:sz w:val="24"/>
          <w:szCs w:val="24"/>
        </w:rPr>
        <w:t>:</w:t>
      </w:r>
      <w:bookmarkEnd w:id="19"/>
    </w:p>
    <w:p w:rsidR="00BD1A43" w:rsidRDefault="00BD1A43" w:rsidP="003205B3">
      <w:pPr>
        <w:pStyle w:val="ListParagraph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_Ref515983537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r>
        <w:rPr>
          <w:rFonts w:ascii="Times New Roman" w:hAnsi="Times New Roman" w:cs="Times New Roman"/>
          <w:sz w:val="24"/>
          <w:szCs w:val="24"/>
        </w:rPr>
        <w:t>Чамзинском муниципальном районе 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</w:t>
      </w:r>
      <w:r>
        <w:rPr>
          <w:rFonts w:ascii="Times New Roman" w:hAnsi="Times New Roman" w:cs="Times New Roman"/>
          <w:sz w:val="24"/>
          <w:szCs w:val="24"/>
        </w:rPr>
        <w:t>Получателем</w:t>
      </w:r>
      <w:r w:rsidRPr="00F83273">
        <w:rPr>
          <w:rFonts w:ascii="Times New Roman" w:hAnsi="Times New Roman" w:cs="Times New Roman"/>
          <w:sz w:val="24"/>
          <w:szCs w:val="24"/>
        </w:rPr>
        <w:t xml:space="preserve"> договорами об оплате дополнительного образования с </w:t>
      </w:r>
      <w:r>
        <w:rPr>
          <w:rFonts w:ascii="Times New Roman" w:hAnsi="Times New Roman" w:cs="Times New Roman"/>
          <w:sz w:val="24"/>
          <w:szCs w:val="24"/>
        </w:rPr>
        <w:t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 образования; 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r>
        <w:rPr>
          <w:rFonts w:ascii="Times New Roman" w:hAnsi="Times New Roman" w:cs="Times New Roman"/>
          <w:sz w:val="24"/>
          <w:szCs w:val="24"/>
        </w:rPr>
        <w:t>).</w:t>
      </w:r>
      <w:bookmarkEnd w:id="20"/>
    </w:p>
    <w:p w:rsidR="00BD1A43" w:rsidRPr="00953402" w:rsidRDefault="00BD1A43" w:rsidP="003205B3">
      <w:pPr>
        <w:pStyle w:val="ListParagraph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Ref518034184"/>
      <w:r w:rsidRPr="00953402">
        <w:rPr>
          <w:rFonts w:ascii="Times New Roman" w:hAnsi="Times New Roman" w:cs="Times New Roman"/>
          <w:sz w:val="24"/>
          <w:szCs w:val="24"/>
        </w:rPr>
        <w:t xml:space="preserve">оплата труда специалистов, </w:t>
      </w:r>
      <w:r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Pr="00953402">
        <w:rPr>
          <w:rFonts w:ascii="Times New Roman" w:hAnsi="Times New Roman" w:cs="Times New Roman"/>
          <w:sz w:val="24"/>
          <w:szCs w:val="24"/>
        </w:rPr>
        <w:t>;</w:t>
      </w:r>
      <w:bookmarkEnd w:id="21"/>
    </w:p>
    <w:p w:rsidR="00BD1A43" w:rsidRDefault="00BD1A43" w:rsidP="003205B3">
      <w:pPr>
        <w:pStyle w:val="ListParagraph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</w:t>
      </w:r>
      <w:r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BD1A43" w:rsidRDefault="00BD1A43" w:rsidP="003205B3">
      <w:pPr>
        <w:pStyle w:val="ListParagraph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BD1A43" w:rsidRDefault="00BD1A43" w:rsidP="003205B3">
      <w:pPr>
        <w:pStyle w:val="ListParagraph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BD1A43" w:rsidRPr="00D07892" w:rsidRDefault="00BD1A43" w:rsidP="003205B3">
      <w:pPr>
        <w:pStyle w:val="ListParagraph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BD1A43" w:rsidRDefault="00BD1A43" w:rsidP="003205B3">
      <w:pPr>
        <w:pStyle w:val="ListParagraph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Ref515983541"/>
      <w:r w:rsidRPr="00257121">
        <w:rPr>
          <w:rFonts w:ascii="Times New Roman" w:hAnsi="Times New Roman" w:cs="Times New Roman"/>
          <w:sz w:val="24"/>
          <w:szCs w:val="24"/>
        </w:rPr>
        <w:t>приобретение расходных материалов</w:t>
      </w:r>
      <w:r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22"/>
    </w:p>
    <w:p w:rsidR="00BD1A43" w:rsidRPr="00111DB9" w:rsidRDefault="00BD1A43" w:rsidP="00111DB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Ref515985336"/>
      <w:r w:rsidRPr="00111DB9">
        <w:rPr>
          <w:rFonts w:ascii="Times New Roman" w:hAnsi="Times New Roman" w:cs="Times New Roman"/>
          <w:sz w:val="24"/>
          <w:szCs w:val="24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Pr="0006323E">
          <w:rPr>
            <w:rFonts w:ascii="Times New Roman" w:hAnsi="Times New Roman" w:cs="Times New Roman"/>
            <w:sz w:val="24"/>
            <w:szCs w:val="24"/>
          </w:rPr>
          <w:t>3.4.2</w:t>
        </w:r>
      </w:fldSimple>
      <w:r w:rsidRPr="00111DB9">
        <w:rPr>
          <w:rFonts w:ascii="Times New Roman" w:hAnsi="Times New Roman" w:cs="Times New Roman"/>
          <w:sz w:val="24"/>
          <w:szCs w:val="24"/>
        </w:rPr>
        <w:t xml:space="preserve"> - </w:t>
      </w:r>
      <w:fldSimple w:instr=" REF _Ref515983541 \r \h  \* MERGEFORMAT ">
        <w:r w:rsidRPr="0006323E">
          <w:rPr>
            <w:rFonts w:ascii="Times New Roman" w:hAnsi="Times New Roman" w:cs="Times New Roman"/>
            <w:sz w:val="24"/>
            <w:szCs w:val="24"/>
          </w:rPr>
          <w:t>3.4.7</w:t>
        </w:r>
      </w:fldSimple>
      <w:r w:rsidRPr="00111DB9">
        <w:rPr>
          <w:rFonts w:ascii="Times New Roman" w:hAnsi="Times New Roman" w:cs="Times New Roman"/>
          <w:sz w:val="24"/>
          <w:szCs w:val="24"/>
        </w:rPr>
        <w:t xml:space="preserve"> настоящего Соглашения, подлежащих обеспечению за счет субсидии, не может превышать 1 процент от совокупных затрат Организации, подлежащих обеспечению за счет субсидии.</w:t>
      </w:r>
    </w:p>
    <w:bookmarkEnd w:id="23"/>
    <w:p w:rsidR="00BD1A43" w:rsidRPr="00903116" w:rsidRDefault="00BD1A43" w:rsidP="0071774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Использование</w:t>
      </w:r>
      <w:r>
        <w:rPr>
          <w:sz w:val="24"/>
          <w:szCs w:val="24"/>
        </w:rPr>
        <w:t xml:space="preserve"> Получателем</w:t>
      </w:r>
      <w:r w:rsidRPr="00A22900">
        <w:rPr>
          <w:sz w:val="24"/>
          <w:szCs w:val="24"/>
        </w:rPr>
        <w:t xml:space="preserve"> средств субсидии на </w:t>
      </w:r>
      <w:r>
        <w:rPr>
          <w:sz w:val="24"/>
          <w:szCs w:val="24"/>
        </w:rPr>
        <w:t>обеспечение</w:t>
      </w:r>
      <w:r w:rsidRPr="00A22900">
        <w:rPr>
          <w:sz w:val="24"/>
          <w:szCs w:val="24"/>
        </w:rPr>
        <w:t xml:space="preserve"> затрат</w:t>
      </w:r>
      <w:r>
        <w:rPr>
          <w:sz w:val="24"/>
          <w:szCs w:val="24"/>
        </w:rPr>
        <w:t xml:space="preserve">, не </w:t>
      </w:r>
      <w:r w:rsidRPr="00A22900">
        <w:rPr>
          <w:sz w:val="24"/>
          <w:szCs w:val="24"/>
        </w:rPr>
        <w:t xml:space="preserve"> предусмотренных </w:t>
      </w:r>
      <w:r>
        <w:rPr>
          <w:sz w:val="24"/>
          <w:szCs w:val="24"/>
        </w:rPr>
        <w:t>пунктом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_Ref515985184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3.4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452296">
        <w:rPr>
          <w:sz w:val="24"/>
          <w:szCs w:val="24"/>
        </w:rPr>
        <w:t>настоящего Соглашения</w:t>
      </w:r>
      <w:r>
        <w:rPr>
          <w:sz w:val="24"/>
          <w:szCs w:val="24"/>
        </w:rPr>
        <w:t xml:space="preserve">, а также на обеспечение затрат, предусмотренных пунктами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_Ref518034184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3.4.2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-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_Ref515983541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3.4.7</w:t>
      </w:r>
      <w:r>
        <w:rPr>
          <w:sz w:val="24"/>
          <w:szCs w:val="24"/>
        </w:rPr>
        <w:fldChar w:fldCharType="end"/>
      </w:r>
      <w:r w:rsidRPr="002029D7"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 Соглашения</w:t>
      </w:r>
      <w:r w:rsidRPr="0090373C">
        <w:rPr>
          <w:sz w:val="24"/>
          <w:szCs w:val="24"/>
        </w:rPr>
        <w:t xml:space="preserve">  не допускается.</w:t>
      </w:r>
      <w:r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В случае нецелевого использования бюджетных средств</w:t>
      </w:r>
      <w:r>
        <w:rPr>
          <w:sz w:val="24"/>
          <w:szCs w:val="24"/>
        </w:rPr>
        <w:t>,</w:t>
      </w:r>
      <w:r w:rsidRPr="00A22900">
        <w:rPr>
          <w:sz w:val="24"/>
          <w:szCs w:val="24"/>
        </w:rPr>
        <w:t xml:space="preserve"> средства</w:t>
      </w:r>
      <w:r>
        <w:rPr>
          <w:sz w:val="24"/>
          <w:szCs w:val="24"/>
        </w:rPr>
        <w:t>,</w:t>
      </w:r>
      <w:r w:rsidRPr="00A22900">
        <w:rPr>
          <w:sz w:val="24"/>
          <w:szCs w:val="24"/>
        </w:rPr>
        <w:t xml:space="preserve"> в размере предоставленной Субсидии перечисляются в доход местного бюджета</w:t>
      </w:r>
      <w:r>
        <w:rPr>
          <w:sz w:val="24"/>
          <w:szCs w:val="24"/>
        </w:rPr>
        <w:t xml:space="preserve"> Чамзинского муниципального района</w:t>
      </w:r>
      <w:r w:rsidRPr="00A22900">
        <w:rPr>
          <w:sz w:val="24"/>
          <w:szCs w:val="24"/>
        </w:rPr>
        <w:t xml:space="preserve"> в порядке, предусмотренном бюджетным законодательством Российской Федерации.</w:t>
      </w:r>
    </w:p>
    <w:p w:rsidR="00BD1A43" w:rsidRPr="003205B3" w:rsidRDefault="00BD1A43" w:rsidP="003205B3">
      <w:pPr>
        <w:pStyle w:val="ConsPlusNormal"/>
        <w:widowControl w:val="0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I</w:t>
      </w:r>
      <w:r>
        <w:rPr>
          <w:sz w:val="24"/>
          <w:szCs w:val="24"/>
          <w:lang w:val="en-US"/>
        </w:rPr>
        <w:t>V</w:t>
      </w:r>
      <w:r w:rsidRPr="00A22900">
        <w:rPr>
          <w:sz w:val="24"/>
          <w:szCs w:val="24"/>
        </w:rPr>
        <w:t>. ВЗАИМОДЕЙСТВИЕ СТОРОН</w:t>
      </w:r>
    </w:p>
    <w:p w:rsidR="00BD1A43" w:rsidRPr="00A22900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BD1A43" w:rsidRPr="0004723B" w:rsidRDefault="00BD1A43" w:rsidP="0055191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BD1A43" w:rsidRPr="00A22900" w:rsidRDefault="00BD1A43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>Главный распорядитель обязуется</w:t>
      </w:r>
      <w:r w:rsidRPr="00A22900">
        <w:rPr>
          <w:sz w:val="24"/>
          <w:szCs w:val="24"/>
        </w:rPr>
        <w:t>:</w:t>
      </w:r>
    </w:p>
    <w:p w:rsidR="00BD1A43" w:rsidRPr="00A22900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Обеспечить предоставление Получателю </w:t>
      </w:r>
      <w:r w:rsidRPr="00A22900">
        <w:rPr>
          <w:sz w:val="24"/>
          <w:szCs w:val="24"/>
        </w:rPr>
        <w:t xml:space="preserve">Субсидию </w:t>
      </w:r>
      <w:r>
        <w:rPr>
          <w:sz w:val="24"/>
          <w:szCs w:val="24"/>
        </w:rPr>
        <w:t>в соответствии с разделом</w:t>
      </w:r>
      <w:r w:rsidRPr="006C321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настоящего Соглашения.</w:t>
      </w:r>
    </w:p>
    <w:p w:rsidR="00BD1A43" w:rsidRPr="006C321B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 xml:space="preserve">существлять проверку представляемых Получателем </w:t>
      </w:r>
      <w:r>
        <w:rPr>
          <w:sz w:val="24"/>
          <w:szCs w:val="24"/>
        </w:rPr>
        <w:t>заявок на  перечисление субсидии</w:t>
      </w:r>
      <w:r w:rsidRPr="006C321B">
        <w:rPr>
          <w:sz w:val="24"/>
          <w:szCs w:val="24"/>
        </w:rPr>
        <w:t>, указанных в пункт</w:t>
      </w:r>
      <w:r>
        <w:rPr>
          <w:sz w:val="24"/>
          <w:szCs w:val="24"/>
        </w:rPr>
        <w:t xml:space="preserve">е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6C321B">
        <w:rPr>
          <w:sz w:val="24"/>
          <w:szCs w:val="24"/>
        </w:rPr>
        <w:t xml:space="preserve">настоящего Соглашения, в том числе на соответствие их </w:t>
      </w:r>
      <w:r>
        <w:rPr>
          <w:sz w:val="24"/>
          <w:szCs w:val="24"/>
        </w:rPr>
        <w:t>Порядку</w:t>
      </w:r>
      <w:r w:rsidRPr="006C321B">
        <w:rPr>
          <w:sz w:val="24"/>
          <w:szCs w:val="24"/>
        </w:rPr>
        <w:t xml:space="preserve">, в течение </w:t>
      </w:r>
      <w:r>
        <w:rPr>
          <w:sz w:val="24"/>
          <w:szCs w:val="24"/>
        </w:rPr>
        <w:t>2</w:t>
      </w:r>
      <w:r w:rsidRPr="006C321B">
        <w:rPr>
          <w:sz w:val="24"/>
          <w:szCs w:val="24"/>
        </w:rPr>
        <w:t xml:space="preserve"> рабочих дней со</w:t>
      </w:r>
      <w:r>
        <w:rPr>
          <w:sz w:val="24"/>
          <w:szCs w:val="24"/>
        </w:rPr>
        <w:t xml:space="preserve"> дня их получения от Получателя.</w:t>
      </w:r>
    </w:p>
    <w:p w:rsidR="00BD1A43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>беспечивать перечисление Субсидии на счет П</w:t>
      </w:r>
      <w:r>
        <w:rPr>
          <w:sz w:val="24"/>
          <w:szCs w:val="24"/>
        </w:rPr>
        <w:t xml:space="preserve">олучателя, указанный в разделе </w:t>
      </w:r>
      <w:r>
        <w:rPr>
          <w:sz w:val="24"/>
          <w:szCs w:val="24"/>
          <w:lang w:val="en-US"/>
        </w:rPr>
        <w:t>V</w:t>
      </w:r>
      <w:r w:rsidRPr="006C321B">
        <w:rPr>
          <w:sz w:val="24"/>
          <w:szCs w:val="24"/>
        </w:rPr>
        <w:t xml:space="preserve">III настоящего Соглашения,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</w:p>
    <w:p w:rsidR="00BD1A43" w:rsidRPr="006C321B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6C321B">
        <w:rPr>
          <w:sz w:val="24"/>
          <w:szCs w:val="24"/>
        </w:rPr>
        <w:t>Возместить убытки, понесенные Получателем в случае неисполнения главным распорядителем обязательств</w:t>
      </w:r>
      <w:r>
        <w:rPr>
          <w:sz w:val="24"/>
          <w:szCs w:val="24"/>
        </w:rPr>
        <w:t>,</w:t>
      </w:r>
      <w:r w:rsidRPr="006C321B">
        <w:rPr>
          <w:sz w:val="24"/>
          <w:szCs w:val="24"/>
        </w:rPr>
        <w:t xml:space="preserve"> предусмотренных настоящим Соглашением, в течение 15 рабочих дней со</w:t>
      </w:r>
      <w:r>
        <w:rPr>
          <w:sz w:val="24"/>
          <w:szCs w:val="24"/>
        </w:rPr>
        <w:t xml:space="preserve"> </w:t>
      </w:r>
      <w:r w:rsidRPr="006C321B">
        <w:rPr>
          <w:sz w:val="24"/>
          <w:szCs w:val="24"/>
        </w:rPr>
        <w:t>дня получения от Получателя требования о возмещении убытков</w:t>
      </w:r>
      <w:r>
        <w:rPr>
          <w:sz w:val="24"/>
          <w:szCs w:val="24"/>
        </w:rPr>
        <w:t>.</w:t>
      </w:r>
    </w:p>
    <w:p w:rsidR="00BD1A43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4" w:name="_Ref515988656"/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 xml:space="preserve">существлять контроль за соблюдением Получателем порядка, целей и условий предоставления Субсидии, установленных </w:t>
      </w:r>
      <w:r>
        <w:rPr>
          <w:sz w:val="24"/>
          <w:szCs w:val="24"/>
        </w:rPr>
        <w:t>Порядком</w:t>
      </w:r>
      <w:r w:rsidRPr="006C321B">
        <w:rPr>
          <w:sz w:val="24"/>
          <w:szCs w:val="24"/>
        </w:rPr>
        <w:t xml:space="preserve"> и настоящим Соглашением, путем проведения планов</w:t>
      </w:r>
      <w:r>
        <w:rPr>
          <w:sz w:val="24"/>
          <w:szCs w:val="24"/>
        </w:rPr>
        <w:t>ых и (или) внеплановых проверок.</w:t>
      </w:r>
      <w:bookmarkEnd w:id="24"/>
    </w:p>
    <w:p w:rsidR="00BD1A43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5" w:name="_Ref515991180"/>
      <w:r w:rsidRPr="00571B56">
        <w:rPr>
          <w:sz w:val="24"/>
          <w:szCs w:val="24"/>
        </w:rPr>
        <w:t>В случае, если Получателем допущены нарушения условий и обязательств, предусмотренных</w:t>
      </w:r>
      <w:bookmarkEnd w:id="25"/>
      <w:r w:rsidRPr="00571B56">
        <w:rPr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</w:t>
      </w:r>
      <w:r w:rsidRPr="00D12D3D">
        <w:rPr>
          <w:sz w:val="24"/>
          <w:szCs w:val="24"/>
        </w:rPr>
        <w:t>направлять Получателю требование об обеспечении возврата средств Субсидий в</w:t>
      </w:r>
      <w:r>
        <w:rPr>
          <w:sz w:val="24"/>
          <w:szCs w:val="24"/>
        </w:rPr>
        <w:t xml:space="preserve"> доход</w:t>
      </w:r>
      <w:r w:rsidRPr="00D12D3D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Чамзинского муниципального района</w:t>
      </w:r>
      <w:r w:rsidRPr="00D12D3D">
        <w:rPr>
          <w:sz w:val="24"/>
          <w:szCs w:val="24"/>
        </w:rPr>
        <w:t xml:space="preserve"> в сроки, установленные Порядком</w:t>
      </w:r>
      <w:r w:rsidRPr="00571B56">
        <w:rPr>
          <w:sz w:val="24"/>
          <w:szCs w:val="24"/>
        </w:rPr>
        <w:t xml:space="preserve"> </w:t>
      </w:r>
    </w:p>
    <w:p w:rsidR="00BD1A43" w:rsidRPr="00571B56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71B56">
        <w:rPr>
          <w:sz w:val="24"/>
          <w:szCs w:val="24"/>
        </w:rPr>
        <w:t>Направить Получателю в 10-ти</w:t>
      </w:r>
      <w:r>
        <w:rPr>
          <w:sz w:val="24"/>
          <w:szCs w:val="24"/>
        </w:rPr>
        <w:t xml:space="preserve"> дневны</w:t>
      </w:r>
      <w:r w:rsidRPr="00571B56">
        <w:rPr>
          <w:sz w:val="24"/>
          <w:szCs w:val="24"/>
        </w:rPr>
        <w:t xml:space="preserve">й срок с даты регистрации Соглашения </w:t>
      </w:r>
      <w:r>
        <w:rPr>
          <w:sz w:val="24"/>
          <w:szCs w:val="24"/>
        </w:rPr>
        <w:t>Г</w:t>
      </w:r>
      <w:r w:rsidRPr="00571B56">
        <w:rPr>
          <w:sz w:val="24"/>
          <w:szCs w:val="24"/>
        </w:rPr>
        <w:t>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BD1A43" w:rsidRPr="00A22900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D12D3D">
        <w:rPr>
          <w:sz w:val="24"/>
          <w:szCs w:val="24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BD1A43" w:rsidRDefault="00BD1A43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распорядитель вправе:</w:t>
      </w:r>
    </w:p>
    <w:p w:rsidR="00BD1A43" w:rsidRPr="00F14381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6" w:name="_Ref515993725"/>
      <w:r>
        <w:rPr>
          <w:sz w:val="24"/>
          <w:szCs w:val="24"/>
        </w:rPr>
        <w:t>П</w:t>
      </w:r>
      <w:r w:rsidRPr="00F14381">
        <w:rPr>
          <w:sz w:val="24"/>
          <w:szCs w:val="24"/>
        </w:rPr>
        <w:t xml:space="preserve">ринимать решение об изменении условий настоящего Соглашения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_Ref515993685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7.3</w:t>
      </w:r>
      <w:r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</w:t>
      </w:r>
      <w:r w:rsidRPr="00F14381">
        <w:rPr>
          <w:sz w:val="24"/>
          <w:szCs w:val="24"/>
        </w:rPr>
        <w:t xml:space="preserve">настоящего Соглашения, в том числе на основании информации и предложений, направленных Получателем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_Ref515993157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4.4.2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F14381">
        <w:rPr>
          <w:sz w:val="24"/>
          <w:szCs w:val="24"/>
        </w:rPr>
        <w:t>настоящего Соглашения, включая изменение размера Субсидии</w:t>
      </w:r>
      <w:r>
        <w:rPr>
          <w:sz w:val="24"/>
          <w:szCs w:val="24"/>
        </w:rPr>
        <w:t>.</w:t>
      </w:r>
      <w:bookmarkEnd w:id="26"/>
    </w:p>
    <w:p w:rsidR="00BD1A43" w:rsidRPr="00F14381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7" w:name="_Ref515992468"/>
      <w:r>
        <w:rPr>
          <w:sz w:val="24"/>
          <w:szCs w:val="24"/>
        </w:rPr>
        <w:t>П</w:t>
      </w:r>
      <w:r w:rsidRPr="00F14381">
        <w:rPr>
          <w:sz w:val="24"/>
          <w:szCs w:val="24"/>
        </w:rPr>
        <w:t xml:space="preserve">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>
        <w:rPr>
          <w:sz w:val="24"/>
          <w:szCs w:val="24"/>
        </w:rPr>
        <w:t>текущем</w:t>
      </w:r>
      <w:r w:rsidRPr="00F143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финансовом </w:t>
      </w:r>
      <w:r w:rsidRPr="00F14381">
        <w:rPr>
          <w:sz w:val="24"/>
          <w:szCs w:val="24"/>
        </w:rPr>
        <w:t xml:space="preserve">году остатка Субсидии, не использованного в </w:t>
      </w:r>
      <w:r>
        <w:rPr>
          <w:sz w:val="24"/>
          <w:szCs w:val="24"/>
        </w:rPr>
        <w:t xml:space="preserve">отчетном финансовом </w:t>
      </w:r>
      <w:r w:rsidRPr="00F14381">
        <w:rPr>
          <w:sz w:val="24"/>
          <w:szCs w:val="24"/>
        </w:rPr>
        <w:t>году</w:t>
      </w:r>
      <w:r>
        <w:rPr>
          <w:sz w:val="24"/>
          <w:szCs w:val="24"/>
        </w:rPr>
        <w:t xml:space="preserve">, </w:t>
      </w:r>
      <w:r w:rsidRPr="00F14381">
        <w:rPr>
          <w:sz w:val="24"/>
          <w:szCs w:val="24"/>
        </w:rPr>
        <w:t xml:space="preserve">на цели, указанные в разделе I настоящего Соглашения, не позднее </w:t>
      </w:r>
      <w:r>
        <w:rPr>
          <w:sz w:val="24"/>
          <w:szCs w:val="24"/>
        </w:rPr>
        <w:t xml:space="preserve">10 </w:t>
      </w:r>
      <w:r w:rsidRPr="00F14381">
        <w:rPr>
          <w:sz w:val="24"/>
          <w:szCs w:val="24"/>
        </w:rPr>
        <w:t>рабочих дней со дня получения от Получателя документов, обосновывающих потребность в направлении остатка Субсидии на указанные цели</w:t>
      </w:r>
      <w:r>
        <w:rPr>
          <w:sz w:val="24"/>
          <w:szCs w:val="24"/>
        </w:rPr>
        <w:t>.</w:t>
      </w:r>
      <w:bookmarkEnd w:id="27"/>
    </w:p>
    <w:p w:rsidR="00BD1A43" w:rsidRPr="006E3029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6E3029">
        <w:rPr>
          <w:sz w:val="24"/>
          <w:szCs w:val="24"/>
        </w:rPr>
        <w:t>риостанавливать  предоставление Субсидии в случае установления</w:t>
      </w:r>
      <w:r>
        <w:rPr>
          <w:sz w:val="24"/>
          <w:szCs w:val="24"/>
        </w:rPr>
        <w:t xml:space="preserve"> Г</w:t>
      </w:r>
      <w:r w:rsidRPr="006E3029">
        <w:rPr>
          <w:sz w:val="24"/>
          <w:szCs w:val="24"/>
        </w:rPr>
        <w:t>лавным распорядителем   факт</w:t>
      </w:r>
      <w:r>
        <w:rPr>
          <w:sz w:val="24"/>
          <w:szCs w:val="24"/>
        </w:rPr>
        <w:t>а(ов)</w:t>
      </w:r>
      <w:r w:rsidRPr="006E3029">
        <w:rPr>
          <w:sz w:val="24"/>
          <w:szCs w:val="24"/>
        </w:rPr>
        <w:t xml:space="preserve">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</w:t>
      </w:r>
      <w:r>
        <w:rPr>
          <w:sz w:val="24"/>
          <w:szCs w:val="24"/>
        </w:rPr>
        <w:t xml:space="preserve">или получения от органа финансового контроля информации о таких нарушениях, </w:t>
      </w:r>
      <w:r w:rsidRPr="006E3029">
        <w:rPr>
          <w:sz w:val="24"/>
          <w:szCs w:val="24"/>
        </w:rPr>
        <w:t>до устранения указанных  нарушений  с  обязательным  уведомлением  Получателя  не позднее</w:t>
      </w:r>
      <w:r>
        <w:rPr>
          <w:sz w:val="24"/>
          <w:szCs w:val="24"/>
        </w:rPr>
        <w:t xml:space="preserve"> 2-го</w:t>
      </w:r>
      <w:r w:rsidRPr="006E3029">
        <w:rPr>
          <w:sz w:val="24"/>
          <w:szCs w:val="24"/>
        </w:rPr>
        <w:t xml:space="preserve"> рабочего дня с даты принятия решения  о приостановлении предоставления</w:t>
      </w:r>
      <w:r>
        <w:rPr>
          <w:sz w:val="24"/>
          <w:szCs w:val="24"/>
        </w:rPr>
        <w:t xml:space="preserve"> </w:t>
      </w:r>
      <w:r w:rsidRPr="006E3029">
        <w:rPr>
          <w:sz w:val="24"/>
          <w:szCs w:val="24"/>
        </w:rPr>
        <w:t>Субсидии</w:t>
      </w:r>
      <w:r>
        <w:rPr>
          <w:sz w:val="24"/>
          <w:szCs w:val="24"/>
        </w:rPr>
        <w:t>.</w:t>
      </w:r>
    </w:p>
    <w:p w:rsidR="00BD1A43" w:rsidRPr="00F14381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8" w:name="_Ref515991086"/>
      <w:r>
        <w:rPr>
          <w:sz w:val="24"/>
          <w:szCs w:val="24"/>
        </w:rPr>
        <w:t>З</w:t>
      </w:r>
      <w:r w:rsidRPr="00F14381">
        <w:rPr>
          <w:sz w:val="24"/>
          <w:szCs w:val="24"/>
        </w:rPr>
        <w:t xml:space="preserve">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</w:t>
      </w:r>
      <w:r>
        <w:rPr>
          <w:sz w:val="24"/>
          <w:szCs w:val="24"/>
        </w:rPr>
        <w:t>Порядком</w:t>
      </w:r>
      <w:r w:rsidRPr="00F14381">
        <w:rPr>
          <w:sz w:val="24"/>
          <w:szCs w:val="24"/>
        </w:rPr>
        <w:t xml:space="preserve"> и настоящим Соглашением,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_Ref515988656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4.1.5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  <w:bookmarkEnd w:id="28"/>
    </w:p>
    <w:p w:rsidR="00BD1A43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F14381">
        <w:rPr>
          <w:sz w:val="24"/>
          <w:szCs w:val="24"/>
        </w:rPr>
        <w:t>существлять иные права в соответствии с бюджетным законодател</w:t>
      </w:r>
      <w:r>
        <w:rPr>
          <w:sz w:val="24"/>
          <w:szCs w:val="24"/>
        </w:rPr>
        <w:t>ьством Российской Федерации и Порядком предоставления Субсидии.</w:t>
      </w:r>
    </w:p>
    <w:p w:rsidR="00BD1A43" w:rsidRPr="00A22900" w:rsidRDefault="00BD1A43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 обязан</w:t>
      </w:r>
      <w:r w:rsidRPr="00A22900">
        <w:rPr>
          <w:sz w:val="24"/>
          <w:szCs w:val="24"/>
        </w:rPr>
        <w:t>:</w:t>
      </w:r>
    </w:p>
    <w:p w:rsidR="00BD1A43" w:rsidRPr="00A22900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Представить Главному распорядителю </w:t>
      </w:r>
      <w:r w:rsidRPr="00A22900">
        <w:rPr>
          <w:sz w:val="24"/>
          <w:szCs w:val="24"/>
        </w:rPr>
        <w:t>при заключении настоящего Соглашения:</w:t>
      </w:r>
    </w:p>
    <w:p w:rsidR="00BD1A43" w:rsidRPr="00A22900" w:rsidRDefault="00BD1A43" w:rsidP="004348F2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копию устава Получателя</w:t>
      </w:r>
      <w:r w:rsidRPr="00A22900">
        <w:rPr>
          <w:sz w:val="24"/>
          <w:szCs w:val="24"/>
        </w:rPr>
        <w:t xml:space="preserve">, заверенную печатью </w:t>
      </w:r>
      <w:r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>;</w:t>
      </w:r>
    </w:p>
    <w:p w:rsidR="00BD1A43" w:rsidRPr="00A22900" w:rsidRDefault="00BD1A43" w:rsidP="004348F2">
      <w:pPr>
        <w:pStyle w:val="ConsPlusNormal"/>
        <w:ind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б) согласие </w:t>
      </w:r>
      <w:r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 xml:space="preserve"> на осуществление </w:t>
      </w:r>
      <w:r>
        <w:rPr>
          <w:sz w:val="24"/>
          <w:szCs w:val="24"/>
        </w:rPr>
        <w:t>Главным распорядителям</w:t>
      </w:r>
      <w:r w:rsidRPr="00A22900">
        <w:rPr>
          <w:sz w:val="24"/>
          <w:szCs w:val="24"/>
        </w:rPr>
        <w:t xml:space="preserve"> и уполномоченными органами финансового контроля проверок соблюдений условий, установленных Соглашением.</w:t>
      </w:r>
    </w:p>
    <w:p w:rsidR="00BD1A43" w:rsidRPr="00345DA1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Ежемесячно п</w:t>
      </w:r>
      <w:r w:rsidRPr="00345DA1">
        <w:rPr>
          <w:sz w:val="24"/>
          <w:szCs w:val="24"/>
        </w:rPr>
        <w:t xml:space="preserve">редставлять </w:t>
      </w:r>
      <w:r>
        <w:rPr>
          <w:sz w:val="24"/>
          <w:szCs w:val="24"/>
        </w:rPr>
        <w:t xml:space="preserve">Главному распорядителю заявки на перечисление Субсидии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</w:p>
    <w:p w:rsidR="00BD1A43" w:rsidRPr="00A22900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Вести </w:t>
      </w:r>
      <w:r>
        <w:rPr>
          <w:sz w:val="24"/>
          <w:szCs w:val="24"/>
        </w:rPr>
        <w:t>обособленный аналитический учет операций, осуществляемых  за счет Субсидии.</w:t>
      </w:r>
    </w:p>
    <w:p w:rsidR="00BD1A43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Осуществлять реализацию </w:t>
      </w:r>
      <w:r>
        <w:rPr>
          <w:sz w:val="24"/>
          <w:szCs w:val="24"/>
        </w:rPr>
        <w:t>Проекта</w:t>
      </w:r>
      <w:r w:rsidRPr="00A22900">
        <w:rPr>
          <w:sz w:val="24"/>
          <w:szCs w:val="24"/>
        </w:rPr>
        <w:t xml:space="preserve"> с соблюдением Правил перс</w:t>
      </w:r>
      <w:r>
        <w:rPr>
          <w:sz w:val="24"/>
          <w:szCs w:val="24"/>
        </w:rPr>
        <w:t>онифицированного финансирования.</w:t>
      </w:r>
    </w:p>
    <w:p w:rsidR="00BD1A43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Мордовия, в случае наличия запроса со стороны поставщиков образовательных услуг.</w:t>
      </w:r>
    </w:p>
    <w:p w:rsidR="00BD1A43" w:rsidRPr="00A22900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0373C">
        <w:rPr>
          <w:sz w:val="24"/>
          <w:szCs w:val="24"/>
        </w:rPr>
        <w:t>Осуществлять платежи,</w:t>
      </w:r>
      <w:r>
        <w:rPr>
          <w:sz w:val="24"/>
          <w:szCs w:val="24"/>
        </w:rPr>
        <w:t xml:space="preserve"> предусмотренные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_Ref515983537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3.4.1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Главным распорядителем.</w:t>
      </w:r>
    </w:p>
    <w:p w:rsidR="00BD1A43" w:rsidRPr="00A22900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Перечислить полученную Субсидию (остаток Субсидии) на лицевой счет </w:t>
      </w:r>
      <w:r>
        <w:rPr>
          <w:sz w:val="24"/>
          <w:szCs w:val="24"/>
        </w:rPr>
        <w:t>Главного распорядителя</w:t>
      </w:r>
      <w:r w:rsidRPr="00A22900">
        <w:rPr>
          <w:sz w:val="24"/>
          <w:szCs w:val="24"/>
        </w:rPr>
        <w:t xml:space="preserve">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BD1A43" w:rsidRPr="00A22900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Ежеквартально п</w:t>
      </w:r>
      <w:r w:rsidRPr="00A22900">
        <w:rPr>
          <w:sz w:val="24"/>
          <w:szCs w:val="24"/>
        </w:rPr>
        <w:t>редстав</w:t>
      </w:r>
      <w:r>
        <w:rPr>
          <w:sz w:val="24"/>
          <w:szCs w:val="24"/>
        </w:rPr>
        <w:t>лять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>Главному распорядителю</w:t>
      </w:r>
      <w:r w:rsidRPr="00A22900">
        <w:rPr>
          <w:sz w:val="24"/>
          <w:szCs w:val="24"/>
        </w:rPr>
        <w:t xml:space="preserve"> подписанную в установленном порядке отчетность об осуществлении расходов</w:t>
      </w:r>
      <w:r>
        <w:rPr>
          <w:sz w:val="24"/>
          <w:szCs w:val="24"/>
        </w:rPr>
        <w:t xml:space="preserve"> в соответствии с Приложением 2</w:t>
      </w:r>
      <w:r w:rsidRPr="00A22900">
        <w:rPr>
          <w:sz w:val="24"/>
          <w:szCs w:val="24"/>
        </w:rPr>
        <w:t>, источником финансового обеспе</w:t>
      </w:r>
      <w:r>
        <w:rPr>
          <w:sz w:val="24"/>
          <w:szCs w:val="24"/>
        </w:rPr>
        <w:t>чения которых является Субсидия, не позднее 15-го числа месяца, следующего за отчетным кварталом.</w:t>
      </w:r>
    </w:p>
    <w:p w:rsidR="00BD1A43" w:rsidRPr="00345DA1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0373C">
        <w:rPr>
          <w:sz w:val="24"/>
          <w:szCs w:val="24"/>
        </w:rPr>
        <w:t>Направлять Субсидию</w:t>
      </w:r>
      <w:r w:rsidRPr="00345DA1">
        <w:rPr>
          <w:sz w:val="24"/>
          <w:szCs w:val="24"/>
        </w:rPr>
        <w:t xml:space="preserve"> на финансовое обеспечение затрат, определенных в </w:t>
      </w:r>
      <w:r>
        <w:rPr>
          <w:sz w:val="24"/>
          <w:szCs w:val="24"/>
        </w:rPr>
        <w:t xml:space="preserve">пункте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_Ref515985184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3.4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452296">
        <w:rPr>
          <w:sz w:val="24"/>
          <w:szCs w:val="24"/>
        </w:rPr>
        <w:t>настоящего Соглашения</w:t>
      </w:r>
      <w:r>
        <w:rPr>
          <w:sz w:val="24"/>
          <w:szCs w:val="24"/>
        </w:rPr>
        <w:t>.</w:t>
      </w:r>
    </w:p>
    <w:p w:rsidR="00BD1A43" w:rsidRPr="00A2193E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193E">
        <w:rPr>
          <w:sz w:val="24"/>
          <w:szCs w:val="24"/>
        </w:rPr>
        <w:t xml:space="preserve">Направлять по запросу Главного распорядителя документы  и  информацию,  необходимые  для   осуществления    контроля  за соблюдением порядка, целей и условий предоставления Субсидии в соответствии с  пунктом  </w:t>
      </w:r>
      <w:r w:rsidRPr="00A2193E">
        <w:rPr>
          <w:sz w:val="24"/>
          <w:szCs w:val="24"/>
        </w:rPr>
        <w:fldChar w:fldCharType="begin"/>
      </w:r>
      <w:r w:rsidRPr="00A2193E">
        <w:rPr>
          <w:sz w:val="24"/>
          <w:szCs w:val="24"/>
        </w:rPr>
        <w:instrText xml:space="preserve"> REF _Ref515991086 \r \h </w:instrText>
      </w:r>
      <w:r w:rsidRPr="00A2193E">
        <w:rPr>
          <w:sz w:val="24"/>
          <w:szCs w:val="24"/>
        </w:rPr>
      </w:r>
      <w:r w:rsidRPr="00A2193E">
        <w:rPr>
          <w:sz w:val="24"/>
          <w:szCs w:val="24"/>
        </w:rPr>
        <w:fldChar w:fldCharType="separate"/>
      </w:r>
      <w:r>
        <w:rPr>
          <w:sz w:val="24"/>
          <w:szCs w:val="24"/>
        </w:rPr>
        <w:t>4.2.4</w:t>
      </w:r>
      <w:r w:rsidRPr="00A2193E">
        <w:rPr>
          <w:sz w:val="24"/>
          <w:szCs w:val="24"/>
        </w:rPr>
        <w:fldChar w:fldCharType="end"/>
      </w:r>
      <w:r w:rsidRPr="00A2193E">
        <w:rPr>
          <w:sz w:val="24"/>
          <w:szCs w:val="24"/>
        </w:rPr>
        <w:t xml:space="preserve"> настоящего Соглашения, в течение 5 рабочих дней со дня</w:t>
      </w:r>
      <w:r>
        <w:rPr>
          <w:sz w:val="24"/>
          <w:szCs w:val="24"/>
        </w:rPr>
        <w:t xml:space="preserve"> получения указанного запроса.</w:t>
      </w:r>
    </w:p>
    <w:p w:rsidR="00BD1A43" w:rsidRPr="00A2193E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193E">
        <w:rPr>
          <w:sz w:val="24"/>
          <w:szCs w:val="24"/>
        </w:rPr>
        <w:t>В случае получения от Главного распорядителя требования в</w:t>
      </w:r>
      <w:r>
        <w:rPr>
          <w:sz w:val="24"/>
          <w:szCs w:val="24"/>
        </w:rPr>
        <w:t xml:space="preserve"> </w:t>
      </w:r>
      <w:r w:rsidRPr="00A2193E">
        <w:rPr>
          <w:sz w:val="24"/>
          <w:szCs w:val="24"/>
        </w:rPr>
        <w:t xml:space="preserve">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_Ref515991180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4.1.6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Соглашения:</w:t>
      </w:r>
    </w:p>
    <w:p w:rsidR="00BD1A43" w:rsidRPr="00345DA1" w:rsidRDefault="00BD1A43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>устранять факт(ы) нарушения порядка, целей и условий предоставления Субсидии в сроки, определенные в указанном треб</w:t>
      </w:r>
      <w:r>
        <w:rPr>
          <w:sz w:val="24"/>
          <w:szCs w:val="24"/>
        </w:rPr>
        <w:t>овании;</w:t>
      </w:r>
    </w:p>
    <w:p w:rsidR="00BD1A43" w:rsidRPr="00345DA1" w:rsidRDefault="00BD1A43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 xml:space="preserve">возвращать в бюджет </w:t>
      </w:r>
      <w:r>
        <w:rPr>
          <w:sz w:val="24"/>
          <w:szCs w:val="24"/>
        </w:rPr>
        <w:t xml:space="preserve">Чамзинского муниципального района </w:t>
      </w:r>
      <w:r w:rsidRPr="00345DA1">
        <w:rPr>
          <w:sz w:val="24"/>
          <w:szCs w:val="24"/>
        </w:rPr>
        <w:t xml:space="preserve">Субсидию в размере и в сроки, определенные </w:t>
      </w:r>
      <w:r>
        <w:rPr>
          <w:sz w:val="24"/>
          <w:szCs w:val="24"/>
        </w:rPr>
        <w:t>в указанном требовании.</w:t>
      </w:r>
    </w:p>
    <w:p w:rsidR="00BD1A43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441A8">
        <w:rPr>
          <w:sz w:val="24"/>
          <w:szCs w:val="24"/>
        </w:rPr>
        <w:t xml:space="preserve">Возвращать неиспользованный   остаток   </w:t>
      </w:r>
      <w:r w:rsidRPr="0090373C">
        <w:rPr>
          <w:sz w:val="24"/>
          <w:szCs w:val="24"/>
        </w:rPr>
        <w:t>Субсидии   в  доход</w:t>
      </w:r>
      <w:r w:rsidRPr="005441A8">
        <w:rPr>
          <w:sz w:val="24"/>
          <w:szCs w:val="24"/>
        </w:rPr>
        <w:t xml:space="preserve">  бюджета  </w:t>
      </w:r>
      <w:r>
        <w:rPr>
          <w:sz w:val="24"/>
          <w:szCs w:val="24"/>
        </w:rPr>
        <w:t>Чамзинского муниципального района</w:t>
      </w:r>
      <w:r w:rsidRPr="005441A8">
        <w:rPr>
          <w:sz w:val="24"/>
          <w:szCs w:val="24"/>
        </w:rPr>
        <w:t xml:space="preserve"> в  случае отсутствия решения Главного распорядителя о наличии потребности в направлении не  использованного в 20</w:t>
      </w:r>
      <w:r>
        <w:rPr>
          <w:sz w:val="24"/>
          <w:szCs w:val="24"/>
        </w:rPr>
        <w:t>19</w:t>
      </w:r>
      <w:r w:rsidRPr="005441A8">
        <w:rPr>
          <w:sz w:val="24"/>
          <w:szCs w:val="24"/>
        </w:rPr>
        <w:t xml:space="preserve"> году остатка Субсидии на  цели,</w:t>
      </w:r>
      <w:r>
        <w:rPr>
          <w:sz w:val="24"/>
          <w:szCs w:val="24"/>
        </w:rPr>
        <w:t xml:space="preserve"> </w:t>
      </w:r>
      <w:r w:rsidRPr="005441A8">
        <w:rPr>
          <w:sz w:val="24"/>
          <w:szCs w:val="24"/>
        </w:rPr>
        <w:t>указанные  в  разделе  I  настоящего  Соглашения, в срок до "</w:t>
      </w:r>
      <w:r>
        <w:rPr>
          <w:sz w:val="24"/>
          <w:szCs w:val="24"/>
        </w:rPr>
        <w:t>21</w:t>
      </w:r>
      <w:r w:rsidRPr="005441A8">
        <w:rPr>
          <w:sz w:val="24"/>
          <w:szCs w:val="24"/>
        </w:rPr>
        <w:t xml:space="preserve">" </w:t>
      </w:r>
      <w:r>
        <w:rPr>
          <w:sz w:val="24"/>
          <w:szCs w:val="24"/>
        </w:rPr>
        <w:t>января</w:t>
      </w:r>
      <w:r w:rsidRPr="005441A8">
        <w:rPr>
          <w:sz w:val="24"/>
          <w:szCs w:val="24"/>
        </w:rPr>
        <w:t xml:space="preserve"> </w:t>
      </w:r>
      <w:r>
        <w:rPr>
          <w:sz w:val="24"/>
          <w:szCs w:val="24"/>
        </w:rPr>
        <w:t>очередного года.</w:t>
      </w:r>
    </w:p>
    <w:p w:rsidR="00BD1A43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Главному распорядителю сведения:</w:t>
      </w:r>
    </w:p>
    <w:p w:rsidR="00BD1A43" w:rsidRPr="00903116" w:rsidRDefault="00BD1A43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BD1A43" w:rsidRPr="00903116" w:rsidRDefault="00BD1A43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>о принятии решения о реорганизации в недельный срок с даты принятия такого решения.</w:t>
      </w:r>
    </w:p>
    <w:p w:rsidR="00BD1A43" w:rsidRDefault="00BD1A43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</w:t>
      </w:r>
      <w:r w:rsidRPr="00903116">
        <w:rPr>
          <w:sz w:val="24"/>
          <w:szCs w:val="24"/>
        </w:rPr>
        <w:t xml:space="preserve"> изменени</w:t>
      </w:r>
      <w:r>
        <w:rPr>
          <w:sz w:val="24"/>
          <w:szCs w:val="24"/>
        </w:rPr>
        <w:t>и</w:t>
      </w:r>
      <w:r w:rsidRPr="00903116">
        <w:rPr>
          <w:sz w:val="24"/>
          <w:szCs w:val="24"/>
        </w:rPr>
        <w:t xml:space="preserve"> реквизитов Получателя, </w:t>
      </w:r>
      <w:r>
        <w:rPr>
          <w:sz w:val="24"/>
          <w:szCs w:val="24"/>
        </w:rPr>
        <w:t>обеспечив в течение 5-ти рабочих дней заключение</w:t>
      </w:r>
      <w:r w:rsidRPr="00903116">
        <w:rPr>
          <w:sz w:val="24"/>
          <w:szCs w:val="24"/>
        </w:rPr>
        <w:t xml:space="preserve"> дополнительно</w:t>
      </w:r>
      <w:r>
        <w:rPr>
          <w:sz w:val="24"/>
          <w:szCs w:val="24"/>
        </w:rPr>
        <w:t>го</w:t>
      </w:r>
      <w:r w:rsidRPr="00903116">
        <w:rPr>
          <w:sz w:val="24"/>
          <w:szCs w:val="24"/>
        </w:rPr>
        <w:t xml:space="preserve"> соглашени</w:t>
      </w:r>
      <w:r>
        <w:rPr>
          <w:sz w:val="24"/>
          <w:szCs w:val="24"/>
        </w:rPr>
        <w:t>я</w:t>
      </w:r>
      <w:r w:rsidRPr="00903116">
        <w:rPr>
          <w:sz w:val="24"/>
          <w:szCs w:val="24"/>
        </w:rPr>
        <w:t xml:space="preserve"> к настоящему Соглашению</w:t>
      </w:r>
    </w:p>
    <w:p w:rsidR="00BD1A43" w:rsidRPr="005441A8" w:rsidRDefault="00BD1A43" w:rsidP="006F78C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5441A8">
        <w:rPr>
          <w:sz w:val="24"/>
          <w:szCs w:val="24"/>
        </w:rPr>
        <w:t>беспечивать полноту и достоверность сведений, представляемых</w:t>
      </w:r>
      <w:r>
        <w:rPr>
          <w:sz w:val="24"/>
          <w:szCs w:val="24"/>
        </w:rPr>
        <w:t xml:space="preserve"> </w:t>
      </w:r>
      <w:r w:rsidRPr="005441A8">
        <w:rPr>
          <w:sz w:val="24"/>
          <w:szCs w:val="24"/>
        </w:rPr>
        <w:t>Главному распорядителю в соотв</w:t>
      </w:r>
      <w:r>
        <w:rPr>
          <w:sz w:val="24"/>
          <w:szCs w:val="24"/>
        </w:rPr>
        <w:t xml:space="preserve">етствии с настоящим Соглашением. </w:t>
      </w:r>
    </w:p>
    <w:p w:rsidR="00BD1A43" w:rsidRPr="00903116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345DA1">
        <w:rPr>
          <w:sz w:val="24"/>
          <w:szCs w:val="24"/>
        </w:rPr>
        <w:t xml:space="preserve">ыполнять иные обязательства в соответствии с законодательством </w:t>
      </w:r>
      <w:r w:rsidRPr="00903116">
        <w:rPr>
          <w:sz w:val="24"/>
          <w:szCs w:val="24"/>
        </w:rPr>
        <w:t>Российской Федерации и Правилами предоставления субсидии.</w:t>
      </w:r>
    </w:p>
    <w:p w:rsidR="00BD1A43" w:rsidRPr="00903116" w:rsidRDefault="00BD1A43" w:rsidP="004348F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BD1A43" w:rsidRPr="00903116" w:rsidRDefault="00BD1A43" w:rsidP="004348F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BD1A43" w:rsidRPr="00903116" w:rsidRDefault="00BD1A43" w:rsidP="004348F2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BD1A43" w:rsidRPr="00903116" w:rsidRDefault="00BD1A43" w:rsidP="004348F2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3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Pr="00903116">
        <w:rPr>
          <w:rFonts w:ascii="Times New Roman" w:hAnsi="Times New Roman" w:cs="Times New Roman"/>
          <w:sz w:val="24"/>
          <w:szCs w:val="24"/>
        </w:rPr>
        <w:t>вправе:</w:t>
      </w:r>
    </w:p>
    <w:p w:rsidR="00BD1A43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 xml:space="preserve">Обращаться </w:t>
      </w:r>
      <w:r>
        <w:rPr>
          <w:sz w:val="24"/>
          <w:szCs w:val="24"/>
        </w:rPr>
        <w:t>к Главному распорядителю</w:t>
      </w:r>
      <w:r w:rsidRPr="00903116">
        <w:rPr>
          <w:sz w:val="24"/>
          <w:szCs w:val="24"/>
        </w:rPr>
        <w:t xml:space="preserve"> за разъяснениями по вопросам исполнения настоящего Соглашения.</w:t>
      </w:r>
    </w:p>
    <w:p w:rsidR="00BD1A43" w:rsidRPr="00A203CF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9" w:name="_Ref515993157"/>
      <w:r w:rsidRPr="00A203CF">
        <w:rPr>
          <w:sz w:val="24"/>
          <w:szCs w:val="24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_Ref515993685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7.3</w:t>
      </w:r>
      <w:r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</w:t>
      </w:r>
      <w:r w:rsidRPr="00A203CF">
        <w:rPr>
          <w:sz w:val="24"/>
          <w:szCs w:val="24"/>
        </w:rPr>
        <w:t>настоящего  Соглашения,  в  том  числе  в случае установления необходимости</w:t>
      </w:r>
      <w:r>
        <w:rPr>
          <w:sz w:val="24"/>
          <w:szCs w:val="24"/>
        </w:rPr>
        <w:t xml:space="preserve"> </w:t>
      </w:r>
      <w:r w:rsidRPr="00A203CF">
        <w:rPr>
          <w:sz w:val="24"/>
          <w:szCs w:val="24"/>
        </w:rPr>
        <w:t xml:space="preserve">изменения   размера   Субсидии   </w:t>
      </w:r>
      <w:r>
        <w:rPr>
          <w:sz w:val="24"/>
          <w:szCs w:val="24"/>
        </w:rPr>
        <w:t>в связи с изменением Программы персонифицированного финансирования</w:t>
      </w:r>
      <w:r w:rsidRPr="00A203CF">
        <w:rPr>
          <w:sz w:val="24"/>
          <w:szCs w:val="24"/>
        </w:rPr>
        <w:t>;</w:t>
      </w:r>
      <w:bookmarkEnd w:id="29"/>
    </w:p>
    <w:p w:rsidR="00BD1A43" w:rsidRPr="00540911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40911">
        <w:rPr>
          <w:sz w:val="24"/>
          <w:szCs w:val="24"/>
        </w:rPr>
        <w:t xml:space="preserve">Направлять в </w:t>
      </w:r>
      <w:r>
        <w:rPr>
          <w:sz w:val="24"/>
          <w:szCs w:val="24"/>
        </w:rPr>
        <w:t>очередном финансовом</w:t>
      </w:r>
      <w:r w:rsidRPr="00540911">
        <w:rPr>
          <w:sz w:val="24"/>
          <w:szCs w:val="24"/>
        </w:rPr>
        <w:t xml:space="preserve">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r w:rsidRPr="00540911">
        <w:rPr>
          <w:sz w:val="24"/>
          <w:szCs w:val="24"/>
        </w:rPr>
        <w:fldChar w:fldCharType="begin"/>
      </w:r>
      <w:r w:rsidRPr="00540911">
        <w:rPr>
          <w:sz w:val="24"/>
          <w:szCs w:val="24"/>
        </w:rPr>
        <w:instrText xml:space="preserve"> REF _Ref515992468 \r \h </w:instrText>
      </w:r>
      <w:r w:rsidRPr="00540911">
        <w:rPr>
          <w:sz w:val="24"/>
          <w:szCs w:val="24"/>
        </w:rPr>
      </w:r>
      <w:r w:rsidRPr="00540911">
        <w:rPr>
          <w:sz w:val="24"/>
          <w:szCs w:val="24"/>
        </w:rPr>
        <w:fldChar w:fldCharType="separate"/>
      </w:r>
      <w:r>
        <w:rPr>
          <w:sz w:val="24"/>
          <w:szCs w:val="24"/>
        </w:rPr>
        <w:t>4.2.2</w:t>
      </w:r>
      <w:r w:rsidRPr="00540911">
        <w:rPr>
          <w:sz w:val="24"/>
          <w:szCs w:val="24"/>
        </w:rPr>
        <w:fldChar w:fldCharType="end"/>
      </w:r>
      <w:r w:rsidRPr="00540911">
        <w:rPr>
          <w:sz w:val="24"/>
          <w:szCs w:val="24"/>
        </w:rPr>
        <w:t xml:space="preserve"> настоящего</w:t>
      </w:r>
      <w:r>
        <w:rPr>
          <w:sz w:val="24"/>
          <w:szCs w:val="24"/>
        </w:rPr>
        <w:t xml:space="preserve"> </w:t>
      </w:r>
      <w:r w:rsidRPr="00540911">
        <w:rPr>
          <w:sz w:val="24"/>
          <w:szCs w:val="24"/>
        </w:rPr>
        <w:t>Соглашения</w:t>
      </w:r>
      <w:r>
        <w:rPr>
          <w:sz w:val="24"/>
          <w:szCs w:val="24"/>
        </w:rPr>
        <w:t>.</w:t>
      </w:r>
    </w:p>
    <w:p w:rsidR="00BD1A43" w:rsidRPr="00903116" w:rsidRDefault="00BD1A4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A203CF">
        <w:rPr>
          <w:sz w:val="24"/>
          <w:szCs w:val="24"/>
        </w:rPr>
        <w:t xml:space="preserve">существлять иные права в соответствии с бюджетным законодательством </w:t>
      </w:r>
      <w:r>
        <w:rPr>
          <w:sz w:val="24"/>
          <w:szCs w:val="24"/>
        </w:rPr>
        <w:t>Российской Федерации и Порядком</w:t>
      </w:r>
      <w:r w:rsidRPr="00A203CF">
        <w:rPr>
          <w:sz w:val="24"/>
          <w:szCs w:val="24"/>
        </w:rPr>
        <w:t xml:space="preserve"> предоставления субсидии</w:t>
      </w:r>
      <w:r>
        <w:rPr>
          <w:sz w:val="24"/>
          <w:szCs w:val="24"/>
        </w:rPr>
        <w:t>.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V. ОСНОВАНИЯ И ПОРЯДОК ПРИОСТАНОВЛЕНИЯ (СОКРАЩЕНИЯ)</w:t>
      </w:r>
    </w:p>
    <w:p w:rsidR="00BD1A43" w:rsidRDefault="00BD1A43" w:rsidP="00551919">
      <w:pPr>
        <w:pStyle w:val="ConsPlusNormal"/>
        <w:jc w:val="center"/>
        <w:rPr>
          <w:sz w:val="24"/>
          <w:szCs w:val="24"/>
        </w:rPr>
      </w:pPr>
      <w:r w:rsidRPr="00A22900">
        <w:rPr>
          <w:sz w:val="24"/>
          <w:szCs w:val="24"/>
        </w:rPr>
        <w:t>ПЕРЕЧИСЛЕНИЯ И ВЗЫСКАНИЯ СУБСИДИИ</w:t>
      </w:r>
    </w:p>
    <w:p w:rsidR="00BD1A43" w:rsidRPr="00A22900" w:rsidRDefault="00BD1A43" w:rsidP="00551919">
      <w:pPr>
        <w:pStyle w:val="ConsPlusNormal"/>
        <w:jc w:val="center"/>
        <w:rPr>
          <w:sz w:val="24"/>
          <w:szCs w:val="24"/>
        </w:rPr>
      </w:pPr>
    </w:p>
    <w:p w:rsidR="00BD1A43" w:rsidRPr="001C7329" w:rsidRDefault="00BD1A43" w:rsidP="001C73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BD1A43" w:rsidRPr="001C7329" w:rsidRDefault="00BD1A43" w:rsidP="001C73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BD1A43" w:rsidRPr="00A22900" w:rsidRDefault="00BD1A43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В случае</w:t>
      </w:r>
      <w:r>
        <w:rPr>
          <w:sz w:val="24"/>
          <w:szCs w:val="24"/>
        </w:rPr>
        <w:t>,</w:t>
      </w:r>
      <w:r w:rsidRPr="00A22900">
        <w:rPr>
          <w:sz w:val="24"/>
          <w:szCs w:val="24"/>
        </w:rPr>
        <w:t xml:space="preserve"> если на начало текущего финансового года образовался остаток </w:t>
      </w:r>
      <w:r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убсидии, не использованной в отчетном финансовом году, </w:t>
      </w:r>
      <w:r>
        <w:rPr>
          <w:sz w:val="24"/>
          <w:szCs w:val="24"/>
        </w:rPr>
        <w:t>Получатель</w:t>
      </w:r>
      <w:r w:rsidRPr="00A22900">
        <w:rPr>
          <w:sz w:val="24"/>
          <w:szCs w:val="24"/>
        </w:rPr>
        <w:t xml:space="preserve"> вправе использовать указанный остаток только после представления </w:t>
      </w:r>
      <w:r>
        <w:rPr>
          <w:sz w:val="24"/>
          <w:szCs w:val="24"/>
        </w:rPr>
        <w:t xml:space="preserve">Главному распорядителю </w:t>
      </w:r>
      <w:r w:rsidRPr="00A22900">
        <w:rPr>
          <w:sz w:val="24"/>
          <w:szCs w:val="24"/>
        </w:rPr>
        <w:t xml:space="preserve">подтверждения потребности в нем и получения соответствующего письменного согласования </w:t>
      </w:r>
      <w:r>
        <w:rPr>
          <w:sz w:val="24"/>
          <w:szCs w:val="24"/>
        </w:rPr>
        <w:t>Главным распорядителем</w:t>
      </w:r>
      <w:r w:rsidRPr="00A22900">
        <w:rPr>
          <w:sz w:val="24"/>
          <w:szCs w:val="24"/>
        </w:rPr>
        <w:t xml:space="preserve"> в сроки, установленные </w:t>
      </w:r>
      <w:r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оглашением. Не использованный в отчетном финансовом году остаток Субсидии подлежит перечислению </w:t>
      </w:r>
      <w:r w:rsidRPr="0090373C">
        <w:rPr>
          <w:sz w:val="24"/>
          <w:szCs w:val="24"/>
        </w:rPr>
        <w:t>в доход</w:t>
      </w:r>
      <w:r w:rsidRPr="005441A8">
        <w:rPr>
          <w:sz w:val="24"/>
          <w:szCs w:val="24"/>
        </w:rPr>
        <w:t xml:space="preserve">  бюджета  </w:t>
      </w:r>
      <w:r>
        <w:rPr>
          <w:sz w:val="24"/>
          <w:szCs w:val="24"/>
        </w:rPr>
        <w:t>Чамзинского муниципального района</w:t>
      </w:r>
      <w:r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 xml:space="preserve">в случае, если потребность в нем не согласована с </w:t>
      </w:r>
      <w:r>
        <w:rPr>
          <w:sz w:val="24"/>
          <w:szCs w:val="24"/>
        </w:rPr>
        <w:t>Главным распорядителем</w:t>
      </w:r>
      <w:r w:rsidRPr="00A22900">
        <w:rPr>
          <w:sz w:val="24"/>
          <w:szCs w:val="24"/>
        </w:rPr>
        <w:t>.</w:t>
      </w:r>
    </w:p>
    <w:p w:rsidR="00BD1A43" w:rsidRPr="00A22900" w:rsidRDefault="00BD1A43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нецелевого использования </w:t>
      </w:r>
      <w:r>
        <w:rPr>
          <w:sz w:val="24"/>
          <w:szCs w:val="24"/>
        </w:rPr>
        <w:t>Получателем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>Субсидии</w:t>
      </w:r>
      <w:r w:rsidRPr="00A22900">
        <w:rPr>
          <w:sz w:val="24"/>
          <w:szCs w:val="24"/>
        </w:rPr>
        <w:t xml:space="preserve"> средства в размере части </w:t>
      </w:r>
      <w:r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убсидии, использованной нецелевым образом, подлежат перечислению в </w:t>
      </w:r>
      <w:r w:rsidRPr="005441A8">
        <w:rPr>
          <w:sz w:val="24"/>
          <w:szCs w:val="24"/>
        </w:rPr>
        <w:t xml:space="preserve">доход местного  бюджета  </w:t>
      </w:r>
      <w:r>
        <w:rPr>
          <w:sz w:val="24"/>
          <w:szCs w:val="24"/>
        </w:rPr>
        <w:t>Чамзинского муниципального района</w:t>
      </w:r>
      <w:r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в порядке, предусмотренном бюджетным законодательством Российской Федерации.</w:t>
      </w:r>
      <w:r>
        <w:rPr>
          <w:sz w:val="24"/>
          <w:szCs w:val="24"/>
        </w:rPr>
        <w:t xml:space="preserve"> </w:t>
      </w:r>
    </w:p>
    <w:p w:rsidR="00BD1A43" w:rsidRPr="00A22900" w:rsidRDefault="00BD1A43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расторжения настоящего Соглашения </w:t>
      </w:r>
      <w:r>
        <w:rPr>
          <w:sz w:val="24"/>
          <w:szCs w:val="24"/>
        </w:rPr>
        <w:t>Получатель</w:t>
      </w:r>
      <w:r w:rsidRPr="00A22900">
        <w:rPr>
          <w:sz w:val="24"/>
          <w:szCs w:val="24"/>
        </w:rPr>
        <w:t xml:space="preserve"> перечисляет средства в размере неиспользованной </w:t>
      </w:r>
      <w:r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 в </w:t>
      </w:r>
      <w:r w:rsidRPr="005441A8">
        <w:rPr>
          <w:sz w:val="24"/>
          <w:szCs w:val="24"/>
        </w:rPr>
        <w:t xml:space="preserve">доход  бюджета  </w:t>
      </w:r>
      <w:r>
        <w:rPr>
          <w:sz w:val="24"/>
          <w:szCs w:val="24"/>
        </w:rPr>
        <w:t>Чамзинского муниципального района</w:t>
      </w:r>
      <w:r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в порядке, предусмотренном бюджетным законодательством Российской Федерации.</w:t>
      </w:r>
    </w:p>
    <w:p w:rsidR="00BD1A43" w:rsidRPr="00A22900" w:rsidRDefault="00BD1A43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Контроль за соблюдением условий предоставления Субсидий осуществляется </w:t>
      </w:r>
      <w:r>
        <w:rPr>
          <w:sz w:val="24"/>
          <w:szCs w:val="24"/>
        </w:rPr>
        <w:t>Уполномоченным органом</w:t>
      </w:r>
      <w:r w:rsidRPr="00A22900">
        <w:rPr>
          <w:sz w:val="24"/>
          <w:szCs w:val="24"/>
        </w:rPr>
        <w:t xml:space="preserve"> и </w:t>
      </w:r>
      <w:r>
        <w:rPr>
          <w:sz w:val="24"/>
          <w:szCs w:val="24"/>
        </w:rPr>
        <w:t>Финансовым управлением администрации Чамзинского муниципального района</w:t>
      </w:r>
      <w:r w:rsidRPr="00A22900">
        <w:rPr>
          <w:sz w:val="24"/>
          <w:szCs w:val="24"/>
        </w:rPr>
        <w:t>.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V</w:t>
      </w:r>
      <w:r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>. ОТВЕТСТВЕННОСТЬ СТОРОН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136C23" w:rsidRDefault="00BD1A43" w:rsidP="00136C2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BD1A43" w:rsidRPr="00136C23" w:rsidRDefault="00BD1A43" w:rsidP="00136C2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BD1A43" w:rsidRPr="00136C23" w:rsidRDefault="00BD1A43" w:rsidP="00136C2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eastAsia="ru-RU"/>
        </w:rPr>
      </w:pPr>
    </w:p>
    <w:p w:rsidR="00BD1A43" w:rsidRPr="00A22900" w:rsidRDefault="00BD1A43" w:rsidP="00136C23">
      <w:pPr>
        <w:pStyle w:val="ConsPlusNormal"/>
        <w:numPr>
          <w:ilvl w:val="1"/>
          <w:numId w:val="30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VII. </w:t>
      </w:r>
      <w:r>
        <w:rPr>
          <w:sz w:val="24"/>
          <w:szCs w:val="24"/>
        </w:rPr>
        <w:t>ЗАКЛЮЧИТЕЛЬНЫЕ ПОЛОЖЕНИЯ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136C23" w:rsidRDefault="00BD1A43" w:rsidP="000D63F4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 порядке.</w:t>
      </w:r>
    </w:p>
    <w:p w:rsidR="00BD1A43" w:rsidRPr="00136C23" w:rsidRDefault="00BD1A43" w:rsidP="000D63F4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_Ref515993649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2.1</w:t>
      </w:r>
      <w:r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настоящего Соглашения, и действует до полного исполнения Сторонами своих обязательст</w:t>
      </w:r>
      <w:r>
        <w:rPr>
          <w:sz w:val="24"/>
          <w:szCs w:val="24"/>
        </w:rPr>
        <w:t>в по настоящему Соглашению</w:t>
      </w:r>
    </w:p>
    <w:p w:rsidR="00BD1A43" w:rsidRPr="00136C23" w:rsidRDefault="00BD1A43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bookmarkStart w:id="30" w:name="_Ref515993685"/>
      <w:r w:rsidRPr="00136C23">
        <w:rPr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_Ref515993725 \r \h </w:instrText>
      </w:r>
      <w:r w:rsidRPr="00DA78F7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4.2.1</w:t>
      </w:r>
      <w:r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30"/>
      <w:r w:rsidRPr="00136C23">
        <w:rPr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BD1A43" w:rsidRDefault="00BD1A43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 Изменение настояще</w:t>
      </w:r>
      <w:r>
        <w:rPr>
          <w:sz w:val="24"/>
          <w:szCs w:val="24"/>
        </w:rPr>
        <w:t>го Соглашения в одностороннем порядке в части объемов предоставляемой субсидии возможно в случае у</w:t>
      </w:r>
      <w:r w:rsidRPr="00136C23">
        <w:rPr>
          <w:sz w:val="24"/>
          <w:szCs w:val="24"/>
        </w:rPr>
        <w:t>меньшения/увеличения Главному распорядителю ранее доведенных лимитов бюджетных обязательств на предоставление субсидии в целях реализации,</w:t>
      </w:r>
      <w:r w:rsidRPr="00AC77B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основного мероприятия </w:t>
      </w:r>
      <w:r w:rsidRPr="00D65354">
        <w:rPr>
          <w:sz w:val="24"/>
          <w:szCs w:val="24"/>
        </w:rPr>
        <w:t>«Обеспечение персонифицированного финансирования дополнительного образования детей» подпрограммы «Развитие дополнительного образования детей в Чамзинском муниципальном районе» на 2016 – 2025 годы» муниципальной программы  «Развитие образования в Чамзинском муниципальном районе» на 2016 – 20205 годы»  Чамзинского муниципального района</w:t>
      </w:r>
      <w:r>
        <w:rPr>
          <w:sz w:val="24"/>
          <w:szCs w:val="24"/>
        </w:rPr>
        <w:t>.</w:t>
      </w:r>
    </w:p>
    <w:p w:rsidR="00BD1A43" w:rsidRDefault="00BD1A43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C65AB8">
        <w:rPr>
          <w:sz w:val="24"/>
          <w:szCs w:val="24"/>
        </w:rPr>
        <w:t xml:space="preserve">Расторжение </w:t>
      </w:r>
      <w:r>
        <w:rPr>
          <w:sz w:val="24"/>
          <w:szCs w:val="24"/>
        </w:rPr>
        <w:t xml:space="preserve">настоящего </w:t>
      </w:r>
      <w:r w:rsidRPr="00C65AB8">
        <w:rPr>
          <w:sz w:val="24"/>
          <w:szCs w:val="24"/>
        </w:rPr>
        <w:t>Соглашения возможно при взаимном согласии Сторон</w:t>
      </w:r>
      <w:r>
        <w:rPr>
          <w:sz w:val="24"/>
          <w:szCs w:val="24"/>
        </w:rPr>
        <w:t>.</w:t>
      </w:r>
    </w:p>
    <w:p w:rsidR="00BD1A43" w:rsidRDefault="00BD1A43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Расторжение настоящего Соглашения </w:t>
      </w:r>
      <w:r>
        <w:rPr>
          <w:sz w:val="24"/>
          <w:szCs w:val="24"/>
        </w:rPr>
        <w:t xml:space="preserve">Главным распорядителем в одностороннем порядке </w:t>
      </w:r>
      <w:r w:rsidRPr="00136C23">
        <w:rPr>
          <w:sz w:val="24"/>
          <w:szCs w:val="24"/>
        </w:rPr>
        <w:t>возможно в случае:</w:t>
      </w:r>
    </w:p>
    <w:p w:rsidR="00BD1A43" w:rsidRDefault="00BD1A43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реорганизации или прекращения деятельности Получателя;</w:t>
      </w:r>
    </w:p>
    <w:p w:rsidR="00BD1A43" w:rsidRDefault="00BD1A43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нарушения Получателем порядка, целей и условий предоставления Субсидии, установленных П</w:t>
      </w:r>
      <w:r>
        <w:rPr>
          <w:sz w:val="24"/>
          <w:szCs w:val="24"/>
        </w:rPr>
        <w:t>орядком и настоящим Соглашением;</w:t>
      </w:r>
    </w:p>
    <w:p w:rsidR="00BD1A43" w:rsidRPr="000F6DB8" w:rsidRDefault="00BD1A43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BD1A43" w:rsidRDefault="00BD1A43" w:rsidP="00616559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616559">
        <w:rPr>
          <w:sz w:val="24"/>
          <w:szCs w:val="24"/>
        </w:rPr>
        <w:t>Расторжение настоящего Соглашения Получателем в одностороннем порядке не допускается.</w:t>
      </w:r>
    </w:p>
    <w:p w:rsidR="00BD1A43" w:rsidRDefault="00BD1A43" w:rsidP="002C608B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90373C">
        <w:rPr>
          <w:sz w:val="24"/>
          <w:szCs w:val="24"/>
        </w:rPr>
        <w:t xml:space="preserve">Настоящее Соглашение заключено Сторонами </w:t>
      </w:r>
      <w:r w:rsidRPr="00136C23">
        <w:rPr>
          <w:sz w:val="24"/>
          <w:szCs w:val="24"/>
        </w:rPr>
        <w:t>в двух экземплярах, по одному экземпляру для каждой из Сторон</w:t>
      </w:r>
      <w:r>
        <w:rPr>
          <w:sz w:val="24"/>
          <w:szCs w:val="24"/>
        </w:rPr>
        <w:t>.</w:t>
      </w:r>
    </w:p>
    <w:p w:rsidR="00BD1A43" w:rsidRDefault="00BD1A43" w:rsidP="008E4CF5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2C608B">
        <w:rPr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</w:t>
      </w:r>
      <w:r>
        <w:rPr>
          <w:sz w:val="24"/>
          <w:szCs w:val="24"/>
        </w:rPr>
        <w:t>:</w:t>
      </w:r>
    </w:p>
    <w:p w:rsidR="00BD1A43" w:rsidRDefault="00BD1A43" w:rsidP="00E07C8A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1. Форма заявки на предоставление субсидии.</w:t>
      </w:r>
    </w:p>
    <w:p w:rsidR="00BD1A43" w:rsidRPr="00A22900" w:rsidRDefault="00BD1A43" w:rsidP="00E07C8A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2.Форма отчета о расходовании субсидии.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  <w:lang w:val="en-US"/>
        </w:rPr>
        <w:t>VIII</w:t>
      </w:r>
      <w:r w:rsidRPr="00A22900">
        <w:rPr>
          <w:sz w:val="24"/>
          <w:szCs w:val="24"/>
        </w:rPr>
        <w:t>. АДРЕСА, РЕКВИЗИТЫ И ПОДПИСИ СТОРОН</w:t>
      </w:r>
    </w:p>
    <w:p w:rsidR="00BD1A43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</w:p>
    <w:tbl>
      <w:tblPr>
        <w:tblW w:w="9498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BD1A43" w:rsidRPr="00752095">
        <w:tc>
          <w:tcPr>
            <w:tcW w:w="4819" w:type="dxa"/>
          </w:tcPr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Наименование</w:t>
            </w:r>
          </w:p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Главного распорядителя</w:t>
            </w:r>
          </w:p>
        </w:tc>
        <w:tc>
          <w:tcPr>
            <w:tcW w:w="4679" w:type="dxa"/>
          </w:tcPr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Наименование Получателя</w:t>
            </w:r>
          </w:p>
        </w:tc>
      </w:tr>
      <w:tr w:rsidR="00BD1A43" w:rsidRPr="00752095">
        <w:tc>
          <w:tcPr>
            <w:tcW w:w="4819" w:type="dxa"/>
          </w:tcPr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ОГРН, ОКТМО</w:t>
            </w:r>
          </w:p>
        </w:tc>
        <w:tc>
          <w:tcPr>
            <w:tcW w:w="4679" w:type="dxa"/>
          </w:tcPr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ОГРН, ОКТМО</w:t>
            </w:r>
          </w:p>
        </w:tc>
      </w:tr>
      <w:tr w:rsidR="00BD1A43" w:rsidRPr="00752095">
        <w:tc>
          <w:tcPr>
            <w:tcW w:w="4819" w:type="dxa"/>
          </w:tcPr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Место нахождения:</w:t>
            </w:r>
          </w:p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(юридический адрес)</w:t>
            </w:r>
          </w:p>
        </w:tc>
        <w:tc>
          <w:tcPr>
            <w:tcW w:w="4679" w:type="dxa"/>
          </w:tcPr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Место нахождения:</w:t>
            </w:r>
          </w:p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(юридический адрес)</w:t>
            </w:r>
          </w:p>
        </w:tc>
      </w:tr>
      <w:tr w:rsidR="00BD1A43" w:rsidRPr="00752095">
        <w:tc>
          <w:tcPr>
            <w:tcW w:w="4819" w:type="dxa"/>
          </w:tcPr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ИНН/КПП</w:t>
            </w:r>
          </w:p>
        </w:tc>
        <w:tc>
          <w:tcPr>
            <w:tcW w:w="4679" w:type="dxa"/>
          </w:tcPr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ИНН/КПП</w:t>
            </w:r>
          </w:p>
        </w:tc>
      </w:tr>
      <w:tr w:rsidR="00BD1A43" w:rsidRPr="00752095">
        <w:tc>
          <w:tcPr>
            <w:tcW w:w="4819" w:type="dxa"/>
          </w:tcPr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Платежные реквизиты:</w:t>
            </w:r>
          </w:p>
        </w:tc>
        <w:tc>
          <w:tcPr>
            <w:tcW w:w="4679" w:type="dxa"/>
          </w:tcPr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Платежные реквизиты:</w:t>
            </w:r>
          </w:p>
          <w:p w:rsidR="00BD1A43" w:rsidRPr="00C65AB8" w:rsidRDefault="00BD1A43" w:rsidP="001C1BE7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BD1A43" w:rsidRPr="00A22900" w:rsidRDefault="00BD1A43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tbl>
      <w:tblPr>
        <w:tblW w:w="9587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BD1A43" w:rsidRPr="00752095">
        <w:trPr>
          <w:trHeight w:val="20"/>
        </w:trPr>
        <w:tc>
          <w:tcPr>
            <w:tcW w:w="4825" w:type="dxa"/>
          </w:tcPr>
          <w:p w:rsidR="00BD1A43" w:rsidRPr="00C65AB8" w:rsidRDefault="00BD1A43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Сокращенное наименование</w:t>
            </w:r>
          </w:p>
          <w:p w:rsidR="00BD1A43" w:rsidRPr="00C65AB8" w:rsidRDefault="00BD1A43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Главного распорядителя</w:t>
            </w:r>
          </w:p>
          <w:p w:rsidR="00BD1A43" w:rsidRPr="00C65AB8" w:rsidRDefault="00BD1A43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</w:t>
            </w:r>
            <w:r>
              <w:rPr>
                <w:sz w:val="24"/>
                <w:szCs w:val="24"/>
              </w:rPr>
              <w:t>______</w:t>
            </w:r>
            <w:r w:rsidRPr="00C65AB8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>____________</w:t>
            </w:r>
          </w:p>
        </w:tc>
        <w:tc>
          <w:tcPr>
            <w:tcW w:w="4762" w:type="dxa"/>
          </w:tcPr>
          <w:p w:rsidR="00BD1A43" w:rsidRPr="00C65AB8" w:rsidRDefault="00BD1A43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Сокращенное наименование</w:t>
            </w:r>
          </w:p>
          <w:p w:rsidR="00BD1A43" w:rsidRDefault="00BD1A43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 w:rsidRPr="00C65AB8">
              <w:rPr>
                <w:sz w:val="24"/>
                <w:szCs w:val="24"/>
              </w:rPr>
              <w:t xml:space="preserve">лучателя </w:t>
            </w:r>
          </w:p>
          <w:p w:rsidR="00BD1A43" w:rsidRPr="00C65AB8" w:rsidRDefault="00BD1A43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</w:tr>
      <w:tr w:rsidR="00BD1A43" w:rsidRPr="00752095">
        <w:trPr>
          <w:trHeight w:val="20"/>
        </w:trPr>
        <w:tc>
          <w:tcPr>
            <w:tcW w:w="4825" w:type="dxa"/>
          </w:tcPr>
          <w:p w:rsidR="00BD1A43" w:rsidRDefault="00BD1A43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:rsidR="00BD1A43" w:rsidRPr="008E4CF5" w:rsidRDefault="00BD1A43" w:rsidP="008E4CF5">
            <w:pPr>
              <w:pStyle w:val="ConsPlusNormal"/>
              <w:rPr>
                <w:i/>
                <w:iCs/>
                <w:sz w:val="18"/>
                <w:szCs w:val="18"/>
              </w:rPr>
            </w:pPr>
            <w:r w:rsidRPr="008E4CF5">
              <w:rPr>
                <w:i/>
                <w:iCs/>
                <w:sz w:val="18"/>
                <w:szCs w:val="18"/>
              </w:rPr>
              <w:t>наименование должности руководителя</w:t>
            </w:r>
          </w:p>
          <w:p w:rsidR="00BD1A43" w:rsidRPr="00C65AB8" w:rsidRDefault="00BD1A43" w:rsidP="008E4CF5">
            <w:pPr>
              <w:pStyle w:val="ConsPlusNormal"/>
              <w:rPr>
                <w:sz w:val="24"/>
                <w:szCs w:val="24"/>
              </w:rPr>
            </w:pPr>
          </w:p>
          <w:p w:rsidR="00BD1A43" w:rsidRDefault="00BD1A43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_____________/___</w:t>
            </w:r>
            <w:r>
              <w:rPr>
                <w:sz w:val="24"/>
                <w:szCs w:val="24"/>
              </w:rPr>
              <w:t>_______</w:t>
            </w:r>
            <w:r w:rsidRPr="00C65AB8">
              <w:rPr>
                <w:sz w:val="24"/>
                <w:szCs w:val="24"/>
              </w:rPr>
              <w:t>____________</w:t>
            </w:r>
          </w:p>
          <w:p w:rsidR="00BD1A43" w:rsidRPr="008E4CF5" w:rsidRDefault="00BD1A43" w:rsidP="008E4CF5">
            <w:pPr>
              <w:pStyle w:val="ConsPlusNormal"/>
              <w:rPr>
                <w:sz w:val="24"/>
                <w:szCs w:val="24"/>
              </w:rPr>
            </w:pPr>
            <w:r w:rsidRPr="008E4CF5">
              <w:rPr>
                <w:sz w:val="24"/>
                <w:szCs w:val="24"/>
              </w:rPr>
              <w:t xml:space="preserve"> (подпись)            (расшифровка подписи)</w:t>
            </w:r>
          </w:p>
          <w:p w:rsidR="00BD1A43" w:rsidRPr="00C65AB8" w:rsidRDefault="00BD1A43" w:rsidP="008E4CF5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762" w:type="dxa"/>
          </w:tcPr>
          <w:p w:rsidR="00BD1A43" w:rsidRPr="008E4CF5" w:rsidRDefault="00BD1A43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______________________________________ </w:t>
            </w:r>
            <w:r w:rsidRPr="008E4CF5">
              <w:rPr>
                <w:i/>
                <w:iCs/>
                <w:sz w:val="18"/>
                <w:szCs w:val="18"/>
              </w:rPr>
              <w:t>наименование должности руководителя</w:t>
            </w:r>
          </w:p>
          <w:p w:rsidR="00BD1A43" w:rsidRPr="008E4CF5" w:rsidRDefault="00BD1A43" w:rsidP="008E4CF5">
            <w:pPr>
              <w:pStyle w:val="ConsPlusNormal"/>
              <w:rPr>
                <w:sz w:val="24"/>
                <w:szCs w:val="24"/>
              </w:rPr>
            </w:pPr>
          </w:p>
          <w:p w:rsidR="00BD1A43" w:rsidRDefault="00BD1A43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_____________/___</w:t>
            </w:r>
            <w:r>
              <w:rPr>
                <w:sz w:val="24"/>
                <w:szCs w:val="24"/>
              </w:rPr>
              <w:t>_______</w:t>
            </w:r>
            <w:r w:rsidRPr="00C65AB8">
              <w:rPr>
                <w:sz w:val="24"/>
                <w:szCs w:val="24"/>
              </w:rPr>
              <w:t>____________</w:t>
            </w:r>
          </w:p>
          <w:p w:rsidR="00BD1A43" w:rsidRPr="008E4CF5" w:rsidRDefault="00BD1A43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E4CF5">
              <w:rPr>
                <w:sz w:val="24"/>
                <w:szCs w:val="24"/>
              </w:rPr>
              <w:t xml:space="preserve"> (подпись)            (расшифровка подписи)</w:t>
            </w:r>
          </w:p>
          <w:p w:rsidR="00BD1A43" w:rsidRPr="00C65AB8" w:rsidRDefault="00BD1A43" w:rsidP="008E4CF5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rPr>
          <w:rFonts w:ascii="Times New Roman" w:hAnsi="Times New Roman" w:cs="Times New Roman"/>
          <w:sz w:val="24"/>
          <w:szCs w:val="24"/>
        </w:rPr>
      </w:pPr>
      <w:bookmarkStart w:id="31" w:name="Par203"/>
      <w:bookmarkEnd w:id="31"/>
      <w:r w:rsidRPr="00A22900">
        <w:rPr>
          <w:rFonts w:ascii="Times New Roman" w:hAnsi="Times New Roman" w:cs="Times New Roman"/>
          <w:sz w:val="24"/>
          <w:szCs w:val="24"/>
        </w:rPr>
        <w:br w:type="page"/>
      </w:r>
    </w:p>
    <w:p w:rsidR="00BD1A43" w:rsidRPr="00A22900" w:rsidRDefault="00BD1A43" w:rsidP="00551919">
      <w:pPr>
        <w:pStyle w:val="ConsPlusNormal"/>
        <w:jc w:val="right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Pr="00A22900">
        <w:rPr>
          <w:sz w:val="24"/>
          <w:szCs w:val="24"/>
        </w:rPr>
        <w:t xml:space="preserve"> 1</w:t>
      </w:r>
    </w:p>
    <w:p w:rsidR="00BD1A43" w:rsidRPr="00A22900" w:rsidRDefault="00BD1A43" w:rsidP="00551919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к Соглашению</w:t>
      </w:r>
    </w:p>
    <w:p w:rsidR="00BD1A43" w:rsidRPr="00A22900" w:rsidRDefault="00BD1A43" w:rsidP="00551919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от "__" _________ 20__ г. N ___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D1A43" w:rsidRPr="00A22900" w:rsidRDefault="00BD1A43" w:rsidP="00551919">
      <w:pPr>
        <w:pStyle w:val="ConsPlusNonformat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22900">
        <w:rPr>
          <w:rFonts w:ascii="Times New Roman" w:hAnsi="Times New Roman" w:cs="Times New Roman"/>
          <w:smallCaps/>
          <w:sz w:val="24"/>
          <w:szCs w:val="24"/>
        </w:rPr>
        <w:t>Заявка на предоставление субсидии.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_______________________________________________________ (далее – Уполномоченная организация) просит Вас перечислить в рамках соглаш</w:t>
      </w:r>
      <w:r>
        <w:rPr>
          <w:sz w:val="24"/>
          <w:szCs w:val="24"/>
        </w:rPr>
        <w:t>ения от "__" _________ 20__ г. №___ (далее – Соглашение) с целью обеспечения</w:t>
      </w:r>
      <w:r w:rsidRPr="00A22900">
        <w:rPr>
          <w:sz w:val="24"/>
          <w:szCs w:val="24"/>
        </w:rPr>
        <w:t xml:space="preserve"> затрат Уполномоченной организации, возникающих при реализации </w:t>
      </w:r>
      <w:r>
        <w:rPr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механизма </w:t>
      </w:r>
      <w:r w:rsidRPr="00E64D8B">
        <w:rPr>
          <w:sz w:val="24"/>
          <w:szCs w:val="24"/>
        </w:rPr>
        <w:t>персонифицированного финансирования</w:t>
      </w:r>
      <w:r>
        <w:rPr>
          <w:sz w:val="24"/>
          <w:szCs w:val="24"/>
        </w:rPr>
        <w:t xml:space="preserve"> в Чамзинском муниципальном районе</w:t>
      </w:r>
      <w:r w:rsidRPr="00A22900">
        <w:rPr>
          <w:sz w:val="24"/>
          <w:szCs w:val="24"/>
        </w:rPr>
        <w:t>, в __________ месяце 201</w:t>
      </w:r>
      <w:r>
        <w:rPr>
          <w:sz w:val="24"/>
          <w:szCs w:val="24"/>
        </w:rPr>
        <w:t>9</w:t>
      </w:r>
      <w:r w:rsidRPr="00A22900">
        <w:rPr>
          <w:sz w:val="24"/>
          <w:szCs w:val="24"/>
        </w:rPr>
        <w:t xml:space="preserve"> года субсидию в размере __________ рублей 00 коп. За счет средств указанной субсидии будут </w:t>
      </w:r>
      <w:r>
        <w:rPr>
          <w:sz w:val="24"/>
          <w:szCs w:val="24"/>
        </w:rPr>
        <w:t>обеспечены</w:t>
      </w:r>
      <w:r w:rsidRPr="00A22900">
        <w:rPr>
          <w:sz w:val="24"/>
          <w:szCs w:val="24"/>
        </w:rPr>
        <w:t xml:space="preserve"> следующие затраты Уполномоченной организаци</w:t>
      </w:r>
      <w:r>
        <w:rPr>
          <w:sz w:val="24"/>
          <w:szCs w:val="24"/>
        </w:rPr>
        <w:t>и</w:t>
      </w:r>
      <w:r w:rsidRPr="00A22900">
        <w:rPr>
          <w:sz w:val="24"/>
          <w:szCs w:val="24"/>
        </w:rPr>
        <w:t>:</w:t>
      </w:r>
    </w:p>
    <w:p w:rsidR="00BD1A43" w:rsidRPr="00645469" w:rsidRDefault="00BD1A43" w:rsidP="00645469">
      <w:pPr>
        <w:pStyle w:val="ConsPlusNormal"/>
        <w:widowControl w:val="0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645469">
        <w:rPr>
          <w:sz w:val="24"/>
          <w:szCs w:val="24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r>
        <w:rPr>
          <w:sz w:val="24"/>
          <w:szCs w:val="24"/>
        </w:rPr>
        <w:t>Чамзинском муниципальном районе</w:t>
      </w:r>
      <w:r w:rsidRPr="00645469">
        <w:rPr>
          <w:sz w:val="24"/>
          <w:szCs w:val="24"/>
        </w:rPr>
        <w:t xml:space="preserve">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BD1A43" w:rsidRPr="00A22900" w:rsidRDefault="00BD1A43" w:rsidP="00552C2C">
      <w:pPr>
        <w:pStyle w:val="ConsPlusNormal"/>
        <w:widowControl w:val="0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иные </w:t>
      </w:r>
      <w:r w:rsidRPr="00A22900">
        <w:rPr>
          <w:sz w:val="24"/>
          <w:szCs w:val="24"/>
        </w:rPr>
        <w:t xml:space="preserve">затраты, </w:t>
      </w:r>
      <w:r>
        <w:rPr>
          <w:sz w:val="24"/>
          <w:szCs w:val="24"/>
        </w:rPr>
        <w:t>предусмотренные Проектом</w:t>
      </w:r>
      <w:r w:rsidRPr="00A22900">
        <w:rPr>
          <w:sz w:val="24"/>
          <w:szCs w:val="24"/>
        </w:rPr>
        <w:t>, в объеме __________ рублей 00 коп.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p w:rsidR="00BD1A43" w:rsidRDefault="00BD1A43" w:rsidP="00551919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90373C">
        <w:rPr>
          <w:sz w:val="24"/>
          <w:szCs w:val="24"/>
        </w:rPr>
        <w:t>Приложение 1.</w:t>
      </w:r>
      <w:r w:rsidRPr="00A22900">
        <w:rPr>
          <w:sz w:val="24"/>
          <w:szCs w:val="24"/>
        </w:rPr>
        <w:t xml:space="preserve"> 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Реестр действующих в ______ месяце 201</w:t>
      </w:r>
      <w:r>
        <w:rPr>
          <w:sz w:val="24"/>
          <w:szCs w:val="24"/>
        </w:rPr>
        <w:t>9</w:t>
      </w:r>
      <w:r w:rsidRPr="00A22900">
        <w:rPr>
          <w:sz w:val="24"/>
          <w:szCs w:val="24"/>
        </w:rPr>
        <w:t xml:space="preserve"> года договоров об обучении детей - участников системы персонифицированного финансирования</w:t>
      </w:r>
    </w:p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tbl>
      <w:tblPr>
        <w:tblW w:w="9498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BD1A43" w:rsidRPr="0075209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N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Реквизиты договора об обучении</w:t>
            </w:r>
            <w:r>
              <w:rPr>
                <w:sz w:val="24"/>
                <w:szCs w:val="24"/>
              </w:rPr>
              <w:t xml:space="preserve">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Объем обязательств Уполномоченной организации за текущий месяц в соответствии с </w:t>
            </w:r>
            <w:r>
              <w:rPr>
                <w:sz w:val="24"/>
                <w:szCs w:val="24"/>
              </w:rPr>
              <w:t>договорами об обучении (твердыми офертами)</w:t>
            </w:r>
          </w:p>
        </w:tc>
      </w:tr>
      <w:tr w:rsidR="00BD1A43" w:rsidRPr="0075209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BD1A43" w:rsidRPr="0075209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BD1A43" w:rsidRPr="0075209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BD1A43" w:rsidRPr="0075209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 w:rsidRPr="00A22900">
              <w:rPr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jc w:val="righ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43" w:rsidRPr="00A22900" w:rsidRDefault="00BD1A43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BD1A43" w:rsidRPr="00A22900" w:rsidRDefault="00BD1A43" w:rsidP="00551919">
      <w:pPr>
        <w:pStyle w:val="ConsPlusNormal"/>
        <w:jc w:val="both"/>
        <w:rPr>
          <w:sz w:val="24"/>
          <w:szCs w:val="24"/>
        </w:rPr>
      </w:pPr>
    </w:p>
    <w:tbl>
      <w:tblPr>
        <w:tblW w:w="9587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BD1A43" w:rsidRPr="00752095">
        <w:trPr>
          <w:trHeight w:val="355"/>
        </w:trPr>
        <w:tc>
          <w:tcPr>
            <w:tcW w:w="9587" w:type="dxa"/>
            <w:gridSpan w:val="2"/>
          </w:tcPr>
          <w:p w:rsidR="00BD1A43" w:rsidRPr="00A22900" w:rsidRDefault="00BD1A43" w:rsidP="008F2AC8">
            <w:pPr>
              <w:pStyle w:val="ConsPlusNormal"/>
              <w:ind w:right="652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BD1A43" w:rsidRPr="00752095">
        <w:trPr>
          <w:trHeight w:val="20"/>
        </w:trPr>
        <w:tc>
          <w:tcPr>
            <w:tcW w:w="4825" w:type="dxa"/>
          </w:tcPr>
          <w:p w:rsidR="00BD1A43" w:rsidRPr="00A22900" w:rsidRDefault="00BD1A43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:rsidR="00BD1A43" w:rsidRPr="00A22900" w:rsidRDefault="00BD1A43" w:rsidP="008F2AC8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  <w:tr w:rsidR="00BD1A43" w:rsidRPr="00752095">
        <w:trPr>
          <w:trHeight w:val="20"/>
        </w:trPr>
        <w:tc>
          <w:tcPr>
            <w:tcW w:w="4825" w:type="dxa"/>
          </w:tcPr>
          <w:p w:rsidR="00BD1A43" w:rsidRPr="00A22900" w:rsidRDefault="00BD1A43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_________________/_________________/</w:t>
            </w:r>
          </w:p>
          <w:p w:rsidR="00BD1A43" w:rsidRPr="00A22900" w:rsidRDefault="00BD1A43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8F2AC8">
              <w:rPr>
                <w:sz w:val="14"/>
                <w:szCs w:val="14"/>
              </w:rPr>
              <w:t>М.П.</w:t>
            </w:r>
          </w:p>
        </w:tc>
        <w:tc>
          <w:tcPr>
            <w:tcW w:w="4762" w:type="dxa"/>
          </w:tcPr>
          <w:p w:rsidR="00BD1A43" w:rsidRPr="00A22900" w:rsidRDefault="00BD1A43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_________________/_________________/</w:t>
            </w:r>
          </w:p>
          <w:p w:rsidR="00BD1A43" w:rsidRPr="00A22900" w:rsidRDefault="00BD1A43" w:rsidP="008F2AC8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BD1A43" w:rsidRDefault="00BD1A43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D1A43" w:rsidRDefault="00BD1A43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D1A43" w:rsidRDefault="00BD1A43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D1A43" w:rsidRDefault="00BD1A43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D1A43" w:rsidRDefault="00BD1A43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D1A43" w:rsidRPr="00A22900" w:rsidRDefault="00BD1A43" w:rsidP="00A634AB">
      <w:pPr>
        <w:pStyle w:val="ConsPlusNormal"/>
        <w:jc w:val="right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</w:p>
    <w:p w:rsidR="00BD1A43" w:rsidRPr="00A22900" w:rsidRDefault="00BD1A43" w:rsidP="00A634AB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к Соглашению</w:t>
      </w:r>
    </w:p>
    <w:p w:rsidR="00BD1A43" w:rsidRPr="00A22900" w:rsidRDefault="00BD1A43" w:rsidP="00A634AB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от "__" _________ 20__ г. N ___</w:t>
      </w:r>
    </w:p>
    <w:p w:rsidR="00BD1A43" w:rsidRDefault="00BD1A43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Default="00BD1A43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9D6572" w:rsidRDefault="00BD1A43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9D6572" w:rsidRDefault="00BD1A43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>ОТЧЕТ</w:t>
      </w:r>
    </w:p>
    <w:p w:rsidR="00BD1A43" w:rsidRPr="009D6572" w:rsidRDefault="00BD1A43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>о расходовании субсидии</w:t>
      </w:r>
    </w:p>
    <w:p w:rsidR="00BD1A43" w:rsidRPr="009D6572" w:rsidRDefault="00BD1A43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D6572">
        <w:rPr>
          <w:rFonts w:ascii="Times New Roman" w:hAnsi="Times New Roman" w:cs="Times New Roman"/>
          <w:sz w:val="24"/>
          <w:szCs w:val="24"/>
        </w:rPr>
        <w:t xml:space="preserve"> ________________________________________________</w:t>
      </w:r>
    </w:p>
    <w:p w:rsidR="00BD1A43" w:rsidRPr="009D6572" w:rsidRDefault="00BD1A43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>(наименование социально ориентированной</w:t>
      </w:r>
    </w:p>
    <w:p w:rsidR="00BD1A43" w:rsidRPr="009D6572" w:rsidRDefault="00BD1A43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>некоммерческой организации)</w:t>
      </w:r>
    </w:p>
    <w:p w:rsidR="00BD1A43" w:rsidRPr="009D6572" w:rsidRDefault="00BD1A43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43" w:rsidRPr="009D6572" w:rsidRDefault="00BD1A43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6572">
        <w:rPr>
          <w:rFonts w:ascii="Times New Roman" w:hAnsi="Times New Roman" w:cs="Times New Roman"/>
          <w:sz w:val="24"/>
          <w:szCs w:val="24"/>
        </w:rPr>
        <w:t>за _____ квартал 20_____ года</w:t>
      </w:r>
    </w:p>
    <w:p w:rsidR="00BD1A43" w:rsidRPr="009D6572" w:rsidRDefault="00BD1A43" w:rsidP="009D657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D1A43" w:rsidRPr="009D6572" w:rsidRDefault="00BD1A43" w:rsidP="009D6572">
      <w:pPr>
        <w:jc w:val="both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</w:p>
    <w:tbl>
      <w:tblPr>
        <w:tblW w:w="93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BD1A43" w:rsidRPr="00752095">
        <w:tc>
          <w:tcPr>
            <w:tcW w:w="631" w:type="dxa"/>
            <w:vAlign w:val="center"/>
          </w:tcPr>
          <w:p w:rsidR="00BD1A43" w:rsidRPr="00752095" w:rsidRDefault="00BD1A43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12" w:type="dxa"/>
            <w:vAlign w:val="center"/>
          </w:tcPr>
          <w:p w:rsidR="00BD1A43" w:rsidRPr="00752095" w:rsidRDefault="00BD1A43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vAlign w:val="center"/>
          </w:tcPr>
          <w:p w:rsidR="00BD1A43" w:rsidRPr="00752095" w:rsidRDefault="00BD1A43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Сумма фактически понесенных расходов (руб.)</w:t>
            </w: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vAlign w:val="center"/>
          </w:tcPr>
          <w:p w:rsidR="00BD1A43" w:rsidRPr="00752095" w:rsidRDefault="00BD1A43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vAlign w:val="center"/>
          </w:tcPr>
          <w:p w:rsidR="00BD1A43" w:rsidRPr="00752095" w:rsidRDefault="00BD1A43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BD1A43" w:rsidRPr="00752095">
        <w:tc>
          <w:tcPr>
            <w:tcW w:w="631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2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A43" w:rsidRPr="00752095">
        <w:tc>
          <w:tcPr>
            <w:tcW w:w="631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2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A43" w:rsidRPr="00752095">
        <w:tc>
          <w:tcPr>
            <w:tcW w:w="631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212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A43" w:rsidRPr="00752095">
        <w:tc>
          <w:tcPr>
            <w:tcW w:w="631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212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A43" w:rsidRPr="00752095">
        <w:tc>
          <w:tcPr>
            <w:tcW w:w="1843" w:type="dxa"/>
            <w:gridSpan w:val="2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095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BD1A43" w:rsidRPr="00752095" w:rsidRDefault="00BD1A43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D1A43" w:rsidRDefault="00BD1A43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D1A43" w:rsidRDefault="00BD1A43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D1A43" w:rsidRPr="009D6572" w:rsidRDefault="00BD1A43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D1A43" w:rsidRPr="009D6572" w:rsidRDefault="00BD1A43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Руководитель ___________________________________</w:t>
      </w:r>
    </w:p>
    <w:p w:rsidR="00BD1A43" w:rsidRPr="009D6572" w:rsidRDefault="00BD1A43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Главный бухгалтер ______________________________</w:t>
      </w:r>
    </w:p>
    <w:p w:rsidR="00BD1A43" w:rsidRPr="009D6572" w:rsidRDefault="00BD1A43" w:rsidP="009D6572">
      <w:pPr>
        <w:ind w:right="3120" w:firstLine="540"/>
        <w:jc w:val="both"/>
        <w:rPr>
          <w:rFonts w:ascii="Times New Roman" w:hAnsi="Times New Roman" w:cs="Times New Roman"/>
        </w:rPr>
      </w:pPr>
    </w:p>
    <w:p w:rsidR="00BD1A43" w:rsidRPr="009D6572" w:rsidRDefault="00BD1A43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М.П.</w:t>
      </w:r>
    </w:p>
    <w:p w:rsidR="00BD1A43" w:rsidRPr="009D6572" w:rsidRDefault="00BD1A43" w:rsidP="00E0619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BD1A43" w:rsidRDefault="00BD1A43">
      <w:pPr>
        <w:rPr>
          <w:rFonts w:ascii="Times New Roman" w:hAnsi="Times New Roman" w:cs="Times New Roman"/>
          <w:sz w:val="24"/>
          <w:szCs w:val="24"/>
        </w:rPr>
      </w:pPr>
      <w:bookmarkStart w:id="32" w:name="Вариант2"/>
      <w:bookmarkEnd w:id="32"/>
    </w:p>
    <w:sectPr w:rsidR="00BD1A43" w:rsidSect="00410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A43" w:rsidRDefault="00BD1A43" w:rsidP="003F2492">
      <w:pPr>
        <w:spacing w:after="0" w:line="240" w:lineRule="auto"/>
      </w:pPr>
      <w:r>
        <w:separator/>
      </w:r>
    </w:p>
  </w:endnote>
  <w:endnote w:type="continuationSeparator" w:id="0">
    <w:p w:rsidR="00BD1A43" w:rsidRDefault="00BD1A43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A43" w:rsidRDefault="00BD1A43" w:rsidP="003F2492">
      <w:pPr>
        <w:spacing w:after="0" w:line="240" w:lineRule="auto"/>
      </w:pPr>
      <w:r>
        <w:separator/>
      </w:r>
    </w:p>
  </w:footnote>
  <w:footnote w:type="continuationSeparator" w:id="0">
    <w:p w:rsidR="00BD1A43" w:rsidRDefault="00BD1A43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44A"/>
    <w:multiLevelType w:val="hybridMultilevel"/>
    <w:tmpl w:val="3080E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CDF7B68"/>
    <w:multiLevelType w:val="hybridMultilevel"/>
    <w:tmpl w:val="1DD6F62E"/>
    <w:lvl w:ilvl="0" w:tplc="98D00D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CC93853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F1F51D5"/>
    <w:multiLevelType w:val="hybridMultilevel"/>
    <w:tmpl w:val="58D41366"/>
    <w:lvl w:ilvl="0" w:tplc="D1681060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874EB"/>
    <w:multiLevelType w:val="multilevel"/>
    <w:tmpl w:val="B9A43C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9">
    <w:nsid w:val="464E605D"/>
    <w:multiLevelType w:val="multilevel"/>
    <w:tmpl w:val="1E52B1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25" w:hanging="360"/>
      </w:pPr>
    </w:lvl>
    <w:lvl w:ilvl="2" w:tplc="0419001B">
      <w:start w:val="1"/>
      <w:numFmt w:val="lowerRoman"/>
      <w:lvlText w:val="%3."/>
      <w:lvlJc w:val="right"/>
      <w:pPr>
        <w:ind w:left="3045" w:hanging="180"/>
      </w:pPr>
    </w:lvl>
    <w:lvl w:ilvl="3" w:tplc="0419000F">
      <w:start w:val="1"/>
      <w:numFmt w:val="decimal"/>
      <w:lvlText w:val="%4."/>
      <w:lvlJc w:val="left"/>
      <w:pPr>
        <w:ind w:left="3765" w:hanging="360"/>
      </w:pPr>
    </w:lvl>
    <w:lvl w:ilvl="4" w:tplc="04190019">
      <w:start w:val="1"/>
      <w:numFmt w:val="lowerLetter"/>
      <w:lvlText w:val="%5."/>
      <w:lvlJc w:val="left"/>
      <w:pPr>
        <w:ind w:left="4485" w:hanging="360"/>
      </w:pPr>
    </w:lvl>
    <w:lvl w:ilvl="5" w:tplc="0419001B">
      <w:start w:val="1"/>
      <w:numFmt w:val="lowerRoman"/>
      <w:lvlText w:val="%6."/>
      <w:lvlJc w:val="right"/>
      <w:pPr>
        <w:ind w:left="5205" w:hanging="180"/>
      </w:pPr>
    </w:lvl>
    <w:lvl w:ilvl="6" w:tplc="0419000F">
      <w:start w:val="1"/>
      <w:numFmt w:val="decimal"/>
      <w:lvlText w:val="%7."/>
      <w:lvlJc w:val="left"/>
      <w:pPr>
        <w:ind w:left="5925" w:hanging="360"/>
      </w:pPr>
    </w:lvl>
    <w:lvl w:ilvl="7" w:tplc="04190019">
      <w:start w:val="1"/>
      <w:numFmt w:val="lowerLetter"/>
      <w:lvlText w:val="%8."/>
      <w:lvlJc w:val="left"/>
      <w:pPr>
        <w:ind w:left="6645" w:hanging="360"/>
      </w:pPr>
    </w:lvl>
    <w:lvl w:ilvl="8" w:tplc="0419001B">
      <w:start w:val="1"/>
      <w:numFmt w:val="lowerRoman"/>
      <w:lvlText w:val="%9."/>
      <w:lvlJc w:val="right"/>
      <w:pPr>
        <w:ind w:left="7365" w:hanging="180"/>
      </w:pPr>
    </w:lvl>
  </w:abstractNum>
  <w:abstractNum w:abstractNumId="22">
    <w:nsid w:val="53177260"/>
    <w:multiLevelType w:val="multilevel"/>
    <w:tmpl w:val="88D615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4612E4E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84373B"/>
    <w:multiLevelType w:val="multilevel"/>
    <w:tmpl w:val="1110ED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84244F4"/>
    <w:multiLevelType w:val="hybridMultilevel"/>
    <w:tmpl w:val="31B6A0A4"/>
    <w:lvl w:ilvl="0" w:tplc="971A2A88">
      <w:start w:val="6"/>
      <w:numFmt w:val="decimal"/>
      <w:lvlText w:val="%1."/>
      <w:lvlJc w:val="left"/>
      <w:pPr>
        <w:ind w:left="107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BDD3049"/>
    <w:multiLevelType w:val="multilevel"/>
    <w:tmpl w:val="5B7E6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4C0B9C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E683EEC"/>
    <w:multiLevelType w:val="multilevel"/>
    <w:tmpl w:val="4D868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0"/>
  </w:num>
  <w:num w:numId="2">
    <w:abstractNumId w:val="3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9"/>
  </w:num>
  <w:num w:numId="14">
    <w:abstractNumId w:val="2"/>
  </w:num>
  <w:num w:numId="15">
    <w:abstractNumId w:val="38"/>
  </w:num>
  <w:num w:numId="16">
    <w:abstractNumId w:val="10"/>
  </w:num>
  <w:num w:numId="17">
    <w:abstractNumId w:val="7"/>
  </w:num>
  <w:num w:numId="18">
    <w:abstractNumId w:val="3"/>
  </w:num>
  <w:num w:numId="19">
    <w:abstractNumId w:val="11"/>
  </w:num>
  <w:num w:numId="20">
    <w:abstractNumId w:val="12"/>
  </w:num>
  <w:num w:numId="21">
    <w:abstractNumId w:val="30"/>
  </w:num>
  <w:num w:numId="22">
    <w:abstractNumId w:val="39"/>
  </w:num>
  <w:num w:numId="23">
    <w:abstractNumId w:val="9"/>
  </w:num>
  <w:num w:numId="24">
    <w:abstractNumId w:val="41"/>
  </w:num>
  <w:num w:numId="25">
    <w:abstractNumId w:val="36"/>
  </w:num>
  <w:num w:numId="26">
    <w:abstractNumId w:val="16"/>
  </w:num>
  <w:num w:numId="27">
    <w:abstractNumId w:val="26"/>
  </w:num>
  <w:num w:numId="28">
    <w:abstractNumId w:val="6"/>
  </w:num>
  <w:num w:numId="29">
    <w:abstractNumId w:val="1"/>
  </w:num>
  <w:num w:numId="30">
    <w:abstractNumId w:val="31"/>
  </w:num>
  <w:num w:numId="31">
    <w:abstractNumId w:val="4"/>
  </w:num>
  <w:num w:numId="32">
    <w:abstractNumId w:val="19"/>
  </w:num>
  <w:num w:numId="33">
    <w:abstractNumId w:val="8"/>
  </w:num>
  <w:num w:numId="34">
    <w:abstractNumId w:val="24"/>
  </w:num>
  <w:num w:numId="35">
    <w:abstractNumId w:val="37"/>
  </w:num>
  <w:num w:numId="36">
    <w:abstractNumId w:val="14"/>
  </w:num>
  <w:num w:numId="37">
    <w:abstractNumId w:val="42"/>
  </w:num>
  <w:num w:numId="38">
    <w:abstractNumId w:val="15"/>
  </w:num>
  <w:num w:numId="39">
    <w:abstractNumId w:val="20"/>
  </w:num>
  <w:num w:numId="40">
    <w:abstractNumId w:val="5"/>
  </w:num>
  <w:num w:numId="41">
    <w:abstractNumId w:val="28"/>
  </w:num>
  <w:num w:numId="42">
    <w:abstractNumId w:val="25"/>
  </w:num>
  <w:num w:numId="43">
    <w:abstractNumId w:val="21"/>
  </w:num>
  <w:num w:numId="44">
    <w:abstractNumId w:val="43"/>
  </w:num>
  <w:num w:numId="45">
    <w:abstractNumId w:val="34"/>
  </w:num>
  <w:num w:numId="46">
    <w:abstractNumId w:val="27"/>
  </w:num>
  <w:num w:numId="47">
    <w:abstractNumId w:val="17"/>
  </w:num>
  <w:num w:numId="48">
    <w:abstractNumId w:val="22"/>
  </w:num>
  <w:num w:numId="4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380"/>
    <w:rsid w:val="00000E6A"/>
    <w:rsid w:val="0000158E"/>
    <w:rsid w:val="00001E2D"/>
    <w:rsid w:val="000025F5"/>
    <w:rsid w:val="00002866"/>
    <w:rsid w:val="00003769"/>
    <w:rsid w:val="0000407D"/>
    <w:rsid w:val="000049A0"/>
    <w:rsid w:val="0000764A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674"/>
    <w:rsid w:val="00024FC0"/>
    <w:rsid w:val="00025807"/>
    <w:rsid w:val="00025BA5"/>
    <w:rsid w:val="00026138"/>
    <w:rsid w:val="00026ECF"/>
    <w:rsid w:val="000322E9"/>
    <w:rsid w:val="00032880"/>
    <w:rsid w:val="00032C0E"/>
    <w:rsid w:val="00033980"/>
    <w:rsid w:val="00033E76"/>
    <w:rsid w:val="000344B7"/>
    <w:rsid w:val="000409EA"/>
    <w:rsid w:val="00040B4A"/>
    <w:rsid w:val="00041D9F"/>
    <w:rsid w:val="000448AB"/>
    <w:rsid w:val="000468E5"/>
    <w:rsid w:val="0004723B"/>
    <w:rsid w:val="00051F7D"/>
    <w:rsid w:val="0005292B"/>
    <w:rsid w:val="000534E9"/>
    <w:rsid w:val="00053E88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23E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5F6E"/>
    <w:rsid w:val="00076674"/>
    <w:rsid w:val="000766E6"/>
    <w:rsid w:val="00076EFC"/>
    <w:rsid w:val="000777AE"/>
    <w:rsid w:val="00082E26"/>
    <w:rsid w:val="00084BCF"/>
    <w:rsid w:val="000860F7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6BF"/>
    <w:rsid w:val="000B27CF"/>
    <w:rsid w:val="000B404A"/>
    <w:rsid w:val="000B45E6"/>
    <w:rsid w:val="000B48D1"/>
    <w:rsid w:val="000B6363"/>
    <w:rsid w:val="000B6911"/>
    <w:rsid w:val="000C00FC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4025"/>
    <w:rsid w:val="000D63F4"/>
    <w:rsid w:val="000D644D"/>
    <w:rsid w:val="000D7AA5"/>
    <w:rsid w:val="000E1BBE"/>
    <w:rsid w:val="000E1FAB"/>
    <w:rsid w:val="000E3876"/>
    <w:rsid w:val="000E438F"/>
    <w:rsid w:val="000E5372"/>
    <w:rsid w:val="000E5A98"/>
    <w:rsid w:val="000E6026"/>
    <w:rsid w:val="000E6FC2"/>
    <w:rsid w:val="000E7DD4"/>
    <w:rsid w:val="000F276F"/>
    <w:rsid w:val="000F3060"/>
    <w:rsid w:val="000F33C7"/>
    <w:rsid w:val="000F4FD2"/>
    <w:rsid w:val="000F5AC7"/>
    <w:rsid w:val="000F6DB8"/>
    <w:rsid w:val="000F757E"/>
    <w:rsid w:val="000F783A"/>
    <w:rsid w:val="000F792F"/>
    <w:rsid w:val="000F7CEC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0CFA"/>
    <w:rsid w:val="00111DB9"/>
    <w:rsid w:val="001127AA"/>
    <w:rsid w:val="00113406"/>
    <w:rsid w:val="00113836"/>
    <w:rsid w:val="00114E1B"/>
    <w:rsid w:val="00114EAE"/>
    <w:rsid w:val="00116440"/>
    <w:rsid w:val="0011644A"/>
    <w:rsid w:val="00120DCA"/>
    <w:rsid w:val="001226E2"/>
    <w:rsid w:val="00122AD5"/>
    <w:rsid w:val="00123CF8"/>
    <w:rsid w:val="00125B10"/>
    <w:rsid w:val="0012638E"/>
    <w:rsid w:val="001266EF"/>
    <w:rsid w:val="00127B15"/>
    <w:rsid w:val="00130466"/>
    <w:rsid w:val="001316BD"/>
    <w:rsid w:val="0013205E"/>
    <w:rsid w:val="00133A6B"/>
    <w:rsid w:val="00133DCA"/>
    <w:rsid w:val="00134B3C"/>
    <w:rsid w:val="00135966"/>
    <w:rsid w:val="00136C23"/>
    <w:rsid w:val="00137B3F"/>
    <w:rsid w:val="00137C90"/>
    <w:rsid w:val="001414C8"/>
    <w:rsid w:val="0014241D"/>
    <w:rsid w:val="00142B62"/>
    <w:rsid w:val="0014300C"/>
    <w:rsid w:val="001439A9"/>
    <w:rsid w:val="00143F0C"/>
    <w:rsid w:val="00145070"/>
    <w:rsid w:val="001456CF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7958"/>
    <w:rsid w:val="00170943"/>
    <w:rsid w:val="0017209D"/>
    <w:rsid w:val="00172233"/>
    <w:rsid w:val="001727E0"/>
    <w:rsid w:val="00172F05"/>
    <w:rsid w:val="00174C4D"/>
    <w:rsid w:val="00175A8B"/>
    <w:rsid w:val="00176703"/>
    <w:rsid w:val="00176E23"/>
    <w:rsid w:val="0017724A"/>
    <w:rsid w:val="001806AF"/>
    <w:rsid w:val="001843DA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4375"/>
    <w:rsid w:val="001B6665"/>
    <w:rsid w:val="001B79D9"/>
    <w:rsid w:val="001B7B00"/>
    <w:rsid w:val="001C1BE7"/>
    <w:rsid w:val="001C205B"/>
    <w:rsid w:val="001C26B8"/>
    <w:rsid w:val="001C301F"/>
    <w:rsid w:val="001C3371"/>
    <w:rsid w:val="001C56DE"/>
    <w:rsid w:val="001C6ECD"/>
    <w:rsid w:val="001C7329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71D"/>
    <w:rsid w:val="001F4B6B"/>
    <w:rsid w:val="001F5531"/>
    <w:rsid w:val="001F687A"/>
    <w:rsid w:val="001F78EB"/>
    <w:rsid w:val="00200278"/>
    <w:rsid w:val="00202539"/>
    <w:rsid w:val="002026D9"/>
    <w:rsid w:val="002029D7"/>
    <w:rsid w:val="00203B4A"/>
    <w:rsid w:val="00203D68"/>
    <w:rsid w:val="002107B6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57121"/>
    <w:rsid w:val="00260158"/>
    <w:rsid w:val="00260DBB"/>
    <w:rsid w:val="002634B3"/>
    <w:rsid w:val="0026357E"/>
    <w:rsid w:val="00263922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240A"/>
    <w:rsid w:val="00285BAE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1EA7"/>
    <w:rsid w:val="002B44D8"/>
    <w:rsid w:val="002B5546"/>
    <w:rsid w:val="002B700A"/>
    <w:rsid w:val="002B7DF9"/>
    <w:rsid w:val="002C0463"/>
    <w:rsid w:val="002C0B9B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42E2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4787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5DA1"/>
    <w:rsid w:val="00346063"/>
    <w:rsid w:val="003471FA"/>
    <w:rsid w:val="00350EE6"/>
    <w:rsid w:val="003522BC"/>
    <w:rsid w:val="003523C6"/>
    <w:rsid w:val="0035382F"/>
    <w:rsid w:val="003543C4"/>
    <w:rsid w:val="00357352"/>
    <w:rsid w:val="00361E78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00CA"/>
    <w:rsid w:val="003A13F7"/>
    <w:rsid w:val="003A1757"/>
    <w:rsid w:val="003A1900"/>
    <w:rsid w:val="003A2EA0"/>
    <w:rsid w:val="003A3BC6"/>
    <w:rsid w:val="003A45D9"/>
    <w:rsid w:val="003A4B51"/>
    <w:rsid w:val="003A4CEA"/>
    <w:rsid w:val="003A5174"/>
    <w:rsid w:val="003A6C73"/>
    <w:rsid w:val="003B02CA"/>
    <w:rsid w:val="003B0BE1"/>
    <w:rsid w:val="003B0D5C"/>
    <w:rsid w:val="003B1169"/>
    <w:rsid w:val="003B22F0"/>
    <w:rsid w:val="003B2C5A"/>
    <w:rsid w:val="003B4379"/>
    <w:rsid w:val="003B457D"/>
    <w:rsid w:val="003B4B37"/>
    <w:rsid w:val="003B5478"/>
    <w:rsid w:val="003B6BF8"/>
    <w:rsid w:val="003B6F9C"/>
    <w:rsid w:val="003B7EB9"/>
    <w:rsid w:val="003C0017"/>
    <w:rsid w:val="003C0CC6"/>
    <w:rsid w:val="003C1107"/>
    <w:rsid w:val="003C48E7"/>
    <w:rsid w:val="003C66C6"/>
    <w:rsid w:val="003C69CB"/>
    <w:rsid w:val="003C723A"/>
    <w:rsid w:val="003C75DF"/>
    <w:rsid w:val="003D141B"/>
    <w:rsid w:val="003D3499"/>
    <w:rsid w:val="003D5D00"/>
    <w:rsid w:val="003D69D6"/>
    <w:rsid w:val="003D72EE"/>
    <w:rsid w:val="003D7677"/>
    <w:rsid w:val="003E0BAF"/>
    <w:rsid w:val="003E12C3"/>
    <w:rsid w:val="003E1B53"/>
    <w:rsid w:val="003E1BA6"/>
    <w:rsid w:val="003E2887"/>
    <w:rsid w:val="003E3AB5"/>
    <w:rsid w:val="003E4734"/>
    <w:rsid w:val="003E50FF"/>
    <w:rsid w:val="003E5246"/>
    <w:rsid w:val="003E647F"/>
    <w:rsid w:val="003E656B"/>
    <w:rsid w:val="003E7331"/>
    <w:rsid w:val="003F0410"/>
    <w:rsid w:val="003F078C"/>
    <w:rsid w:val="003F1A0F"/>
    <w:rsid w:val="003F2317"/>
    <w:rsid w:val="003F2492"/>
    <w:rsid w:val="003F3133"/>
    <w:rsid w:val="003F32F0"/>
    <w:rsid w:val="003F38BF"/>
    <w:rsid w:val="003F4DCC"/>
    <w:rsid w:val="003F6FDB"/>
    <w:rsid w:val="003F70FD"/>
    <w:rsid w:val="003F7BED"/>
    <w:rsid w:val="004005C1"/>
    <w:rsid w:val="00402012"/>
    <w:rsid w:val="00402D0F"/>
    <w:rsid w:val="00403901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48F2"/>
    <w:rsid w:val="00434B12"/>
    <w:rsid w:val="00434F89"/>
    <w:rsid w:val="00435133"/>
    <w:rsid w:val="00435591"/>
    <w:rsid w:val="00435FE2"/>
    <w:rsid w:val="0044073F"/>
    <w:rsid w:val="00440A17"/>
    <w:rsid w:val="00442DD0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549D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2DF9"/>
    <w:rsid w:val="00483113"/>
    <w:rsid w:val="00485701"/>
    <w:rsid w:val="00486278"/>
    <w:rsid w:val="0048772C"/>
    <w:rsid w:val="00491443"/>
    <w:rsid w:val="004920A3"/>
    <w:rsid w:val="00492B7C"/>
    <w:rsid w:val="004967D8"/>
    <w:rsid w:val="00497CBD"/>
    <w:rsid w:val="004A000A"/>
    <w:rsid w:val="004A30E4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57D"/>
    <w:rsid w:val="004B4FD9"/>
    <w:rsid w:val="004B5897"/>
    <w:rsid w:val="004B710F"/>
    <w:rsid w:val="004C31A8"/>
    <w:rsid w:val="004C3A97"/>
    <w:rsid w:val="004C54A7"/>
    <w:rsid w:val="004C65F6"/>
    <w:rsid w:val="004C67C6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27E"/>
    <w:rsid w:val="004F5387"/>
    <w:rsid w:val="004F5D15"/>
    <w:rsid w:val="0050099B"/>
    <w:rsid w:val="0050227C"/>
    <w:rsid w:val="00502672"/>
    <w:rsid w:val="00502C34"/>
    <w:rsid w:val="00503204"/>
    <w:rsid w:val="00503D86"/>
    <w:rsid w:val="005050F4"/>
    <w:rsid w:val="0050531F"/>
    <w:rsid w:val="005064CA"/>
    <w:rsid w:val="00506CFA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106"/>
    <w:rsid w:val="00515D97"/>
    <w:rsid w:val="00521F06"/>
    <w:rsid w:val="0052434E"/>
    <w:rsid w:val="005254E7"/>
    <w:rsid w:val="00525F00"/>
    <w:rsid w:val="00526BF0"/>
    <w:rsid w:val="0053003B"/>
    <w:rsid w:val="005306FF"/>
    <w:rsid w:val="00531D88"/>
    <w:rsid w:val="0053373A"/>
    <w:rsid w:val="00533991"/>
    <w:rsid w:val="00534E42"/>
    <w:rsid w:val="0053650E"/>
    <w:rsid w:val="00537120"/>
    <w:rsid w:val="005404A4"/>
    <w:rsid w:val="00540911"/>
    <w:rsid w:val="00540D8A"/>
    <w:rsid w:val="00541335"/>
    <w:rsid w:val="005432D7"/>
    <w:rsid w:val="005441A8"/>
    <w:rsid w:val="00544B24"/>
    <w:rsid w:val="00545E55"/>
    <w:rsid w:val="005464A6"/>
    <w:rsid w:val="0054735F"/>
    <w:rsid w:val="00547E9C"/>
    <w:rsid w:val="00550A3B"/>
    <w:rsid w:val="00550FB6"/>
    <w:rsid w:val="00551701"/>
    <w:rsid w:val="00551919"/>
    <w:rsid w:val="00552C2C"/>
    <w:rsid w:val="00557C73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78B1"/>
    <w:rsid w:val="005B09C8"/>
    <w:rsid w:val="005B133D"/>
    <w:rsid w:val="005B1382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6F4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25D0"/>
    <w:rsid w:val="005F2978"/>
    <w:rsid w:val="005F4EF2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6559"/>
    <w:rsid w:val="00617AEF"/>
    <w:rsid w:val="00617AFD"/>
    <w:rsid w:val="00620F36"/>
    <w:rsid w:val="00621EDF"/>
    <w:rsid w:val="0062213A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4CCB"/>
    <w:rsid w:val="00635159"/>
    <w:rsid w:val="006356B7"/>
    <w:rsid w:val="006364E3"/>
    <w:rsid w:val="0063653A"/>
    <w:rsid w:val="00636C1E"/>
    <w:rsid w:val="00641FF2"/>
    <w:rsid w:val="006442AF"/>
    <w:rsid w:val="00644301"/>
    <w:rsid w:val="00645469"/>
    <w:rsid w:val="00647996"/>
    <w:rsid w:val="00651E4E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82604"/>
    <w:rsid w:val="00682F1A"/>
    <w:rsid w:val="00683380"/>
    <w:rsid w:val="00685822"/>
    <w:rsid w:val="0068633A"/>
    <w:rsid w:val="00686713"/>
    <w:rsid w:val="006909D9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4661"/>
    <w:rsid w:val="006A5F96"/>
    <w:rsid w:val="006B2720"/>
    <w:rsid w:val="006B2776"/>
    <w:rsid w:val="006B29C8"/>
    <w:rsid w:val="006B577A"/>
    <w:rsid w:val="006B5D85"/>
    <w:rsid w:val="006B67CD"/>
    <w:rsid w:val="006B68FC"/>
    <w:rsid w:val="006B6996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C7EA2"/>
    <w:rsid w:val="006D1DC7"/>
    <w:rsid w:val="006D24B6"/>
    <w:rsid w:val="006D30B7"/>
    <w:rsid w:val="006D5ED7"/>
    <w:rsid w:val="006D760D"/>
    <w:rsid w:val="006D76E7"/>
    <w:rsid w:val="006E0111"/>
    <w:rsid w:val="006E0B0F"/>
    <w:rsid w:val="006E2565"/>
    <w:rsid w:val="006E2B90"/>
    <w:rsid w:val="006E3029"/>
    <w:rsid w:val="006E4B6C"/>
    <w:rsid w:val="006E4C56"/>
    <w:rsid w:val="006E6118"/>
    <w:rsid w:val="006E6123"/>
    <w:rsid w:val="006E7A4B"/>
    <w:rsid w:val="006E7D98"/>
    <w:rsid w:val="006F0EAF"/>
    <w:rsid w:val="006F28D9"/>
    <w:rsid w:val="006F3A17"/>
    <w:rsid w:val="006F4810"/>
    <w:rsid w:val="006F52E7"/>
    <w:rsid w:val="006F59D4"/>
    <w:rsid w:val="006F780A"/>
    <w:rsid w:val="006F78C2"/>
    <w:rsid w:val="00701EA7"/>
    <w:rsid w:val="00704A4D"/>
    <w:rsid w:val="00705088"/>
    <w:rsid w:val="00706674"/>
    <w:rsid w:val="00706CB7"/>
    <w:rsid w:val="0070728B"/>
    <w:rsid w:val="00707322"/>
    <w:rsid w:val="00707CEE"/>
    <w:rsid w:val="0071022A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BBF"/>
    <w:rsid w:val="00716BCD"/>
    <w:rsid w:val="00716FB5"/>
    <w:rsid w:val="00717499"/>
    <w:rsid w:val="00717742"/>
    <w:rsid w:val="007205FE"/>
    <w:rsid w:val="0072136E"/>
    <w:rsid w:val="00721AD1"/>
    <w:rsid w:val="0072206E"/>
    <w:rsid w:val="00724262"/>
    <w:rsid w:val="00725DC2"/>
    <w:rsid w:val="0072627D"/>
    <w:rsid w:val="00731523"/>
    <w:rsid w:val="0073191C"/>
    <w:rsid w:val="0073352F"/>
    <w:rsid w:val="00734153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2095"/>
    <w:rsid w:val="00753DF8"/>
    <w:rsid w:val="007577C7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3B65"/>
    <w:rsid w:val="00774381"/>
    <w:rsid w:val="00774387"/>
    <w:rsid w:val="00774628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6EAE"/>
    <w:rsid w:val="007B789F"/>
    <w:rsid w:val="007B79E4"/>
    <w:rsid w:val="007B7D6C"/>
    <w:rsid w:val="007C038A"/>
    <w:rsid w:val="007C16ED"/>
    <w:rsid w:val="007C1A44"/>
    <w:rsid w:val="007C50C2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7C4"/>
    <w:rsid w:val="007F1B4B"/>
    <w:rsid w:val="007F1C11"/>
    <w:rsid w:val="007F31D8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695"/>
    <w:rsid w:val="00826F15"/>
    <w:rsid w:val="00826F9F"/>
    <w:rsid w:val="00827499"/>
    <w:rsid w:val="008279CD"/>
    <w:rsid w:val="0083048A"/>
    <w:rsid w:val="00830DEB"/>
    <w:rsid w:val="008313D9"/>
    <w:rsid w:val="00832E37"/>
    <w:rsid w:val="00833874"/>
    <w:rsid w:val="00834CF7"/>
    <w:rsid w:val="0083573E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1656"/>
    <w:rsid w:val="00853615"/>
    <w:rsid w:val="00853CD2"/>
    <w:rsid w:val="0085445F"/>
    <w:rsid w:val="008547E3"/>
    <w:rsid w:val="00854A62"/>
    <w:rsid w:val="00855254"/>
    <w:rsid w:val="00855FE7"/>
    <w:rsid w:val="00856331"/>
    <w:rsid w:val="00862300"/>
    <w:rsid w:val="00866C76"/>
    <w:rsid w:val="0087132F"/>
    <w:rsid w:val="008730B0"/>
    <w:rsid w:val="0087320B"/>
    <w:rsid w:val="00873826"/>
    <w:rsid w:val="00873CF9"/>
    <w:rsid w:val="00873F1C"/>
    <w:rsid w:val="008746C2"/>
    <w:rsid w:val="00874FC0"/>
    <w:rsid w:val="00876FB3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836"/>
    <w:rsid w:val="00884DAB"/>
    <w:rsid w:val="00887438"/>
    <w:rsid w:val="00887A82"/>
    <w:rsid w:val="00891D4B"/>
    <w:rsid w:val="00892DD4"/>
    <w:rsid w:val="00896F59"/>
    <w:rsid w:val="00897B4A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9E8"/>
    <w:rsid w:val="008A7DC8"/>
    <w:rsid w:val="008B0CAD"/>
    <w:rsid w:val="008B1AD8"/>
    <w:rsid w:val="008B1D19"/>
    <w:rsid w:val="008B3AD0"/>
    <w:rsid w:val="008B5618"/>
    <w:rsid w:val="008C110B"/>
    <w:rsid w:val="008C4233"/>
    <w:rsid w:val="008C6CD3"/>
    <w:rsid w:val="008C76A7"/>
    <w:rsid w:val="008D01D6"/>
    <w:rsid w:val="008D19B6"/>
    <w:rsid w:val="008D33AF"/>
    <w:rsid w:val="008D4C84"/>
    <w:rsid w:val="008D4E6C"/>
    <w:rsid w:val="008D555E"/>
    <w:rsid w:val="008D5781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442"/>
    <w:rsid w:val="00900DB6"/>
    <w:rsid w:val="009025B8"/>
    <w:rsid w:val="00903116"/>
    <w:rsid w:val="0090373C"/>
    <w:rsid w:val="009049B9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3402"/>
    <w:rsid w:val="00955548"/>
    <w:rsid w:val="00955F51"/>
    <w:rsid w:val="0095605A"/>
    <w:rsid w:val="009573D4"/>
    <w:rsid w:val="009579FA"/>
    <w:rsid w:val="00961A85"/>
    <w:rsid w:val="00961E66"/>
    <w:rsid w:val="00963463"/>
    <w:rsid w:val="00963A14"/>
    <w:rsid w:val="00963C35"/>
    <w:rsid w:val="00964FAB"/>
    <w:rsid w:val="0096589C"/>
    <w:rsid w:val="00965F01"/>
    <w:rsid w:val="009671F5"/>
    <w:rsid w:val="00967E7D"/>
    <w:rsid w:val="00971050"/>
    <w:rsid w:val="00974E19"/>
    <w:rsid w:val="009756C4"/>
    <w:rsid w:val="009775F4"/>
    <w:rsid w:val="00977D5A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22A1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359"/>
    <w:rsid w:val="009B0498"/>
    <w:rsid w:val="009B0DBB"/>
    <w:rsid w:val="009B1586"/>
    <w:rsid w:val="009B1CB0"/>
    <w:rsid w:val="009B29B3"/>
    <w:rsid w:val="009B30D2"/>
    <w:rsid w:val="009B3618"/>
    <w:rsid w:val="009B3964"/>
    <w:rsid w:val="009B3C79"/>
    <w:rsid w:val="009B4773"/>
    <w:rsid w:val="009B5A6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5C1C"/>
    <w:rsid w:val="009D613E"/>
    <w:rsid w:val="009D6572"/>
    <w:rsid w:val="009D672A"/>
    <w:rsid w:val="009D7247"/>
    <w:rsid w:val="009D7C0B"/>
    <w:rsid w:val="009E07BD"/>
    <w:rsid w:val="009E08D9"/>
    <w:rsid w:val="009E0C84"/>
    <w:rsid w:val="009E10CA"/>
    <w:rsid w:val="009E17DC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F95"/>
    <w:rsid w:val="00A11072"/>
    <w:rsid w:val="00A113EF"/>
    <w:rsid w:val="00A11AB0"/>
    <w:rsid w:val="00A12614"/>
    <w:rsid w:val="00A13752"/>
    <w:rsid w:val="00A13D02"/>
    <w:rsid w:val="00A13DA2"/>
    <w:rsid w:val="00A14600"/>
    <w:rsid w:val="00A164EA"/>
    <w:rsid w:val="00A1686C"/>
    <w:rsid w:val="00A203CF"/>
    <w:rsid w:val="00A20706"/>
    <w:rsid w:val="00A2113F"/>
    <w:rsid w:val="00A2193E"/>
    <w:rsid w:val="00A22900"/>
    <w:rsid w:val="00A23917"/>
    <w:rsid w:val="00A23CFC"/>
    <w:rsid w:val="00A23E55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491"/>
    <w:rsid w:val="00A5042A"/>
    <w:rsid w:val="00A50732"/>
    <w:rsid w:val="00A54A00"/>
    <w:rsid w:val="00A5543D"/>
    <w:rsid w:val="00A55CD5"/>
    <w:rsid w:val="00A5708A"/>
    <w:rsid w:val="00A570FC"/>
    <w:rsid w:val="00A60DFE"/>
    <w:rsid w:val="00A61D92"/>
    <w:rsid w:val="00A62083"/>
    <w:rsid w:val="00A62D3B"/>
    <w:rsid w:val="00A634AB"/>
    <w:rsid w:val="00A63D88"/>
    <w:rsid w:val="00A64371"/>
    <w:rsid w:val="00A645D8"/>
    <w:rsid w:val="00A65ABF"/>
    <w:rsid w:val="00A67730"/>
    <w:rsid w:val="00A71BC6"/>
    <w:rsid w:val="00A74322"/>
    <w:rsid w:val="00A7501A"/>
    <w:rsid w:val="00A7773B"/>
    <w:rsid w:val="00A778FC"/>
    <w:rsid w:val="00A804B7"/>
    <w:rsid w:val="00A829CE"/>
    <w:rsid w:val="00A84687"/>
    <w:rsid w:val="00A84BE1"/>
    <w:rsid w:val="00A84D0D"/>
    <w:rsid w:val="00A8577C"/>
    <w:rsid w:val="00A86DEC"/>
    <w:rsid w:val="00A87D4B"/>
    <w:rsid w:val="00AA0B14"/>
    <w:rsid w:val="00AA1AD6"/>
    <w:rsid w:val="00AA26E3"/>
    <w:rsid w:val="00AA42CA"/>
    <w:rsid w:val="00AA6319"/>
    <w:rsid w:val="00AA6903"/>
    <w:rsid w:val="00AA6E46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3BB"/>
    <w:rsid w:val="00AC0E11"/>
    <w:rsid w:val="00AC1C02"/>
    <w:rsid w:val="00AC25F0"/>
    <w:rsid w:val="00AC44F7"/>
    <w:rsid w:val="00AC77B0"/>
    <w:rsid w:val="00AD0669"/>
    <w:rsid w:val="00AD0B78"/>
    <w:rsid w:val="00AD0E7B"/>
    <w:rsid w:val="00AD10BE"/>
    <w:rsid w:val="00AD1FB9"/>
    <w:rsid w:val="00AD2AA1"/>
    <w:rsid w:val="00AD4E93"/>
    <w:rsid w:val="00AD7B55"/>
    <w:rsid w:val="00AD7D13"/>
    <w:rsid w:val="00AE2F98"/>
    <w:rsid w:val="00AE3688"/>
    <w:rsid w:val="00AE4370"/>
    <w:rsid w:val="00AE6051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5ABE"/>
    <w:rsid w:val="00B07FA0"/>
    <w:rsid w:val="00B10638"/>
    <w:rsid w:val="00B10DE6"/>
    <w:rsid w:val="00B12BBA"/>
    <w:rsid w:val="00B13C0B"/>
    <w:rsid w:val="00B14CF3"/>
    <w:rsid w:val="00B167BE"/>
    <w:rsid w:val="00B17AA5"/>
    <w:rsid w:val="00B17DDF"/>
    <w:rsid w:val="00B206F0"/>
    <w:rsid w:val="00B21D6A"/>
    <w:rsid w:val="00B21D95"/>
    <w:rsid w:val="00B23FBA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2D91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7615F"/>
    <w:rsid w:val="00B81BFB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E6E"/>
    <w:rsid w:val="00B94B5E"/>
    <w:rsid w:val="00B94D8D"/>
    <w:rsid w:val="00B94E1F"/>
    <w:rsid w:val="00B95761"/>
    <w:rsid w:val="00B95819"/>
    <w:rsid w:val="00B9610D"/>
    <w:rsid w:val="00BA1D3A"/>
    <w:rsid w:val="00BA2D80"/>
    <w:rsid w:val="00BA4D11"/>
    <w:rsid w:val="00BA64E4"/>
    <w:rsid w:val="00BA6872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B6687"/>
    <w:rsid w:val="00BC0398"/>
    <w:rsid w:val="00BC03A6"/>
    <w:rsid w:val="00BC0703"/>
    <w:rsid w:val="00BC0788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1A43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3397"/>
    <w:rsid w:val="00BF433F"/>
    <w:rsid w:val="00BF51E3"/>
    <w:rsid w:val="00BF5350"/>
    <w:rsid w:val="00BF67E3"/>
    <w:rsid w:val="00BF68D5"/>
    <w:rsid w:val="00BF7AF5"/>
    <w:rsid w:val="00C0039E"/>
    <w:rsid w:val="00C00BC0"/>
    <w:rsid w:val="00C00E9F"/>
    <w:rsid w:val="00C01A40"/>
    <w:rsid w:val="00C03844"/>
    <w:rsid w:val="00C0416E"/>
    <w:rsid w:val="00C042EE"/>
    <w:rsid w:val="00C04FC9"/>
    <w:rsid w:val="00C05A40"/>
    <w:rsid w:val="00C05B00"/>
    <w:rsid w:val="00C06A68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271ED"/>
    <w:rsid w:val="00C3017E"/>
    <w:rsid w:val="00C32889"/>
    <w:rsid w:val="00C33152"/>
    <w:rsid w:val="00C3487C"/>
    <w:rsid w:val="00C3660B"/>
    <w:rsid w:val="00C377CF"/>
    <w:rsid w:val="00C37B8F"/>
    <w:rsid w:val="00C37D93"/>
    <w:rsid w:val="00C40898"/>
    <w:rsid w:val="00C420BC"/>
    <w:rsid w:val="00C4654B"/>
    <w:rsid w:val="00C46D96"/>
    <w:rsid w:val="00C50034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CDC"/>
    <w:rsid w:val="00C65AB8"/>
    <w:rsid w:val="00C65E98"/>
    <w:rsid w:val="00C66779"/>
    <w:rsid w:val="00C67367"/>
    <w:rsid w:val="00C67AB5"/>
    <w:rsid w:val="00C70D34"/>
    <w:rsid w:val="00C70FC0"/>
    <w:rsid w:val="00C73521"/>
    <w:rsid w:val="00C73904"/>
    <w:rsid w:val="00C74844"/>
    <w:rsid w:val="00C76717"/>
    <w:rsid w:val="00C76FA5"/>
    <w:rsid w:val="00C77222"/>
    <w:rsid w:val="00C814C9"/>
    <w:rsid w:val="00C81531"/>
    <w:rsid w:val="00C8342E"/>
    <w:rsid w:val="00C84DC2"/>
    <w:rsid w:val="00C8527F"/>
    <w:rsid w:val="00C85871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C11B2"/>
    <w:rsid w:val="00CC14CC"/>
    <w:rsid w:val="00CC1AF8"/>
    <w:rsid w:val="00CC3171"/>
    <w:rsid w:val="00CC3C90"/>
    <w:rsid w:val="00CC43CE"/>
    <w:rsid w:val="00CC4BA9"/>
    <w:rsid w:val="00CC5628"/>
    <w:rsid w:val="00CC5925"/>
    <w:rsid w:val="00CC63A5"/>
    <w:rsid w:val="00CD0567"/>
    <w:rsid w:val="00CD06AD"/>
    <w:rsid w:val="00CD1B88"/>
    <w:rsid w:val="00CD1D31"/>
    <w:rsid w:val="00CD2BC7"/>
    <w:rsid w:val="00CD2CE9"/>
    <w:rsid w:val="00CD4258"/>
    <w:rsid w:val="00CD4754"/>
    <w:rsid w:val="00CD5F60"/>
    <w:rsid w:val="00CD759B"/>
    <w:rsid w:val="00CD7F87"/>
    <w:rsid w:val="00CE0DD6"/>
    <w:rsid w:val="00CE38E7"/>
    <w:rsid w:val="00CE40D3"/>
    <w:rsid w:val="00CE4DD3"/>
    <w:rsid w:val="00CE4E1D"/>
    <w:rsid w:val="00CE6AD9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9E"/>
    <w:rsid w:val="00D21FC7"/>
    <w:rsid w:val="00D25483"/>
    <w:rsid w:val="00D271C9"/>
    <w:rsid w:val="00D302EF"/>
    <w:rsid w:val="00D309D9"/>
    <w:rsid w:val="00D30BCA"/>
    <w:rsid w:val="00D31EAF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43F5"/>
    <w:rsid w:val="00D44553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85"/>
    <w:rsid w:val="00D57A91"/>
    <w:rsid w:val="00D61B1A"/>
    <w:rsid w:val="00D62CEC"/>
    <w:rsid w:val="00D63907"/>
    <w:rsid w:val="00D63C0E"/>
    <w:rsid w:val="00D65241"/>
    <w:rsid w:val="00D65354"/>
    <w:rsid w:val="00D66247"/>
    <w:rsid w:val="00D66AF6"/>
    <w:rsid w:val="00D67360"/>
    <w:rsid w:val="00D71E03"/>
    <w:rsid w:val="00D72E43"/>
    <w:rsid w:val="00D7351E"/>
    <w:rsid w:val="00D737D6"/>
    <w:rsid w:val="00D750FF"/>
    <w:rsid w:val="00D766BE"/>
    <w:rsid w:val="00D7779D"/>
    <w:rsid w:val="00D77FA2"/>
    <w:rsid w:val="00D8219C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E84"/>
    <w:rsid w:val="00DA59B8"/>
    <w:rsid w:val="00DA78F7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6E0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4B83"/>
    <w:rsid w:val="00E64CE5"/>
    <w:rsid w:val="00E64D8B"/>
    <w:rsid w:val="00E65448"/>
    <w:rsid w:val="00E6667E"/>
    <w:rsid w:val="00E714EE"/>
    <w:rsid w:val="00E7162A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305A"/>
    <w:rsid w:val="00E959C0"/>
    <w:rsid w:val="00E95BFE"/>
    <w:rsid w:val="00E961DD"/>
    <w:rsid w:val="00EA080B"/>
    <w:rsid w:val="00EA2FD5"/>
    <w:rsid w:val="00EA36A0"/>
    <w:rsid w:val="00EA3C0D"/>
    <w:rsid w:val="00EA4162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EFD"/>
    <w:rsid w:val="00ED36AC"/>
    <w:rsid w:val="00ED403D"/>
    <w:rsid w:val="00ED4E63"/>
    <w:rsid w:val="00ED5DF8"/>
    <w:rsid w:val="00ED68A4"/>
    <w:rsid w:val="00ED7414"/>
    <w:rsid w:val="00ED7AD7"/>
    <w:rsid w:val="00EE10BB"/>
    <w:rsid w:val="00EE3138"/>
    <w:rsid w:val="00EE37CE"/>
    <w:rsid w:val="00EE4AC7"/>
    <w:rsid w:val="00EE538D"/>
    <w:rsid w:val="00EE5B23"/>
    <w:rsid w:val="00EE6C8F"/>
    <w:rsid w:val="00EF0F3C"/>
    <w:rsid w:val="00EF438B"/>
    <w:rsid w:val="00EF59E7"/>
    <w:rsid w:val="00EF7534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3B35"/>
    <w:rsid w:val="00F14381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37CA1"/>
    <w:rsid w:val="00F41F3F"/>
    <w:rsid w:val="00F427E3"/>
    <w:rsid w:val="00F45A63"/>
    <w:rsid w:val="00F50A70"/>
    <w:rsid w:val="00F510C0"/>
    <w:rsid w:val="00F52CEF"/>
    <w:rsid w:val="00F54A40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7ED1"/>
    <w:rsid w:val="00F73956"/>
    <w:rsid w:val="00F73F28"/>
    <w:rsid w:val="00F7401E"/>
    <w:rsid w:val="00F75D4B"/>
    <w:rsid w:val="00F77604"/>
    <w:rsid w:val="00F77B56"/>
    <w:rsid w:val="00F77F5D"/>
    <w:rsid w:val="00F802B7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F92"/>
    <w:rsid w:val="00FA7EE6"/>
    <w:rsid w:val="00FB2BBB"/>
    <w:rsid w:val="00FB34EB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79B3"/>
    <w:rsid w:val="00FD79CC"/>
    <w:rsid w:val="00FE2C3B"/>
    <w:rsid w:val="00FE39E8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78C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locked/>
    <w:rsid w:val="00402D0F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A1D3A"/>
    <w:rPr>
      <w:rFonts w:ascii="Cambria" w:hAnsi="Cambria" w:cs="Cambria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99"/>
    <w:qFormat/>
    <w:rsid w:val="00C271ED"/>
    <w:pPr>
      <w:ind w:left="720"/>
    </w:pPr>
  </w:style>
  <w:style w:type="character" w:styleId="Hyperlink">
    <w:name w:val="Hyperlink"/>
    <w:basedOn w:val="DefaultParagraphFont"/>
    <w:uiPriority w:val="99"/>
    <w:rsid w:val="003F2492"/>
    <w:rPr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3F249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F249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F249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rsid w:val="003F2492"/>
    <w:rPr>
      <w:color w:val="800080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80173C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80173C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rsid w:val="0080173C"/>
    <w:rPr>
      <w:rFonts w:ascii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9D657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Normal"/>
    <w:uiPriority w:val="99"/>
    <w:rsid w:val="006909D9"/>
    <w:pPr>
      <w:suppressAutoHyphens/>
      <w:spacing w:before="100" w:after="119"/>
    </w:pPr>
    <w:rPr>
      <w:rFonts w:eastAsia="SimSun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C0703"/>
    <w:rPr>
      <w:rFonts w:ascii="Calibri" w:eastAsia="Calibri" w:hAnsi="Calibri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C0703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8E60B2"/>
    <w:rPr>
      <w:color w:val="808080"/>
    </w:rPr>
  </w:style>
  <w:style w:type="paragraph" w:styleId="NoSpacing">
    <w:name w:val="No Spacing"/>
    <w:uiPriority w:val="99"/>
    <w:qFormat/>
    <w:rsid w:val="007F17C4"/>
    <w:rPr>
      <w:rFonts w:eastAsia="Times New Roman" w:cs="Calibri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D30BCA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D30B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07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920</TotalTime>
  <Pages>17</Pages>
  <Words>6652</Words>
  <Characters>-32766</Characters>
  <Application>Microsoft Office Outlook</Application>
  <DocSecurity>0</DocSecurity>
  <Lines>0</Lines>
  <Paragraphs>0</Paragraphs>
  <ScaleCrop>false</ScaleCrop>
  <Company>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Славин Семён</dc:creator>
  <cp:keywords/>
  <dc:description/>
  <cp:lastModifiedBy>USER</cp:lastModifiedBy>
  <cp:revision>46</cp:revision>
  <cp:lastPrinted>2019-07-02T08:30:00Z</cp:lastPrinted>
  <dcterms:created xsi:type="dcterms:W3CDTF">2018-06-29T08:13:00Z</dcterms:created>
  <dcterms:modified xsi:type="dcterms:W3CDTF">2020-12-30T08:40:00Z</dcterms:modified>
</cp:coreProperties>
</file>