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467" w:rsidRDefault="007B7467" w:rsidP="002A2B2B">
      <w:pPr>
        <w:pStyle w:val="NoSpacing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</w:p>
    <w:p w:rsidR="007B7467" w:rsidRDefault="007B7467" w:rsidP="002A2B2B">
      <w:pPr>
        <w:pStyle w:val="NoSpacing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</w:p>
    <w:p w:rsidR="007B7467" w:rsidRDefault="007B7467" w:rsidP="002A2B2B">
      <w:pPr>
        <w:pStyle w:val="NoSpacing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Республика Мордовия</w:t>
      </w:r>
    </w:p>
    <w:p w:rsidR="007B7467" w:rsidRDefault="007B7467" w:rsidP="002A2B2B">
      <w:pPr>
        <w:pStyle w:val="NoSpacing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Чамзинский муниципальный район</w:t>
      </w:r>
    </w:p>
    <w:p w:rsidR="007B7467" w:rsidRDefault="007B7467" w:rsidP="002A2B2B">
      <w:pPr>
        <w:pStyle w:val="NoSpacing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Совет депутатов Алексеевского сельского поселения</w:t>
      </w:r>
    </w:p>
    <w:p w:rsidR="007B7467" w:rsidRDefault="007B7467" w:rsidP="002A2B2B">
      <w:pPr>
        <w:pStyle w:val="NoSpacing"/>
        <w:jc w:val="center"/>
        <w:rPr>
          <w:rFonts w:ascii="Times New Roman" w:hAnsi="Times New Roman"/>
          <w:sz w:val="28"/>
          <w:szCs w:val="28"/>
        </w:rPr>
      </w:pPr>
    </w:p>
    <w:p w:rsidR="007B7467" w:rsidRDefault="007B7467" w:rsidP="002A2B2B">
      <w:pPr>
        <w:pStyle w:val="NoSpacing"/>
        <w:jc w:val="center"/>
        <w:rPr>
          <w:rFonts w:ascii="Times New Roman" w:hAnsi="Times New Roman"/>
          <w:sz w:val="28"/>
          <w:szCs w:val="28"/>
        </w:rPr>
      </w:pPr>
    </w:p>
    <w:p w:rsidR="007B7467" w:rsidRPr="0073489A" w:rsidRDefault="007B7467" w:rsidP="002A2B2B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 w:rsidRPr="0073489A">
        <w:rPr>
          <w:rFonts w:ascii="Times New Roman" w:hAnsi="Times New Roman"/>
          <w:b/>
          <w:sz w:val="28"/>
          <w:szCs w:val="28"/>
        </w:rPr>
        <w:t>РЕШЕНИЕ</w:t>
      </w:r>
    </w:p>
    <w:p w:rsidR="007B7467" w:rsidRDefault="007B7467" w:rsidP="004725AD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( </w:t>
      </w:r>
      <w:r>
        <w:rPr>
          <w:rFonts w:ascii="Times New Roman" w:hAnsi="Times New Roman"/>
          <w:sz w:val="28"/>
          <w:szCs w:val="28"/>
          <w:lang w:val="en-US"/>
        </w:rPr>
        <w:t>XXXXVI</w:t>
      </w:r>
      <w:r>
        <w:rPr>
          <w:rFonts w:ascii="Times New Roman" w:hAnsi="Times New Roman"/>
          <w:sz w:val="28"/>
          <w:szCs w:val="28"/>
        </w:rPr>
        <w:t>- я  внеочередная сессия)</w:t>
      </w:r>
    </w:p>
    <w:p w:rsidR="007B7467" w:rsidRDefault="007B7467" w:rsidP="002A2B2B">
      <w:pPr>
        <w:pStyle w:val="NoSpacing"/>
        <w:jc w:val="center"/>
        <w:rPr>
          <w:rFonts w:ascii="Times New Roman" w:hAnsi="Times New Roman"/>
          <w:sz w:val="28"/>
          <w:szCs w:val="28"/>
        </w:rPr>
      </w:pPr>
    </w:p>
    <w:p w:rsidR="007B7467" w:rsidRPr="004725AD" w:rsidRDefault="007B7467" w:rsidP="002A2B2B">
      <w:pPr>
        <w:pStyle w:val="NoSpacing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27.03.2020</w:t>
      </w:r>
      <w:r w:rsidRPr="0003330D">
        <w:rPr>
          <w:rFonts w:ascii="Times New Roman" w:hAnsi="Times New Roman"/>
          <w:b/>
          <w:sz w:val="28"/>
          <w:szCs w:val="28"/>
        </w:rPr>
        <w:t>г</w:t>
      </w:r>
      <w:r w:rsidRPr="0003330D">
        <w:rPr>
          <w:rFonts w:ascii="Times New Roman" w:hAnsi="Times New Roman"/>
          <w:b/>
          <w:sz w:val="28"/>
          <w:szCs w:val="28"/>
        </w:rPr>
        <w:tab/>
      </w:r>
      <w:r w:rsidRPr="0003330D">
        <w:rPr>
          <w:rFonts w:ascii="Times New Roman" w:hAnsi="Times New Roman"/>
          <w:b/>
          <w:sz w:val="28"/>
          <w:szCs w:val="28"/>
        </w:rPr>
        <w:tab/>
      </w:r>
      <w:r w:rsidRPr="0003330D">
        <w:rPr>
          <w:rFonts w:ascii="Times New Roman" w:hAnsi="Times New Roman"/>
          <w:b/>
          <w:sz w:val="28"/>
          <w:szCs w:val="28"/>
        </w:rPr>
        <w:tab/>
      </w:r>
      <w:r w:rsidRPr="0003330D">
        <w:rPr>
          <w:rFonts w:ascii="Times New Roman" w:hAnsi="Times New Roman"/>
          <w:b/>
          <w:sz w:val="28"/>
          <w:szCs w:val="28"/>
        </w:rPr>
        <w:tab/>
        <w:t xml:space="preserve">                                                 </w:t>
      </w:r>
      <w:r>
        <w:rPr>
          <w:rFonts w:ascii="Times New Roman" w:hAnsi="Times New Roman"/>
          <w:b/>
          <w:sz w:val="28"/>
          <w:szCs w:val="28"/>
        </w:rPr>
        <w:t xml:space="preserve">                           № 1</w:t>
      </w:r>
      <w:r w:rsidRPr="004725AD">
        <w:rPr>
          <w:rFonts w:ascii="Times New Roman" w:hAnsi="Times New Roman"/>
          <w:b/>
          <w:sz w:val="28"/>
          <w:szCs w:val="28"/>
        </w:rPr>
        <w:t>34</w:t>
      </w:r>
    </w:p>
    <w:p w:rsidR="007B7467" w:rsidRPr="0073489A" w:rsidRDefault="007B7467" w:rsidP="002A2B2B">
      <w:pPr>
        <w:pStyle w:val="NoSpacing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п. Алексеевка</w:t>
      </w:r>
    </w:p>
    <w:p w:rsidR="007B7467" w:rsidRDefault="007B7467" w:rsidP="002A2B2B">
      <w:pPr>
        <w:pStyle w:val="NoSpacing"/>
        <w:rPr>
          <w:rFonts w:ascii="Times New Roman" w:hAnsi="Times New Roman"/>
          <w:sz w:val="28"/>
          <w:szCs w:val="28"/>
        </w:rPr>
      </w:pPr>
    </w:p>
    <w:p w:rsidR="007B7467" w:rsidRPr="0073489A" w:rsidRDefault="007B7467" w:rsidP="002A2B2B">
      <w:pPr>
        <w:pStyle w:val="NoSpacing"/>
        <w:rPr>
          <w:rFonts w:ascii="Times New Roman" w:hAnsi="Times New Roman"/>
          <w:sz w:val="16"/>
          <w:szCs w:val="16"/>
        </w:rPr>
      </w:pPr>
    </w:p>
    <w:p w:rsidR="007B7467" w:rsidRDefault="007B7467" w:rsidP="002A2B2B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r w:rsidRPr="008D2B1C">
        <w:rPr>
          <w:rFonts w:ascii="Times New Roman" w:hAnsi="Times New Roman"/>
          <w:b/>
          <w:sz w:val="28"/>
          <w:szCs w:val="28"/>
        </w:rPr>
        <w:t xml:space="preserve">Об утверждении Комплексных мероприятий администрации </w:t>
      </w:r>
      <w:r>
        <w:rPr>
          <w:rFonts w:ascii="Times New Roman" w:hAnsi="Times New Roman"/>
          <w:b/>
          <w:sz w:val="28"/>
          <w:szCs w:val="28"/>
        </w:rPr>
        <w:t xml:space="preserve">Алексеевского сельского поселения </w:t>
      </w:r>
      <w:r w:rsidRPr="008D2B1C">
        <w:rPr>
          <w:rFonts w:ascii="Times New Roman" w:hAnsi="Times New Roman"/>
          <w:b/>
          <w:sz w:val="28"/>
          <w:szCs w:val="28"/>
        </w:rPr>
        <w:t>Чамзинского муниципального района</w:t>
      </w:r>
      <w:r>
        <w:rPr>
          <w:rFonts w:ascii="Times New Roman" w:hAnsi="Times New Roman"/>
          <w:b/>
          <w:sz w:val="28"/>
          <w:szCs w:val="28"/>
        </w:rPr>
        <w:t xml:space="preserve"> Республики Мордовия</w:t>
      </w:r>
      <w:r w:rsidRPr="008D2B1C">
        <w:rPr>
          <w:rFonts w:ascii="Times New Roman" w:hAnsi="Times New Roman"/>
          <w:b/>
          <w:sz w:val="28"/>
          <w:szCs w:val="28"/>
        </w:rPr>
        <w:t xml:space="preserve"> по реализации Послания Главы Республики Мордовия Г</w:t>
      </w:r>
      <w:r>
        <w:rPr>
          <w:rFonts w:ascii="Times New Roman" w:hAnsi="Times New Roman"/>
          <w:b/>
          <w:sz w:val="28"/>
          <w:szCs w:val="28"/>
        </w:rPr>
        <w:t>осударственному Собранию на 2020</w:t>
      </w:r>
      <w:r w:rsidRPr="008D2B1C">
        <w:rPr>
          <w:rFonts w:ascii="Times New Roman" w:hAnsi="Times New Roman"/>
          <w:b/>
          <w:sz w:val="28"/>
          <w:szCs w:val="28"/>
        </w:rPr>
        <w:t xml:space="preserve"> год</w:t>
      </w:r>
      <w:r>
        <w:rPr>
          <w:rFonts w:ascii="Times New Roman" w:hAnsi="Times New Roman"/>
          <w:b/>
          <w:sz w:val="28"/>
          <w:szCs w:val="28"/>
        </w:rPr>
        <w:t>.</w:t>
      </w:r>
    </w:p>
    <w:bookmarkEnd w:id="0"/>
    <w:p w:rsidR="007B7467" w:rsidRDefault="007B7467" w:rsidP="002A2B2B">
      <w:pPr>
        <w:pStyle w:val="NoSpacing"/>
        <w:jc w:val="center"/>
        <w:rPr>
          <w:rFonts w:ascii="Times New Roman" w:hAnsi="Times New Roman"/>
          <w:sz w:val="28"/>
          <w:szCs w:val="28"/>
        </w:rPr>
      </w:pPr>
    </w:p>
    <w:p w:rsidR="007B7467" w:rsidRPr="0073489A" w:rsidRDefault="007B7467" w:rsidP="002A2B2B">
      <w:pPr>
        <w:pStyle w:val="NoSpacing"/>
        <w:jc w:val="center"/>
        <w:rPr>
          <w:rFonts w:ascii="Times New Roman" w:hAnsi="Times New Roman"/>
          <w:sz w:val="16"/>
          <w:szCs w:val="16"/>
        </w:rPr>
      </w:pPr>
    </w:p>
    <w:p w:rsidR="007B7467" w:rsidRPr="002A2B2B" w:rsidRDefault="007B7467" w:rsidP="002A2B2B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В соответствии с Посланием Главы Республики Мордовия Государственному Собранию на 2020 год,</w:t>
      </w:r>
    </w:p>
    <w:p w:rsidR="007B7467" w:rsidRDefault="007B7467" w:rsidP="002A2B2B">
      <w:pPr>
        <w:pStyle w:val="NoSpacing"/>
        <w:rPr>
          <w:rFonts w:ascii="Times New Roman" w:hAnsi="Times New Roman"/>
          <w:sz w:val="28"/>
          <w:szCs w:val="28"/>
        </w:rPr>
      </w:pPr>
    </w:p>
    <w:p w:rsidR="007B7467" w:rsidRDefault="007B7467" w:rsidP="002A2B2B"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8D2B1C">
        <w:rPr>
          <w:rFonts w:ascii="Times New Roman" w:hAnsi="Times New Roman"/>
          <w:b/>
          <w:sz w:val="28"/>
          <w:szCs w:val="28"/>
        </w:rPr>
        <w:t xml:space="preserve">Совет депутатов </w:t>
      </w:r>
      <w:r>
        <w:rPr>
          <w:rFonts w:ascii="Times New Roman" w:hAnsi="Times New Roman"/>
          <w:b/>
          <w:sz w:val="28"/>
          <w:szCs w:val="28"/>
        </w:rPr>
        <w:t>Алексеевского сельского поселения</w:t>
      </w:r>
      <w:r w:rsidRPr="008D2B1C">
        <w:rPr>
          <w:rFonts w:ascii="Times New Roman" w:hAnsi="Times New Roman"/>
          <w:b/>
          <w:sz w:val="28"/>
          <w:szCs w:val="28"/>
        </w:rPr>
        <w:t xml:space="preserve"> РЕШИЛ:</w:t>
      </w:r>
    </w:p>
    <w:p w:rsidR="007B7467" w:rsidRDefault="007B7467" w:rsidP="002A2B2B">
      <w:pPr>
        <w:pStyle w:val="NoSpacing"/>
        <w:rPr>
          <w:rFonts w:ascii="Times New Roman" w:hAnsi="Times New Roman"/>
          <w:sz w:val="28"/>
          <w:szCs w:val="28"/>
        </w:rPr>
      </w:pPr>
    </w:p>
    <w:p w:rsidR="007B7467" w:rsidRDefault="007B7467" w:rsidP="002A2B2B">
      <w:pPr>
        <w:pStyle w:val="NoSpacing"/>
        <w:ind w:firstLine="708"/>
        <w:jc w:val="both"/>
        <w:rPr>
          <w:rFonts w:ascii="Times New Roman" w:hAnsi="Times New Roman"/>
          <w:sz w:val="28"/>
          <w:szCs w:val="28"/>
        </w:rPr>
      </w:pPr>
      <w:r w:rsidRPr="0073489A">
        <w:rPr>
          <w:rFonts w:ascii="Times New Roman" w:hAnsi="Times New Roman"/>
          <w:b/>
          <w:sz w:val="28"/>
          <w:szCs w:val="28"/>
        </w:rPr>
        <w:t>1.</w:t>
      </w:r>
      <w:r>
        <w:rPr>
          <w:rFonts w:ascii="Times New Roman" w:hAnsi="Times New Roman"/>
          <w:sz w:val="28"/>
          <w:szCs w:val="28"/>
        </w:rPr>
        <w:t xml:space="preserve"> Утвердить Комплексные мероприятия Администрации Алексеевского сельского поселения Чамзинского муниципального района Республики Мордовия  по реализации Послания Главы Республики Мордовия Государственному Собранию Республики Мордовия на 2020 год.</w:t>
      </w:r>
    </w:p>
    <w:p w:rsidR="007B7467" w:rsidRPr="0073489A" w:rsidRDefault="007B7467" w:rsidP="002A2B2B">
      <w:pPr>
        <w:pStyle w:val="NoSpacing"/>
        <w:ind w:firstLine="708"/>
        <w:jc w:val="both"/>
        <w:rPr>
          <w:rFonts w:ascii="Times New Roman" w:hAnsi="Times New Roman"/>
          <w:sz w:val="16"/>
          <w:szCs w:val="16"/>
        </w:rPr>
      </w:pPr>
    </w:p>
    <w:p w:rsidR="007B7467" w:rsidRDefault="007B7467" w:rsidP="002A2B2B">
      <w:pPr>
        <w:pStyle w:val="NoSpacing"/>
        <w:ind w:firstLine="708"/>
        <w:jc w:val="both"/>
        <w:rPr>
          <w:rFonts w:ascii="Times New Roman" w:hAnsi="Times New Roman"/>
          <w:sz w:val="28"/>
          <w:szCs w:val="28"/>
        </w:rPr>
      </w:pPr>
      <w:r w:rsidRPr="0073489A">
        <w:rPr>
          <w:rFonts w:ascii="Times New Roman" w:hAnsi="Times New Roman"/>
          <w:b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 xml:space="preserve"> Для организации выполнения указанных мероприятий и в целях обеспечения постоянного контроля за их реализацией, создать комиссию в следующем составе:</w:t>
      </w:r>
    </w:p>
    <w:p w:rsidR="007B7467" w:rsidRDefault="007B7467" w:rsidP="002A2B2B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7B7467" w:rsidRDefault="007B7467" w:rsidP="002A2B2B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Целин П.П.</w:t>
      </w:r>
      <w:r>
        <w:rPr>
          <w:rFonts w:ascii="Times New Roman" w:hAnsi="Times New Roman"/>
          <w:sz w:val="28"/>
          <w:szCs w:val="28"/>
        </w:rPr>
        <w:tab/>
        <w:t xml:space="preserve">-   И.о. главы администрации Алексеевского сельского поселения, </w:t>
      </w:r>
    </w:p>
    <w:p w:rsidR="007B7467" w:rsidRDefault="007B7467" w:rsidP="002A2B2B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председатель комиссии;</w:t>
      </w:r>
    </w:p>
    <w:p w:rsidR="007B7467" w:rsidRDefault="007B7467" w:rsidP="002A2B2B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7B7467" w:rsidRDefault="007B7467" w:rsidP="002A2B2B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                             Члены комиссии:</w:t>
      </w:r>
    </w:p>
    <w:p w:rsidR="007B7467" w:rsidRDefault="007B7467" w:rsidP="002A2B2B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7B7467" w:rsidRDefault="007B7467" w:rsidP="002A2B2B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Бочкарева Е.И.</w:t>
      </w:r>
      <w:r>
        <w:rPr>
          <w:rFonts w:ascii="Times New Roman" w:hAnsi="Times New Roman"/>
          <w:sz w:val="28"/>
          <w:szCs w:val="28"/>
        </w:rPr>
        <w:tab/>
        <w:t xml:space="preserve">-    председатель постоянной комиссии Совета депутатов </w:t>
      </w:r>
    </w:p>
    <w:p w:rsidR="007B7467" w:rsidRDefault="007B7467" w:rsidP="002A2B2B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Алексеевского сельского поселения по финансово-</w:t>
      </w:r>
    </w:p>
    <w:p w:rsidR="007B7467" w:rsidRDefault="007B7467" w:rsidP="002A2B2B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экономическим вопросам;</w:t>
      </w:r>
    </w:p>
    <w:p w:rsidR="007B7467" w:rsidRDefault="007B7467" w:rsidP="002A2B2B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Калядина Г.Н.</w:t>
      </w:r>
      <w:r>
        <w:rPr>
          <w:rFonts w:ascii="Times New Roman" w:hAnsi="Times New Roman"/>
          <w:sz w:val="28"/>
          <w:szCs w:val="28"/>
        </w:rPr>
        <w:tab/>
        <w:t xml:space="preserve">-    председатель постоянной комиссии Совета депутатов </w:t>
      </w:r>
    </w:p>
    <w:p w:rsidR="007B7467" w:rsidRDefault="007B7467" w:rsidP="002A2B2B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Алексеевского сельского поселения по социально-</w:t>
      </w:r>
    </w:p>
    <w:p w:rsidR="007B7467" w:rsidRDefault="007B7467" w:rsidP="002A2B2B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правовым вопросам;</w:t>
      </w:r>
    </w:p>
    <w:p w:rsidR="007B7467" w:rsidRDefault="007B7467" w:rsidP="001F7C04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7B7467" w:rsidRDefault="007B7467" w:rsidP="002A2B2B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7B7467" w:rsidRPr="008D2B1C" w:rsidRDefault="007B7467" w:rsidP="002A2B2B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7B7467" w:rsidRDefault="007B7467" w:rsidP="002A2B2B">
      <w:pPr>
        <w:pStyle w:val="NoSpacing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3</w:t>
      </w:r>
      <w:r w:rsidRPr="0073489A">
        <w:rPr>
          <w:rFonts w:ascii="Times New Roman" w:hAnsi="Times New Roman"/>
          <w:b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Настоящее решение вступает в силу со дня его официального опубликования в Информационном бюллетене Алексеевского сельского поселения.</w:t>
      </w:r>
    </w:p>
    <w:p w:rsidR="007B7467" w:rsidRDefault="007B7467" w:rsidP="002A2B2B">
      <w:pPr>
        <w:pStyle w:val="NoSpacing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7B7467" w:rsidRPr="001F7C04" w:rsidRDefault="007B7467" w:rsidP="001F7C04">
      <w:pPr>
        <w:pStyle w:val="NoSpacing"/>
        <w:rPr>
          <w:rFonts w:ascii="Times New Roman" w:hAnsi="Times New Roman"/>
        </w:rPr>
      </w:pPr>
    </w:p>
    <w:p w:rsidR="007B7467" w:rsidRPr="001F7C04" w:rsidRDefault="007B7467" w:rsidP="001F7C04">
      <w:pPr>
        <w:pStyle w:val="NoSpacing"/>
        <w:rPr>
          <w:rFonts w:ascii="Times New Roman" w:hAnsi="Times New Roman"/>
          <w:sz w:val="24"/>
          <w:szCs w:val="24"/>
        </w:rPr>
      </w:pPr>
      <w:r w:rsidRPr="001F7C04">
        <w:rPr>
          <w:rFonts w:ascii="Times New Roman" w:hAnsi="Times New Roman"/>
          <w:sz w:val="24"/>
          <w:szCs w:val="24"/>
        </w:rPr>
        <w:tab/>
        <w:t xml:space="preserve">                                                                                 </w:t>
      </w:r>
    </w:p>
    <w:p w:rsidR="007B7467" w:rsidRPr="001F7C04" w:rsidRDefault="007B7467" w:rsidP="00B43CB6">
      <w:pPr>
        <w:pStyle w:val="NoSpacing"/>
        <w:tabs>
          <w:tab w:val="left" w:pos="5535"/>
        </w:tabs>
        <w:rPr>
          <w:rFonts w:ascii="Times New Roman" w:hAnsi="Times New Roman"/>
          <w:sz w:val="24"/>
          <w:szCs w:val="24"/>
        </w:rPr>
      </w:pPr>
      <w:r w:rsidRPr="001F7C04">
        <w:rPr>
          <w:rFonts w:ascii="Times New Roman" w:hAnsi="Times New Roman"/>
          <w:sz w:val="24"/>
          <w:szCs w:val="24"/>
        </w:rPr>
        <w:t xml:space="preserve"> Глава Алексеевского сельского поселения</w:t>
      </w:r>
      <w:r>
        <w:rPr>
          <w:rFonts w:ascii="Times New Roman" w:hAnsi="Times New Roman"/>
          <w:sz w:val="24"/>
          <w:szCs w:val="24"/>
        </w:rPr>
        <w:tab/>
        <w:t xml:space="preserve">И.о главы </w:t>
      </w:r>
      <w:r w:rsidRPr="001F7C04">
        <w:rPr>
          <w:rFonts w:ascii="Times New Roman" w:hAnsi="Times New Roman"/>
          <w:sz w:val="24"/>
          <w:szCs w:val="24"/>
        </w:rPr>
        <w:t xml:space="preserve"> администрации</w:t>
      </w:r>
    </w:p>
    <w:p w:rsidR="007B7467" w:rsidRPr="001F7C04" w:rsidRDefault="007B7467" w:rsidP="001F7C04">
      <w:pPr>
        <w:pStyle w:val="NoSpacing"/>
        <w:rPr>
          <w:rFonts w:ascii="Times New Roman" w:hAnsi="Times New Roman"/>
          <w:sz w:val="24"/>
          <w:szCs w:val="24"/>
        </w:rPr>
      </w:pPr>
      <w:r w:rsidRPr="001F7C04">
        <w:rPr>
          <w:rFonts w:ascii="Times New Roman" w:hAnsi="Times New Roman"/>
          <w:sz w:val="24"/>
          <w:szCs w:val="24"/>
        </w:rPr>
        <w:t xml:space="preserve">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       </w:t>
      </w:r>
      <w:r w:rsidRPr="001F7C04">
        <w:rPr>
          <w:rFonts w:ascii="Times New Roman" w:hAnsi="Times New Roman"/>
          <w:sz w:val="24"/>
          <w:szCs w:val="24"/>
        </w:rPr>
        <w:t>Алексеевского сельского поселения</w:t>
      </w:r>
    </w:p>
    <w:p w:rsidR="007B7467" w:rsidRPr="001F7C04" w:rsidRDefault="007B7467" w:rsidP="001F7C04">
      <w:pPr>
        <w:pStyle w:val="NoSpacing"/>
        <w:rPr>
          <w:rFonts w:ascii="Times New Roman" w:hAnsi="Times New Roman"/>
          <w:sz w:val="24"/>
          <w:szCs w:val="24"/>
        </w:rPr>
      </w:pPr>
      <w:r w:rsidRPr="001F7C04">
        <w:rPr>
          <w:rFonts w:ascii="Times New Roman" w:hAnsi="Times New Roman"/>
          <w:sz w:val="24"/>
          <w:szCs w:val="24"/>
        </w:rPr>
        <w:t>Чамзинского муниципального р</w:t>
      </w:r>
      <w:r>
        <w:rPr>
          <w:rFonts w:ascii="Times New Roman" w:hAnsi="Times New Roman"/>
          <w:sz w:val="24"/>
          <w:szCs w:val="24"/>
        </w:rPr>
        <w:t xml:space="preserve">айона                          </w:t>
      </w:r>
      <w:r w:rsidRPr="001F7C04">
        <w:rPr>
          <w:rFonts w:ascii="Times New Roman" w:hAnsi="Times New Roman"/>
          <w:sz w:val="24"/>
          <w:szCs w:val="24"/>
        </w:rPr>
        <w:t>Чамзинского муниципального района</w:t>
      </w:r>
    </w:p>
    <w:p w:rsidR="007B7467" w:rsidRPr="001F7C04" w:rsidRDefault="007B7467" w:rsidP="001F7C04">
      <w:pPr>
        <w:pStyle w:val="NoSpacing"/>
        <w:rPr>
          <w:rFonts w:ascii="Times New Roman" w:hAnsi="Times New Roman"/>
          <w:sz w:val="24"/>
          <w:szCs w:val="24"/>
        </w:rPr>
      </w:pPr>
      <w:r w:rsidRPr="001F7C04">
        <w:rPr>
          <w:rFonts w:ascii="Times New Roman" w:hAnsi="Times New Roman"/>
          <w:sz w:val="24"/>
          <w:szCs w:val="24"/>
        </w:rPr>
        <w:t xml:space="preserve">Республики Мордовия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1F7C04">
        <w:rPr>
          <w:rFonts w:ascii="Times New Roman" w:hAnsi="Times New Roman"/>
          <w:sz w:val="24"/>
          <w:szCs w:val="24"/>
        </w:rPr>
        <w:t>Республики Мордовия</w:t>
      </w:r>
    </w:p>
    <w:p w:rsidR="007B7467" w:rsidRPr="002A2B2B" w:rsidRDefault="007B7467" w:rsidP="002A2B2B">
      <w:pPr>
        <w:spacing w:after="0"/>
        <w:rPr>
          <w:rFonts w:ascii="Times New Roman" w:hAnsi="Times New Roman"/>
          <w:sz w:val="24"/>
          <w:szCs w:val="24"/>
        </w:rPr>
      </w:pPr>
    </w:p>
    <w:p w:rsidR="007B7467" w:rsidRDefault="007B7467" w:rsidP="002A2B2B">
      <w:pPr>
        <w:spacing w:after="0"/>
        <w:rPr>
          <w:rFonts w:ascii="Times New Roman" w:hAnsi="Times New Roman"/>
          <w:sz w:val="24"/>
          <w:szCs w:val="24"/>
        </w:rPr>
      </w:pPr>
      <w:r w:rsidRPr="002A2B2B">
        <w:rPr>
          <w:rFonts w:ascii="Times New Roman" w:hAnsi="Times New Roman"/>
          <w:sz w:val="24"/>
          <w:szCs w:val="24"/>
        </w:rPr>
        <w:t xml:space="preserve">____________________ </w:t>
      </w:r>
      <w:r>
        <w:rPr>
          <w:rFonts w:ascii="Times New Roman" w:hAnsi="Times New Roman"/>
          <w:sz w:val="24"/>
          <w:szCs w:val="24"/>
        </w:rPr>
        <w:t>Е.И.Бочкарева</w:t>
      </w:r>
      <w:r w:rsidRPr="002A2B2B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</w:rPr>
        <w:t xml:space="preserve">                        </w:t>
      </w:r>
      <w:r w:rsidRPr="002A2B2B">
        <w:rPr>
          <w:rFonts w:ascii="Times New Roman" w:hAnsi="Times New Roman"/>
          <w:sz w:val="24"/>
          <w:szCs w:val="24"/>
        </w:rPr>
        <w:t xml:space="preserve">____________________ </w:t>
      </w:r>
      <w:r>
        <w:rPr>
          <w:rFonts w:ascii="Times New Roman" w:hAnsi="Times New Roman"/>
          <w:sz w:val="24"/>
          <w:szCs w:val="24"/>
        </w:rPr>
        <w:t>Целин П.П.</w:t>
      </w:r>
    </w:p>
    <w:p w:rsidR="007B7467" w:rsidRDefault="007B7467" w:rsidP="002A2B2B">
      <w:pPr>
        <w:spacing w:after="0"/>
        <w:rPr>
          <w:rFonts w:ascii="Times New Roman" w:hAnsi="Times New Roman"/>
          <w:sz w:val="24"/>
          <w:szCs w:val="24"/>
        </w:rPr>
      </w:pPr>
    </w:p>
    <w:p w:rsidR="007B7467" w:rsidRDefault="007B7467" w:rsidP="002A2B2B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7B7467" w:rsidRDefault="007B7467" w:rsidP="002A2B2B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7B7467" w:rsidRDefault="007B7467" w:rsidP="002A2B2B">
      <w:pPr>
        <w:pStyle w:val="NoSpacing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7B7467" w:rsidRDefault="007B7467" w:rsidP="002A2B2B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7B7467" w:rsidRDefault="007B7467" w:rsidP="002A2B2B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B7467" w:rsidRDefault="007B7467" w:rsidP="002A2B2B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7B7467" w:rsidRDefault="007B7467"/>
    <w:sectPr w:rsidR="007B7467" w:rsidSect="002A2B2B">
      <w:pgSz w:w="11906" w:h="16838"/>
      <w:pgMar w:top="426" w:right="566" w:bottom="567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egoe UI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C4928"/>
    <w:rsid w:val="0003330D"/>
    <w:rsid w:val="00066308"/>
    <w:rsid w:val="00082A5A"/>
    <w:rsid w:val="000A2458"/>
    <w:rsid w:val="000B49F6"/>
    <w:rsid w:val="000C3E25"/>
    <w:rsid w:val="001F7C04"/>
    <w:rsid w:val="00200131"/>
    <w:rsid w:val="00201314"/>
    <w:rsid w:val="002A2B2B"/>
    <w:rsid w:val="00344B2F"/>
    <w:rsid w:val="004063C0"/>
    <w:rsid w:val="0046134F"/>
    <w:rsid w:val="004725AD"/>
    <w:rsid w:val="00520423"/>
    <w:rsid w:val="00527057"/>
    <w:rsid w:val="005D24F3"/>
    <w:rsid w:val="0068464D"/>
    <w:rsid w:val="00687253"/>
    <w:rsid w:val="00687363"/>
    <w:rsid w:val="006C4928"/>
    <w:rsid w:val="0073489A"/>
    <w:rsid w:val="0077221E"/>
    <w:rsid w:val="007B7467"/>
    <w:rsid w:val="0086401F"/>
    <w:rsid w:val="008A3EC5"/>
    <w:rsid w:val="008A527B"/>
    <w:rsid w:val="008B1C90"/>
    <w:rsid w:val="008D2B1C"/>
    <w:rsid w:val="0094457B"/>
    <w:rsid w:val="009A0E1A"/>
    <w:rsid w:val="009C7D45"/>
    <w:rsid w:val="009E312D"/>
    <w:rsid w:val="00A21460"/>
    <w:rsid w:val="00A33647"/>
    <w:rsid w:val="00A70F6D"/>
    <w:rsid w:val="00A864AA"/>
    <w:rsid w:val="00A86983"/>
    <w:rsid w:val="00B43CB6"/>
    <w:rsid w:val="00BD1500"/>
    <w:rsid w:val="00C445AF"/>
    <w:rsid w:val="00D670D9"/>
    <w:rsid w:val="00E9453D"/>
    <w:rsid w:val="00EF5B29"/>
    <w:rsid w:val="00F04B38"/>
    <w:rsid w:val="00FF32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B2B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2A2B2B"/>
    <w:rPr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6872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8725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60933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80</TotalTime>
  <Pages>2</Pages>
  <Words>354</Words>
  <Characters>2019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Козырева Наталья Вас</dc:creator>
  <cp:keywords/>
  <dc:description/>
  <cp:lastModifiedBy>1</cp:lastModifiedBy>
  <cp:revision>16</cp:revision>
  <cp:lastPrinted>2020-03-26T12:51:00Z</cp:lastPrinted>
  <dcterms:created xsi:type="dcterms:W3CDTF">2017-03-17T11:49:00Z</dcterms:created>
  <dcterms:modified xsi:type="dcterms:W3CDTF">2020-03-27T08:26:00Z</dcterms:modified>
</cp:coreProperties>
</file>