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29E" w:rsidRPr="0023266D" w:rsidRDefault="00F6329E" w:rsidP="00592AD8">
      <w:pPr>
        <w:pStyle w:val="Heading1"/>
        <w:spacing w:before="0" w:after="0"/>
        <w:ind w:firstLine="539"/>
        <w:jc w:val="center"/>
        <w:rPr>
          <w:rFonts w:ascii="Times New Roman" w:hAnsi="Times New Roman" w:cs="Times New Roman"/>
          <w:sz w:val="24"/>
          <w:szCs w:val="24"/>
        </w:rPr>
      </w:pPr>
      <w:r w:rsidRPr="0023266D">
        <w:rPr>
          <w:rFonts w:ascii="Times New Roman" w:hAnsi="Times New Roman" w:cs="Times New Roman"/>
          <w:sz w:val="24"/>
          <w:szCs w:val="24"/>
        </w:rPr>
        <w:t>А</w:t>
      </w:r>
      <w:r>
        <w:rPr>
          <w:rFonts w:ascii="Times New Roman" w:hAnsi="Times New Roman" w:cs="Times New Roman"/>
          <w:sz w:val="24"/>
          <w:szCs w:val="24"/>
        </w:rPr>
        <w:t xml:space="preserve">ДМИНИСТРАЦИЯ АЛЕКСЕЕВСКОГО СЕЛЬСКОГО </w:t>
      </w:r>
      <w:r w:rsidRPr="0023266D">
        <w:rPr>
          <w:rFonts w:ascii="Times New Roman" w:hAnsi="Times New Roman" w:cs="Times New Roman"/>
          <w:sz w:val="24"/>
          <w:szCs w:val="24"/>
        </w:rPr>
        <w:t xml:space="preserve">ПОСЕЛЕНИЯ </w:t>
      </w:r>
    </w:p>
    <w:p w:rsidR="00F6329E" w:rsidRPr="0023266D" w:rsidRDefault="00F6329E" w:rsidP="005D6656">
      <w:pPr>
        <w:pStyle w:val="Heading1"/>
        <w:spacing w:before="0" w:after="0"/>
        <w:ind w:firstLine="539"/>
        <w:jc w:val="center"/>
        <w:rPr>
          <w:rFonts w:ascii="Times New Roman" w:hAnsi="Times New Roman" w:cs="Times New Roman"/>
          <w:sz w:val="24"/>
          <w:szCs w:val="24"/>
        </w:rPr>
      </w:pPr>
      <w:r w:rsidRPr="0023266D">
        <w:rPr>
          <w:rFonts w:ascii="Times New Roman" w:hAnsi="Times New Roman" w:cs="Times New Roman"/>
          <w:sz w:val="24"/>
          <w:szCs w:val="24"/>
        </w:rPr>
        <w:t>ЧАМЗИНСКОГО</w:t>
      </w:r>
      <w:r>
        <w:rPr>
          <w:rFonts w:ascii="Times New Roman" w:hAnsi="Times New Roman" w:cs="Times New Roman"/>
          <w:sz w:val="24"/>
          <w:szCs w:val="24"/>
        </w:rPr>
        <w:t xml:space="preserve"> </w:t>
      </w:r>
      <w:r w:rsidRPr="0023266D">
        <w:rPr>
          <w:rFonts w:ascii="Times New Roman" w:hAnsi="Times New Roman" w:cs="Times New Roman"/>
          <w:sz w:val="24"/>
          <w:szCs w:val="24"/>
        </w:rPr>
        <w:t>МУНИЦИПАЛЬНОГО РАЙОНА</w:t>
      </w:r>
    </w:p>
    <w:p w:rsidR="00F6329E" w:rsidRPr="0023266D" w:rsidRDefault="00F6329E" w:rsidP="00592AD8">
      <w:pPr>
        <w:ind w:firstLine="539"/>
        <w:jc w:val="center"/>
        <w:rPr>
          <w:b/>
          <w:bCs/>
          <w:caps/>
        </w:rPr>
      </w:pPr>
      <w:r w:rsidRPr="0023266D">
        <w:rPr>
          <w:b/>
          <w:bCs/>
          <w:caps/>
        </w:rPr>
        <w:t>РеспубликИ Мордовия</w:t>
      </w:r>
    </w:p>
    <w:p w:rsidR="00F6329E" w:rsidRPr="0023266D" w:rsidRDefault="00F6329E" w:rsidP="00592AD8">
      <w:pPr>
        <w:jc w:val="center"/>
      </w:pPr>
    </w:p>
    <w:p w:rsidR="00F6329E" w:rsidRPr="0023266D" w:rsidRDefault="00F6329E" w:rsidP="00592AD8">
      <w:pPr>
        <w:jc w:val="center"/>
      </w:pPr>
    </w:p>
    <w:p w:rsidR="00F6329E" w:rsidRPr="0023266D" w:rsidRDefault="00F6329E" w:rsidP="00592AD8">
      <w:pPr>
        <w:pStyle w:val="Heading2"/>
        <w:spacing w:before="0" w:after="0"/>
        <w:ind w:firstLine="540"/>
        <w:jc w:val="center"/>
        <w:rPr>
          <w:rFonts w:ascii="Times New Roman" w:hAnsi="Times New Roman" w:cs="Times New Roman"/>
          <w:i w:val="0"/>
          <w:iCs w:val="0"/>
          <w:sz w:val="24"/>
          <w:szCs w:val="24"/>
        </w:rPr>
      </w:pPr>
      <w:r w:rsidRPr="0023266D">
        <w:rPr>
          <w:rFonts w:ascii="Times New Roman" w:hAnsi="Times New Roman" w:cs="Times New Roman"/>
          <w:i w:val="0"/>
          <w:iCs w:val="0"/>
          <w:sz w:val="24"/>
          <w:szCs w:val="24"/>
        </w:rPr>
        <w:t>РЕШЕНИЕ</w:t>
      </w:r>
    </w:p>
    <w:p w:rsidR="00F6329E" w:rsidRDefault="00F6329E" w:rsidP="008402E5">
      <w:pPr>
        <w:jc w:val="center"/>
        <w:rPr>
          <w:sz w:val="28"/>
          <w:szCs w:val="28"/>
        </w:rPr>
      </w:pPr>
      <w:r>
        <w:rPr>
          <w:sz w:val="28"/>
          <w:szCs w:val="28"/>
        </w:rPr>
        <w:t>(</w:t>
      </w:r>
      <w:r>
        <w:rPr>
          <w:sz w:val="28"/>
          <w:szCs w:val="28"/>
          <w:lang w:val="en-US"/>
        </w:rPr>
        <w:t>XXXXIV</w:t>
      </w:r>
      <w:r>
        <w:rPr>
          <w:sz w:val="28"/>
          <w:szCs w:val="28"/>
        </w:rPr>
        <w:t>-я внеочередная сессия)</w:t>
      </w:r>
    </w:p>
    <w:p w:rsidR="00F6329E" w:rsidRPr="0023266D" w:rsidRDefault="00F6329E" w:rsidP="00592AD8">
      <w:pPr>
        <w:pStyle w:val="Header"/>
        <w:jc w:val="center"/>
      </w:pPr>
    </w:p>
    <w:p w:rsidR="00F6329E" w:rsidRPr="0023266D" w:rsidRDefault="00F6329E" w:rsidP="00592AD8">
      <w:pPr>
        <w:pStyle w:val="Header"/>
        <w:jc w:val="both"/>
        <w:rPr>
          <w:u w:val="single"/>
        </w:rPr>
      </w:pPr>
      <w:r>
        <w:t xml:space="preserve">                 27.12.</w:t>
      </w:r>
      <w:r w:rsidRPr="0023266D">
        <w:t xml:space="preserve">2019 года </w:t>
      </w:r>
      <w:r w:rsidRPr="0023266D">
        <w:tab/>
      </w:r>
      <w:r>
        <w:t xml:space="preserve">                                                                                                    № 128</w:t>
      </w:r>
    </w:p>
    <w:p w:rsidR="00F6329E" w:rsidRPr="0023266D" w:rsidRDefault="00F6329E" w:rsidP="004738FB">
      <w:pPr>
        <w:spacing w:line="360" w:lineRule="auto"/>
      </w:pPr>
    </w:p>
    <w:p w:rsidR="00F6329E" w:rsidRPr="0023266D" w:rsidRDefault="00F6329E" w:rsidP="003A2656">
      <w:pPr>
        <w:jc w:val="center"/>
        <w:rPr>
          <w:b/>
          <w:bCs/>
        </w:rPr>
      </w:pPr>
      <w:r w:rsidRPr="0023266D">
        <w:rPr>
          <w:b/>
          <w:bCs/>
        </w:rPr>
        <w:t>О порядке формирования перечня налоговых расходов Алексеевского сельского поселения Чамзинского муниципального района Республики Мордовия, проведения оценки эффективности налоговых расходов Алексеевского сельского поселения Чамзинского муниципального района Республики Мордовия, обобщения результатов оценки эффективности налоговых расходов Алексеевского сельского поселения Чамзинского муниципального района Республики Мордовия и правилах формирования информации о нормативных, целевых и фискальных характеристиках налоговых расходов Алексеевского сельского поселения Чамзинского муниципального района Республики Мордовия</w:t>
      </w:r>
    </w:p>
    <w:p w:rsidR="00F6329E" w:rsidRPr="0023266D" w:rsidRDefault="00F6329E" w:rsidP="0068673A">
      <w:pPr>
        <w:tabs>
          <w:tab w:val="left" w:pos="4035"/>
        </w:tabs>
      </w:pPr>
    </w:p>
    <w:p w:rsidR="00F6329E" w:rsidRPr="0023266D" w:rsidRDefault="00F6329E" w:rsidP="0068673A">
      <w:pPr>
        <w:tabs>
          <w:tab w:val="left" w:pos="4035"/>
        </w:tabs>
      </w:pPr>
    </w:p>
    <w:p w:rsidR="00F6329E" w:rsidRPr="0023266D" w:rsidRDefault="00F6329E" w:rsidP="003A2656">
      <w:pPr>
        <w:ind w:firstLine="540"/>
        <w:jc w:val="both"/>
      </w:pPr>
      <w:r w:rsidRPr="0023266D">
        <w:t xml:space="preserve">В соответствии со </w:t>
      </w:r>
      <w:hyperlink r:id="rId7" w:history="1">
        <w:r w:rsidRPr="0023266D">
          <w:rPr>
            <w:rStyle w:val="a2"/>
            <w:color w:val="auto"/>
          </w:rPr>
          <w:t>статьей 174.3</w:t>
        </w:r>
      </w:hyperlink>
      <w:r w:rsidRPr="0023266D">
        <w:t xml:space="preserve"> Бюджетного кодекса Российской Федерации, </w:t>
      </w:r>
      <w:hyperlink r:id="rId8" w:history="1">
        <w:r w:rsidRPr="0023266D">
          <w:rPr>
            <w:rStyle w:val="a2"/>
            <w:color w:val="auto"/>
          </w:rPr>
          <w:t>Общими требованиями</w:t>
        </w:r>
      </w:hyperlink>
      <w:r w:rsidRPr="0023266D">
        <w:t xml:space="preserve"> к оценке налоговых расходов субъектов Российской Федерации и муниципальных образований, утвержденными </w:t>
      </w:r>
      <w:hyperlink r:id="rId9" w:history="1">
        <w:r w:rsidRPr="0023266D">
          <w:rPr>
            <w:rStyle w:val="a2"/>
            <w:color w:val="auto"/>
          </w:rPr>
          <w:t>постановлением</w:t>
        </w:r>
      </w:hyperlink>
      <w:r w:rsidRPr="0023266D">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 Совет депутатов</w:t>
      </w:r>
      <w:r>
        <w:t xml:space="preserve"> </w:t>
      </w:r>
      <w:r w:rsidRPr="0023266D">
        <w:t>Алексеевского сельского поселения</w:t>
      </w:r>
      <w:r>
        <w:t xml:space="preserve"> </w:t>
      </w:r>
      <w:r w:rsidRPr="0023266D">
        <w:t xml:space="preserve">Чамзинского муниципального района </w:t>
      </w:r>
    </w:p>
    <w:p w:rsidR="00F6329E" w:rsidRPr="0023266D" w:rsidRDefault="00F6329E" w:rsidP="003A2656">
      <w:pPr>
        <w:ind w:firstLine="540"/>
        <w:jc w:val="both"/>
      </w:pPr>
    </w:p>
    <w:p w:rsidR="00F6329E" w:rsidRPr="0023266D" w:rsidRDefault="00F6329E" w:rsidP="003A2656">
      <w:pPr>
        <w:ind w:firstLine="540"/>
        <w:jc w:val="center"/>
      </w:pPr>
      <w:r w:rsidRPr="0023266D">
        <w:t>решил:</w:t>
      </w:r>
    </w:p>
    <w:p w:rsidR="00F6329E" w:rsidRPr="0023266D" w:rsidRDefault="00F6329E" w:rsidP="003A2656">
      <w:pPr>
        <w:jc w:val="both"/>
      </w:pPr>
    </w:p>
    <w:p w:rsidR="00F6329E" w:rsidRPr="0023266D" w:rsidRDefault="00F6329E" w:rsidP="00A248E4">
      <w:pPr>
        <w:ind w:firstLine="540"/>
        <w:jc w:val="both"/>
      </w:pPr>
      <w:r w:rsidRPr="0023266D">
        <w:t xml:space="preserve">1. Утвердить прилагаемый </w:t>
      </w:r>
      <w:hyperlink r:id="rId10" w:anchor="sub_1000" w:history="1">
        <w:r w:rsidRPr="0023266D">
          <w:rPr>
            <w:rStyle w:val="a2"/>
            <w:color w:val="auto"/>
          </w:rPr>
          <w:t>Порядок</w:t>
        </w:r>
      </w:hyperlink>
      <w:r w:rsidRPr="0023266D">
        <w:t xml:space="preserve"> формирования перечня налоговых расходов Алексеевского сельского поселения Чамзинского муниципального района Республики Мордовия, проведения оценки эффективности налоговых расходов</w:t>
      </w:r>
      <w:r>
        <w:t xml:space="preserve"> </w:t>
      </w:r>
      <w:r w:rsidRPr="0023266D">
        <w:t>Алексеевского сельского поселения</w:t>
      </w:r>
      <w:r>
        <w:t xml:space="preserve"> </w:t>
      </w:r>
      <w:r w:rsidRPr="0023266D">
        <w:t>Чамзинского муниципального района Республики Мордовия, обобщения результатов оценки эффективности налоговых расходов Алексеевского сельского поселения Чамзинского муниципального района Республики Мордовия и правила формирования информации о нормативных, целевых и фискальных характеристиках налоговых расходов Алексеевского сельского поселения Чамзинского муниципального района Республики Мордовия.</w:t>
      </w:r>
    </w:p>
    <w:p w:rsidR="00F6329E" w:rsidRPr="0023266D" w:rsidRDefault="00F6329E" w:rsidP="00A248E4">
      <w:pPr>
        <w:ind w:firstLine="540"/>
        <w:jc w:val="both"/>
      </w:pPr>
      <w:r w:rsidRPr="0023266D">
        <w:t>2. Признать утратившим силу</w:t>
      </w:r>
      <w:r>
        <w:t xml:space="preserve"> </w:t>
      </w:r>
      <w:r w:rsidRPr="0023266D">
        <w:t>решение Совета депутатов Алексее</w:t>
      </w:r>
      <w:r>
        <w:t xml:space="preserve">вского сельского поселения от 05.05.2014г №75    </w:t>
      </w:r>
      <w:r w:rsidRPr="0023266D">
        <w:t>«Об утверждении порядка проведения оценки эффективности</w:t>
      </w:r>
      <w:r>
        <w:t xml:space="preserve"> предоставления</w:t>
      </w:r>
      <w:r w:rsidRPr="0023266D">
        <w:t xml:space="preserve"> налоговых ль</w:t>
      </w:r>
      <w:r>
        <w:t>гот по местным налогам.</w:t>
      </w:r>
    </w:p>
    <w:p w:rsidR="00F6329E" w:rsidRPr="0023266D" w:rsidRDefault="00F6329E" w:rsidP="00C8751A">
      <w:pPr>
        <w:pStyle w:val="Standard"/>
        <w:ind w:right="-1" w:firstLine="540"/>
        <w:jc w:val="both"/>
      </w:pPr>
      <w:bookmarkStart w:id="0" w:name="sub_4"/>
      <w:r w:rsidRPr="0023266D">
        <w:t xml:space="preserve">3. </w:t>
      </w:r>
      <w:bookmarkEnd w:id="0"/>
      <w:r w:rsidRPr="0023266D">
        <w:t>Настоящее Решение вступает в силу с 01января 2020 года и подлежит официальному опубликованию в Ин</w:t>
      </w:r>
      <w:r>
        <w:t>формационном бюллетене Алексеевского</w:t>
      </w:r>
      <w:r w:rsidRPr="0023266D">
        <w:t xml:space="preserve"> сельского поселения Чамзинского муниципального района.</w:t>
      </w:r>
    </w:p>
    <w:p w:rsidR="00F6329E" w:rsidRPr="0023266D" w:rsidRDefault="00F6329E" w:rsidP="00CF24B2">
      <w:pPr>
        <w:jc w:val="both"/>
      </w:pPr>
    </w:p>
    <w:p w:rsidR="00F6329E" w:rsidRPr="0023266D" w:rsidRDefault="00F6329E" w:rsidP="00CF24B2">
      <w:pPr>
        <w:jc w:val="both"/>
      </w:pPr>
    </w:p>
    <w:p w:rsidR="00F6329E" w:rsidRPr="0023266D" w:rsidRDefault="00F6329E" w:rsidP="00CF24B2">
      <w:pPr>
        <w:jc w:val="both"/>
      </w:pPr>
    </w:p>
    <w:p w:rsidR="00F6329E" w:rsidRPr="0023266D" w:rsidRDefault="00F6329E" w:rsidP="00CF24B2">
      <w:pPr>
        <w:jc w:val="both"/>
      </w:pPr>
    </w:p>
    <w:p w:rsidR="00F6329E" w:rsidRPr="0023266D" w:rsidRDefault="00F6329E" w:rsidP="00CF24B2">
      <w:pPr>
        <w:jc w:val="both"/>
      </w:pPr>
    </w:p>
    <w:p w:rsidR="00F6329E" w:rsidRDefault="00F6329E" w:rsidP="00CE52C2">
      <w:pPr>
        <w:pStyle w:val="BodyTextIndent"/>
        <w:ind w:firstLine="0"/>
        <w:rPr>
          <w:sz w:val="24"/>
          <w:szCs w:val="24"/>
        </w:rPr>
      </w:pPr>
      <w:r>
        <w:rPr>
          <w:sz w:val="24"/>
          <w:szCs w:val="24"/>
        </w:rPr>
        <w:t xml:space="preserve"> Глава </w:t>
      </w:r>
      <w:r w:rsidRPr="0023266D">
        <w:rPr>
          <w:sz w:val="24"/>
          <w:szCs w:val="24"/>
        </w:rPr>
        <w:t xml:space="preserve">Алексеевского </w:t>
      </w:r>
    </w:p>
    <w:p w:rsidR="00F6329E" w:rsidRPr="0023266D" w:rsidRDefault="00F6329E" w:rsidP="00CE52C2">
      <w:pPr>
        <w:pStyle w:val="BodyTextIndent"/>
        <w:ind w:firstLine="0"/>
        <w:rPr>
          <w:sz w:val="24"/>
          <w:szCs w:val="24"/>
        </w:rPr>
      </w:pPr>
      <w:r w:rsidRPr="0023266D">
        <w:rPr>
          <w:sz w:val="24"/>
          <w:szCs w:val="24"/>
        </w:rPr>
        <w:t xml:space="preserve">сельского поселения                                                </w:t>
      </w:r>
      <w:r>
        <w:rPr>
          <w:sz w:val="24"/>
          <w:szCs w:val="24"/>
        </w:rPr>
        <w:t xml:space="preserve">                                          Е.И. Бочкарева</w:t>
      </w:r>
    </w:p>
    <w:p w:rsidR="00F6329E" w:rsidRPr="0023266D" w:rsidRDefault="00F6329E" w:rsidP="0068673A">
      <w:pPr>
        <w:rPr>
          <w:b/>
          <w:bCs/>
        </w:rPr>
      </w:pPr>
    </w:p>
    <w:p w:rsidR="00F6329E" w:rsidRPr="0023266D" w:rsidRDefault="00F6329E" w:rsidP="004738FB">
      <w:pPr>
        <w:outlineLvl w:val="0"/>
      </w:pPr>
      <w:bookmarkStart w:id="1" w:name="Par24"/>
      <w:bookmarkEnd w:id="1"/>
    </w:p>
    <w:p w:rsidR="00F6329E" w:rsidRPr="0023266D" w:rsidRDefault="00F6329E" w:rsidP="004738FB">
      <w:pPr>
        <w:outlineLvl w:val="0"/>
      </w:pPr>
    </w:p>
    <w:p w:rsidR="00F6329E" w:rsidRPr="0023266D" w:rsidRDefault="00F6329E" w:rsidP="004738FB">
      <w:pPr>
        <w:outlineLvl w:val="0"/>
      </w:pPr>
    </w:p>
    <w:p w:rsidR="00F6329E" w:rsidRPr="0023266D" w:rsidRDefault="00F6329E" w:rsidP="004738FB">
      <w:pPr>
        <w:outlineLvl w:val="0"/>
      </w:pPr>
    </w:p>
    <w:p w:rsidR="00F6329E" w:rsidRPr="0023266D" w:rsidRDefault="00F6329E" w:rsidP="00784CDF">
      <w:pPr>
        <w:ind w:left="2832" w:firstLine="708"/>
        <w:outlineLvl w:val="0"/>
      </w:pPr>
    </w:p>
    <w:p w:rsidR="00F6329E" w:rsidRPr="0023266D" w:rsidRDefault="00F6329E" w:rsidP="00784CDF">
      <w:pPr>
        <w:ind w:left="4956" w:firstLine="708"/>
        <w:outlineLvl w:val="0"/>
      </w:pPr>
      <w:r w:rsidRPr="0023266D">
        <w:t>Утвержден</w:t>
      </w:r>
    </w:p>
    <w:p w:rsidR="00F6329E" w:rsidRPr="0023266D" w:rsidRDefault="00F6329E" w:rsidP="004738FB">
      <w:pPr>
        <w:ind w:left="4956"/>
      </w:pPr>
      <w:r w:rsidRPr="0023266D">
        <w:t xml:space="preserve">решением Совета депутатов </w:t>
      </w:r>
      <w:r w:rsidRPr="0023266D">
        <w:softHyphen/>
      </w:r>
      <w:r w:rsidRPr="0023266D">
        <w:softHyphen/>
      </w:r>
      <w:r w:rsidRPr="0023266D">
        <w:softHyphen/>
        <w:t>Алексеевского сельского поселения</w:t>
      </w:r>
    </w:p>
    <w:p w:rsidR="00F6329E" w:rsidRPr="0023266D" w:rsidRDefault="00F6329E" w:rsidP="004738FB">
      <w:pPr>
        <w:ind w:left="4248" w:firstLine="708"/>
      </w:pPr>
      <w:r w:rsidRPr="0023266D">
        <w:t xml:space="preserve">Чамзинского муниципального района </w:t>
      </w:r>
    </w:p>
    <w:p w:rsidR="00F6329E" w:rsidRPr="0023266D" w:rsidRDefault="00F6329E" w:rsidP="00784CDF">
      <w:r w:rsidRPr="0023266D">
        <w:tab/>
      </w:r>
      <w:r w:rsidRPr="0023266D">
        <w:tab/>
      </w:r>
      <w:r>
        <w:t xml:space="preserve">                                                         От 27.12.2019г.  № 128</w:t>
      </w:r>
    </w:p>
    <w:p w:rsidR="00F6329E" w:rsidRPr="0023266D" w:rsidRDefault="00F6329E" w:rsidP="0068673A">
      <w:pPr>
        <w:pStyle w:val="ConsPlusNormal"/>
        <w:jc w:val="right"/>
        <w:rPr>
          <w:rFonts w:ascii="Times New Roman" w:hAnsi="Times New Roman" w:cs="Times New Roman"/>
          <w:sz w:val="24"/>
          <w:szCs w:val="24"/>
        </w:rPr>
      </w:pPr>
    </w:p>
    <w:p w:rsidR="00F6329E" w:rsidRPr="0023266D" w:rsidRDefault="00F6329E" w:rsidP="0068673A">
      <w:pPr>
        <w:pStyle w:val="ConsPlusNormal"/>
        <w:jc w:val="center"/>
        <w:rPr>
          <w:rFonts w:ascii="Times New Roman" w:hAnsi="Times New Roman" w:cs="Times New Roman"/>
          <w:sz w:val="24"/>
          <w:szCs w:val="24"/>
        </w:rPr>
      </w:pPr>
    </w:p>
    <w:p w:rsidR="00F6329E" w:rsidRPr="0023266D" w:rsidRDefault="00F6329E" w:rsidP="00CF24B2">
      <w:pPr>
        <w:pStyle w:val="Heading1"/>
        <w:jc w:val="center"/>
        <w:rPr>
          <w:rFonts w:ascii="Times New Roman" w:hAnsi="Times New Roman" w:cs="Times New Roman"/>
          <w:sz w:val="24"/>
          <w:szCs w:val="24"/>
        </w:rPr>
      </w:pPr>
      <w:bookmarkStart w:id="2" w:name="sub_1000"/>
      <w:r w:rsidRPr="0023266D">
        <w:rPr>
          <w:rFonts w:ascii="Times New Roman" w:hAnsi="Times New Roman" w:cs="Times New Roman"/>
          <w:sz w:val="24"/>
          <w:szCs w:val="24"/>
        </w:rPr>
        <w:t>Порядок</w:t>
      </w:r>
      <w:r w:rsidRPr="0023266D">
        <w:rPr>
          <w:rFonts w:ascii="Times New Roman" w:hAnsi="Times New Roman" w:cs="Times New Roman"/>
          <w:sz w:val="24"/>
          <w:szCs w:val="24"/>
        </w:rPr>
        <w:br/>
        <w:t>формирования перечня налоговых расходов Алексеевского сельского поселения</w:t>
      </w:r>
      <w:r>
        <w:rPr>
          <w:rFonts w:ascii="Times New Roman" w:hAnsi="Times New Roman" w:cs="Times New Roman"/>
          <w:sz w:val="24"/>
          <w:szCs w:val="24"/>
        </w:rPr>
        <w:t xml:space="preserve"> </w:t>
      </w:r>
      <w:r w:rsidRPr="0023266D">
        <w:rPr>
          <w:rFonts w:ascii="Times New Roman" w:hAnsi="Times New Roman" w:cs="Times New Roman"/>
          <w:sz w:val="24"/>
          <w:szCs w:val="24"/>
        </w:rPr>
        <w:t>Чамзинского муниципального района Республики Мордовия, проведения оценки эффективности налоговых расходов Алексеевского сельского поселения</w:t>
      </w:r>
      <w:r>
        <w:rPr>
          <w:rFonts w:ascii="Times New Roman" w:hAnsi="Times New Roman" w:cs="Times New Roman"/>
          <w:sz w:val="24"/>
          <w:szCs w:val="24"/>
        </w:rPr>
        <w:t xml:space="preserve"> </w:t>
      </w:r>
      <w:r w:rsidRPr="0023266D">
        <w:rPr>
          <w:rFonts w:ascii="Times New Roman" w:hAnsi="Times New Roman" w:cs="Times New Roman"/>
          <w:sz w:val="24"/>
          <w:szCs w:val="24"/>
        </w:rPr>
        <w:t>Чамзинского муниципального района Республики Мордовия, обобщения результатов оценки эффективности налоговых расходов Алексеевского сельского поселения</w:t>
      </w:r>
      <w:r>
        <w:rPr>
          <w:rFonts w:ascii="Times New Roman" w:hAnsi="Times New Roman" w:cs="Times New Roman"/>
          <w:sz w:val="24"/>
          <w:szCs w:val="24"/>
        </w:rPr>
        <w:t xml:space="preserve"> </w:t>
      </w:r>
      <w:r w:rsidRPr="0023266D">
        <w:rPr>
          <w:rFonts w:ascii="Times New Roman" w:hAnsi="Times New Roman" w:cs="Times New Roman"/>
          <w:sz w:val="24"/>
          <w:szCs w:val="24"/>
        </w:rPr>
        <w:t>Чамзинского муниципального района Республики Мордовия и правила формирования информации о нормативных, целевых и фискальных характеристиках налоговых расходов Алексеевского сельского поселения</w:t>
      </w:r>
      <w:r>
        <w:rPr>
          <w:rFonts w:ascii="Times New Roman" w:hAnsi="Times New Roman" w:cs="Times New Roman"/>
          <w:sz w:val="24"/>
          <w:szCs w:val="24"/>
        </w:rPr>
        <w:t xml:space="preserve"> </w:t>
      </w:r>
      <w:r w:rsidRPr="0023266D">
        <w:rPr>
          <w:rFonts w:ascii="Times New Roman" w:hAnsi="Times New Roman" w:cs="Times New Roman"/>
          <w:sz w:val="24"/>
          <w:szCs w:val="24"/>
        </w:rPr>
        <w:t>Чамзинского муниципального района Республики Мордовия</w:t>
      </w:r>
      <w:r w:rsidRPr="0023266D">
        <w:rPr>
          <w:rFonts w:ascii="Times New Roman" w:hAnsi="Times New Roman" w:cs="Times New Roman"/>
          <w:sz w:val="24"/>
          <w:szCs w:val="24"/>
        </w:rPr>
        <w:br/>
      </w:r>
      <w:bookmarkStart w:id="3" w:name="sub_100"/>
      <w:bookmarkEnd w:id="2"/>
    </w:p>
    <w:p w:rsidR="00F6329E" w:rsidRPr="0023266D" w:rsidRDefault="00F6329E" w:rsidP="00CF24B2">
      <w:pPr>
        <w:pStyle w:val="Heading1"/>
        <w:jc w:val="center"/>
        <w:rPr>
          <w:rFonts w:ascii="Times New Roman" w:hAnsi="Times New Roman" w:cs="Times New Roman"/>
          <w:sz w:val="24"/>
          <w:szCs w:val="24"/>
        </w:rPr>
      </w:pPr>
      <w:r w:rsidRPr="0023266D">
        <w:rPr>
          <w:rFonts w:ascii="Times New Roman" w:hAnsi="Times New Roman" w:cs="Times New Roman"/>
          <w:sz w:val="24"/>
          <w:szCs w:val="24"/>
        </w:rPr>
        <w:t>1. Общие положения</w:t>
      </w:r>
    </w:p>
    <w:bookmarkEnd w:id="3"/>
    <w:p w:rsidR="00F6329E" w:rsidRPr="0023266D" w:rsidRDefault="00F6329E" w:rsidP="00CF24B2"/>
    <w:p w:rsidR="00F6329E" w:rsidRPr="0023266D" w:rsidRDefault="00F6329E" w:rsidP="00784CDF">
      <w:pPr>
        <w:ind w:firstLine="708"/>
        <w:jc w:val="both"/>
      </w:pPr>
      <w:bookmarkStart w:id="4" w:name="sub_1001"/>
      <w:r w:rsidRPr="0023266D">
        <w:t>1. Настоящий Порядок определяет процедуру формирования перечня налоговых расходов Алексеевского сельского поселения</w:t>
      </w:r>
      <w:r>
        <w:t xml:space="preserve"> </w:t>
      </w:r>
      <w:r w:rsidRPr="0023266D">
        <w:t>Чамзинского муниципального района</w:t>
      </w:r>
      <w:r>
        <w:t xml:space="preserve"> </w:t>
      </w:r>
      <w:r w:rsidRPr="0023266D">
        <w:t>Республики Мордовия, проведение оценки эффективности налоговых расходов Алексеевского сельского поселения</w:t>
      </w:r>
      <w:r>
        <w:t xml:space="preserve"> </w:t>
      </w:r>
      <w:r w:rsidRPr="0023266D">
        <w:t>Чамзинского муниципального района</w:t>
      </w:r>
      <w:r>
        <w:t xml:space="preserve"> </w:t>
      </w:r>
      <w:r w:rsidRPr="0023266D">
        <w:t>Республики Мордовия, обобщения результатов оценки эффективности налоговых расходов Алексеевского сельского поселения</w:t>
      </w:r>
      <w:r>
        <w:t xml:space="preserve"> </w:t>
      </w:r>
      <w:r w:rsidRPr="0023266D">
        <w:t>Чамзинского муниципального района</w:t>
      </w:r>
      <w:r>
        <w:t xml:space="preserve"> </w:t>
      </w:r>
      <w:r w:rsidRPr="0023266D">
        <w:t>Республики Мордовия и правила формирования информации о нормативных, целевых и фискальных характеристиках налоговых расходов Алексеевского сельского поселения</w:t>
      </w:r>
      <w:r>
        <w:t xml:space="preserve"> </w:t>
      </w:r>
      <w:r w:rsidRPr="0023266D">
        <w:t>Чамзинского муниципального района</w:t>
      </w:r>
      <w:r>
        <w:t xml:space="preserve"> </w:t>
      </w:r>
      <w:r w:rsidRPr="0023266D">
        <w:t>Республики Мордовия.</w:t>
      </w:r>
    </w:p>
    <w:p w:rsidR="00F6329E" w:rsidRPr="0023266D" w:rsidRDefault="00F6329E" w:rsidP="00784CDF">
      <w:pPr>
        <w:ind w:firstLine="708"/>
        <w:jc w:val="both"/>
      </w:pPr>
      <w:bookmarkStart w:id="5" w:name="sub_1002"/>
      <w:bookmarkEnd w:id="4"/>
      <w:r w:rsidRPr="0023266D">
        <w:t>2. Для целей настоящего Порядка под паспортом налогового расхода Алексеевского сельского поселения</w:t>
      </w:r>
      <w:r>
        <w:t xml:space="preserve"> </w:t>
      </w:r>
      <w:r w:rsidRPr="0023266D">
        <w:t>Чамзинского муниципального района</w:t>
      </w:r>
      <w:r>
        <w:t xml:space="preserve"> </w:t>
      </w:r>
      <w:r w:rsidRPr="0023266D">
        <w:t>Республики Мордовия понимается документ, содержащий сведения о нормативных, фискальных и целевых характеристиках налогового расхода Алексеевского сельского поселения</w:t>
      </w:r>
      <w:r>
        <w:t xml:space="preserve"> </w:t>
      </w:r>
      <w:r w:rsidRPr="0023266D">
        <w:t>Чамзинского муниципального района</w:t>
      </w:r>
      <w:r>
        <w:t xml:space="preserve"> </w:t>
      </w:r>
      <w:r w:rsidRPr="0023266D">
        <w:t>Республики Мордовия, составляемый куратором налогового расхода в лице Администрации Алексеевского сельского поселения</w:t>
      </w:r>
      <w:r>
        <w:t xml:space="preserve"> </w:t>
      </w:r>
      <w:r w:rsidRPr="0023266D">
        <w:t>Чамзинского муниципального района</w:t>
      </w:r>
      <w:r>
        <w:t xml:space="preserve"> </w:t>
      </w:r>
      <w:r w:rsidRPr="0023266D">
        <w:t>Республики Мордовия (далее - куратор налогового расхода).</w:t>
      </w:r>
    </w:p>
    <w:bookmarkEnd w:id="5"/>
    <w:p w:rsidR="00F6329E" w:rsidRPr="0023266D" w:rsidRDefault="00F6329E" w:rsidP="00784CDF">
      <w:pPr>
        <w:ind w:firstLine="708"/>
        <w:jc w:val="both"/>
      </w:pPr>
      <w:r w:rsidRPr="0023266D">
        <w:t xml:space="preserve">Иные понятия и термины, используемые в настоящем Порядке, применяются в значениях, определенных </w:t>
      </w:r>
      <w:hyperlink r:id="rId11" w:history="1">
        <w:r w:rsidRPr="0023266D">
          <w:rPr>
            <w:rStyle w:val="a2"/>
            <w:color w:val="auto"/>
          </w:rPr>
          <w:t>пунктом 2</w:t>
        </w:r>
      </w:hyperlink>
      <w:r w:rsidRPr="0023266D">
        <w:t xml:space="preserve">Общих требований к оценке налоговых расходов субъектов Российской Федерации и муниципальных образований, утвержденных </w:t>
      </w:r>
      <w:hyperlink r:id="rId12" w:history="1">
        <w:r w:rsidRPr="0023266D">
          <w:rPr>
            <w:rStyle w:val="a2"/>
            <w:color w:val="auto"/>
          </w:rPr>
          <w:t>постановлением</w:t>
        </w:r>
      </w:hyperlink>
      <w:r w:rsidRPr="0023266D">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w:t>
      </w:r>
    </w:p>
    <w:p w:rsidR="00F6329E" w:rsidRPr="0023266D" w:rsidRDefault="00F6329E" w:rsidP="00784CDF">
      <w:pPr>
        <w:ind w:firstLine="708"/>
        <w:jc w:val="both"/>
      </w:pPr>
      <w:bookmarkStart w:id="6" w:name="sub_1003"/>
      <w:r w:rsidRPr="0023266D">
        <w:t>3. Отнесение налоговых расходов к муниципальным программам Алексеевского сельского поселения осуществляется исходя из целей муниципальных программ, структурных элементов муниципальных программ и (или) целей социально-экономической</w:t>
      </w:r>
      <w:r>
        <w:t xml:space="preserve"> </w:t>
      </w:r>
      <w:r w:rsidRPr="0023266D">
        <w:t>политики</w:t>
      </w:r>
      <w:r>
        <w:t xml:space="preserve"> </w:t>
      </w:r>
      <w:r w:rsidRPr="0023266D">
        <w:t>Алексеевского сельского поселения Чамзинского муниципального района Республики Мордовия.</w:t>
      </w:r>
    </w:p>
    <w:p w:rsidR="00F6329E" w:rsidRPr="0023266D" w:rsidRDefault="00F6329E" w:rsidP="005545BC">
      <w:pPr>
        <w:ind w:firstLine="708"/>
        <w:jc w:val="both"/>
      </w:pPr>
      <w:bookmarkStart w:id="7" w:name="sub_1004"/>
      <w:bookmarkEnd w:id="6"/>
      <w:r w:rsidRPr="0023266D">
        <w:t>4. В целях оценки налоговых расходов Администрация Алексеевского сельского поселения Чамзинского муниципального района Республики Мордовия:</w:t>
      </w:r>
    </w:p>
    <w:bookmarkEnd w:id="7"/>
    <w:p w:rsidR="00F6329E" w:rsidRPr="0023266D" w:rsidRDefault="00F6329E" w:rsidP="005545BC">
      <w:pPr>
        <w:ind w:firstLine="708"/>
        <w:jc w:val="both"/>
      </w:pPr>
      <w:r w:rsidRPr="0023266D">
        <w:t xml:space="preserve">1) формирует перечень налоговых расходов по форме согласно </w:t>
      </w:r>
      <w:hyperlink r:id="rId13" w:anchor="sub_1100" w:history="1">
        <w:r w:rsidRPr="0023266D">
          <w:rPr>
            <w:rStyle w:val="a2"/>
            <w:color w:val="auto"/>
          </w:rPr>
          <w:t>приложению 1</w:t>
        </w:r>
      </w:hyperlink>
      <w:r w:rsidRPr="0023266D">
        <w:t xml:space="preserve"> к настоящему Порядку;</w:t>
      </w:r>
    </w:p>
    <w:p w:rsidR="00F6329E" w:rsidRPr="0023266D" w:rsidRDefault="00F6329E" w:rsidP="005545BC">
      <w:pPr>
        <w:ind w:firstLine="708"/>
        <w:jc w:val="both"/>
      </w:pPr>
      <w:r w:rsidRPr="0023266D">
        <w:t>2) исходя из полномочий обеспечивает сбор и формирование информации о нормативных, целевых и фискальных характеристиках налоговых расходов, необходимой для проведения их оценки, в том числе формирует оценку объемов налоговых расходов на текущий финансовый год, очередной финансовый год и плановый период;</w:t>
      </w:r>
    </w:p>
    <w:p w:rsidR="00F6329E" w:rsidRPr="0023266D" w:rsidRDefault="00F6329E" w:rsidP="005545BC">
      <w:pPr>
        <w:ind w:firstLine="708"/>
        <w:jc w:val="both"/>
      </w:pPr>
      <w:r w:rsidRPr="0023266D">
        <w:t>3) осуществляет оценку эффективности налоговых расходов;</w:t>
      </w:r>
    </w:p>
    <w:p w:rsidR="00F6329E" w:rsidRPr="0023266D" w:rsidRDefault="00F6329E" w:rsidP="005545BC">
      <w:pPr>
        <w:ind w:firstLine="708"/>
        <w:jc w:val="both"/>
      </w:pPr>
      <w:r w:rsidRPr="0023266D">
        <w:t>4) осуществляет обобщение результатов оценки эффективности налоговых расходов;</w:t>
      </w:r>
    </w:p>
    <w:p w:rsidR="00F6329E" w:rsidRPr="0023266D" w:rsidRDefault="00F6329E" w:rsidP="005545BC">
      <w:pPr>
        <w:ind w:firstLine="708"/>
        <w:jc w:val="both"/>
      </w:pPr>
      <w:r w:rsidRPr="0023266D">
        <w:t xml:space="preserve">5) формирует паспорт налоговых расходов (далее - паспорт налоговых расходов), по форме согласно </w:t>
      </w:r>
      <w:hyperlink r:id="rId14" w:anchor="sub_1200" w:history="1">
        <w:r w:rsidRPr="0023266D">
          <w:rPr>
            <w:rStyle w:val="a2"/>
            <w:color w:val="auto"/>
          </w:rPr>
          <w:t>приложению 2</w:t>
        </w:r>
      </w:hyperlink>
      <w:r w:rsidRPr="0023266D">
        <w:t xml:space="preserve"> к настоящему Порядку.</w:t>
      </w:r>
    </w:p>
    <w:p w:rsidR="00F6329E" w:rsidRPr="0023266D" w:rsidRDefault="00F6329E" w:rsidP="00CF24B2"/>
    <w:p w:rsidR="00F6329E" w:rsidRPr="0023266D" w:rsidRDefault="00F6329E" w:rsidP="003023AC">
      <w:pPr>
        <w:pStyle w:val="Heading1"/>
        <w:jc w:val="center"/>
        <w:rPr>
          <w:rFonts w:ascii="Times New Roman" w:hAnsi="Times New Roman" w:cs="Times New Roman"/>
          <w:sz w:val="24"/>
          <w:szCs w:val="24"/>
        </w:rPr>
      </w:pPr>
      <w:bookmarkStart w:id="8" w:name="sub_200"/>
      <w:r w:rsidRPr="0023266D">
        <w:rPr>
          <w:rFonts w:ascii="Times New Roman" w:hAnsi="Times New Roman" w:cs="Times New Roman"/>
          <w:sz w:val="24"/>
          <w:szCs w:val="24"/>
        </w:rPr>
        <w:t>2. Формирование перечня налоговых расходов Алексеевского сельского поселения Чамзинского муниципального районаРеспублики Мордовия</w:t>
      </w:r>
    </w:p>
    <w:bookmarkEnd w:id="8"/>
    <w:p w:rsidR="00F6329E" w:rsidRPr="0023266D" w:rsidRDefault="00F6329E" w:rsidP="00CF24B2"/>
    <w:p w:rsidR="00F6329E" w:rsidRPr="0023266D" w:rsidRDefault="00F6329E" w:rsidP="00785E64">
      <w:pPr>
        <w:ind w:firstLine="708"/>
        <w:jc w:val="both"/>
      </w:pPr>
      <w:bookmarkStart w:id="9" w:name="sub_1006"/>
      <w:r w:rsidRPr="0023266D">
        <w:t>6. Перечень налоговых расходов формируется Администрацией Алексеевского сельского поселения</w:t>
      </w:r>
      <w:bookmarkEnd w:id="9"/>
      <w:r w:rsidRPr="0023266D">
        <w:t>в срок до 1 декабря текущего года, утверждается постановлением Администрации Алексеевского сельского поселения Чамзинского муниципального района</w:t>
      </w:r>
      <w:r>
        <w:t xml:space="preserve"> </w:t>
      </w:r>
      <w:r w:rsidRPr="0023266D">
        <w:t xml:space="preserve">Республики Мордовия и размещается на </w:t>
      </w:r>
      <w:hyperlink r:id="rId15" w:history="1">
        <w:r w:rsidRPr="0023266D">
          <w:rPr>
            <w:rStyle w:val="a2"/>
            <w:color w:val="000000"/>
          </w:rPr>
          <w:t>официальном сайте</w:t>
        </w:r>
      </w:hyperlink>
      <w:r>
        <w:t xml:space="preserve"> </w:t>
      </w:r>
      <w:r w:rsidRPr="0023266D">
        <w:t>Алексеевского сельского поселения</w:t>
      </w:r>
      <w:r>
        <w:t xml:space="preserve"> </w:t>
      </w:r>
      <w:r w:rsidRPr="0023266D">
        <w:t>в информационно-телекоммуникационной сети "Интернет" не позднее 10 декабря текущего года.</w:t>
      </w:r>
    </w:p>
    <w:p w:rsidR="00F6329E" w:rsidRPr="0023266D" w:rsidRDefault="00F6329E" w:rsidP="00A562FB">
      <w:pPr>
        <w:ind w:firstLine="708"/>
        <w:jc w:val="both"/>
      </w:pPr>
      <w:bookmarkStart w:id="10" w:name="sub_1008"/>
      <w:r w:rsidRPr="0023266D">
        <w:t xml:space="preserve">7. В случае принятия нормативных правовых актов, предусматривающих изменение информации, включенной в перечень налоговых расходов, Администрация Алексеевского сельского поселения в течение 10 рабочих дней с даты вступления в силу соответствующего нормативного правового акта </w:t>
      </w:r>
      <w:bookmarkEnd w:id="10"/>
      <w:r w:rsidRPr="0023266D">
        <w:t xml:space="preserve">вносит соответствующие изменения в перечень налоговых расходов и размещает его на </w:t>
      </w:r>
      <w:hyperlink r:id="rId16" w:history="1">
        <w:r w:rsidRPr="0023266D">
          <w:rPr>
            <w:rStyle w:val="a2"/>
            <w:color w:val="000000"/>
          </w:rPr>
          <w:t>официальном сайте</w:t>
        </w:r>
      </w:hyperlink>
      <w:r>
        <w:t xml:space="preserve"> </w:t>
      </w:r>
      <w:r w:rsidRPr="0023266D">
        <w:t>Алексеевского сельского поселенияв информационно-телекоммуникационной сети "Интернет".</w:t>
      </w:r>
    </w:p>
    <w:p w:rsidR="00F6329E" w:rsidRPr="0023266D" w:rsidRDefault="00F6329E" w:rsidP="00CF24B2"/>
    <w:p w:rsidR="00F6329E" w:rsidRPr="0023266D" w:rsidRDefault="00F6329E" w:rsidP="00544E24">
      <w:pPr>
        <w:pStyle w:val="Heading1"/>
        <w:jc w:val="center"/>
        <w:rPr>
          <w:rFonts w:ascii="Times New Roman" w:hAnsi="Times New Roman" w:cs="Times New Roman"/>
          <w:sz w:val="24"/>
          <w:szCs w:val="24"/>
        </w:rPr>
      </w:pPr>
      <w:bookmarkStart w:id="11" w:name="sub_300"/>
      <w:r w:rsidRPr="0023266D">
        <w:rPr>
          <w:rFonts w:ascii="Times New Roman" w:hAnsi="Times New Roman" w:cs="Times New Roman"/>
          <w:sz w:val="24"/>
          <w:szCs w:val="24"/>
        </w:rPr>
        <w:t>3. Проведение оценки эффективности налоговых расходов Алексеевского сельского поселения Чамзинского муниципального района</w:t>
      </w:r>
      <w:r>
        <w:rPr>
          <w:rFonts w:ascii="Times New Roman" w:hAnsi="Times New Roman" w:cs="Times New Roman"/>
          <w:sz w:val="24"/>
          <w:szCs w:val="24"/>
        </w:rPr>
        <w:t xml:space="preserve"> </w:t>
      </w:r>
      <w:r w:rsidRPr="0023266D">
        <w:rPr>
          <w:rFonts w:ascii="Times New Roman" w:hAnsi="Times New Roman" w:cs="Times New Roman"/>
          <w:sz w:val="24"/>
          <w:szCs w:val="24"/>
        </w:rPr>
        <w:t>Республики Мордовия и обобщение результатов оценки эффективности налоговых расходов Алексеевского сельского поселения Чамзинского муниципального района</w:t>
      </w:r>
      <w:r>
        <w:rPr>
          <w:rFonts w:ascii="Times New Roman" w:hAnsi="Times New Roman" w:cs="Times New Roman"/>
          <w:sz w:val="24"/>
          <w:szCs w:val="24"/>
        </w:rPr>
        <w:t xml:space="preserve"> </w:t>
      </w:r>
      <w:r w:rsidRPr="0023266D">
        <w:rPr>
          <w:rFonts w:ascii="Times New Roman" w:hAnsi="Times New Roman" w:cs="Times New Roman"/>
          <w:sz w:val="24"/>
          <w:szCs w:val="24"/>
        </w:rPr>
        <w:t>Республики Мордовия</w:t>
      </w:r>
    </w:p>
    <w:bookmarkEnd w:id="11"/>
    <w:p w:rsidR="00F6329E" w:rsidRPr="0023266D" w:rsidRDefault="00F6329E" w:rsidP="00CF24B2"/>
    <w:p w:rsidR="00F6329E" w:rsidRPr="0023266D" w:rsidRDefault="00F6329E" w:rsidP="00A562FB">
      <w:pPr>
        <w:ind w:firstLine="708"/>
        <w:jc w:val="both"/>
      </w:pPr>
      <w:bookmarkStart w:id="12" w:name="sub_1009"/>
      <w:r w:rsidRPr="0023266D">
        <w:t>8. В целях проведения оценки эффективности налоговых расходов Администрация Алексеевского сельского поселения Чамзинского муниципального района</w:t>
      </w:r>
      <w:r>
        <w:t xml:space="preserve"> </w:t>
      </w:r>
      <w:r w:rsidRPr="0023266D">
        <w:t>ежегодно:</w:t>
      </w:r>
    </w:p>
    <w:bookmarkEnd w:id="12"/>
    <w:p w:rsidR="00F6329E" w:rsidRPr="0023266D" w:rsidRDefault="00F6329E" w:rsidP="00A562FB">
      <w:pPr>
        <w:ind w:firstLine="708"/>
        <w:jc w:val="both"/>
      </w:pPr>
      <w:r w:rsidRPr="0023266D">
        <w:t xml:space="preserve">1) до 25января направляет в </w:t>
      </w:r>
      <w:r>
        <w:t xml:space="preserve">Межрайонную </w:t>
      </w:r>
      <w:r w:rsidRPr="00C8751A">
        <w:t xml:space="preserve">ИФНС </w:t>
      </w:r>
      <w:r>
        <w:t xml:space="preserve">России </w:t>
      </w:r>
      <w:r w:rsidRPr="00C8751A">
        <w:t>№3 по Республике Мордовия</w:t>
      </w:r>
      <w:r w:rsidRPr="0023266D">
        <w:t xml:space="preserve"> сведения о категориях плательщиков с указанием обусловливающих соответствующие налоговые расходы нормативных правовых актов Алексеевского сельского поселения Чамзинского муниципального района</w:t>
      </w:r>
      <w:r>
        <w:t xml:space="preserve"> </w:t>
      </w:r>
      <w:r w:rsidRPr="0023266D">
        <w:t xml:space="preserve">Республики Мордовия, в том числе действовавших в отчетном году и в году, предшествующем отчетному году и иной информации, предусмотренной </w:t>
      </w:r>
      <w:hyperlink r:id="rId17" w:history="1">
        <w:r w:rsidRPr="0023266D">
          <w:rPr>
            <w:rStyle w:val="a2"/>
            <w:color w:val="auto"/>
          </w:rPr>
          <w:t>приложением</w:t>
        </w:r>
      </w:hyperlink>
      <w:r w:rsidRPr="0023266D">
        <w:t xml:space="preserve"> к Общим требованиям к оценке налоговых расходов субъектов Российской Федерации и муниципальных образований, утвержденным </w:t>
      </w:r>
      <w:hyperlink r:id="rId18" w:history="1">
        <w:r w:rsidRPr="0023266D">
          <w:rPr>
            <w:rStyle w:val="a2"/>
            <w:color w:val="auto"/>
          </w:rPr>
          <w:t>постановлением</w:t>
        </w:r>
      </w:hyperlink>
      <w:r w:rsidRPr="0023266D">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w:t>
      </w:r>
    </w:p>
    <w:p w:rsidR="00F6329E" w:rsidRPr="0023266D" w:rsidRDefault="00F6329E" w:rsidP="00A562FB">
      <w:pPr>
        <w:ind w:firstLine="708"/>
        <w:jc w:val="both"/>
      </w:pPr>
      <w:r w:rsidRPr="0023266D">
        <w:t xml:space="preserve">2) до 5 апреля рассматривает полученные от </w:t>
      </w:r>
      <w:r>
        <w:t>Межрайонной</w:t>
      </w:r>
      <w:bookmarkStart w:id="13" w:name="_GoBack"/>
      <w:bookmarkEnd w:id="13"/>
      <w:r>
        <w:t xml:space="preserve"> </w:t>
      </w:r>
      <w:r w:rsidRPr="00C8751A">
        <w:t xml:space="preserve">ИФНС </w:t>
      </w:r>
      <w:r>
        <w:t xml:space="preserve">России </w:t>
      </w:r>
      <w:r w:rsidRPr="00C8751A">
        <w:t>№3 по Республике Мордовия</w:t>
      </w:r>
      <w:r>
        <w:t xml:space="preserve"> </w:t>
      </w:r>
      <w:r w:rsidRPr="0023266D">
        <w:t>сведения за год, предшествующий отчетному году,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 содержащие:</w:t>
      </w:r>
    </w:p>
    <w:p w:rsidR="00F6329E" w:rsidRPr="0023266D" w:rsidRDefault="00F6329E" w:rsidP="00544E24">
      <w:pPr>
        <w:jc w:val="both"/>
      </w:pPr>
      <w:r w:rsidRPr="0023266D">
        <w:t>сведения о количестве плательщиков, воспользовавшихся льготами;</w:t>
      </w:r>
    </w:p>
    <w:p w:rsidR="00F6329E" w:rsidRPr="0023266D" w:rsidRDefault="00F6329E" w:rsidP="00544E24">
      <w:pPr>
        <w:jc w:val="both"/>
      </w:pPr>
      <w:r w:rsidRPr="0023266D">
        <w:t>сведения о суммах выпадающих доходов бюджета Алексеевского сельского поселения Чамзинского муниципального района</w:t>
      </w:r>
      <w:r>
        <w:t xml:space="preserve"> </w:t>
      </w:r>
      <w:r w:rsidRPr="0023266D">
        <w:t>Республики Мордовия по каждому налоговому расходу</w:t>
      </w:r>
      <w:r>
        <w:t xml:space="preserve"> </w:t>
      </w:r>
      <w:r w:rsidRPr="0023266D">
        <w:t>Алексеевского сельского поселения Чамзинского муниципального района Республики Мордовия;</w:t>
      </w:r>
    </w:p>
    <w:p w:rsidR="00F6329E" w:rsidRPr="0023266D" w:rsidRDefault="00F6329E" w:rsidP="00544E24">
      <w:pPr>
        <w:jc w:val="both"/>
      </w:pPr>
      <w:r w:rsidRPr="0023266D">
        <w:t>сведения об объемах налогов, задекларированных для уплаты плательщиками в бюджет Алексеевского сельского поселения Чамзинского муниципального района</w:t>
      </w:r>
      <w:r>
        <w:t xml:space="preserve"> </w:t>
      </w:r>
      <w:r w:rsidRPr="0023266D">
        <w:t>Республики Мордовия по каждому налоговому расходу, в отношении стимулирующих налоговых расходов;</w:t>
      </w:r>
    </w:p>
    <w:p w:rsidR="00F6329E" w:rsidRPr="0023266D" w:rsidRDefault="00F6329E" w:rsidP="00470861">
      <w:pPr>
        <w:ind w:firstLine="708"/>
        <w:jc w:val="both"/>
      </w:pPr>
      <w:r w:rsidRPr="0023266D">
        <w:t>3) до 25мая представляет в в Финансовое</w:t>
      </w:r>
      <w:r>
        <w:t xml:space="preserve"> управление администрации Чамз</w:t>
      </w:r>
      <w:r w:rsidRPr="0023266D">
        <w:t xml:space="preserve">инского муниципального района Республики Мордовия данные для оценки эффективности налоговых расходов по перечню согласно </w:t>
      </w:r>
      <w:hyperlink r:id="rId19" w:anchor="sub_1300" w:history="1">
        <w:r w:rsidRPr="0023266D">
          <w:rPr>
            <w:rStyle w:val="a2"/>
            <w:color w:val="auto"/>
          </w:rPr>
          <w:t>приложению 3</w:t>
        </w:r>
      </w:hyperlink>
      <w:r w:rsidRPr="0023266D">
        <w:t xml:space="preserve"> к настоящему Порядку;</w:t>
      </w:r>
    </w:p>
    <w:p w:rsidR="00F6329E" w:rsidRPr="0023266D" w:rsidRDefault="00F6329E" w:rsidP="00470861">
      <w:pPr>
        <w:ind w:firstLine="708"/>
        <w:jc w:val="both"/>
      </w:pPr>
      <w:r w:rsidRPr="0023266D">
        <w:t xml:space="preserve">4) до 15 июля рассматривает полученные от </w:t>
      </w:r>
      <w:r>
        <w:t xml:space="preserve">Межрайонной </w:t>
      </w:r>
      <w:r w:rsidRPr="00C8751A">
        <w:t xml:space="preserve">ИФНС </w:t>
      </w:r>
      <w:r>
        <w:t xml:space="preserve">России </w:t>
      </w:r>
      <w:r w:rsidRPr="00C8751A">
        <w:t>№3 по Республике Мордовия</w:t>
      </w:r>
      <w:r w:rsidRPr="0023266D">
        <w:t xml:space="preserve"> сведения об объеме льгот за отчетный финансовый год;</w:t>
      </w:r>
    </w:p>
    <w:p w:rsidR="00F6329E" w:rsidRPr="0023266D" w:rsidRDefault="00F6329E" w:rsidP="00470861">
      <w:pPr>
        <w:ind w:firstLine="708"/>
        <w:jc w:val="both"/>
      </w:pPr>
      <w:r w:rsidRPr="0023266D">
        <w:t>5) до 15 августа при необходимости представляет в Финансовое</w:t>
      </w:r>
      <w:r>
        <w:t xml:space="preserve"> управление администрации  Чамз</w:t>
      </w:r>
      <w:r w:rsidRPr="0023266D">
        <w:t>инского муниципального района Республики Мордовия уточненную информацию по перечню согласно приложению 3 к настоящему Порядку.</w:t>
      </w:r>
    </w:p>
    <w:p w:rsidR="00F6329E" w:rsidRPr="0023266D" w:rsidRDefault="00F6329E" w:rsidP="00470861">
      <w:pPr>
        <w:ind w:firstLine="708"/>
        <w:jc w:val="both"/>
      </w:pPr>
      <w:bookmarkStart w:id="14" w:name="sub_1010"/>
      <w:r w:rsidRPr="0023266D">
        <w:t>9. Оценка эффективности налоговых расходов осуществляется кураторами налоговых расходов и включает:</w:t>
      </w:r>
    </w:p>
    <w:bookmarkEnd w:id="14"/>
    <w:p w:rsidR="00F6329E" w:rsidRPr="0023266D" w:rsidRDefault="00F6329E" w:rsidP="00544E24">
      <w:pPr>
        <w:jc w:val="both"/>
      </w:pPr>
      <w:r w:rsidRPr="0023266D">
        <w:t>оценку целесообразности налоговых расходов;</w:t>
      </w:r>
    </w:p>
    <w:p w:rsidR="00F6329E" w:rsidRPr="0023266D" w:rsidRDefault="00F6329E" w:rsidP="00544E24">
      <w:pPr>
        <w:jc w:val="both"/>
      </w:pPr>
      <w:r w:rsidRPr="0023266D">
        <w:t>оценку результативности налоговых расходов.</w:t>
      </w:r>
    </w:p>
    <w:p w:rsidR="00F6329E" w:rsidRPr="0023266D" w:rsidRDefault="00F6329E" w:rsidP="00AF3E97">
      <w:pPr>
        <w:ind w:firstLine="708"/>
        <w:jc w:val="both"/>
      </w:pPr>
      <w:bookmarkStart w:id="15" w:name="sub_1011"/>
      <w:r w:rsidRPr="0023266D">
        <w:t>10. Критериями целесообразности налоговых расходов Алексеевского сельского поселения Чамзинского муниципального района</w:t>
      </w:r>
      <w:r>
        <w:t xml:space="preserve"> </w:t>
      </w:r>
      <w:r w:rsidRPr="0023266D">
        <w:t>Республики Мордовия являются:</w:t>
      </w:r>
    </w:p>
    <w:bookmarkEnd w:id="15"/>
    <w:p w:rsidR="00F6329E" w:rsidRPr="0023266D" w:rsidRDefault="00F6329E" w:rsidP="00AF3E97">
      <w:pPr>
        <w:ind w:firstLine="708"/>
        <w:jc w:val="both"/>
      </w:pPr>
      <w:r w:rsidRPr="0023266D">
        <w:t>- соответствие налоговых расходов целям муниципальных программ (их структурных элементов) и (или) целям социально-экономической</w:t>
      </w:r>
      <w:r>
        <w:t xml:space="preserve"> </w:t>
      </w:r>
      <w:r w:rsidRPr="0023266D">
        <w:t>политики</w:t>
      </w:r>
      <w:r>
        <w:t xml:space="preserve"> </w:t>
      </w:r>
      <w:r w:rsidRPr="0023266D">
        <w:t>Алексеевского сельского поселения Чамзинского муниципального района;</w:t>
      </w:r>
    </w:p>
    <w:p w:rsidR="00F6329E" w:rsidRPr="0023266D" w:rsidRDefault="00F6329E" w:rsidP="006E0FFC">
      <w:pPr>
        <w:ind w:firstLine="708"/>
        <w:jc w:val="both"/>
      </w:pPr>
      <w:r w:rsidRPr="0023266D">
        <w:t>- востребованность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F6329E" w:rsidRPr="0023266D" w:rsidRDefault="00F6329E" w:rsidP="006E0FFC">
      <w:pPr>
        <w:ind w:firstLine="708"/>
        <w:jc w:val="both"/>
      </w:pPr>
      <w:bookmarkStart w:id="16" w:name="sub_1012"/>
      <w:r w:rsidRPr="0023266D">
        <w:t>11. В случае несоответствия налоговых расходов Алексеевского сельского поселения Чамзинского муниципального района</w:t>
      </w:r>
      <w:r>
        <w:t xml:space="preserve"> </w:t>
      </w:r>
      <w:r w:rsidRPr="0023266D">
        <w:t xml:space="preserve">Республики Мордовия хотя бы одному из критериев, указанных в </w:t>
      </w:r>
      <w:hyperlink r:id="rId20" w:anchor="sub_1011" w:history="1">
        <w:r w:rsidRPr="0023266D">
          <w:rPr>
            <w:rStyle w:val="a2"/>
            <w:color w:val="auto"/>
          </w:rPr>
          <w:t>пункте 1</w:t>
        </w:r>
      </w:hyperlink>
      <w:r w:rsidRPr="0023266D">
        <w:rPr>
          <w:rStyle w:val="a2"/>
          <w:color w:val="auto"/>
        </w:rPr>
        <w:t>0</w:t>
      </w:r>
      <w:r w:rsidRPr="0023266D">
        <w:t xml:space="preserve"> настоящего Порядка, Администрацей</w:t>
      </w:r>
      <w:r>
        <w:t xml:space="preserve"> </w:t>
      </w:r>
      <w:r w:rsidRPr="0023266D">
        <w:t>Алексеевского сельского поселения</w:t>
      </w:r>
      <w:r>
        <w:t xml:space="preserve"> </w:t>
      </w:r>
      <w:r w:rsidRPr="0023266D">
        <w:t>принимается решение  о сохранении (уточнении, отмене) льгот для плательщиков.</w:t>
      </w:r>
    </w:p>
    <w:p w:rsidR="00F6329E" w:rsidRPr="0023266D" w:rsidRDefault="00F6329E" w:rsidP="006E0FFC">
      <w:pPr>
        <w:ind w:firstLine="708"/>
        <w:jc w:val="both"/>
      </w:pPr>
      <w:bookmarkStart w:id="17" w:name="sub_1013"/>
      <w:bookmarkEnd w:id="16"/>
      <w:r w:rsidRPr="0023266D">
        <w:t>12. В качестве критерия результативности налогового расхода Алексеевского сельского поселения Чамзинского муниципального района</w:t>
      </w:r>
      <w:r>
        <w:t xml:space="preserve"> </w:t>
      </w:r>
      <w:r w:rsidRPr="0023266D">
        <w:t>Республики Мордовия определяется как минимум один показатель (индикатор) достижения целей муниципальных программ Алексеевского сельского поселения и (или) целей социально-экономической</w:t>
      </w:r>
      <w:r>
        <w:t xml:space="preserve"> </w:t>
      </w:r>
      <w:r w:rsidRPr="0023266D">
        <w:t>политики</w:t>
      </w:r>
      <w:r>
        <w:t xml:space="preserve"> </w:t>
      </w:r>
      <w:r w:rsidRPr="0023266D">
        <w:t>Алексеевского сельского поселения Чамзинского муниципального района, либо иной показатель (индикатор), на значение которого оказывают влияние налоговые расходы Алексеевского сельского поселения Чамзинского муниципального района</w:t>
      </w:r>
      <w:r>
        <w:t xml:space="preserve"> </w:t>
      </w:r>
      <w:r w:rsidRPr="0023266D">
        <w:t>Республики Мордовия.</w:t>
      </w:r>
    </w:p>
    <w:bookmarkEnd w:id="17"/>
    <w:p w:rsidR="00F6329E" w:rsidRPr="0023266D" w:rsidRDefault="00F6329E" w:rsidP="006E0FFC">
      <w:pPr>
        <w:ind w:firstLine="708"/>
        <w:jc w:val="both"/>
      </w:pPr>
      <w:r w:rsidRPr="0023266D">
        <w:t>Оценке подлежит вклад предусмотренных для плательщиков льгот в изменение значения показателя (индикатора) достижения целей муниципальных программ Алексеевского сельского поселения и (или) целей социально-экономической</w:t>
      </w:r>
      <w:r>
        <w:t xml:space="preserve"> </w:t>
      </w:r>
      <w:r w:rsidRPr="0023266D">
        <w:t>политики</w:t>
      </w:r>
      <w:r>
        <w:t xml:space="preserve"> </w:t>
      </w:r>
      <w:r w:rsidRPr="0023266D">
        <w:t>Алексеевского сельского поселения Чамзинского муниципального района, который рассчитывается как разница между значением указанного показателя (индикатора) с учетом льгот и значением указанного показателя (индикатора) без учета льгот.</w:t>
      </w:r>
    </w:p>
    <w:p w:rsidR="00F6329E" w:rsidRPr="0023266D" w:rsidRDefault="00F6329E" w:rsidP="00550254">
      <w:pPr>
        <w:ind w:firstLine="708"/>
        <w:jc w:val="both"/>
      </w:pPr>
      <w:bookmarkStart w:id="18" w:name="sub_1014"/>
      <w:r w:rsidRPr="0023266D">
        <w:t>13. Оценка результативности налоговых расходов включает оценку бюджетной эффективности налоговых расходов.</w:t>
      </w:r>
    </w:p>
    <w:p w:rsidR="00F6329E" w:rsidRPr="0023266D" w:rsidRDefault="00F6329E" w:rsidP="00550254">
      <w:pPr>
        <w:ind w:firstLine="708"/>
        <w:jc w:val="both"/>
      </w:pPr>
      <w:bookmarkStart w:id="19" w:name="sub_1015"/>
      <w:bookmarkEnd w:id="18"/>
      <w:r w:rsidRPr="0023266D">
        <w:t>14. В целях оценки бюджетной эффективности налоговых расходов Алексеевского сельского поселения Чамзинского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программ Алексеевского сельского поселения Чамзинского муниципального района</w:t>
      </w:r>
      <w:r>
        <w:t xml:space="preserve"> </w:t>
      </w:r>
      <w:r w:rsidRPr="0023266D">
        <w:t>Республики Мордовия и (или) целей социально-экономической</w:t>
      </w:r>
      <w:r>
        <w:t xml:space="preserve"> </w:t>
      </w:r>
      <w:r w:rsidRPr="0023266D">
        <w:t>политики Алексеевского сельского поселения Чамзинского муниципального района, а также оценка совокупного бюджетного эффекта (самоокупаемости) стимулирующих налоговых расходов.</w:t>
      </w:r>
    </w:p>
    <w:p w:rsidR="00F6329E" w:rsidRPr="0023266D" w:rsidRDefault="00F6329E" w:rsidP="00550254">
      <w:pPr>
        <w:ind w:firstLine="708"/>
        <w:jc w:val="both"/>
      </w:pPr>
      <w:bookmarkStart w:id="20" w:name="sub_1016"/>
      <w:bookmarkEnd w:id="19"/>
      <w:r w:rsidRPr="0023266D">
        <w:t>15. Сравнительный анализ включает сравнение объемов расходов бюджета Алексеевского сельского поселения в случае применения альтернативных механизмов достижения целей муниципальных программ</w:t>
      </w:r>
      <w:r>
        <w:t xml:space="preserve"> </w:t>
      </w:r>
      <w:r w:rsidRPr="0023266D">
        <w:t>Алексеевского сельского поселения и (или) целей социально-экономической</w:t>
      </w:r>
      <w:r>
        <w:t xml:space="preserve"> </w:t>
      </w:r>
      <w:r w:rsidRPr="0023266D">
        <w:t>политики</w:t>
      </w:r>
      <w:r>
        <w:t xml:space="preserve"> </w:t>
      </w:r>
      <w:r w:rsidRPr="0023266D">
        <w:t>Алексеевского сельского поселения</w:t>
      </w:r>
      <w:r>
        <w:t xml:space="preserve"> </w:t>
      </w:r>
      <w:r w:rsidRPr="0023266D">
        <w:t>Чамзинского муниципального района, и объемов предоставленных льгот (расчет прироста показателя (индикатора) достижения целей муниципальных</w:t>
      </w:r>
      <w:r>
        <w:t xml:space="preserve"> </w:t>
      </w:r>
      <w:r w:rsidRPr="0023266D">
        <w:t>программ</w:t>
      </w:r>
      <w:r>
        <w:t xml:space="preserve"> </w:t>
      </w:r>
      <w:r w:rsidRPr="0023266D">
        <w:t>Алексеевского сельского поселения Чамзинского муниципального района Республики Мордовия и (или) целей социально-экономического развития Алексеевского сельского поселения Чамзинского муниципального района, на 1 рубль налоговых расходов Алексеевского сельского поселения и на 1 рубль расходов бюджета Алексеевского сельского поселения для достижения того же показателя (индикатора) в случае применения альтернативных механизмов).</w:t>
      </w:r>
    </w:p>
    <w:p w:rsidR="00F6329E" w:rsidRPr="0023266D" w:rsidRDefault="00F6329E" w:rsidP="00B83603">
      <w:pPr>
        <w:ind w:firstLine="708"/>
        <w:jc w:val="both"/>
      </w:pPr>
      <w:bookmarkStart w:id="21" w:name="sub_1017"/>
      <w:bookmarkEnd w:id="20"/>
      <w:r w:rsidRPr="0023266D">
        <w:t>16. В качестве альтернативных механизмов достижения целей муниципальных программ Алексеевского сельского поселения Чамзинского муниципального района</w:t>
      </w:r>
      <w:r>
        <w:t xml:space="preserve"> </w:t>
      </w:r>
      <w:r w:rsidRPr="0023266D">
        <w:t>Республики Мордовия и (или) целей социально-экономической</w:t>
      </w:r>
      <w:r>
        <w:t xml:space="preserve"> </w:t>
      </w:r>
      <w:r w:rsidRPr="0023266D">
        <w:t>политики</w:t>
      </w:r>
      <w:r>
        <w:t xml:space="preserve"> </w:t>
      </w:r>
      <w:r w:rsidRPr="0023266D">
        <w:t>Алексеевского сельского поселения Чамзинского муниципального района, могут учитываться:</w:t>
      </w:r>
    </w:p>
    <w:bookmarkEnd w:id="21"/>
    <w:p w:rsidR="00F6329E" w:rsidRPr="0023266D" w:rsidRDefault="00F6329E" w:rsidP="00B83603">
      <w:pPr>
        <w:ind w:firstLine="708"/>
        <w:jc w:val="both"/>
      </w:pPr>
      <w:r w:rsidRPr="0023266D">
        <w:t>субсидии или иные формы непосредственной финансовой поддержки плательщиков, имеющих право на льготы, за счет бюджета</w:t>
      </w:r>
      <w:r>
        <w:t xml:space="preserve"> </w:t>
      </w:r>
      <w:r w:rsidRPr="0023266D">
        <w:t>Алексеевского сельского поселения;</w:t>
      </w:r>
    </w:p>
    <w:p w:rsidR="00F6329E" w:rsidRPr="0023266D" w:rsidRDefault="00F6329E" w:rsidP="00B83603">
      <w:pPr>
        <w:ind w:firstLine="708"/>
        <w:jc w:val="both"/>
      </w:pPr>
      <w:r w:rsidRPr="0023266D">
        <w:t>предоставление муниципальных гарантий Алексеевского сельского поселения Чамзинского муниципального района</w:t>
      </w:r>
      <w:r>
        <w:t xml:space="preserve"> </w:t>
      </w:r>
      <w:r w:rsidRPr="0023266D">
        <w:t>Республики Мордовия по обязательствам плательщиков, имеющих право на льготы;</w:t>
      </w:r>
    </w:p>
    <w:p w:rsidR="00F6329E" w:rsidRPr="0023266D" w:rsidRDefault="00F6329E" w:rsidP="00B83603">
      <w:pPr>
        <w:ind w:firstLine="708"/>
        <w:jc w:val="both"/>
      </w:pPr>
      <w:r w:rsidRPr="0023266D">
        <w:t>совершенствование нормативного регулирования и (или) порядка осуществления контрольно-надзорных функций в сфере деятельности плательщиков, имеющих право на льготы.</w:t>
      </w:r>
    </w:p>
    <w:p w:rsidR="00F6329E" w:rsidRPr="0023266D" w:rsidRDefault="00F6329E" w:rsidP="00B83603">
      <w:pPr>
        <w:ind w:firstLine="708"/>
        <w:jc w:val="both"/>
      </w:pPr>
      <w:bookmarkStart w:id="22" w:name="sub_1018"/>
      <w:r w:rsidRPr="0023266D">
        <w:t xml:space="preserve">17. В целях оценки бюджетной эффективности стимулирующих налоговых расходов, обусловленных льготами по налогам, подлежащим зачислению в бюджет Алексеевского сельского поселения наряду со сравнительным анализом, указанным в </w:t>
      </w:r>
      <w:hyperlink r:id="rId21" w:anchor="sub_1016" w:history="1">
        <w:r w:rsidRPr="0023266D">
          <w:rPr>
            <w:rStyle w:val="a2"/>
            <w:color w:val="auto"/>
          </w:rPr>
          <w:t>пункте 1</w:t>
        </w:r>
      </w:hyperlink>
      <w:r w:rsidRPr="0023266D">
        <w:rPr>
          <w:rStyle w:val="a2"/>
          <w:color w:val="auto"/>
        </w:rPr>
        <w:t>5</w:t>
      </w:r>
      <w:r w:rsidRPr="0023266D">
        <w:t xml:space="preserve"> настоящего Порядка, рассчитывается оценка совокупного бюджетного эффекта (самоокупаемости) налоговых расходов в соответствии с </w:t>
      </w:r>
      <w:hyperlink r:id="rId22" w:anchor="sub_1019" w:history="1">
        <w:r w:rsidRPr="0023266D">
          <w:rPr>
            <w:rStyle w:val="a2"/>
            <w:color w:val="auto"/>
          </w:rPr>
          <w:t>пунктом 1</w:t>
        </w:r>
      </w:hyperlink>
      <w:r w:rsidRPr="0023266D">
        <w:rPr>
          <w:rStyle w:val="a2"/>
          <w:color w:val="auto"/>
        </w:rPr>
        <w:t>8</w:t>
      </w:r>
      <w:r w:rsidRPr="0023266D">
        <w:t xml:space="preserve"> настоящего Порядка.</w:t>
      </w:r>
    </w:p>
    <w:bookmarkEnd w:id="22"/>
    <w:p w:rsidR="00F6329E" w:rsidRPr="0023266D" w:rsidRDefault="00F6329E" w:rsidP="00DF7850">
      <w:pPr>
        <w:ind w:firstLine="708"/>
        <w:jc w:val="both"/>
      </w:pPr>
      <w:r w:rsidRPr="0023266D">
        <w:t>Оценка совокупного бюджетного эффекта (самоокупаемости) стимулирующих налоговых расходов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оценка совокупного бюджетного эффекта (самоокупаемости) налоговых расходов определяется в целом в отношении соответствующей категории плательщиков, имеющих льготы.</w:t>
      </w:r>
    </w:p>
    <w:p w:rsidR="00F6329E" w:rsidRPr="0023266D" w:rsidRDefault="00F6329E" w:rsidP="00DF7850">
      <w:pPr>
        <w:ind w:firstLine="698"/>
        <w:jc w:val="both"/>
      </w:pPr>
      <w:bookmarkStart w:id="23" w:name="sub_1019"/>
      <w:r w:rsidRPr="0023266D">
        <w:t>18. Оценка совокупного бюджетного эффекта (самоокупаемости) стимулирующих налоговых расходов определяется за период с начала действия для плательщиков соответствующих льгот или за 5 отчетных лет, а в случае, если указанные льготы действуют более 6 лет, - на дату проведения оценки эффективности налоговых расходов (</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7" o:spid="_x0000_i1025" type="#_x0000_t75" style="width:12.75pt;height:18.75pt;visibility:visible">
            <v:imagedata r:id="rId23" o:title=""/>
          </v:shape>
        </w:pict>
      </w:r>
      <w:r w:rsidRPr="0023266D">
        <w:t>) по следующей формуле:</w:t>
      </w:r>
    </w:p>
    <w:bookmarkEnd w:id="23"/>
    <w:p w:rsidR="00F6329E" w:rsidRPr="0023266D" w:rsidRDefault="00F6329E" w:rsidP="00544E24">
      <w:pPr>
        <w:jc w:val="both"/>
      </w:pPr>
    </w:p>
    <w:p w:rsidR="00F6329E" w:rsidRPr="0023266D" w:rsidRDefault="00F6329E" w:rsidP="00544E24">
      <w:pPr>
        <w:ind w:firstLine="698"/>
        <w:jc w:val="both"/>
      </w:pPr>
      <w:r>
        <w:rPr>
          <w:noProof/>
        </w:rPr>
        <w:pict>
          <v:shape id="Рисунок 16" o:spid="_x0000_i1026" type="#_x0000_t75" style="width:236.25pt;height:90.75pt;visibility:visible">
            <v:imagedata r:id="rId24" o:title=""/>
          </v:shape>
        </w:pict>
      </w:r>
      <w:r w:rsidRPr="0023266D">
        <w:t>,</w:t>
      </w:r>
    </w:p>
    <w:p w:rsidR="00F6329E" w:rsidRPr="0023266D" w:rsidRDefault="00F6329E" w:rsidP="00544E24">
      <w:pPr>
        <w:jc w:val="both"/>
      </w:pPr>
    </w:p>
    <w:p w:rsidR="00F6329E" w:rsidRPr="0023266D" w:rsidRDefault="00F6329E" w:rsidP="00544E24">
      <w:pPr>
        <w:jc w:val="both"/>
      </w:pPr>
      <w:r w:rsidRPr="0023266D">
        <w:t>где:</w:t>
      </w:r>
    </w:p>
    <w:p w:rsidR="00F6329E" w:rsidRPr="0023266D" w:rsidRDefault="00F6329E" w:rsidP="00544E24">
      <w:pPr>
        <w:jc w:val="both"/>
      </w:pPr>
      <w:r>
        <w:rPr>
          <w:noProof/>
        </w:rPr>
        <w:pict>
          <v:shape id="Рисунок 15" o:spid="_x0000_i1027" type="#_x0000_t75" style="width:8.25pt;height:18.75pt;visibility:visible">
            <v:imagedata r:id="rId25" o:title=""/>
          </v:shape>
        </w:pict>
      </w:r>
      <w:r w:rsidRPr="0023266D">
        <w:t xml:space="preserve"> - порядковый номер года, имеющий значение от 1 до 5;</w:t>
      </w:r>
    </w:p>
    <w:p w:rsidR="00F6329E" w:rsidRPr="0023266D" w:rsidRDefault="00F6329E" w:rsidP="00544E24">
      <w:pPr>
        <w:jc w:val="both"/>
      </w:pPr>
      <w:r>
        <w:rPr>
          <w:noProof/>
        </w:rPr>
        <w:pict>
          <v:shape id="Рисунок 14" o:spid="_x0000_i1028" type="#_x0000_t75" style="width:15.75pt;height:21pt;visibility:visible">
            <v:imagedata r:id="rId26" o:title=""/>
          </v:shape>
        </w:pict>
      </w:r>
      <w:r w:rsidRPr="0023266D">
        <w:t xml:space="preserve"> - количество плательщиков, воспользовавшихся льготой в i-м году;</w:t>
      </w:r>
    </w:p>
    <w:p w:rsidR="00F6329E" w:rsidRPr="0023266D" w:rsidRDefault="00F6329E" w:rsidP="00544E24">
      <w:pPr>
        <w:jc w:val="both"/>
      </w:pPr>
      <w:r>
        <w:rPr>
          <w:noProof/>
        </w:rPr>
        <w:pict>
          <v:shape id="Рисунок 13" o:spid="_x0000_i1029" type="#_x0000_t75" style="width:11.25pt;height:18.75pt;visibility:visible">
            <v:imagedata r:id="rId27" o:title=""/>
          </v:shape>
        </w:pict>
      </w:r>
      <w:r w:rsidRPr="0023266D">
        <w:t xml:space="preserve"> - порядковый номер плательщика, имеющий значение от 1 до m;</w:t>
      </w:r>
    </w:p>
    <w:p w:rsidR="00F6329E" w:rsidRPr="0023266D" w:rsidRDefault="00F6329E" w:rsidP="00544E24">
      <w:pPr>
        <w:jc w:val="both"/>
      </w:pPr>
      <w:r>
        <w:rPr>
          <w:noProof/>
        </w:rPr>
        <w:pict>
          <v:shape id="Рисунок 12" o:spid="_x0000_i1030" type="#_x0000_t75" style="width:19.5pt;height:21pt;visibility:visible">
            <v:imagedata r:id="rId28" o:title=""/>
          </v:shape>
        </w:pict>
      </w:r>
      <w:r w:rsidRPr="0023266D">
        <w:t xml:space="preserve"> - объем налогов, задекларированных для уплаты в бюджет Алексеевского сельского поселения j-м плательщиком в i-м году.</w:t>
      </w:r>
    </w:p>
    <w:p w:rsidR="00F6329E" w:rsidRPr="0023266D" w:rsidRDefault="00F6329E" w:rsidP="00DF7850">
      <w:pPr>
        <w:ind w:firstLine="708"/>
        <w:jc w:val="both"/>
      </w:pPr>
      <w:r w:rsidRPr="0023266D">
        <w:t>В случае если на дату проведения оценки совокупного бюджетного эффекта (самоокупаемости) стимулирующих налоговых расходов для плательщиков, имеющих право на льготы, льготы действуют менее 6 лет, объемы налогов, подлежащих уплате в бюджет Алексеевского сельского поселения, оцениваются (прогнозируются) по данным куратора налоговых расходов;</w:t>
      </w:r>
    </w:p>
    <w:p w:rsidR="00F6329E" w:rsidRPr="0023266D" w:rsidRDefault="00F6329E" w:rsidP="00544E24">
      <w:pPr>
        <w:jc w:val="both"/>
      </w:pPr>
      <w:r>
        <w:rPr>
          <w:noProof/>
        </w:rPr>
        <w:pict>
          <v:shape id="Рисунок 11" o:spid="_x0000_i1031" type="#_x0000_t75" style="width:20.25pt;height:24pt;visibility:visible">
            <v:imagedata r:id="rId29" o:title=""/>
          </v:shape>
        </w:pict>
      </w:r>
      <w:r w:rsidRPr="0023266D">
        <w:t xml:space="preserve"> - базовый объем налогов, задекларированных для уплаты в бюджет</w:t>
      </w:r>
      <w:r>
        <w:t xml:space="preserve"> </w:t>
      </w:r>
      <w:r w:rsidRPr="0023266D">
        <w:t>Алексеевского сельского поселения j-м плательщиком в базовом году;</w:t>
      </w:r>
    </w:p>
    <w:p w:rsidR="00F6329E" w:rsidRPr="0023266D" w:rsidRDefault="00F6329E" w:rsidP="00544E24">
      <w:pPr>
        <w:jc w:val="both"/>
      </w:pPr>
      <w:r>
        <w:rPr>
          <w:noProof/>
        </w:rPr>
        <w:pict>
          <v:shape id="Рисунок 10" o:spid="_x0000_i1032" type="#_x0000_t75" style="width:12pt;height:21pt;visibility:visible">
            <v:imagedata r:id="rId30" o:title=""/>
          </v:shape>
        </w:pict>
      </w:r>
      <w:r w:rsidRPr="0023266D">
        <w:t xml:space="preserve"> - номинальный темп прироста налоговых доходов бюджета Алексеевского сельского поселенияв i-м году по отношению к показателям базового года;</w:t>
      </w:r>
    </w:p>
    <w:p w:rsidR="00F6329E" w:rsidRPr="0023266D" w:rsidRDefault="00F6329E" w:rsidP="00544E24">
      <w:pPr>
        <w:jc w:val="both"/>
      </w:pPr>
      <w:r>
        <w:rPr>
          <w:noProof/>
        </w:rPr>
        <w:pict>
          <v:shape id="Рисунок 9" o:spid="_x0000_i1033" type="#_x0000_t75" style="width:9.75pt;height:18.75pt;visibility:visible">
            <v:imagedata r:id="rId31" o:title=""/>
          </v:shape>
        </w:pict>
      </w:r>
      <w:r w:rsidRPr="0023266D">
        <w:t xml:space="preserve"> - расчетная стоимость среднесрочных рыночных заимствований Алексеевского сельского поселения, рассчитываемая по формуле:</w:t>
      </w:r>
    </w:p>
    <w:p w:rsidR="00F6329E" w:rsidRPr="0023266D" w:rsidRDefault="00F6329E" w:rsidP="00544E24">
      <w:pPr>
        <w:jc w:val="both"/>
      </w:pPr>
    </w:p>
    <w:p w:rsidR="00F6329E" w:rsidRPr="0023266D" w:rsidRDefault="00F6329E" w:rsidP="00544E24">
      <w:pPr>
        <w:ind w:firstLine="698"/>
        <w:jc w:val="both"/>
      </w:pPr>
      <w:r>
        <w:rPr>
          <w:noProof/>
        </w:rPr>
        <w:pict>
          <v:shape id="Рисунок 8" o:spid="_x0000_i1034" type="#_x0000_t75" style="width:75.75pt;height:21pt;visibility:visible">
            <v:imagedata r:id="rId32" o:title=""/>
          </v:shape>
        </w:pict>
      </w:r>
      <w:r w:rsidRPr="0023266D">
        <w:t>,</w:t>
      </w:r>
    </w:p>
    <w:p w:rsidR="00F6329E" w:rsidRPr="0023266D" w:rsidRDefault="00F6329E" w:rsidP="00544E24">
      <w:pPr>
        <w:jc w:val="both"/>
      </w:pPr>
    </w:p>
    <w:p w:rsidR="00F6329E" w:rsidRPr="0023266D" w:rsidRDefault="00F6329E" w:rsidP="00544E24">
      <w:pPr>
        <w:jc w:val="both"/>
      </w:pPr>
      <w:r w:rsidRPr="0023266D">
        <w:t>где:</w:t>
      </w:r>
    </w:p>
    <w:p w:rsidR="00F6329E" w:rsidRPr="0023266D" w:rsidRDefault="00F6329E" w:rsidP="00544E24">
      <w:pPr>
        <w:jc w:val="both"/>
      </w:pPr>
      <w:r>
        <w:rPr>
          <w:noProof/>
        </w:rPr>
        <w:pict>
          <v:shape id="Рисунок 7" o:spid="_x0000_i1035" type="#_x0000_t75" style="width:23.25pt;height:21pt;visibility:visible">
            <v:imagedata r:id="rId33" o:title=""/>
          </v:shape>
        </w:pict>
      </w:r>
      <w:r w:rsidRPr="0023266D">
        <w:t xml:space="preserve"> - целевой уровень инфляции (4 процента);</w:t>
      </w:r>
    </w:p>
    <w:p w:rsidR="00F6329E" w:rsidRPr="0023266D" w:rsidRDefault="00F6329E" w:rsidP="00544E24">
      <w:pPr>
        <w:jc w:val="both"/>
      </w:pPr>
      <w:r>
        <w:rPr>
          <w:noProof/>
        </w:rPr>
        <w:pict>
          <v:shape id="Рисунок 6" o:spid="_x0000_i1036" type="#_x0000_t75" style="width:11.25pt;height:18.75pt;visibility:visible">
            <v:imagedata r:id="rId34" o:title=""/>
          </v:shape>
        </w:pict>
      </w:r>
      <w:r w:rsidRPr="0023266D">
        <w:t xml:space="preserve"> - реальная процентная ставка, определяемая на уровне 2,5 процента;</w:t>
      </w:r>
    </w:p>
    <w:p w:rsidR="00F6329E" w:rsidRPr="0023266D" w:rsidRDefault="00F6329E" w:rsidP="00544E24">
      <w:pPr>
        <w:jc w:val="both"/>
      </w:pPr>
      <w:r>
        <w:rPr>
          <w:noProof/>
        </w:rPr>
        <w:pict>
          <v:shape id="Рисунок 5" o:spid="_x0000_i1037" type="#_x0000_t75" style="width:10.5pt;height:18.75pt;visibility:visible">
            <v:imagedata r:id="rId35" o:title=""/>
          </v:shape>
        </w:pict>
      </w:r>
      <w:r w:rsidRPr="0023266D">
        <w:t xml:space="preserve"> - кредитная премия за риск, рассчитываемая для целей настоящего документа в зависимости от отношения муниципального долга Алексеевского сельского поселенияпо состоянию на 1 января текущего финансового года к доходам (без учета безвозмездных поступлений) за отчетный период:</w:t>
      </w:r>
    </w:p>
    <w:p w:rsidR="00F6329E" w:rsidRPr="0023266D" w:rsidRDefault="00F6329E" w:rsidP="00544E24">
      <w:pPr>
        <w:jc w:val="both"/>
      </w:pPr>
      <w:r w:rsidRPr="0023266D">
        <w:t>если указанное отношение составляет менее 50 процентов, кредитная премия за риск принимается равной 1 проценту;</w:t>
      </w:r>
    </w:p>
    <w:p w:rsidR="00F6329E" w:rsidRPr="0023266D" w:rsidRDefault="00F6329E" w:rsidP="00544E24">
      <w:pPr>
        <w:jc w:val="both"/>
      </w:pPr>
      <w:r w:rsidRPr="0023266D">
        <w:t>если указанное отношение составляет от 50 до 100 процентов, кредитная премия за риск принимается равной 2 процентам;</w:t>
      </w:r>
    </w:p>
    <w:p w:rsidR="00F6329E" w:rsidRPr="0023266D" w:rsidRDefault="00F6329E" w:rsidP="00544E24">
      <w:pPr>
        <w:jc w:val="both"/>
      </w:pPr>
      <w:r w:rsidRPr="0023266D">
        <w:t>если указанное отношение составляет более 100 процентов, кредитная премия за риск принимается равной 3 процентам.</w:t>
      </w:r>
    </w:p>
    <w:p w:rsidR="00F6329E" w:rsidRPr="0023266D" w:rsidRDefault="00F6329E" w:rsidP="00544E24">
      <w:pPr>
        <w:jc w:val="both"/>
      </w:pPr>
      <w:r w:rsidRPr="0023266D">
        <w:t>Расчетная стоимость среднесрочных рыночных заимствований Алексеевского сельского поселения определяется не позднее 25 апреля текущего финансового года.</w:t>
      </w:r>
    </w:p>
    <w:p w:rsidR="00F6329E" w:rsidRPr="0023266D" w:rsidRDefault="00F6329E" w:rsidP="00996052">
      <w:pPr>
        <w:ind w:firstLine="698"/>
        <w:jc w:val="both"/>
      </w:pPr>
      <w:bookmarkStart w:id="24" w:name="sub_1020"/>
      <w:r w:rsidRPr="0023266D">
        <w:t>19. Базовый объем налогов, задекларированных для уплаты в бюджет Алексеевского сельского поселенияj-м плательщиком в базовом году (</w:t>
      </w:r>
      <w:r>
        <w:rPr>
          <w:noProof/>
        </w:rPr>
        <w:pict>
          <v:shape id="Рисунок 4" o:spid="_x0000_i1038" type="#_x0000_t75" style="width:20.25pt;height:24pt;visibility:visible">
            <v:imagedata r:id="rId36" o:title=""/>
          </v:shape>
        </w:pict>
      </w:r>
      <w:r w:rsidRPr="0023266D">
        <w:t>), рассчитывается по формуле:</w:t>
      </w:r>
    </w:p>
    <w:bookmarkEnd w:id="24"/>
    <w:p w:rsidR="00F6329E" w:rsidRPr="0023266D" w:rsidRDefault="00F6329E" w:rsidP="00544E24">
      <w:pPr>
        <w:jc w:val="both"/>
      </w:pPr>
    </w:p>
    <w:p w:rsidR="00F6329E" w:rsidRPr="0023266D" w:rsidRDefault="00F6329E" w:rsidP="00544E24">
      <w:pPr>
        <w:ind w:firstLine="698"/>
        <w:jc w:val="both"/>
      </w:pPr>
      <w:r>
        <w:rPr>
          <w:noProof/>
        </w:rPr>
        <w:pict>
          <v:shape id="Рисунок 3" o:spid="_x0000_i1039" type="#_x0000_t75" style="width:78.75pt;height:24pt;visibility:visible">
            <v:imagedata r:id="rId37" o:title=""/>
          </v:shape>
        </w:pict>
      </w:r>
      <w:r w:rsidRPr="0023266D">
        <w:t>,</w:t>
      </w:r>
    </w:p>
    <w:p w:rsidR="00F6329E" w:rsidRPr="0023266D" w:rsidRDefault="00F6329E" w:rsidP="00544E24">
      <w:pPr>
        <w:jc w:val="both"/>
      </w:pPr>
    </w:p>
    <w:p w:rsidR="00F6329E" w:rsidRPr="0023266D" w:rsidRDefault="00F6329E" w:rsidP="00544E24">
      <w:pPr>
        <w:jc w:val="both"/>
      </w:pPr>
      <w:r w:rsidRPr="0023266D">
        <w:t>где:</w:t>
      </w:r>
    </w:p>
    <w:p w:rsidR="00F6329E" w:rsidRPr="0023266D" w:rsidRDefault="00F6329E" w:rsidP="00544E24">
      <w:pPr>
        <w:jc w:val="both"/>
      </w:pPr>
      <w:r>
        <w:rPr>
          <w:noProof/>
        </w:rPr>
        <w:pict>
          <v:shape id="Рисунок 2" o:spid="_x0000_i1040" type="#_x0000_t75" style="width:24pt;height:24pt;visibility:visible">
            <v:imagedata r:id="rId38" o:title=""/>
          </v:shape>
        </w:pict>
      </w:r>
      <w:r w:rsidRPr="0023266D">
        <w:t xml:space="preserve"> - объем налогов, задекларированных для уплаты в бюджет Алексеевского сельского поселенияj-м плательщиком в базовом году;</w:t>
      </w:r>
    </w:p>
    <w:p w:rsidR="00F6329E" w:rsidRPr="0023266D" w:rsidRDefault="00F6329E" w:rsidP="00544E24">
      <w:pPr>
        <w:jc w:val="both"/>
      </w:pPr>
      <w:r>
        <w:rPr>
          <w:noProof/>
        </w:rPr>
        <w:pict>
          <v:shape id="Рисунок 1" o:spid="_x0000_i1041" type="#_x0000_t75" style="width:20.25pt;height:24pt;visibility:visible">
            <v:imagedata r:id="rId39" o:title=""/>
          </v:shape>
        </w:pict>
      </w:r>
      <w:r w:rsidRPr="0023266D">
        <w:t xml:space="preserve"> - объем льгот, предоставленных j-му плательщику в базовом году.</w:t>
      </w:r>
    </w:p>
    <w:p w:rsidR="00F6329E" w:rsidRPr="0023266D" w:rsidRDefault="00F6329E" w:rsidP="00544E24">
      <w:pPr>
        <w:jc w:val="both"/>
      </w:pPr>
      <w:r w:rsidRPr="0023266D">
        <w:t>Под базовым годом понимается год, предшествующий году начала получения j-м плательщиком льготы, либо 6-й год, предшествующий отчетному году, если льготы предоставляются плательщику более 6 лет.</w:t>
      </w:r>
    </w:p>
    <w:p w:rsidR="00F6329E" w:rsidRPr="0023266D" w:rsidRDefault="00F6329E" w:rsidP="00996052">
      <w:pPr>
        <w:ind w:firstLine="708"/>
        <w:jc w:val="both"/>
      </w:pPr>
      <w:bookmarkStart w:id="25" w:name="sub_1021"/>
      <w:r w:rsidRPr="0023266D">
        <w:t>20. По итогам оценки эффективности налогового расхода Администрация Алексеевского сельского поселения формулирует выводы о достижении целевых характеристик налогового расхода, о вкладе налогового расхода в достижение целей муниципальных программ Алексеевского сельского поселения Чамзинского муниципального района Республики Мордовия и (или) целей социально-экономической</w:t>
      </w:r>
      <w:r>
        <w:t xml:space="preserve"> </w:t>
      </w:r>
      <w:r w:rsidRPr="0023266D">
        <w:t>политики</w:t>
      </w:r>
      <w:r>
        <w:t xml:space="preserve"> </w:t>
      </w:r>
      <w:r w:rsidRPr="0023266D">
        <w:t>Алексеевского сельского поселения Чамзинского муниципального района, а также о наличии или об отсутствии более результативных (менее затратных для бюджета Алексеевского сельского поселения) альтернативных механизмов достижения целей муниципальных программ Алексеевского сельского поселения Чамзинского муниципального района Республики Мордовия и (или) целей социально-экономической</w:t>
      </w:r>
      <w:r>
        <w:t xml:space="preserve"> </w:t>
      </w:r>
      <w:r w:rsidRPr="0023266D">
        <w:t>политики</w:t>
      </w:r>
      <w:r>
        <w:t xml:space="preserve"> </w:t>
      </w:r>
      <w:r w:rsidRPr="0023266D">
        <w:t>Алексеевского сельского поселения Чамзинского муниципального района, рекомендации о необходимости сохранения (уточнения, отмены) предоставленных плательщикам льгот.</w:t>
      </w:r>
    </w:p>
    <w:p w:rsidR="00F6329E" w:rsidRPr="0023266D" w:rsidRDefault="00F6329E" w:rsidP="00996052">
      <w:pPr>
        <w:ind w:firstLine="708"/>
        <w:jc w:val="both"/>
      </w:pPr>
      <w:bookmarkStart w:id="26" w:name="sub_1022"/>
      <w:bookmarkEnd w:id="25"/>
      <w:r w:rsidRPr="0023266D">
        <w:t xml:space="preserve">21. В соответствии с перечнем налоговых расходов, результатами оценки эффективности налоговых расходов, Администрация Алексеевского сельского поселения формирует паспорт налоговых расходов по форме согласно </w:t>
      </w:r>
      <w:hyperlink r:id="rId40" w:anchor="sub_1200" w:history="1">
        <w:r w:rsidRPr="0023266D">
          <w:rPr>
            <w:rStyle w:val="a2"/>
          </w:rPr>
          <w:t>приложению 2</w:t>
        </w:r>
      </w:hyperlink>
      <w:r w:rsidRPr="0023266D">
        <w:t xml:space="preserve"> к настоящему Порядку.</w:t>
      </w:r>
    </w:p>
    <w:p w:rsidR="00F6329E" w:rsidRPr="0023266D" w:rsidRDefault="00F6329E" w:rsidP="00996052">
      <w:pPr>
        <w:ind w:firstLine="708"/>
        <w:jc w:val="both"/>
      </w:pPr>
      <w:bookmarkStart w:id="27" w:name="sub_1023"/>
      <w:bookmarkEnd w:id="26"/>
      <w:r w:rsidRPr="0023266D">
        <w:t xml:space="preserve">22. Аналитическую записку, содержащую информацию, указанную в </w:t>
      </w:r>
      <w:hyperlink r:id="rId41" w:anchor="sub_1021" w:history="1">
        <w:r w:rsidRPr="0023266D">
          <w:rPr>
            <w:rStyle w:val="a2"/>
          </w:rPr>
          <w:t>пункте 2</w:t>
        </w:r>
      </w:hyperlink>
      <w:r w:rsidRPr="0023266D">
        <w:rPr>
          <w:rStyle w:val="a2"/>
        </w:rPr>
        <w:t>0</w:t>
      </w:r>
      <w:r w:rsidRPr="0023266D">
        <w:t xml:space="preserve"> настоящего Порядка, а также паспорт налоговых расходов Администрация Алексеевского сельского поселения формирует не позднее 10 мая текущего года для обобщения результатов оценки эффективности налоговых расходов.</w:t>
      </w:r>
    </w:p>
    <w:p w:rsidR="00F6329E" w:rsidRPr="0023266D" w:rsidRDefault="00F6329E" w:rsidP="00A8066A">
      <w:pPr>
        <w:ind w:firstLine="708"/>
        <w:jc w:val="both"/>
      </w:pPr>
      <w:bookmarkStart w:id="28" w:name="sub_1024"/>
      <w:bookmarkEnd w:id="27"/>
      <w:r w:rsidRPr="0023266D">
        <w:t>23. Администрация Алексеевского сельского поселения обобщает результаты оценки эффективности налоговых расходов не позднее 15 августа текущего финансового года.</w:t>
      </w:r>
    </w:p>
    <w:p w:rsidR="00F6329E" w:rsidRPr="0023266D" w:rsidRDefault="00F6329E" w:rsidP="00A8066A">
      <w:pPr>
        <w:ind w:firstLine="708"/>
        <w:jc w:val="both"/>
      </w:pPr>
      <w:bookmarkStart w:id="29" w:name="sub_1025"/>
      <w:bookmarkEnd w:id="28"/>
      <w:r w:rsidRPr="0023266D">
        <w:t>24. Результаты рассмотрения оценки налоговых расходов учитываются при формировании основных направлений бюджетной и налоговой политики Алексеевского сельского поселения</w:t>
      </w:r>
      <w:r>
        <w:t xml:space="preserve"> </w:t>
      </w:r>
      <w:r w:rsidRPr="0023266D">
        <w:t>Чамзинского муниципального района Республики Мордовия, а также при проведении оценки эффективности реализации муниципальных программ.</w:t>
      </w:r>
    </w:p>
    <w:bookmarkEnd w:id="29"/>
    <w:p w:rsidR="00F6329E" w:rsidRPr="0023266D" w:rsidRDefault="00F6329E" w:rsidP="00544E24">
      <w:pPr>
        <w:jc w:val="both"/>
      </w:pPr>
    </w:p>
    <w:p w:rsidR="00F6329E" w:rsidRPr="0023266D" w:rsidRDefault="00F6329E" w:rsidP="00FA465F">
      <w:pPr>
        <w:pStyle w:val="Heading1"/>
        <w:jc w:val="center"/>
        <w:rPr>
          <w:rFonts w:ascii="Times New Roman" w:hAnsi="Times New Roman" w:cs="Times New Roman"/>
          <w:sz w:val="24"/>
          <w:szCs w:val="24"/>
        </w:rPr>
      </w:pPr>
      <w:bookmarkStart w:id="30" w:name="sub_400"/>
      <w:r w:rsidRPr="0023266D">
        <w:rPr>
          <w:rFonts w:ascii="Times New Roman" w:hAnsi="Times New Roman" w:cs="Times New Roman"/>
          <w:sz w:val="24"/>
          <w:szCs w:val="24"/>
        </w:rPr>
        <w:t>4. Правила формирования информации о нормативных, целевых и фискальных характеристиках налоговых расходов Алексеевского сельского поселения</w:t>
      </w:r>
    </w:p>
    <w:bookmarkEnd w:id="30"/>
    <w:p w:rsidR="00F6329E" w:rsidRPr="0023266D" w:rsidRDefault="00F6329E" w:rsidP="00CF24B2"/>
    <w:p w:rsidR="00F6329E" w:rsidRPr="0023266D" w:rsidRDefault="00F6329E" w:rsidP="00A8066A">
      <w:pPr>
        <w:ind w:firstLine="708"/>
        <w:jc w:val="both"/>
      </w:pPr>
      <w:bookmarkStart w:id="31" w:name="sub_1026"/>
      <w:r w:rsidRPr="0023266D">
        <w:t xml:space="preserve">25. Информация о нормативных, целевых и фискальных характеристиках формируется администрацией Алексеевского сельского поселения в отношении льгот, включенных в перечень налоговых расходов, размещенный на </w:t>
      </w:r>
      <w:hyperlink r:id="rId42" w:history="1">
        <w:r w:rsidRPr="0023266D">
          <w:rPr>
            <w:rStyle w:val="a2"/>
            <w:color w:val="auto"/>
          </w:rPr>
          <w:t>официальном сайте</w:t>
        </w:r>
      </w:hyperlink>
      <w:r>
        <w:t xml:space="preserve"> </w:t>
      </w:r>
      <w:r w:rsidRPr="0023266D">
        <w:t>Алексеевского сельского поселения в информационно-телекоммуникационной сети "Интернет".</w:t>
      </w:r>
    </w:p>
    <w:p w:rsidR="00F6329E" w:rsidRPr="0023266D" w:rsidRDefault="00F6329E" w:rsidP="00A8066A">
      <w:pPr>
        <w:ind w:firstLine="708"/>
        <w:jc w:val="both"/>
      </w:pPr>
      <w:bookmarkStart w:id="32" w:name="sub_1028"/>
      <w:bookmarkEnd w:id="31"/>
      <w:r w:rsidRPr="0023266D">
        <w:t xml:space="preserve">26. Учет информации о налоговых расходах осуществляется администрацией Алексеевского сельского поселения  в электронном виде (в формате электронной таблицы) в разрезе показателей, включенных в паспорт налоговых расходов в соответствии с </w:t>
      </w:r>
      <w:hyperlink r:id="rId43" w:anchor="sub_1200" w:history="1">
        <w:r w:rsidRPr="0023266D">
          <w:rPr>
            <w:rStyle w:val="a2"/>
          </w:rPr>
          <w:t>приложением 2</w:t>
        </w:r>
      </w:hyperlink>
      <w:r w:rsidRPr="0023266D">
        <w:t xml:space="preserve"> к настоящему Порядку.</w:t>
      </w:r>
    </w:p>
    <w:p w:rsidR="00F6329E" w:rsidRPr="00C8751A" w:rsidRDefault="00F6329E" w:rsidP="00A8066A">
      <w:pPr>
        <w:ind w:firstLine="708"/>
        <w:jc w:val="both"/>
      </w:pPr>
      <w:bookmarkStart w:id="33" w:name="sub_1029"/>
      <w:bookmarkEnd w:id="32"/>
      <w:r w:rsidRPr="0023266D">
        <w:t xml:space="preserve">27. Администрация Алексеевского сельского поселения ежегодно до 25сентября размещает информацию о нормативных, целевых и фискальных характеристиках налоговых расходов, включенных в перечень налоговых расходов, на </w:t>
      </w:r>
      <w:hyperlink r:id="rId44" w:history="1">
        <w:r w:rsidRPr="0023266D">
          <w:rPr>
            <w:rStyle w:val="a2"/>
            <w:color w:val="auto"/>
          </w:rPr>
          <w:t>официальном сайте</w:t>
        </w:r>
      </w:hyperlink>
      <w:r>
        <w:t xml:space="preserve"> </w:t>
      </w:r>
      <w:r w:rsidRPr="0023266D">
        <w:t>Алексеевского сельского поселения в информационно-телекоммуникационной сети "Интернет".</w:t>
      </w:r>
      <w:bookmarkEnd w:id="33"/>
    </w:p>
    <w:p w:rsidR="00F6329E" w:rsidRPr="00C8751A" w:rsidRDefault="00F6329E" w:rsidP="00FA465F">
      <w:pPr>
        <w:pStyle w:val="ConsPlusNormal"/>
        <w:jc w:val="both"/>
        <w:rPr>
          <w:rFonts w:ascii="Times New Roman" w:hAnsi="Times New Roman" w:cs="Times New Roman"/>
          <w:b/>
          <w:bCs/>
          <w:sz w:val="24"/>
          <w:szCs w:val="24"/>
        </w:rPr>
      </w:pPr>
    </w:p>
    <w:p w:rsidR="00F6329E" w:rsidRPr="00C8751A" w:rsidRDefault="00F6329E" w:rsidP="00FA465F">
      <w:pPr>
        <w:pStyle w:val="ConsPlusNormal"/>
        <w:jc w:val="both"/>
        <w:rPr>
          <w:rFonts w:ascii="Times New Roman" w:hAnsi="Times New Roman" w:cs="Times New Roman"/>
          <w:b/>
          <w:bCs/>
          <w:sz w:val="24"/>
          <w:szCs w:val="24"/>
        </w:rPr>
        <w:sectPr w:rsidR="00F6329E" w:rsidRPr="00C8751A" w:rsidSect="00C8751A">
          <w:headerReference w:type="default" r:id="rId45"/>
          <w:pgSz w:w="11906" w:h="16838" w:code="9"/>
          <w:pgMar w:top="567" w:right="567" w:bottom="567" w:left="1134" w:header="709" w:footer="709" w:gutter="0"/>
          <w:pgNumType w:start="1"/>
          <w:cols w:space="708"/>
          <w:titlePg/>
          <w:docGrid w:linePitch="360"/>
        </w:sectPr>
      </w:pPr>
    </w:p>
    <w:p w:rsidR="00F6329E" w:rsidRPr="00C8751A" w:rsidRDefault="00F6329E" w:rsidP="00400A92">
      <w:pPr>
        <w:jc w:val="right"/>
        <w:rPr>
          <w:rStyle w:val="a3"/>
          <w:bCs/>
        </w:rPr>
      </w:pPr>
      <w:r w:rsidRPr="00C8751A">
        <w:rPr>
          <w:rStyle w:val="a3"/>
          <w:bCs/>
        </w:rPr>
        <w:t>Приложение 1</w:t>
      </w:r>
      <w:r w:rsidRPr="00C8751A">
        <w:rPr>
          <w:rStyle w:val="a3"/>
          <w:bCs/>
        </w:rPr>
        <w:br/>
      </w:r>
      <w:r w:rsidRPr="00C8751A">
        <w:rPr>
          <w:rStyle w:val="a3"/>
          <w:bCs/>
          <w:color w:val="000000"/>
        </w:rPr>
        <w:t xml:space="preserve">к </w:t>
      </w:r>
      <w:hyperlink w:anchor="sub_1000" w:history="1">
        <w:r w:rsidRPr="00C8751A">
          <w:rPr>
            <w:rStyle w:val="a2"/>
            <w:b/>
            <w:bCs/>
            <w:color w:val="000000"/>
          </w:rPr>
          <w:t>Порядку</w:t>
        </w:r>
      </w:hyperlink>
      <w:r w:rsidRPr="00C8751A">
        <w:rPr>
          <w:rStyle w:val="a3"/>
          <w:bCs/>
        </w:rPr>
        <w:t xml:space="preserve"> формирования перечня налоговых расходов </w:t>
      </w:r>
    </w:p>
    <w:p w:rsidR="00F6329E" w:rsidRPr="00C8751A" w:rsidRDefault="00F6329E" w:rsidP="00400A92">
      <w:pPr>
        <w:jc w:val="right"/>
        <w:rPr>
          <w:rStyle w:val="a3"/>
          <w:bCs/>
        </w:rPr>
      </w:pPr>
      <w:r w:rsidRPr="00C8751A">
        <w:rPr>
          <w:rStyle w:val="a3"/>
          <w:bCs/>
        </w:rPr>
        <w:t xml:space="preserve">Алексеевского сельского поселения </w:t>
      </w:r>
    </w:p>
    <w:p w:rsidR="00F6329E" w:rsidRPr="00C8751A" w:rsidRDefault="00F6329E" w:rsidP="00400A92">
      <w:pPr>
        <w:jc w:val="right"/>
        <w:rPr>
          <w:rStyle w:val="a3"/>
          <w:bCs/>
        </w:rPr>
      </w:pPr>
      <w:r w:rsidRPr="00C8751A">
        <w:rPr>
          <w:rStyle w:val="a3"/>
          <w:bCs/>
        </w:rPr>
        <w:t>Чамзинского муниципального района Республики Мордовия,</w:t>
      </w:r>
      <w:r w:rsidRPr="00C8751A">
        <w:rPr>
          <w:rStyle w:val="a3"/>
          <w:bCs/>
        </w:rPr>
        <w:br/>
        <w:t xml:space="preserve">проведения оценки эффективности налоговых расходов </w:t>
      </w:r>
    </w:p>
    <w:p w:rsidR="00F6329E" w:rsidRPr="00C8751A" w:rsidRDefault="00F6329E" w:rsidP="00400A92">
      <w:pPr>
        <w:jc w:val="right"/>
        <w:rPr>
          <w:rStyle w:val="a3"/>
          <w:bCs/>
        </w:rPr>
      </w:pPr>
      <w:r w:rsidRPr="00C8751A">
        <w:rPr>
          <w:rStyle w:val="a3"/>
          <w:bCs/>
        </w:rPr>
        <w:t xml:space="preserve">Алексеевского сельского поселения </w:t>
      </w:r>
    </w:p>
    <w:p w:rsidR="00F6329E" w:rsidRPr="00C8751A" w:rsidRDefault="00F6329E" w:rsidP="00136C45">
      <w:pPr>
        <w:jc w:val="right"/>
        <w:rPr>
          <w:rStyle w:val="a3"/>
          <w:bCs/>
        </w:rPr>
      </w:pPr>
      <w:r w:rsidRPr="00C8751A">
        <w:rPr>
          <w:rStyle w:val="a3"/>
          <w:bCs/>
        </w:rPr>
        <w:t>Чамзинского муниципального района Республики Мордовия,</w:t>
      </w:r>
      <w:r w:rsidRPr="00C8751A">
        <w:rPr>
          <w:rStyle w:val="a3"/>
          <w:bCs/>
        </w:rPr>
        <w:br/>
        <w:t>обобщения результатов оценки</w:t>
      </w:r>
      <w:r>
        <w:rPr>
          <w:rStyle w:val="a3"/>
          <w:bCs/>
        </w:rPr>
        <w:t xml:space="preserve"> </w:t>
      </w:r>
      <w:r w:rsidRPr="00C8751A">
        <w:rPr>
          <w:rStyle w:val="a3"/>
          <w:bCs/>
        </w:rPr>
        <w:t xml:space="preserve">эффективности </w:t>
      </w:r>
    </w:p>
    <w:p w:rsidR="00F6329E" w:rsidRPr="00C8751A" w:rsidRDefault="00F6329E" w:rsidP="00136C45">
      <w:pPr>
        <w:jc w:val="right"/>
        <w:rPr>
          <w:rStyle w:val="a3"/>
          <w:bCs/>
        </w:rPr>
      </w:pPr>
      <w:r w:rsidRPr="00C8751A">
        <w:rPr>
          <w:rStyle w:val="a3"/>
          <w:bCs/>
        </w:rPr>
        <w:t>налоговых расходов</w:t>
      </w:r>
      <w:r>
        <w:rPr>
          <w:rStyle w:val="a3"/>
          <w:bCs/>
        </w:rPr>
        <w:t xml:space="preserve"> </w:t>
      </w:r>
      <w:r w:rsidRPr="00C8751A">
        <w:rPr>
          <w:rStyle w:val="a3"/>
          <w:bCs/>
        </w:rPr>
        <w:t xml:space="preserve">Алексеевского сельского поселения </w:t>
      </w:r>
    </w:p>
    <w:p w:rsidR="00F6329E" w:rsidRPr="00C8751A" w:rsidRDefault="00F6329E" w:rsidP="00136C45">
      <w:pPr>
        <w:jc w:val="right"/>
        <w:rPr>
          <w:rStyle w:val="a3"/>
          <w:bCs/>
        </w:rPr>
      </w:pPr>
      <w:r w:rsidRPr="00C8751A">
        <w:rPr>
          <w:rStyle w:val="a3"/>
          <w:bCs/>
        </w:rPr>
        <w:t>Чамзинского муниципального района Республики Мордовия</w:t>
      </w:r>
      <w:r w:rsidRPr="00C8751A">
        <w:rPr>
          <w:rStyle w:val="a3"/>
          <w:bCs/>
        </w:rPr>
        <w:br/>
        <w:t>и п</w:t>
      </w:r>
      <w:r>
        <w:rPr>
          <w:rStyle w:val="a3"/>
          <w:bCs/>
        </w:rPr>
        <w:t>равилам формирования информациию</w:t>
      </w:r>
      <w:r w:rsidRPr="00C8751A">
        <w:rPr>
          <w:rStyle w:val="a3"/>
          <w:bCs/>
        </w:rPr>
        <w:t xml:space="preserve"> нормативных,</w:t>
      </w:r>
    </w:p>
    <w:p w:rsidR="00F6329E" w:rsidRPr="00C8751A" w:rsidRDefault="00F6329E" w:rsidP="00136C45">
      <w:pPr>
        <w:jc w:val="right"/>
        <w:rPr>
          <w:rStyle w:val="a3"/>
          <w:bCs/>
        </w:rPr>
      </w:pPr>
      <w:r w:rsidRPr="00C8751A">
        <w:rPr>
          <w:rStyle w:val="a3"/>
          <w:bCs/>
        </w:rPr>
        <w:t xml:space="preserve"> целевых и фискальных</w:t>
      </w:r>
      <w:r>
        <w:rPr>
          <w:rStyle w:val="a3"/>
          <w:bCs/>
        </w:rPr>
        <w:t xml:space="preserve"> </w:t>
      </w:r>
      <w:r w:rsidRPr="00C8751A">
        <w:rPr>
          <w:rStyle w:val="a3"/>
          <w:bCs/>
        </w:rPr>
        <w:t>характеристиках налоговых расходов</w:t>
      </w:r>
      <w:r w:rsidRPr="00C8751A">
        <w:rPr>
          <w:rStyle w:val="a3"/>
          <w:bCs/>
        </w:rPr>
        <w:br/>
        <w:t xml:space="preserve">Алексеевского сельского поселения </w:t>
      </w:r>
    </w:p>
    <w:p w:rsidR="00F6329E" w:rsidRPr="00C8751A" w:rsidRDefault="00F6329E" w:rsidP="00136C45">
      <w:pPr>
        <w:jc w:val="right"/>
        <w:rPr>
          <w:rStyle w:val="a3"/>
          <w:bCs/>
        </w:rPr>
      </w:pPr>
      <w:r w:rsidRPr="00C8751A">
        <w:rPr>
          <w:rStyle w:val="a3"/>
          <w:bCs/>
        </w:rPr>
        <w:t>Чамзинского муниципального района Республики Мордовия</w:t>
      </w:r>
    </w:p>
    <w:p w:rsidR="00F6329E" w:rsidRPr="00C8751A" w:rsidRDefault="00F6329E" w:rsidP="00400A92"/>
    <w:p w:rsidR="00F6329E" w:rsidRPr="00C8751A" w:rsidRDefault="00F6329E" w:rsidP="00136C45">
      <w:pPr>
        <w:pStyle w:val="Heading1"/>
        <w:spacing w:before="0" w:after="0"/>
        <w:jc w:val="center"/>
        <w:rPr>
          <w:rFonts w:ascii="Times New Roman" w:hAnsi="Times New Roman" w:cs="Times New Roman"/>
          <w:sz w:val="24"/>
          <w:szCs w:val="24"/>
        </w:rPr>
      </w:pPr>
      <w:r w:rsidRPr="00C8751A">
        <w:rPr>
          <w:rFonts w:ascii="Times New Roman" w:hAnsi="Times New Roman" w:cs="Times New Roman"/>
          <w:sz w:val="24"/>
          <w:szCs w:val="24"/>
        </w:rPr>
        <w:t>Перечень</w:t>
      </w:r>
      <w:r>
        <w:rPr>
          <w:rFonts w:ascii="Times New Roman" w:hAnsi="Times New Roman" w:cs="Times New Roman"/>
          <w:sz w:val="24"/>
          <w:szCs w:val="24"/>
        </w:rPr>
        <w:t xml:space="preserve"> </w:t>
      </w:r>
      <w:r w:rsidRPr="00C8751A">
        <w:rPr>
          <w:rFonts w:ascii="Times New Roman" w:hAnsi="Times New Roman" w:cs="Times New Roman"/>
          <w:sz w:val="24"/>
          <w:szCs w:val="24"/>
        </w:rPr>
        <w:t>налоговых расходов</w:t>
      </w:r>
    </w:p>
    <w:p w:rsidR="00F6329E" w:rsidRPr="00C8751A" w:rsidRDefault="00F6329E" w:rsidP="00136C45">
      <w:pPr>
        <w:pStyle w:val="Heading1"/>
        <w:spacing w:before="0" w:after="0"/>
        <w:jc w:val="center"/>
        <w:rPr>
          <w:rFonts w:ascii="Times New Roman" w:hAnsi="Times New Roman" w:cs="Times New Roman"/>
          <w:sz w:val="24"/>
          <w:szCs w:val="24"/>
        </w:rPr>
      </w:pPr>
      <w:r w:rsidRPr="00C8751A">
        <w:rPr>
          <w:rFonts w:ascii="Times New Roman" w:hAnsi="Times New Roman" w:cs="Times New Roman"/>
          <w:sz w:val="24"/>
          <w:szCs w:val="24"/>
        </w:rPr>
        <w:t>Алексеевского сельского поселения Чамзинского муниципального района</w:t>
      </w:r>
    </w:p>
    <w:p w:rsidR="00F6329E" w:rsidRPr="00C8751A" w:rsidRDefault="00F6329E" w:rsidP="00136C45">
      <w:pPr>
        <w:pStyle w:val="Heading1"/>
        <w:spacing w:before="0" w:after="0"/>
        <w:jc w:val="center"/>
        <w:rPr>
          <w:rFonts w:ascii="Times New Roman" w:hAnsi="Times New Roman" w:cs="Times New Roman"/>
          <w:sz w:val="24"/>
          <w:szCs w:val="24"/>
        </w:rPr>
      </w:pPr>
      <w:r w:rsidRPr="00C8751A">
        <w:rPr>
          <w:rFonts w:ascii="Times New Roman" w:hAnsi="Times New Roman" w:cs="Times New Roman"/>
          <w:sz w:val="24"/>
          <w:szCs w:val="24"/>
        </w:rPr>
        <w:t>Республики Мордовия</w:t>
      </w:r>
    </w:p>
    <w:p w:rsidR="00F6329E" w:rsidRPr="00C8751A" w:rsidRDefault="00F6329E" w:rsidP="00400A92"/>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30"/>
        <w:gridCol w:w="1560"/>
        <w:gridCol w:w="1559"/>
        <w:gridCol w:w="1701"/>
        <w:gridCol w:w="1700"/>
        <w:gridCol w:w="1559"/>
        <w:gridCol w:w="1560"/>
        <w:gridCol w:w="1417"/>
        <w:gridCol w:w="1418"/>
        <w:gridCol w:w="1559"/>
      </w:tblGrid>
      <w:tr w:rsidR="00F6329E" w:rsidRPr="00C8751A" w:rsidTr="000F1605">
        <w:tc>
          <w:tcPr>
            <w:tcW w:w="1730"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Нормативный правовой акт Алексеевского сельского поселения Чамзинского муниципального района Республики Мордовия, их структурные единицы, которыми предусматриваются налоговые льготы, освобождения и иные преференции по налогам</w:t>
            </w: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Условия предоставления налоговых льгот, освобождений и иных преференций для плательщиков налогов, установленные нормативным правовым актам Алексеевского сельского поселения Чамзинского муниципального района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Целевая категория плательщиков налогов, для которых предусмотрены налоговые льготы, освобождения и иные преференции, установленные нормативным правовым актам Алексеевского сельского поселения Чамзинского муниципального районаРеспублики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Даты вступления в силу положений нормативного правового акта Алексеевского сельского поселения Чамзинского муниципального района Республики Мордовия, устанавливающего налоговые льготы, освобождения и иные преференции по налогам</w:t>
            </w:r>
          </w:p>
        </w:tc>
        <w:tc>
          <w:tcPr>
            <w:tcW w:w="170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Даты начала действия предоставленного нормативным правовым актом Алексеевского сельского поселения Чамзинского муниципального района Республики Мордовия права на налоговые льготы, освобождения и иные преференции по налогам</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Период действия налоговых льгот, освобождений и иных преференций по налогам, предоставленных нормативным правовым актом Алексеевского сельского поселения Чамзинского муниципального района Республики Мордовия</w:t>
            </w: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Дата прекращения действия налоговых льгот, освобождений и иных преференций по налогам, установленная нормативным правовым актом Алексеевского сельского поселения Чамзинского муниципального района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Наименование налоговой льготы, освобождений и иных преференций по налогам</w:t>
            </w: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Целевая категория налогового расхода Алексеевского сельского поселения Чамзинского муниципального района Республики Мордовия</w:t>
            </w: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Цели предоставления налоговых льгот, освобождений и иных преференций для плательщиков налогов, установленных нормативным правовым актом Алексеевского сельского поселения Чамзинского муниципального района Республики Мордовия</w:t>
            </w:r>
          </w:p>
        </w:tc>
      </w:tr>
      <w:tr w:rsidR="00F6329E" w:rsidRPr="00C8751A" w:rsidTr="000F1605">
        <w:tc>
          <w:tcPr>
            <w:tcW w:w="1730"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w:t>
            </w: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3</w:t>
            </w: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4</w:t>
            </w:r>
          </w:p>
        </w:tc>
        <w:tc>
          <w:tcPr>
            <w:tcW w:w="170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5</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6</w:t>
            </w: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7</w:t>
            </w: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8</w:t>
            </w: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9</w:t>
            </w: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10</w:t>
            </w:r>
          </w:p>
        </w:tc>
      </w:tr>
      <w:tr w:rsidR="00F6329E" w:rsidRPr="00C8751A" w:rsidTr="000F1605">
        <w:tc>
          <w:tcPr>
            <w:tcW w:w="1730" w:type="dxa"/>
            <w:tcBorders>
              <w:top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70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p>
        </w:tc>
      </w:tr>
    </w:tbl>
    <w:p w:rsidR="00F6329E" w:rsidRPr="00C8751A" w:rsidRDefault="00F6329E" w:rsidP="00400A92"/>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30"/>
        <w:gridCol w:w="1559"/>
        <w:gridCol w:w="1560"/>
        <w:gridCol w:w="1701"/>
        <w:gridCol w:w="1701"/>
        <w:gridCol w:w="1559"/>
        <w:gridCol w:w="1559"/>
        <w:gridCol w:w="1418"/>
        <w:gridCol w:w="1275"/>
        <w:gridCol w:w="1701"/>
      </w:tblGrid>
      <w:tr w:rsidR="00F6329E" w:rsidRPr="00C8751A" w:rsidTr="000F1605">
        <w:tc>
          <w:tcPr>
            <w:tcW w:w="1730"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Наименования налогов, по которым предусматриваются налоговые льготы, освобождения и иные преференции, установленные нормативным правовым актам Алексеевского сельского поселения Чамзинского муниципального района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Размер налоговой ставки, в пределах которой предоставляются налоговые льготы, освобождения и иные преференции по налогам</w:t>
            </w: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 xml:space="preserve">Код вида экономической деятельности (по </w:t>
            </w:r>
            <w:hyperlink r:id="rId46" w:history="1">
              <w:r w:rsidRPr="00D962EF">
                <w:rPr>
                  <w:rStyle w:val="a2"/>
                  <w:rFonts w:ascii="Times New Roman" w:hAnsi="Times New Roman"/>
                  <w:color w:val="000000"/>
                  <w:sz w:val="18"/>
                  <w:szCs w:val="18"/>
                </w:rPr>
                <w:t>ОКВЭД</w:t>
              </w:r>
            </w:hyperlink>
            <w:r w:rsidRPr="00D962EF">
              <w:rPr>
                <w:rFonts w:ascii="Times New Roman" w:hAnsi="Times New Roman" w:cs="Times New Roman"/>
                <w:color w:val="000000"/>
                <w:sz w:val="18"/>
                <w:szCs w:val="18"/>
              </w:rPr>
              <w:t>)</w:t>
            </w:r>
            <w:r w:rsidRPr="00D962EF">
              <w:rPr>
                <w:rFonts w:ascii="Times New Roman" w:hAnsi="Times New Roman" w:cs="Times New Roman"/>
                <w:sz w:val="18"/>
                <w:szCs w:val="18"/>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Принадлежность налогового расхода к группе полномочий в соответствии с П</w:t>
            </w:r>
            <w:r w:rsidRPr="00D962EF">
              <w:rPr>
                <w:rFonts w:ascii="Times New Roman" w:hAnsi="Times New Roman" w:cs="Times New Roman"/>
                <w:color w:val="000000"/>
                <w:sz w:val="18"/>
                <w:szCs w:val="18"/>
              </w:rPr>
              <w:t>орядком распределения дотаций на выравнивание бюджетной обеспеченности поселений</w:t>
            </w:r>
            <w:r w:rsidRPr="00D962EF">
              <w:rPr>
                <w:rFonts w:ascii="Times New Roman" w:hAnsi="Times New Roman" w:cs="Times New Roman"/>
                <w:sz w:val="18"/>
                <w:szCs w:val="18"/>
              </w:rPr>
              <w:t xml:space="preserve"> утвержденным Законом Республики Мордовия от 27.12.2019 №94-З «О межбюджетных отношениях в Республике Мордовия»</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Наименование государственных программ Алексеевского сельского поселения Чамзинского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Наименование структурных элементов государственных программ Алексеевского сельского поселения Чамзинского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Наименование нормативных правовых актов Алексеевского сельского поселения Чамзинского муниципального района Республики Мордовия, определяющих цели социально-экономической политики Алексеевского сельского поселения Чамзинского муниципального района Республики Мордовия, не относящиеся к государственным программам Алексеевского сельского поселения Чамзинского муниципального района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275"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Показатель (индикатор) достижения целей государственных программ Алексеевского сельского поселения Чамзинского муниципального района Республики Мордовия и (или) целей социально-экономической политики Алексеевского сельского поселения Чамзинского муниципального района Республики Мордовия, не относящихся к государственным программам Алексеевского сельского поселения Чамзинского муниципального района Республики Мордовия, в связи с предоставлением налоговых льгот, освобождений и иных преференций по налогам</w:t>
            </w:r>
          </w:p>
        </w:tc>
        <w:tc>
          <w:tcPr>
            <w:tcW w:w="1701"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Куратор налогового расхода</w:t>
            </w:r>
          </w:p>
        </w:tc>
      </w:tr>
      <w:tr w:rsidR="00F6329E" w:rsidRPr="00C8751A" w:rsidTr="000F1605">
        <w:tc>
          <w:tcPr>
            <w:tcW w:w="1730"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11</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12</w:t>
            </w: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13</w:t>
            </w: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14</w:t>
            </w: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15</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16</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17</w:t>
            </w: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18</w:t>
            </w:r>
          </w:p>
        </w:tc>
        <w:tc>
          <w:tcPr>
            <w:tcW w:w="1275"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19</w:t>
            </w:r>
          </w:p>
        </w:tc>
        <w:tc>
          <w:tcPr>
            <w:tcW w:w="1701"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20</w:t>
            </w:r>
          </w:p>
        </w:tc>
      </w:tr>
      <w:tr w:rsidR="00F6329E" w:rsidRPr="00C8751A" w:rsidTr="000F1605">
        <w:tc>
          <w:tcPr>
            <w:tcW w:w="1730" w:type="dxa"/>
            <w:tcBorders>
              <w:top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p>
        </w:tc>
      </w:tr>
    </w:tbl>
    <w:p w:rsidR="00F6329E" w:rsidRPr="00C8751A" w:rsidRDefault="00F6329E" w:rsidP="00400A92">
      <w:pPr>
        <w:sectPr w:rsidR="00F6329E" w:rsidRPr="00C8751A" w:rsidSect="00400A92">
          <w:headerReference w:type="default" r:id="rId47"/>
          <w:footerReference w:type="default" r:id="rId48"/>
          <w:pgSz w:w="16837" w:h="11905" w:orient="landscape"/>
          <w:pgMar w:top="567" w:right="800" w:bottom="1440" w:left="800" w:header="720" w:footer="720" w:gutter="0"/>
          <w:cols w:space="720"/>
          <w:noEndnote/>
        </w:sectPr>
      </w:pPr>
    </w:p>
    <w:p w:rsidR="00F6329E" w:rsidRPr="00C8751A" w:rsidRDefault="00F6329E" w:rsidP="00362BF8">
      <w:pPr>
        <w:jc w:val="right"/>
        <w:rPr>
          <w:rStyle w:val="a3"/>
          <w:bCs/>
        </w:rPr>
      </w:pPr>
      <w:r w:rsidRPr="00C8751A">
        <w:rPr>
          <w:rStyle w:val="a3"/>
          <w:bCs/>
        </w:rPr>
        <w:t>Приложение 2</w:t>
      </w:r>
      <w:r w:rsidRPr="00C8751A">
        <w:rPr>
          <w:rStyle w:val="a3"/>
          <w:bCs/>
        </w:rPr>
        <w:br/>
      </w:r>
      <w:r w:rsidRPr="00C8751A">
        <w:rPr>
          <w:rStyle w:val="a3"/>
          <w:bCs/>
          <w:color w:val="000000"/>
        </w:rPr>
        <w:t xml:space="preserve">к </w:t>
      </w:r>
      <w:hyperlink w:anchor="sub_1000" w:history="1">
        <w:r w:rsidRPr="00C8751A">
          <w:rPr>
            <w:rStyle w:val="a2"/>
            <w:b/>
            <w:bCs/>
            <w:color w:val="000000"/>
          </w:rPr>
          <w:t>Порядку</w:t>
        </w:r>
      </w:hyperlink>
      <w:r w:rsidRPr="00C8751A">
        <w:rPr>
          <w:rStyle w:val="a3"/>
          <w:bCs/>
        </w:rPr>
        <w:t xml:space="preserve"> формирования перечня налоговых расходов </w:t>
      </w:r>
    </w:p>
    <w:p w:rsidR="00F6329E" w:rsidRPr="00C8751A" w:rsidRDefault="00F6329E" w:rsidP="00362BF8">
      <w:pPr>
        <w:jc w:val="right"/>
        <w:rPr>
          <w:rStyle w:val="a3"/>
          <w:bCs/>
        </w:rPr>
      </w:pPr>
      <w:r w:rsidRPr="00C8751A">
        <w:rPr>
          <w:rStyle w:val="a3"/>
          <w:bCs/>
        </w:rPr>
        <w:t xml:space="preserve">Алексеевского сельского поселения </w:t>
      </w:r>
    </w:p>
    <w:p w:rsidR="00F6329E" w:rsidRPr="00C8751A" w:rsidRDefault="00F6329E" w:rsidP="00362BF8">
      <w:pPr>
        <w:jc w:val="right"/>
        <w:rPr>
          <w:rStyle w:val="a3"/>
          <w:bCs/>
        </w:rPr>
      </w:pPr>
      <w:r w:rsidRPr="00C8751A">
        <w:rPr>
          <w:rStyle w:val="a3"/>
          <w:bCs/>
        </w:rPr>
        <w:t>Чамзинского муниципального района Республики Мордовия,</w:t>
      </w:r>
      <w:r w:rsidRPr="00C8751A">
        <w:rPr>
          <w:rStyle w:val="a3"/>
          <w:bCs/>
        </w:rPr>
        <w:br/>
        <w:t xml:space="preserve">проведения оценки эффективности налоговых расходов </w:t>
      </w:r>
    </w:p>
    <w:p w:rsidR="00F6329E" w:rsidRPr="00C8751A" w:rsidRDefault="00F6329E" w:rsidP="00362BF8">
      <w:pPr>
        <w:jc w:val="right"/>
        <w:rPr>
          <w:rStyle w:val="a3"/>
          <w:bCs/>
        </w:rPr>
      </w:pPr>
      <w:r w:rsidRPr="00C8751A">
        <w:rPr>
          <w:rStyle w:val="a3"/>
          <w:bCs/>
        </w:rPr>
        <w:t xml:space="preserve">Алексеевского сельского поселения </w:t>
      </w:r>
    </w:p>
    <w:p w:rsidR="00F6329E" w:rsidRPr="00C8751A" w:rsidRDefault="00F6329E" w:rsidP="00362BF8">
      <w:pPr>
        <w:jc w:val="right"/>
        <w:rPr>
          <w:rStyle w:val="a3"/>
          <w:bCs/>
        </w:rPr>
      </w:pPr>
      <w:r w:rsidRPr="00C8751A">
        <w:rPr>
          <w:rStyle w:val="a3"/>
          <w:bCs/>
        </w:rPr>
        <w:t>Чамзинского муниципального района Республики Мордовия,</w:t>
      </w:r>
      <w:r w:rsidRPr="00C8751A">
        <w:rPr>
          <w:rStyle w:val="a3"/>
          <w:bCs/>
        </w:rPr>
        <w:br/>
        <w:t xml:space="preserve">обобщения результатов оценки эффективности </w:t>
      </w:r>
    </w:p>
    <w:p w:rsidR="00F6329E" w:rsidRPr="00C8751A" w:rsidRDefault="00F6329E" w:rsidP="00362BF8">
      <w:pPr>
        <w:jc w:val="right"/>
        <w:rPr>
          <w:rStyle w:val="a3"/>
          <w:bCs/>
        </w:rPr>
      </w:pPr>
      <w:r w:rsidRPr="00C8751A">
        <w:rPr>
          <w:rStyle w:val="a3"/>
          <w:bCs/>
        </w:rPr>
        <w:t xml:space="preserve">налоговых расходовАлексеевского сельского поселения </w:t>
      </w:r>
    </w:p>
    <w:p w:rsidR="00F6329E" w:rsidRPr="00C8751A" w:rsidRDefault="00F6329E" w:rsidP="00362BF8">
      <w:pPr>
        <w:jc w:val="right"/>
        <w:rPr>
          <w:rStyle w:val="a3"/>
          <w:bCs/>
        </w:rPr>
      </w:pPr>
      <w:r w:rsidRPr="00C8751A">
        <w:rPr>
          <w:rStyle w:val="a3"/>
          <w:bCs/>
        </w:rPr>
        <w:t>Чамзинского муниципального района Республики Мордовия</w:t>
      </w:r>
      <w:r w:rsidRPr="00C8751A">
        <w:rPr>
          <w:rStyle w:val="a3"/>
          <w:bCs/>
        </w:rPr>
        <w:br/>
        <w:t>и правилам формирования информациио нормативных,</w:t>
      </w:r>
    </w:p>
    <w:p w:rsidR="00F6329E" w:rsidRPr="00C8751A" w:rsidRDefault="00F6329E" w:rsidP="00362BF8">
      <w:pPr>
        <w:jc w:val="right"/>
        <w:rPr>
          <w:rStyle w:val="a3"/>
          <w:bCs/>
        </w:rPr>
      </w:pPr>
      <w:r w:rsidRPr="00C8751A">
        <w:rPr>
          <w:rStyle w:val="a3"/>
          <w:bCs/>
        </w:rPr>
        <w:t xml:space="preserve"> целевых и фискальныххарактеристиках налоговых расходов</w:t>
      </w:r>
      <w:r w:rsidRPr="00C8751A">
        <w:rPr>
          <w:rStyle w:val="a3"/>
          <w:bCs/>
        </w:rPr>
        <w:br/>
        <w:t xml:space="preserve">Алексеевского сельского поселения </w:t>
      </w:r>
    </w:p>
    <w:p w:rsidR="00F6329E" w:rsidRPr="00C8751A" w:rsidRDefault="00F6329E" w:rsidP="00362BF8">
      <w:pPr>
        <w:jc w:val="right"/>
        <w:rPr>
          <w:rStyle w:val="a3"/>
          <w:bCs/>
        </w:rPr>
      </w:pPr>
      <w:r w:rsidRPr="00C8751A">
        <w:rPr>
          <w:rStyle w:val="a3"/>
          <w:bCs/>
        </w:rPr>
        <w:t>Чамзинского муниципального района Республики Мордовия</w:t>
      </w:r>
    </w:p>
    <w:p w:rsidR="00F6329E" w:rsidRPr="00C8751A" w:rsidRDefault="00F6329E" w:rsidP="00400A92"/>
    <w:p w:rsidR="00F6329E" w:rsidRPr="00C8751A" w:rsidRDefault="00F6329E" w:rsidP="00362BF8">
      <w:pPr>
        <w:pStyle w:val="Heading1"/>
        <w:spacing w:before="0" w:after="0"/>
        <w:jc w:val="center"/>
        <w:rPr>
          <w:rFonts w:ascii="Times New Roman" w:hAnsi="Times New Roman" w:cs="Times New Roman"/>
          <w:sz w:val="24"/>
          <w:szCs w:val="24"/>
        </w:rPr>
      </w:pPr>
      <w:r w:rsidRPr="00C8751A">
        <w:rPr>
          <w:rFonts w:ascii="Times New Roman" w:hAnsi="Times New Roman" w:cs="Times New Roman"/>
          <w:sz w:val="24"/>
          <w:szCs w:val="24"/>
        </w:rPr>
        <w:t>Паспорт налоговых расходов</w:t>
      </w:r>
    </w:p>
    <w:p w:rsidR="00F6329E" w:rsidRPr="00C8751A" w:rsidRDefault="00F6329E" w:rsidP="00362BF8">
      <w:pPr>
        <w:pStyle w:val="Heading1"/>
        <w:spacing w:before="0" w:after="0"/>
        <w:jc w:val="center"/>
        <w:rPr>
          <w:rFonts w:ascii="Times New Roman" w:hAnsi="Times New Roman" w:cs="Times New Roman"/>
          <w:sz w:val="24"/>
          <w:szCs w:val="24"/>
        </w:rPr>
      </w:pPr>
      <w:r w:rsidRPr="00C8751A">
        <w:rPr>
          <w:rFonts w:ascii="Times New Roman" w:hAnsi="Times New Roman" w:cs="Times New Roman"/>
          <w:sz w:val="24"/>
          <w:szCs w:val="24"/>
        </w:rPr>
        <w:t>Алексеевского сельского поселения Чамзинского муниципального района</w:t>
      </w:r>
    </w:p>
    <w:p w:rsidR="00F6329E" w:rsidRPr="00C8751A" w:rsidRDefault="00F6329E" w:rsidP="00362BF8">
      <w:pPr>
        <w:pStyle w:val="Heading1"/>
        <w:spacing w:before="0" w:after="0"/>
        <w:jc w:val="center"/>
        <w:rPr>
          <w:rFonts w:ascii="Times New Roman" w:hAnsi="Times New Roman" w:cs="Times New Roman"/>
          <w:sz w:val="24"/>
          <w:szCs w:val="24"/>
        </w:rPr>
      </w:pPr>
      <w:r w:rsidRPr="00C8751A">
        <w:rPr>
          <w:rFonts w:ascii="Times New Roman" w:hAnsi="Times New Roman" w:cs="Times New Roman"/>
          <w:sz w:val="24"/>
          <w:szCs w:val="24"/>
        </w:rPr>
        <w:t>Республики Мордовия</w:t>
      </w:r>
    </w:p>
    <w:p w:rsidR="00F6329E" w:rsidRPr="00C8751A" w:rsidRDefault="00F6329E" w:rsidP="00400A92"/>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91"/>
        <w:gridCol w:w="1093"/>
        <w:gridCol w:w="1361"/>
        <w:gridCol w:w="1392"/>
        <w:gridCol w:w="1554"/>
        <w:gridCol w:w="1843"/>
        <w:gridCol w:w="1843"/>
        <w:gridCol w:w="1559"/>
        <w:gridCol w:w="1276"/>
        <w:gridCol w:w="2551"/>
      </w:tblGrid>
      <w:tr w:rsidR="00F6329E" w:rsidRPr="00D12362" w:rsidTr="0078511C">
        <w:tc>
          <w:tcPr>
            <w:tcW w:w="10377" w:type="dxa"/>
            <w:gridSpan w:val="7"/>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Нормативные характеристики налоговых расходов Алексеевского сельского поселения Чамзинского муниципального Республики Мордовия</w:t>
            </w:r>
          </w:p>
        </w:tc>
        <w:tc>
          <w:tcPr>
            <w:tcW w:w="5386" w:type="dxa"/>
            <w:gridSpan w:val="3"/>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Целевые характеристики налоговых расходов Алексеевского сельского поселения Чамзинского муниципального Республики Мордовия</w:t>
            </w:r>
          </w:p>
        </w:tc>
      </w:tr>
      <w:tr w:rsidR="00F6329E" w:rsidRPr="00D12362" w:rsidTr="0078511C">
        <w:tc>
          <w:tcPr>
            <w:tcW w:w="1291" w:type="dxa"/>
            <w:tcBorders>
              <w:top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Нормативный правовой акт Алексеевского сельского поселения Чамзинского муниципального Республики Мордовия, их структурные единицы, которыми предусматриваются налоговые льготы, освобождения и иные преференции по налогам</w:t>
            </w:r>
          </w:p>
        </w:tc>
        <w:tc>
          <w:tcPr>
            <w:tcW w:w="109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Условия предоставления налоговых льгот, освобождений и иных преференций для плательщиков налогов, установленные нормативным правовым актам Алексеевского сельского поселения Чамзинского муниципального Республики Мордовия</w:t>
            </w:r>
          </w:p>
        </w:tc>
        <w:tc>
          <w:tcPr>
            <w:tcW w:w="136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Целевая категория плательщиков налогов, для которых предусмотрены налоговые льготы, освобождения и иные преференции, установленные нормативным правовым актам Алексеевского сельского поселения Чамзинского муниципального Республики Мордовия</w:t>
            </w:r>
          </w:p>
        </w:tc>
        <w:tc>
          <w:tcPr>
            <w:tcW w:w="139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Даты вступления в силу положений нормативного правового акта Алексеевского сельского поселения Чамзинского муниципального Республики Мордовия, устанавливающего налоговые льготы, освобождения и иные преференции по налогам</w:t>
            </w:r>
          </w:p>
        </w:tc>
        <w:tc>
          <w:tcPr>
            <w:tcW w:w="1554"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Даты начала действия предоставленного нормативным правовым актом Алексеевского сельского поселения Чамзинского муниципального Республики Мордовия права на налоговые льготы, освобождения и иные преференции по налогам</w:t>
            </w:r>
          </w:p>
        </w:tc>
        <w:tc>
          <w:tcPr>
            <w:tcW w:w="184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Период действия налоговых льгот, освобождений и иных преференций по налогам, предоставленных нормативным правовым актом Алексеевского сельского поселения Чамзинского муниципального Республики Мордовия</w:t>
            </w:r>
          </w:p>
        </w:tc>
        <w:tc>
          <w:tcPr>
            <w:tcW w:w="184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Дата прекращения действия налоговых льгот, освобождений и иных преференций по налогам, установленная нормативным правовым актом Алексеевского сельского поселения Чамзинского муниципального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Наименование налоговой льготы, освобождений и иных преференций по налогам</w:t>
            </w:r>
          </w:p>
        </w:tc>
        <w:tc>
          <w:tcPr>
            <w:tcW w:w="127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Целевая категория налогового расхода Алексеевского сельского поселения Чамзинского муниципального Республики Мордовия</w:t>
            </w:r>
          </w:p>
        </w:tc>
        <w:tc>
          <w:tcPr>
            <w:tcW w:w="2551"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Цели предоставления налоговых льгот, освобождений и иных преференций для плательщиков налогов, установленных нормативным правовым актом Алексеевского сельского поселения Чамзинского муниципального Республики Мордовия</w:t>
            </w:r>
          </w:p>
        </w:tc>
      </w:tr>
      <w:tr w:rsidR="00F6329E" w:rsidRPr="00D12362" w:rsidTr="0078511C">
        <w:tc>
          <w:tcPr>
            <w:tcW w:w="129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w:t>
            </w:r>
          </w:p>
        </w:tc>
        <w:tc>
          <w:tcPr>
            <w:tcW w:w="109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w:t>
            </w:r>
          </w:p>
        </w:tc>
        <w:tc>
          <w:tcPr>
            <w:tcW w:w="136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3</w:t>
            </w:r>
          </w:p>
        </w:tc>
        <w:tc>
          <w:tcPr>
            <w:tcW w:w="139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4</w:t>
            </w:r>
          </w:p>
        </w:tc>
        <w:tc>
          <w:tcPr>
            <w:tcW w:w="1554"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5</w:t>
            </w:r>
          </w:p>
        </w:tc>
        <w:tc>
          <w:tcPr>
            <w:tcW w:w="184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6</w:t>
            </w:r>
          </w:p>
        </w:tc>
        <w:tc>
          <w:tcPr>
            <w:tcW w:w="184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7</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8</w:t>
            </w:r>
          </w:p>
        </w:tc>
        <w:tc>
          <w:tcPr>
            <w:tcW w:w="127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9</w:t>
            </w:r>
          </w:p>
        </w:tc>
        <w:tc>
          <w:tcPr>
            <w:tcW w:w="2551"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10</w:t>
            </w:r>
          </w:p>
        </w:tc>
      </w:tr>
      <w:tr w:rsidR="00F6329E" w:rsidRPr="00D12362" w:rsidTr="0078511C">
        <w:tc>
          <w:tcPr>
            <w:tcW w:w="1291" w:type="dxa"/>
            <w:tcBorders>
              <w:top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09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36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39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4"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2551"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p>
        </w:tc>
      </w:tr>
    </w:tbl>
    <w:p w:rsidR="00F6329E" w:rsidRPr="00D12362" w:rsidRDefault="00F6329E" w:rsidP="00400A92">
      <w:pPr>
        <w:rPr>
          <w:sz w:val="18"/>
          <w:szCs w:val="18"/>
        </w:rPr>
      </w:pPr>
    </w:p>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305"/>
        <w:gridCol w:w="1160"/>
        <w:gridCol w:w="966"/>
        <w:gridCol w:w="1418"/>
        <w:gridCol w:w="1417"/>
        <w:gridCol w:w="1276"/>
        <w:gridCol w:w="1559"/>
        <w:gridCol w:w="2552"/>
        <w:gridCol w:w="2551"/>
        <w:gridCol w:w="1559"/>
      </w:tblGrid>
      <w:tr w:rsidR="00F6329E" w:rsidRPr="00D12362" w:rsidTr="0078511C">
        <w:tc>
          <w:tcPr>
            <w:tcW w:w="15763" w:type="dxa"/>
            <w:gridSpan w:val="10"/>
            <w:tcBorders>
              <w:top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Целевые характеристики налоговых расходов Алексеевского сельского поселения Чамзинского муниципального Республики Мордовия</w:t>
            </w:r>
          </w:p>
        </w:tc>
      </w:tr>
      <w:tr w:rsidR="00F6329E" w:rsidRPr="00D12362" w:rsidTr="0078511C">
        <w:tc>
          <w:tcPr>
            <w:tcW w:w="1305" w:type="dxa"/>
            <w:tcBorders>
              <w:top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Наименования налогов, по которым предусматриваются налоговые льготы, освобождения и иные преференции, установленные нормативным правовым актам Алексеевского сельского поселения Чамзинского муниципального Республики Мордовия</w:t>
            </w:r>
          </w:p>
        </w:tc>
        <w:tc>
          <w:tcPr>
            <w:tcW w:w="11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96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Размер налоговой ставки, в пределах которой предоставляются налоговые льготы, освобождения и иные преференции по налогам</w:t>
            </w: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 xml:space="preserve">Код вида экономической деятельности (по </w:t>
            </w:r>
            <w:hyperlink r:id="rId49" w:history="1">
              <w:r w:rsidRPr="00D962EF">
                <w:rPr>
                  <w:rStyle w:val="a2"/>
                  <w:rFonts w:ascii="Times New Roman" w:hAnsi="Times New Roman"/>
                  <w:color w:val="000000"/>
                  <w:sz w:val="18"/>
                  <w:szCs w:val="18"/>
                </w:rPr>
                <w:t>ОКВЭД</w:t>
              </w:r>
            </w:hyperlink>
            <w:r w:rsidRPr="00D962EF">
              <w:rPr>
                <w:rFonts w:ascii="Times New Roman" w:hAnsi="Times New Roman" w:cs="Times New Roman"/>
                <w:sz w:val="18"/>
                <w:szCs w:val="18"/>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Принадлежность налогового расхода к группе полномочий в соответствии с П</w:t>
            </w:r>
            <w:r w:rsidRPr="00D962EF">
              <w:rPr>
                <w:rFonts w:ascii="Times New Roman" w:hAnsi="Times New Roman" w:cs="Times New Roman"/>
                <w:color w:val="000000"/>
                <w:sz w:val="18"/>
                <w:szCs w:val="18"/>
              </w:rPr>
              <w:t>орядком распределения дотаций на выравнивание бюджетной обеспеченности поселений</w:t>
            </w:r>
            <w:r w:rsidRPr="00D962EF">
              <w:rPr>
                <w:rFonts w:ascii="Times New Roman" w:hAnsi="Times New Roman" w:cs="Times New Roman"/>
                <w:sz w:val="18"/>
                <w:szCs w:val="18"/>
              </w:rPr>
              <w:t xml:space="preserve"> утвержденным Законом Республики Мордовия от 27.12.2019 №94-З «О межбюджетных отношениях в Республике Мордовия»</w:t>
            </w:r>
          </w:p>
        </w:tc>
        <w:tc>
          <w:tcPr>
            <w:tcW w:w="127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Наименование государственных программ Алексеевского сельского поселения Чамзинского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Наименование структурных элементов государственных программ Алексеевского сельского поселения Чамзинского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255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Наименование нормативных правовых актов Алексеевского сельского поселения Чамзинского муниципального Республики Мордовия, определяющих цели социально-экономической политики Алексеевского сельского поселения Чамзинского муниципального Республики Мордовия, не относящиеся к государственным программам Алексеевского сельского поселения Чамзинского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255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Наименование показателя (индикатора) достижения целей государственных программ  Алексеевского сельского поселения Чамзинского муниципального Республики Мордовия и (или) целей социально-экономической политики Алексеевского сельского поселения Чамзинского муниципального Республики Мордовия, не относящихся к государственным программам Алексеевского сельского поселения Чамзинского муниципального Республики Мордовия, в связи с предоставлением налоговых льгот, освобождений и иных преференций по налогам с указанием прогнозного и фактического значений (единица измерения)</w:t>
            </w: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Куратор налогового расхода</w:t>
            </w:r>
          </w:p>
        </w:tc>
      </w:tr>
      <w:tr w:rsidR="00F6329E" w:rsidRPr="00D12362" w:rsidTr="0078511C">
        <w:tc>
          <w:tcPr>
            <w:tcW w:w="1305"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11</w:t>
            </w:r>
          </w:p>
        </w:tc>
        <w:tc>
          <w:tcPr>
            <w:tcW w:w="11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12</w:t>
            </w:r>
          </w:p>
        </w:tc>
        <w:tc>
          <w:tcPr>
            <w:tcW w:w="96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13</w:t>
            </w: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14</w:t>
            </w: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15</w:t>
            </w:r>
          </w:p>
        </w:tc>
        <w:tc>
          <w:tcPr>
            <w:tcW w:w="127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16</w:t>
            </w: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17</w:t>
            </w:r>
          </w:p>
        </w:tc>
        <w:tc>
          <w:tcPr>
            <w:tcW w:w="255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18</w:t>
            </w:r>
          </w:p>
        </w:tc>
        <w:tc>
          <w:tcPr>
            <w:tcW w:w="255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19</w:t>
            </w: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20</w:t>
            </w:r>
          </w:p>
        </w:tc>
      </w:tr>
      <w:tr w:rsidR="00F6329E" w:rsidRPr="00D12362" w:rsidTr="0078511C">
        <w:tc>
          <w:tcPr>
            <w:tcW w:w="1305" w:type="dxa"/>
            <w:tcBorders>
              <w:top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16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96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2551"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p>
        </w:tc>
      </w:tr>
    </w:tbl>
    <w:p w:rsidR="00F6329E" w:rsidRPr="00D12362" w:rsidRDefault="00F6329E" w:rsidP="00400A92">
      <w:pPr>
        <w:rPr>
          <w:sz w:val="18"/>
          <w:szCs w:val="18"/>
        </w:rPr>
      </w:pPr>
    </w:p>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1036"/>
        <w:gridCol w:w="1134"/>
        <w:gridCol w:w="1418"/>
        <w:gridCol w:w="1417"/>
        <w:gridCol w:w="1279"/>
        <w:gridCol w:w="1420"/>
        <w:gridCol w:w="5242"/>
        <w:gridCol w:w="1559"/>
      </w:tblGrid>
      <w:tr w:rsidR="00F6329E" w:rsidRPr="00D12362" w:rsidTr="0078511C">
        <w:tc>
          <w:tcPr>
            <w:tcW w:w="15763" w:type="dxa"/>
            <w:gridSpan w:val="9"/>
            <w:tcBorders>
              <w:top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Фискальные характеристики налогового расхода Алексеевского сельского поселения Чамзинского муниципального Республики Мордовия</w:t>
            </w:r>
          </w:p>
        </w:tc>
      </w:tr>
      <w:tr w:rsidR="00F6329E" w:rsidRPr="00D12362" w:rsidTr="0078511C">
        <w:trPr>
          <w:trHeight w:val="345"/>
        </w:trPr>
        <w:tc>
          <w:tcPr>
            <w:tcW w:w="1258" w:type="dxa"/>
            <w:vMerge w:val="restart"/>
            <w:tcBorders>
              <w:top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Объем налоговых льгот, освобождений и иных преференций, предоставленных для плательщиков налогов, в соответствии с нормативными правовыми актами муниципальных образований субъектов Российской Федерации за отчетный год и за год, предшествующий отчетному году (тыс. рублей)</w:t>
            </w:r>
          </w:p>
        </w:tc>
        <w:tc>
          <w:tcPr>
            <w:tcW w:w="1036" w:type="dxa"/>
            <w:vMerge w:val="restart"/>
            <w:tcBorders>
              <w:top w:val="single" w:sz="4" w:space="0" w:color="auto"/>
              <w:left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Оценка объема предоставленных налоговых льгот, 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1134" w:type="dxa"/>
            <w:vMerge w:val="restart"/>
            <w:tcBorders>
              <w:top w:val="single" w:sz="4" w:space="0" w:color="auto"/>
              <w:left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Численность плательщиков налогов, воспользовавшихся налоговой льготой, освобождением и иной преференцией (единиц), установленными нормативными правовыми актами муниципальными образованиями субъектов Российской Федерации</w:t>
            </w:r>
          </w:p>
        </w:tc>
        <w:tc>
          <w:tcPr>
            <w:tcW w:w="1418" w:type="dxa"/>
            <w:vMerge w:val="restart"/>
            <w:tcBorders>
              <w:top w:val="single" w:sz="4" w:space="0" w:color="auto"/>
              <w:left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Базовый объем налогов, задекларированный для уплаты в консолидированный бюджет муниципального образования субъекта Российской Федерации плательщиками налогов, имеющими право на налоговые льготы, освобождения и иные преференции, установленные нормативными правовыми актами муниципального образования субъектов Российской Федерации (тыс. рублей)</w:t>
            </w:r>
          </w:p>
        </w:tc>
        <w:tc>
          <w:tcPr>
            <w:tcW w:w="1417" w:type="dxa"/>
            <w:vMerge w:val="restart"/>
            <w:tcBorders>
              <w:top w:val="single" w:sz="4" w:space="0" w:color="auto"/>
              <w:left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Объем налогов, задекларированный для уплаты в консолидированный бюджет муниципального образования  субъекта Российской Федерации 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7941" w:type="dxa"/>
            <w:gridSpan w:val="3"/>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Результат оценки эффективности налогового расхода</w:t>
            </w:r>
          </w:p>
          <w:p w:rsidR="00F6329E" w:rsidRDefault="00F6329E" w:rsidP="0078511C"/>
          <w:p w:rsidR="00F6329E" w:rsidRDefault="00F6329E" w:rsidP="0078511C"/>
          <w:p w:rsidR="00F6329E" w:rsidRDefault="00F6329E" w:rsidP="0078511C"/>
          <w:p w:rsidR="00F6329E" w:rsidRDefault="00F6329E" w:rsidP="0078511C"/>
          <w:p w:rsidR="00F6329E" w:rsidRPr="0078511C" w:rsidRDefault="00F6329E" w:rsidP="0078511C"/>
        </w:tc>
        <w:tc>
          <w:tcPr>
            <w:tcW w:w="1559" w:type="dxa"/>
            <w:vMerge w:val="restart"/>
            <w:tcBorders>
              <w:top w:val="single" w:sz="4" w:space="0" w:color="auto"/>
              <w:lef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Рекомендации о необходимости сохранения (уточнения, отмены) предоставленных плательщикам льгот</w:t>
            </w:r>
          </w:p>
        </w:tc>
      </w:tr>
      <w:tr w:rsidR="00F6329E" w:rsidRPr="00D12362" w:rsidTr="0078511C">
        <w:trPr>
          <w:trHeight w:val="6074"/>
        </w:trPr>
        <w:tc>
          <w:tcPr>
            <w:tcW w:w="1258" w:type="dxa"/>
            <w:vMerge/>
            <w:tcBorders>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036" w:type="dxa"/>
            <w:vMerge/>
            <w:tcBorders>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134" w:type="dxa"/>
            <w:vMerge/>
            <w:tcBorders>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8" w:type="dxa"/>
            <w:vMerge/>
            <w:tcBorders>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7" w:type="dxa"/>
            <w:vMerge/>
            <w:tcBorders>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27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Бюджетный эффект (тыс. рублей)</w:t>
            </w:r>
          </w:p>
        </w:tc>
        <w:tc>
          <w:tcPr>
            <w:tcW w:w="1420" w:type="dxa"/>
            <w:tcBorders>
              <w:top w:val="single" w:sz="4" w:space="0" w:color="auto"/>
              <w:left w:val="single" w:sz="4" w:space="0" w:color="auto"/>
              <w:bottom w:val="single" w:sz="4" w:space="0" w:color="auto"/>
              <w:right w:val="single" w:sz="4" w:space="0" w:color="auto"/>
            </w:tcBorders>
          </w:tcPr>
          <w:p w:rsidR="00F6329E" w:rsidRPr="00D962EF" w:rsidRDefault="00F6329E" w:rsidP="0078511C">
            <w:pPr>
              <w:pStyle w:val="a4"/>
              <w:ind w:firstLine="41"/>
              <w:rPr>
                <w:rFonts w:ascii="Times New Roman" w:hAnsi="Times New Roman" w:cs="Times New Roman"/>
                <w:sz w:val="18"/>
                <w:szCs w:val="18"/>
              </w:rPr>
            </w:pPr>
            <w:r w:rsidRPr="00D962EF">
              <w:rPr>
                <w:rFonts w:ascii="Times New Roman" w:hAnsi="Times New Roman" w:cs="Times New Roman"/>
                <w:sz w:val="18"/>
                <w:szCs w:val="18"/>
              </w:rPr>
              <w:t>Оценка совокупного бюджетного эффекта (для стимулирующих налоговых расходов)</w:t>
            </w:r>
          </w:p>
        </w:tc>
        <w:tc>
          <w:tcPr>
            <w:tcW w:w="524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r w:rsidRPr="00D962EF">
              <w:rPr>
                <w:rFonts w:ascii="Times New Roman" w:hAnsi="Times New Roman" w:cs="Times New Roman"/>
                <w:sz w:val="18"/>
                <w:szCs w:val="18"/>
              </w:rPr>
              <w:t>Достижение показателя (индикатора) целей государственных программ Алексеевского сельского поселения Чамзинского муниципального Республики Мордовия и (или) целей социально-экономической политики Алексеевского сельского поселения Чамзинского муниципального Республики Мордовия, не относящихся к государственным программам Алексеевского сельского поселения Чамзинского муниципального Республики Мордовия, в связи с предоставлением налоговых льгот, освобождений и иных преференций по налогам, %</w:t>
            </w:r>
          </w:p>
        </w:tc>
        <w:tc>
          <w:tcPr>
            <w:tcW w:w="1559" w:type="dxa"/>
            <w:vMerge/>
            <w:tcBorders>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p>
        </w:tc>
      </w:tr>
      <w:tr w:rsidR="00F6329E" w:rsidRPr="00D12362" w:rsidTr="0078511C">
        <w:tc>
          <w:tcPr>
            <w:tcW w:w="1258"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21</w:t>
            </w:r>
          </w:p>
        </w:tc>
        <w:tc>
          <w:tcPr>
            <w:tcW w:w="103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22</w:t>
            </w:r>
          </w:p>
        </w:tc>
        <w:tc>
          <w:tcPr>
            <w:tcW w:w="1134"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23</w:t>
            </w: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24</w:t>
            </w: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25</w:t>
            </w:r>
          </w:p>
        </w:tc>
        <w:tc>
          <w:tcPr>
            <w:tcW w:w="127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26</w:t>
            </w:r>
          </w:p>
        </w:tc>
        <w:tc>
          <w:tcPr>
            <w:tcW w:w="142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27</w:t>
            </w:r>
          </w:p>
        </w:tc>
        <w:tc>
          <w:tcPr>
            <w:tcW w:w="524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28</w:t>
            </w: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sz w:val="18"/>
                <w:szCs w:val="18"/>
              </w:rPr>
            </w:pPr>
            <w:r w:rsidRPr="00D962EF">
              <w:rPr>
                <w:rFonts w:ascii="Times New Roman" w:hAnsi="Times New Roman" w:cs="Times New Roman"/>
                <w:sz w:val="18"/>
                <w:szCs w:val="18"/>
              </w:rPr>
              <w:t>29</w:t>
            </w:r>
          </w:p>
        </w:tc>
      </w:tr>
      <w:tr w:rsidR="00F6329E" w:rsidRPr="00D12362" w:rsidTr="0078511C">
        <w:tc>
          <w:tcPr>
            <w:tcW w:w="1258" w:type="dxa"/>
            <w:tcBorders>
              <w:top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036"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134"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279"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420"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524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sz w:val="18"/>
                <w:szCs w:val="18"/>
              </w:rPr>
            </w:pPr>
          </w:p>
        </w:tc>
        <w:tc>
          <w:tcPr>
            <w:tcW w:w="1559"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sz w:val="18"/>
                <w:szCs w:val="18"/>
              </w:rPr>
            </w:pPr>
          </w:p>
        </w:tc>
      </w:tr>
    </w:tbl>
    <w:p w:rsidR="00F6329E" w:rsidRPr="00C8751A" w:rsidRDefault="00F6329E" w:rsidP="00400A92">
      <w:pPr>
        <w:sectPr w:rsidR="00F6329E" w:rsidRPr="00C8751A" w:rsidSect="00C92CFB">
          <w:headerReference w:type="default" r:id="rId50"/>
          <w:footerReference w:type="default" r:id="rId51"/>
          <w:pgSz w:w="16837" w:h="11905" w:orient="landscape"/>
          <w:pgMar w:top="1276" w:right="800" w:bottom="1440" w:left="800" w:header="720" w:footer="720" w:gutter="0"/>
          <w:cols w:space="720"/>
          <w:noEndnote/>
        </w:sectPr>
      </w:pPr>
    </w:p>
    <w:p w:rsidR="00F6329E" w:rsidRPr="00C8751A" w:rsidRDefault="00F6329E" w:rsidP="00CE52A6">
      <w:pPr>
        <w:jc w:val="right"/>
        <w:rPr>
          <w:rStyle w:val="a3"/>
          <w:bCs/>
        </w:rPr>
      </w:pPr>
      <w:r w:rsidRPr="00C8751A">
        <w:rPr>
          <w:rStyle w:val="a3"/>
          <w:bCs/>
        </w:rPr>
        <w:t>Приложение 3</w:t>
      </w:r>
      <w:r w:rsidRPr="00C8751A">
        <w:rPr>
          <w:rStyle w:val="a3"/>
          <w:bCs/>
        </w:rPr>
        <w:br/>
      </w:r>
      <w:r w:rsidRPr="00C8751A">
        <w:rPr>
          <w:rStyle w:val="a3"/>
          <w:bCs/>
          <w:color w:val="000000"/>
        </w:rPr>
        <w:t xml:space="preserve">к </w:t>
      </w:r>
      <w:hyperlink w:anchor="sub_1000" w:history="1">
        <w:r w:rsidRPr="00C8751A">
          <w:rPr>
            <w:rStyle w:val="a2"/>
            <w:b/>
            <w:bCs/>
            <w:color w:val="000000"/>
          </w:rPr>
          <w:t>Порядку</w:t>
        </w:r>
      </w:hyperlink>
      <w:r w:rsidRPr="00C8751A">
        <w:rPr>
          <w:rStyle w:val="a3"/>
          <w:bCs/>
        </w:rPr>
        <w:t xml:space="preserve"> формирования перечня налоговых расходов </w:t>
      </w:r>
    </w:p>
    <w:p w:rsidR="00F6329E" w:rsidRPr="00C8751A" w:rsidRDefault="00F6329E" w:rsidP="00CE52A6">
      <w:pPr>
        <w:jc w:val="right"/>
        <w:rPr>
          <w:rStyle w:val="a3"/>
          <w:bCs/>
        </w:rPr>
      </w:pPr>
      <w:r w:rsidRPr="00C8751A">
        <w:rPr>
          <w:rStyle w:val="a3"/>
          <w:bCs/>
        </w:rPr>
        <w:t xml:space="preserve">Алексеевского сельского поселения </w:t>
      </w:r>
    </w:p>
    <w:p w:rsidR="00F6329E" w:rsidRPr="00C8751A" w:rsidRDefault="00F6329E" w:rsidP="00CE52A6">
      <w:pPr>
        <w:jc w:val="right"/>
        <w:rPr>
          <w:rStyle w:val="a3"/>
          <w:bCs/>
        </w:rPr>
      </w:pPr>
      <w:r w:rsidRPr="00C8751A">
        <w:rPr>
          <w:rStyle w:val="a3"/>
          <w:bCs/>
        </w:rPr>
        <w:t>Чамзинского муниципального района Республики Мордовия,</w:t>
      </w:r>
      <w:r w:rsidRPr="00C8751A">
        <w:rPr>
          <w:rStyle w:val="a3"/>
          <w:bCs/>
        </w:rPr>
        <w:br/>
        <w:t xml:space="preserve">проведения оценки эффективности налоговых расходов </w:t>
      </w:r>
    </w:p>
    <w:p w:rsidR="00F6329E" w:rsidRPr="00C8751A" w:rsidRDefault="00F6329E" w:rsidP="00CE52A6">
      <w:pPr>
        <w:jc w:val="right"/>
        <w:rPr>
          <w:rStyle w:val="a3"/>
          <w:bCs/>
        </w:rPr>
      </w:pPr>
      <w:r w:rsidRPr="00C8751A">
        <w:rPr>
          <w:rStyle w:val="a3"/>
          <w:bCs/>
        </w:rPr>
        <w:t xml:space="preserve">Алексеевского сельского поселения </w:t>
      </w:r>
    </w:p>
    <w:p w:rsidR="00F6329E" w:rsidRPr="00C8751A" w:rsidRDefault="00F6329E" w:rsidP="00CE52A6">
      <w:pPr>
        <w:jc w:val="right"/>
        <w:rPr>
          <w:rStyle w:val="a3"/>
          <w:bCs/>
        </w:rPr>
      </w:pPr>
      <w:r w:rsidRPr="00C8751A">
        <w:rPr>
          <w:rStyle w:val="a3"/>
          <w:bCs/>
        </w:rPr>
        <w:t>Чамзинского муниципального района Республики Мордовия,</w:t>
      </w:r>
      <w:r w:rsidRPr="00C8751A">
        <w:rPr>
          <w:rStyle w:val="a3"/>
          <w:bCs/>
        </w:rPr>
        <w:br/>
        <w:t xml:space="preserve">обобщения результатов оценки эффективности </w:t>
      </w:r>
    </w:p>
    <w:p w:rsidR="00F6329E" w:rsidRPr="00C8751A" w:rsidRDefault="00F6329E" w:rsidP="00CE52A6">
      <w:pPr>
        <w:jc w:val="right"/>
        <w:rPr>
          <w:rStyle w:val="a3"/>
          <w:bCs/>
        </w:rPr>
      </w:pPr>
      <w:r w:rsidRPr="00C8751A">
        <w:rPr>
          <w:rStyle w:val="a3"/>
          <w:bCs/>
        </w:rPr>
        <w:t xml:space="preserve">налоговых расходовАлексеевского сельского поселения </w:t>
      </w:r>
    </w:p>
    <w:p w:rsidR="00F6329E" w:rsidRPr="00C8751A" w:rsidRDefault="00F6329E" w:rsidP="00CE52A6">
      <w:pPr>
        <w:jc w:val="right"/>
        <w:rPr>
          <w:rStyle w:val="a3"/>
          <w:bCs/>
        </w:rPr>
      </w:pPr>
      <w:r w:rsidRPr="00C8751A">
        <w:rPr>
          <w:rStyle w:val="a3"/>
          <w:bCs/>
        </w:rPr>
        <w:t>Чамзинского муниципального района Республики Мордовия</w:t>
      </w:r>
      <w:r w:rsidRPr="00C8751A">
        <w:rPr>
          <w:rStyle w:val="a3"/>
          <w:bCs/>
        </w:rPr>
        <w:br/>
        <w:t>и правилам формирования информациио нормативных,</w:t>
      </w:r>
    </w:p>
    <w:p w:rsidR="00F6329E" w:rsidRPr="00C8751A" w:rsidRDefault="00F6329E" w:rsidP="00CE52A6">
      <w:pPr>
        <w:jc w:val="right"/>
        <w:rPr>
          <w:rStyle w:val="a3"/>
          <w:bCs/>
        </w:rPr>
      </w:pPr>
      <w:r w:rsidRPr="00C8751A">
        <w:rPr>
          <w:rStyle w:val="a3"/>
          <w:bCs/>
        </w:rPr>
        <w:t xml:space="preserve"> целевых и фискальныххарактеристиках налоговых расходов</w:t>
      </w:r>
      <w:r w:rsidRPr="00C8751A">
        <w:rPr>
          <w:rStyle w:val="a3"/>
          <w:bCs/>
        </w:rPr>
        <w:br/>
        <w:t xml:space="preserve">Алексеевского сельского поселения </w:t>
      </w:r>
    </w:p>
    <w:p w:rsidR="00F6329E" w:rsidRPr="00C8751A" w:rsidRDefault="00F6329E" w:rsidP="00CE52A6">
      <w:pPr>
        <w:jc w:val="right"/>
        <w:rPr>
          <w:rStyle w:val="a3"/>
          <w:bCs/>
        </w:rPr>
      </w:pPr>
      <w:r w:rsidRPr="00C8751A">
        <w:rPr>
          <w:rStyle w:val="a3"/>
          <w:bCs/>
        </w:rPr>
        <w:t>Чамзинского муниципального района Республики Мордовия</w:t>
      </w:r>
    </w:p>
    <w:p w:rsidR="00F6329E" w:rsidRPr="00C8751A" w:rsidRDefault="00F6329E" w:rsidP="00CE52A6">
      <w:pPr>
        <w:pStyle w:val="Heading1"/>
        <w:jc w:val="center"/>
        <w:rPr>
          <w:rFonts w:ascii="Times New Roman" w:hAnsi="Times New Roman" w:cs="Times New Roman"/>
          <w:sz w:val="24"/>
          <w:szCs w:val="24"/>
        </w:rPr>
      </w:pPr>
      <w:r w:rsidRPr="00C8751A">
        <w:rPr>
          <w:rFonts w:ascii="Times New Roman" w:hAnsi="Times New Roman" w:cs="Times New Roman"/>
          <w:sz w:val="24"/>
          <w:szCs w:val="24"/>
        </w:rPr>
        <w:t>Перечень</w:t>
      </w:r>
      <w:r w:rsidRPr="00C8751A">
        <w:rPr>
          <w:rFonts w:ascii="Times New Roman" w:hAnsi="Times New Roman" w:cs="Times New Roman"/>
          <w:sz w:val="24"/>
          <w:szCs w:val="24"/>
        </w:rPr>
        <w:br/>
        <w:t>показателей для проведения оценки налоговых расходов Алексеевского сельского поселения Чамзинского муниципального района Республики Мордовия</w:t>
      </w:r>
    </w:p>
    <w:p w:rsidR="00F6329E" w:rsidRPr="00C8751A" w:rsidRDefault="00F6329E" w:rsidP="00400A92"/>
    <w:tbl>
      <w:tblPr>
        <w:tblW w:w="101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1"/>
        <w:gridCol w:w="6102"/>
        <w:gridCol w:w="3495"/>
      </w:tblGrid>
      <w:tr w:rsidR="00F6329E" w:rsidRPr="00C8751A" w:rsidTr="004F4CAA">
        <w:tc>
          <w:tcPr>
            <w:tcW w:w="6703" w:type="dxa"/>
            <w:gridSpan w:val="2"/>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Предоставляемая информация</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Источник данных</w:t>
            </w:r>
          </w:p>
        </w:tc>
      </w:tr>
      <w:tr w:rsidR="00F6329E" w:rsidRPr="00C8751A" w:rsidTr="004F4CAA">
        <w:tc>
          <w:tcPr>
            <w:tcW w:w="10198" w:type="dxa"/>
            <w:gridSpan w:val="3"/>
            <w:tcBorders>
              <w:top w:val="single" w:sz="4" w:space="0" w:color="auto"/>
              <w:bottom w:val="single" w:sz="4" w:space="0" w:color="auto"/>
            </w:tcBorders>
          </w:tcPr>
          <w:p w:rsidR="00F6329E" w:rsidRPr="00C8751A" w:rsidRDefault="00F6329E" w:rsidP="0064364B">
            <w:pPr>
              <w:pStyle w:val="Heading1"/>
              <w:rPr>
                <w:rFonts w:ascii="Times New Roman" w:hAnsi="Times New Roman" w:cs="Times New Roman"/>
                <w:sz w:val="24"/>
                <w:szCs w:val="24"/>
              </w:rPr>
            </w:pPr>
            <w:r w:rsidRPr="00C8751A">
              <w:rPr>
                <w:rFonts w:ascii="Times New Roman" w:hAnsi="Times New Roman" w:cs="Times New Roman"/>
                <w:sz w:val="24"/>
                <w:szCs w:val="24"/>
              </w:rPr>
              <w:t>I. Территориальная принадлежность налогового расхода Алексеевского сельского поселения Чамзинского муниципального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Наименование муниципального образования субъекта Российской Федерации</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rPr>
          <w:trHeight w:val="612"/>
        </w:trPr>
        <w:tc>
          <w:tcPr>
            <w:tcW w:w="10198" w:type="dxa"/>
            <w:gridSpan w:val="3"/>
            <w:tcBorders>
              <w:top w:val="single" w:sz="4" w:space="0" w:color="auto"/>
              <w:bottom w:val="single" w:sz="4" w:space="0" w:color="auto"/>
            </w:tcBorders>
          </w:tcPr>
          <w:p w:rsidR="00F6329E" w:rsidRPr="00C8751A" w:rsidRDefault="00F6329E" w:rsidP="0064364B">
            <w:pPr>
              <w:pStyle w:val="Heading1"/>
              <w:rPr>
                <w:rFonts w:ascii="Times New Roman" w:hAnsi="Times New Roman" w:cs="Times New Roman"/>
                <w:sz w:val="24"/>
                <w:szCs w:val="24"/>
              </w:rPr>
            </w:pPr>
            <w:r w:rsidRPr="00C8751A">
              <w:rPr>
                <w:rFonts w:ascii="Times New Roman" w:hAnsi="Times New Roman" w:cs="Times New Roman"/>
                <w:sz w:val="24"/>
                <w:szCs w:val="24"/>
              </w:rPr>
              <w:t>II. Нормативные характеристики налоговых расходов Алексеевского сельского поселения Чамзинского муниципального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2.</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Нормативные правовые акты Алексеевского сельского поселения Чамзинского муниципального района Республики Мордовия, их структурные единицы, которыми предусматриваются налоговые льготы, освобождения и иные преференции по налогам</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3.</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Условия предоставления налоговых льгот, освобождений и иных преференций для плательщиков налогов, установленные нормативными правовыми актами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4.</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Целевая категория плательщиков налогов, для которых предусмотрены налоговые льготы, освобождения и иные преференции, установленные нормативными правовыми актами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5.</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Даты вступления в силу положений нормативных правовых актов Алексеевского сельского поселения Чамзинского муниципального района Республики Мордовия, устанавливающих налоговые льготы, освобождения и иные преференции по налогам</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6.</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Даты начала действия предоставленного нормативными правовыми актами Алексеевского сельского поселения Чамзинского муниципального района Республики Мордовия права на налоговые льготы, освобождения и иные преференции по налогам</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7.</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Период действия налоговых льгот, освобождений и иных преференций по налогам, предоставленных нормативными правовыми актами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8.</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Дата прекращения действия налоговых льгот, освобождений и иных преференций по налогам, установленная нормативными правовыми актами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10198" w:type="dxa"/>
            <w:gridSpan w:val="3"/>
            <w:tcBorders>
              <w:top w:val="single" w:sz="4" w:space="0" w:color="auto"/>
              <w:bottom w:val="single" w:sz="4" w:space="0" w:color="auto"/>
            </w:tcBorders>
          </w:tcPr>
          <w:p w:rsidR="00F6329E" w:rsidRPr="00C8751A" w:rsidRDefault="00F6329E" w:rsidP="0064364B">
            <w:pPr>
              <w:pStyle w:val="Heading1"/>
              <w:rPr>
                <w:rFonts w:ascii="Times New Roman" w:hAnsi="Times New Roman" w:cs="Times New Roman"/>
                <w:sz w:val="24"/>
                <w:szCs w:val="24"/>
              </w:rPr>
            </w:pPr>
            <w:r w:rsidRPr="00C8751A">
              <w:rPr>
                <w:rFonts w:ascii="Times New Roman" w:hAnsi="Times New Roman" w:cs="Times New Roman"/>
                <w:sz w:val="24"/>
                <w:szCs w:val="24"/>
              </w:rPr>
              <w:t>III. Целевые характеристики налоговых расходов Алексеевского сельского поселения Чамзинского муниципального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9.</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Наименование налоговых льгот, освобождений и иных преференций по налогам</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4F4CAA">
            <w:pPr>
              <w:pStyle w:val="a4"/>
              <w:jc w:val="center"/>
              <w:rPr>
                <w:rFonts w:ascii="Times New Roman" w:hAnsi="Times New Roman" w:cs="Times New Roman"/>
              </w:rPr>
            </w:pPr>
            <w:r w:rsidRPr="00D962EF">
              <w:rPr>
                <w:rFonts w:ascii="Times New Roman" w:hAnsi="Times New Roman" w:cs="Times New Roman"/>
              </w:rPr>
              <w:t>10.</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Целевая категория налогового расхода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4F4CAA">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11.</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Цели предоставления налоговых льгот, освобождений и иных преференций для плательщиков налогов, установленных нормативными правовыми актами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12.</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Наименования налогов, по которым предусматриваются налоговые льготы, освобождения и иные преференции, установленные нормативными правовыми актами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13.</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14.</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Размер налоговой ставки, в пределах которой предоставляются налоговые льготы, освобождения и иные преференции по налогам</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15.</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Показатель (индикатор) достижения целей государственных программ Алексеевского сельского поселения Чамзинского муниципального района Республики Мордовия и (или) целей социально-экономической политики Алексеевского сельского поселения Чамзинского муниципального района Республики Мордовия, не относящихся к государственным программам Алексеевского сельского поселения Чамзинского муниципального района Республики Мордовия, в связи с предоставлением налоговых льгот, освобождений и иных преференций по налогам</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16.</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 xml:space="preserve">Код вида экономической деятельности (по </w:t>
            </w:r>
            <w:hyperlink r:id="rId52" w:history="1">
              <w:r w:rsidRPr="00D962EF">
                <w:rPr>
                  <w:rStyle w:val="a2"/>
                  <w:rFonts w:ascii="Times New Roman" w:hAnsi="Times New Roman"/>
                  <w:color w:val="000000"/>
                </w:rPr>
                <w:t>ОКВЭД</w:t>
              </w:r>
            </w:hyperlink>
            <w:r w:rsidRPr="00D962EF">
              <w:rPr>
                <w:rFonts w:ascii="Times New Roman" w:hAnsi="Times New Roman" w:cs="Times New Roman"/>
                <w:color w:val="000000"/>
              </w:rPr>
              <w:t>)</w:t>
            </w:r>
            <w:r w:rsidRPr="00D962EF">
              <w:rPr>
                <w:rFonts w:ascii="Times New Roman" w:hAnsi="Times New Roman" w:cs="Times New Roman"/>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17.</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Принадлежность налогового расхода к группе полномочий в соответствии с П</w:t>
            </w:r>
            <w:r w:rsidRPr="00D962EF">
              <w:rPr>
                <w:rFonts w:ascii="Times New Roman" w:hAnsi="Times New Roman" w:cs="Times New Roman"/>
                <w:color w:val="000000"/>
              </w:rPr>
              <w:t>орядком распределения дотаций на выравнивание бюджетной обеспеченности поселений</w:t>
            </w:r>
            <w:r w:rsidRPr="00D962EF">
              <w:rPr>
                <w:rFonts w:ascii="Times New Roman" w:hAnsi="Times New Roman" w:cs="Times New Roman"/>
              </w:rPr>
              <w:t xml:space="preserve"> утвержденным Законом Республики Мордовия от 27.12.2019 №94-З «О межбюджетных отношениях в Республике Мордовия»</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10198" w:type="dxa"/>
            <w:gridSpan w:val="3"/>
            <w:tcBorders>
              <w:top w:val="single" w:sz="4" w:space="0" w:color="auto"/>
              <w:bottom w:val="single" w:sz="4" w:space="0" w:color="auto"/>
            </w:tcBorders>
          </w:tcPr>
          <w:p w:rsidR="00F6329E" w:rsidRPr="00C8751A" w:rsidRDefault="00F6329E" w:rsidP="0064364B">
            <w:pPr>
              <w:pStyle w:val="Heading1"/>
              <w:rPr>
                <w:rFonts w:ascii="Times New Roman" w:hAnsi="Times New Roman" w:cs="Times New Roman"/>
                <w:sz w:val="24"/>
                <w:szCs w:val="24"/>
              </w:rPr>
            </w:pPr>
            <w:r w:rsidRPr="00C8751A">
              <w:rPr>
                <w:rFonts w:ascii="Times New Roman" w:hAnsi="Times New Roman" w:cs="Times New Roman"/>
                <w:sz w:val="24"/>
                <w:szCs w:val="24"/>
              </w:rPr>
              <w:t>IV. Фискальные характеристики налогового расхода Алексеевского сельского поселения Чамзинского муниципального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18.</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Объем налоговых льгот, освобождений и иных преференций, предоставленных для плательщиков налогов, в соответствии с нормативными правовыми актами Алексеевского сельского поселения Чамзинского муниципального района Республики Мордовия за отчетный год и за год, предшествующий отчетному году (тыс. рублей)</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Межрайонная ИФНСРоссии №3 по Республике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19.</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Оценка объема предоставленных налоговых льгот, 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 по данным кураторов налоговых расходов</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20.</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Численность плательщиков налогов, воспользовавшихся налоговой льготой, освобождением и иной преференцией (единиц), установленными нормативными правовыми актами Алексеевского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Межрайонная ИФНС России №3 по Республике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21.</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Базовый объем налогов, задекларированный для уплаты в консолидированный бюджет Чамзинского муниципального района Республики Мордовия плательщиками налогов, имеющими право на налоговые льготы, освобождения и иные преференции, установленные нормативными правовыми актами Республики Мордовия (тыс. рублей)</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Межрайонная ИФНС России №3 по Республике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22.</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Объем налогов, задекларированный для уплаты в консолидированный бюджет Чамзинского муниципального района Республики Мордовия 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Межрайонная ИФНС России №3 по Республике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23.</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Результат оценки эффективности налогового расхода</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r w:rsidR="00F6329E" w:rsidRPr="00C8751A" w:rsidTr="004F4CAA">
        <w:tc>
          <w:tcPr>
            <w:tcW w:w="601" w:type="dxa"/>
            <w:tcBorders>
              <w:top w:val="single" w:sz="4" w:space="0" w:color="auto"/>
              <w:bottom w:val="single" w:sz="4" w:space="0" w:color="auto"/>
              <w:right w:val="single" w:sz="4" w:space="0" w:color="auto"/>
            </w:tcBorders>
          </w:tcPr>
          <w:p w:rsidR="00F6329E" w:rsidRPr="00D962EF" w:rsidRDefault="00F6329E" w:rsidP="0064364B">
            <w:pPr>
              <w:pStyle w:val="a4"/>
              <w:jc w:val="center"/>
              <w:rPr>
                <w:rFonts w:ascii="Times New Roman" w:hAnsi="Times New Roman" w:cs="Times New Roman"/>
              </w:rPr>
            </w:pPr>
            <w:r w:rsidRPr="00D962EF">
              <w:rPr>
                <w:rFonts w:ascii="Times New Roman" w:hAnsi="Times New Roman" w:cs="Times New Roman"/>
              </w:rPr>
              <w:t>24.</w:t>
            </w:r>
          </w:p>
        </w:tc>
        <w:tc>
          <w:tcPr>
            <w:tcW w:w="6102" w:type="dxa"/>
            <w:tcBorders>
              <w:top w:val="single" w:sz="4" w:space="0" w:color="auto"/>
              <w:left w:val="single" w:sz="4" w:space="0" w:color="auto"/>
              <w:bottom w:val="single" w:sz="4" w:space="0" w:color="auto"/>
              <w:right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Оценка совокупного бюджетного эффекта (для стимулирующих налоговых расходов)</w:t>
            </w:r>
          </w:p>
        </w:tc>
        <w:tc>
          <w:tcPr>
            <w:tcW w:w="3495" w:type="dxa"/>
            <w:tcBorders>
              <w:top w:val="single" w:sz="4" w:space="0" w:color="auto"/>
              <w:left w:val="single" w:sz="4" w:space="0" w:color="auto"/>
              <w:bottom w:val="single" w:sz="4" w:space="0" w:color="auto"/>
            </w:tcBorders>
          </w:tcPr>
          <w:p w:rsidR="00F6329E" w:rsidRPr="00D962EF" w:rsidRDefault="00F6329E" w:rsidP="0064364B">
            <w:pPr>
              <w:pStyle w:val="a4"/>
              <w:rPr>
                <w:rFonts w:ascii="Times New Roman" w:hAnsi="Times New Roman" w:cs="Times New Roman"/>
              </w:rPr>
            </w:pPr>
            <w:r w:rsidRPr="00D962EF">
              <w:rPr>
                <w:rFonts w:ascii="Times New Roman" w:hAnsi="Times New Roman" w:cs="Times New Roman"/>
              </w:rPr>
              <w:t>Администрация Алексеевского сельского поселения Чамзинского муницпального района Республики Мордовия</w:t>
            </w:r>
          </w:p>
        </w:tc>
      </w:tr>
    </w:tbl>
    <w:p w:rsidR="00F6329E" w:rsidRPr="00C8751A" w:rsidRDefault="00F6329E" w:rsidP="00400A92"/>
    <w:p w:rsidR="00F6329E" w:rsidRPr="00C8751A" w:rsidRDefault="00F6329E" w:rsidP="00240D4F">
      <w:pPr>
        <w:pStyle w:val="s37"/>
        <w:spacing w:before="0" w:beforeAutospacing="0" w:after="0" w:afterAutospacing="0"/>
        <w:jc w:val="right"/>
        <w:rPr>
          <w:b/>
          <w:bCs/>
        </w:rPr>
      </w:pPr>
    </w:p>
    <w:sectPr w:rsidR="00F6329E" w:rsidRPr="00C8751A" w:rsidSect="00492942">
      <w:headerReference w:type="default" r:id="rId53"/>
      <w:footerReference w:type="default" r:id="rId54"/>
      <w:pgSz w:w="11905" w:h="16837"/>
      <w:pgMar w:top="1440" w:right="800" w:bottom="1440"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29E" w:rsidRDefault="00F6329E">
      <w:r>
        <w:separator/>
      </w:r>
    </w:p>
  </w:endnote>
  <w:endnote w:type="continuationSeparator" w:id="1">
    <w:p w:rsidR="00F6329E" w:rsidRDefault="00F632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5083"/>
      <w:gridCol w:w="5077"/>
      <w:gridCol w:w="5077"/>
    </w:tblGrid>
    <w:tr w:rsidR="00F6329E">
      <w:tc>
        <w:tcPr>
          <w:tcW w:w="5079" w:type="dxa"/>
          <w:tcBorders>
            <w:top w:val="nil"/>
            <w:left w:val="nil"/>
            <w:bottom w:val="nil"/>
            <w:right w:val="nil"/>
          </w:tcBorders>
        </w:tcPr>
        <w:p w:rsidR="00F6329E" w:rsidRDefault="00F6329E">
          <w:pPr>
            <w:rPr>
              <w:sz w:val="20"/>
              <w:szCs w:val="20"/>
            </w:rPr>
          </w:pPr>
        </w:p>
      </w:tc>
      <w:tc>
        <w:tcPr>
          <w:tcW w:w="1666" w:type="pct"/>
          <w:tcBorders>
            <w:top w:val="nil"/>
            <w:left w:val="nil"/>
            <w:bottom w:val="nil"/>
            <w:right w:val="nil"/>
          </w:tcBorders>
        </w:tcPr>
        <w:p w:rsidR="00F6329E" w:rsidRDefault="00F6329E">
          <w:pPr>
            <w:jc w:val="center"/>
            <w:rPr>
              <w:sz w:val="20"/>
              <w:szCs w:val="20"/>
            </w:rPr>
          </w:pPr>
        </w:p>
      </w:tc>
      <w:tc>
        <w:tcPr>
          <w:tcW w:w="1666" w:type="pct"/>
          <w:tcBorders>
            <w:top w:val="nil"/>
            <w:left w:val="nil"/>
            <w:bottom w:val="nil"/>
            <w:right w:val="nil"/>
          </w:tcBorders>
        </w:tcPr>
        <w:p w:rsidR="00F6329E" w:rsidRDefault="00F6329E">
          <w:pPr>
            <w:jc w:val="right"/>
            <w:rPr>
              <w:sz w:val="20"/>
              <w:szCs w:val="20"/>
            </w:rPr>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5083"/>
      <w:gridCol w:w="5077"/>
      <w:gridCol w:w="5077"/>
    </w:tblGrid>
    <w:tr w:rsidR="00F6329E">
      <w:tc>
        <w:tcPr>
          <w:tcW w:w="5079" w:type="dxa"/>
          <w:tcBorders>
            <w:top w:val="nil"/>
            <w:left w:val="nil"/>
            <w:bottom w:val="nil"/>
            <w:right w:val="nil"/>
          </w:tcBorders>
        </w:tcPr>
        <w:p w:rsidR="00F6329E" w:rsidRDefault="00F6329E">
          <w:pPr>
            <w:rPr>
              <w:sz w:val="20"/>
              <w:szCs w:val="20"/>
            </w:rPr>
          </w:pPr>
        </w:p>
      </w:tc>
      <w:tc>
        <w:tcPr>
          <w:tcW w:w="1666" w:type="pct"/>
          <w:tcBorders>
            <w:top w:val="nil"/>
            <w:left w:val="nil"/>
            <w:bottom w:val="nil"/>
            <w:right w:val="nil"/>
          </w:tcBorders>
        </w:tcPr>
        <w:p w:rsidR="00F6329E" w:rsidRDefault="00F6329E">
          <w:pPr>
            <w:jc w:val="center"/>
            <w:rPr>
              <w:sz w:val="20"/>
              <w:szCs w:val="20"/>
            </w:rPr>
          </w:pPr>
        </w:p>
      </w:tc>
      <w:tc>
        <w:tcPr>
          <w:tcW w:w="1666" w:type="pct"/>
          <w:tcBorders>
            <w:top w:val="nil"/>
            <w:left w:val="nil"/>
            <w:bottom w:val="nil"/>
            <w:right w:val="nil"/>
          </w:tcBorders>
        </w:tcPr>
        <w:p w:rsidR="00F6329E" w:rsidRDefault="00F6329E">
          <w:pPr>
            <w:jc w:val="right"/>
            <w:rPr>
              <w:sz w:val="20"/>
              <w:szCs w:val="20"/>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7"/>
      <w:gridCol w:w="3434"/>
      <w:gridCol w:w="3434"/>
    </w:tblGrid>
    <w:tr w:rsidR="00F6329E">
      <w:tc>
        <w:tcPr>
          <w:tcW w:w="3008" w:type="dxa"/>
          <w:tcBorders>
            <w:top w:val="nil"/>
            <w:left w:val="nil"/>
            <w:bottom w:val="nil"/>
            <w:right w:val="nil"/>
          </w:tcBorders>
        </w:tcPr>
        <w:p w:rsidR="00F6329E" w:rsidRDefault="00F6329E">
          <w:pPr>
            <w:rPr>
              <w:sz w:val="20"/>
              <w:szCs w:val="20"/>
            </w:rPr>
          </w:pPr>
        </w:p>
      </w:tc>
      <w:tc>
        <w:tcPr>
          <w:tcW w:w="1666" w:type="pct"/>
          <w:tcBorders>
            <w:top w:val="nil"/>
            <w:left w:val="nil"/>
            <w:bottom w:val="nil"/>
            <w:right w:val="nil"/>
          </w:tcBorders>
        </w:tcPr>
        <w:p w:rsidR="00F6329E" w:rsidRDefault="00F6329E">
          <w:pPr>
            <w:jc w:val="center"/>
            <w:rPr>
              <w:sz w:val="20"/>
              <w:szCs w:val="20"/>
            </w:rPr>
          </w:pPr>
        </w:p>
      </w:tc>
      <w:tc>
        <w:tcPr>
          <w:tcW w:w="1666" w:type="pct"/>
          <w:tcBorders>
            <w:top w:val="nil"/>
            <w:left w:val="nil"/>
            <w:bottom w:val="nil"/>
            <w:right w:val="nil"/>
          </w:tcBorders>
        </w:tcPr>
        <w:p w:rsidR="00F6329E" w:rsidRDefault="00F6329E">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29E" w:rsidRDefault="00F6329E">
      <w:r>
        <w:separator/>
      </w:r>
    </w:p>
  </w:footnote>
  <w:footnote w:type="continuationSeparator" w:id="1">
    <w:p w:rsidR="00F6329E" w:rsidRDefault="00F632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29E" w:rsidRDefault="00F6329E" w:rsidP="00366DBF">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6329E" w:rsidRDefault="00F6329E" w:rsidP="00AC0E3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29E" w:rsidRPr="004B599E" w:rsidRDefault="00F6329E" w:rsidP="004B599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29E" w:rsidRPr="004F4CAA" w:rsidRDefault="00F6329E" w:rsidP="004F4CA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329E" w:rsidRPr="004F4CAA" w:rsidRDefault="00F6329E" w:rsidP="004F4C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57EBE"/>
    <w:multiLevelType w:val="hybridMultilevel"/>
    <w:tmpl w:val="470E74E0"/>
    <w:lvl w:ilvl="0" w:tplc="3AB80F38">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
    <w:nsid w:val="09DF651C"/>
    <w:multiLevelType w:val="hybridMultilevel"/>
    <w:tmpl w:val="8AC8A18A"/>
    <w:lvl w:ilvl="0" w:tplc="55C0197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124A4B53"/>
    <w:multiLevelType w:val="hybridMultilevel"/>
    <w:tmpl w:val="9BA0E4B0"/>
    <w:lvl w:ilvl="0" w:tplc="375629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1BEA1A26"/>
    <w:multiLevelType w:val="hybridMultilevel"/>
    <w:tmpl w:val="99B8A3D4"/>
    <w:lvl w:ilvl="0" w:tplc="17B26612">
      <w:start w:val="1"/>
      <w:numFmt w:val="bullet"/>
      <w:lvlText w:val="-"/>
      <w:lvlJc w:val="left"/>
      <w:pPr>
        <w:tabs>
          <w:tab w:val="num" w:pos="1260"/>
        </w:tabs>
        <w:ind w:left="1260" w:hanging="360"/>
      </w:pPr>
      <w:rPr>
        <w:rFonts w:ascii="Times New Roman" w:hAnsi="Times New Roman"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4">
    <w:nsid w:val="1DC300A5"/>
    <w:multiLevelType w:val="hybridMultilevel"/>
    <w:tmpl w:val="C03EB998"/>
    <w:lvl w:ilvl="0" w:tplc="A96AF92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47901BC3"/>
    <w:multiLevelType w:val="hybridMultilevel"/>
    <w:tmpl w:val="9244E01C"/>
    <w:lvl w:ilvl="0" w:tplc="EA08FB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55032D8A"/>
    <w:multiLevelType w:val="hybridMultilevel"/>
    <w:tmpl w:val="7ACC89E2"/>
    <w:lvl w:ilvl="0" w:tplc="1A0473A2">
      <w:start w:val="1"/>
      <w:numFmt w:val="decimal"/>
      <w:lvlText w:val="%1."/>
      <w:lvlJc w:val="left"/>
      <w:pPr>
        <w:ind w:left="502" w:hanging="360"/>
      </w:pPr>
      <w:rPr>
        <w:rFonts w:cs="Times New Roman" w:hint="default"/>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6B060D91"/>
    <w:multiLevelType w:val="hybridMultilevel"/>
    <w:tmpl w:val="01E4CCB0"/>
    <w:lvl w:ilvl="0" w:tplc="CDA48A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3"/>
  </w:num>
  <w:num w:numId="2">
    <w:abstractNumId w:val="6"/>
  </w:num>
  <w:num w:numId="3">
    <w:abstractNumId w:val="1"/>
  </w:num>
  <w:num w:numId="4">
    <w:abstractNumId w:val="0"/>
  </w:num>
  <w:num w:numId="5">
    <w:abstractNumId w:val="4"/>
  </w:num>
  <w:num w:numId="6">
    <w:abstractNumId w:val="5"/>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673A"/>
    <w:rsid w:val="00000A6B"/>
    <w:rsid w:val="00001C39"/>
    <w:rsid w:val="000020F1"/>
    <w:rsid w:val="00003C11"/>
    <w:rsid w:val="000060C7"/>
    <w:rsid w:val="0000792E"/>
    <w:rsid w:val="00010A53"/>
    <w:rsid w:val="0001129B"/>
    <w:rsid w:val="00012BBB"/>
    <w:rsid w:val="00013AAA"/>
    <w:rsid w:val="00015466"/>
    <w:rsid w:val="00015761"/>
    <w:rsid w:val="0001798F"/>
    <w:rsid w:val="00020641"/>
    <w:rsid w:val="00021568"/>
    <w:rsid w:val="00022C90"/>
    <w:rsid w:val="00022E0A"/>
    <w:rsid w:val="00022FD6"/>
    <w:rsid w:val="00026222"/>
    <w:rsid w:val="0002658D"/>
    <w:rsid w:val="00031F9E"/>
    <w:rsid w:val="0003245F"/>
    <w:rsid w:val="0003280D"/>
    <w:rsid w:val="00036F03"/>
    <w:rsid w:val="000409B7"/>
    <w:rsid w:val="000411D3"/>
    <w:rsid w:val="000421C0"/>
    <w:rsid w:val="0004551B"/>
    <w:rsid w:val="00045E4C"/>
    <w:rsid w:val="00050508"/>
    <w:rsid w:val="00053FF1"/>
    <w:rsid w:val="00056738"/>
    <w:rsid w:val="00062C04"/>
    <w:rsid w:val="00063EA3"/>
    <w:rsid w:val="000648CF"/>
    <w:rsid w:val="00065F10"/>
    <w:rsid w:val="00076140"/>
    <w:rsid w:val="00076334"/>
    <w:rsid w:val="000802D9"/>
    <w:rsid w:val="000865D1"/>
    <w:rsid w:val="00093F35"/>
    <w:rsid w:val="00096C5A"/>
    <w:rsid w:val="000973CB"/>
    <w:rsid w:val="000A0065"/>
    <w:rsid w:val="000A7B3F"/>
    <w:rsid w:val="000A7CB6"/>
    <w:rsid w:val="000B0C51"/>
    <w:rsid w:val="000B2319"/>
    <w:rsid w:val="000B3F98"/>
    <w:rsid w:val="000B6871"/>
    <w:rsid w:val="000C0530"/>
    <w:rsid w:val="000C74BF"/>
    <w:rsid w:val="000D2B58"/>
    <w:rsid w:val="000D2DDA"/>
    <w:rsid w:val="000D3925"/>
    <w:rsid w:val="000D3967"/>
    <w:rsid w:val="000D59E0"/>
    <w:rsid w:val="000D5A2A"/>
    <w:rsid w:val="000E2BC7"/>
    <w:rsid w:val="000E3C97"/>
    <w:rsid w:val="000E51D4"/>
    <w:rsid w:val="000E6589"/>
    <w:rsid w:val="000E7264"/>
    <w:rsid w:val="000F02BC"/>
    <w:rsid w:val="000F141A"/>
    <w:rsid w:val="000F1605"/>
    <w:rsid w:val="000F160E"/>
    <w:rsid w:val="000F6107"/>
    <w:rsid w:val="000F7461"/>
    <w:rsid w:val="001009C1"/>
    <w:rsid w:val="00101633"/>
    <w:rsid w:val="00103D81"/>
    <w:rsid w:val="00110377"/>
    <w:rsid w:val="00111DDF"/>
    <w:rsid w:val="00115DB3"/>
    <w:rsid w:val="00120701"/>
    <w:rsid w:val="00120735"/>
    <w:rsid w:val="001215FC"/>
    <w:rsid w:val="001217F1"/>
    <w:rsid w:val="00132324"/>
    <w:rsid w:val="001323C9"/>
    <w:rsid w:val="00136201"/>
    <w:rsid w:val="00136C45"/>
    <w:rsid w:val="001372E4"/>
    <w:rsid w:val="00141820"/>
    <w:rsid w:val="00144904"/>
    <w:rsid w:val="00145803"/>
    <w:rsid w:val="00145A87"/>
    <w:rsid w:val="00146D4F"/>
    <w:rsid w:val="00160142"/>
    <w:rsid w:val="00162596"/>
    <w:rsid w:val="00162B04"/>
    <w:rsid w:val="0016363A"/>
    <w:rsid w:val="001656AF"/>
    <w:rsid w:val="00166A31"/>
    <w:rsid w:val="00170C99"/>
    <w:rsid w:val="001721EE"/>
    <w:rsid w:val="001739BE"/>
    <w:rsid w:val="00173E86"/>
    <w:rsid w:val="001842D1"/>
    <w:rsid w:val="001848FB"/>
    <w:rsid w:val="00185242"/>
    <w:rsid w:val="00185A75"/>
    <w:rsid w:val="001939D9"/>
    <w:rsid w:val="0019529C"/>
    <w:rsid w:val="001A046E"/>
    <w:rsid w:val="001A1BCF"/>
    <w:rsid w:val="001A51F6"/>
    <w:rsid w:val="001B2CB1"/>
    <w:rsid w:val="001B39F1"/>
    <w:rsid w:val="001B402B"/>
    <w:rsid w:val="001B5A48"/>
    <w:rsid w:val="001C415B"/>
    <w:rsid w:val="001C4B92"/>
    <w:rsid w:val="001C64E0"/>
    <w:rsid w:val="001C7630"/>
    <w:rsid w:val="001C7B5E"/>
    <w:rsid w:val="001D0886"/>
    <w:rsid w:val="001D0F46"/>
    <w:rsid w:val="001D1A8F"/>
    <w:rsid w:val="001D4776"/>
    <w:rsid w:val="001D4AEE"/>
    <w:rsid w:val="001E0336"/>
    <w:rsid w:val="001E2366"/>
    <w:rsid w:val="001E27C8"/>
    <w:rsid w:val="001E493A"/>
    <w:rsid w:val="001E4E7D"/>
    <w:rsid w:val="001E6C8A"/>
    <w:rsid w:val="001E71F4"/>
    <w:rsid w:val="001F1FBA"/>
    <w:rsid w:val="001F3F4A"/>
    <w:rsid w:val="001F68D8"/>
    <w:rsid w:val="001F6A5A"/>
    <w:rsid w:val="001F7C7E"/>
    <w:rsid w:val="00202C7B"/>
    <w:rsid w:val="00207AF3"/>
    <w:rsid w:val="00211B3E"/>
    <w:rsid w:val="00212BED"/>
    <w:rsid w:val="00213793"/>
    <w:rsid w:val="00217360"/>
    <w:rsid w:val="0021752E"/>
    <w:rsid w:val="00220329"/>
    <w:rsid w:val="002245FB"/>
    <w:rsid w:val="00230C6C"/>
    <w:rsid w:val="0023266D"/>
    <w:rsid w:val="002333D7"/>
    <w:rsid w:val="0024041F"/>
    <w:rsid w:val="00240655"/>
    <w:rsid w:val="00240D4F"/>
    <w:rsid w:val="00242F75"/>
    <w:rsid w:val="00242FD8"/>
    <w:rsid w:val="00244115"/>
    <w:rsid w:val="0024650E"/>
    <w:rsid w:val="0025300F"/>
    <w:rsid w:val="00254F7C"/>
    <w:rsid w:val="00255FFD"/>
    <w:rsid w:val="00256711"/>
    <w:rsid w:val="00260F91"/>
    <w:rsid w:val="00265E69"/>
    <w:rsid w:val="00274CEC"/>
    <w:rsid w:val="0027628F"/>
    <w:rsid w:val="002768D5"/>
    <w:rsid w:val="002777E1"/>
    <w:rsid w:val="002814DC"/>
    <w:rsid w:val="00286046"/>
    <w:rsid w:val="002907AA"/>
    <w:rsid w:val="00292125"/>
    <w:rsid w:val="00293E53"/>
    <w:rsid w:val="002954EA"/>
    <w:rsid w:val="00296D82"/>
    <w:rsid w:val="002A2699"/>
    <w:rsid w:val="002B1141"/>
    <w:rsid w:val="002B3BB7"/>
    <w:rsid w:val="002B432E"/>
    <w:rsid w:val="002B5343"/>
    <w:rsid w:val="002B5DA2"/>
    <w:rsid w:val="002C0710"/>
    <w:rsid w:val="002C1028"/>
    <w:rsid w:val="002C6D5E"/>
    <w:rsid w:val="002D4BA8"/>
    <w:rsid w:val="002D6EDD"/>
    <w:rsid w:val="002E1A20"/>
    <w:rsid w:val="002F22AA"/>
    <w:rsid w:val="002F282F"/>
    <w:rsid w:val="002F38E5"/>
    <w:rsid w:val="002F4600"/>
    <w:rsid w:val="002F536F"/>
    <w:rsid w:val="003023AC"/>
    <w:rsid w:val="00302D06"/>
    <w:rsid w:val="003041EC"/>
    <w:rsid w:val="00304C44"/>
    <w:rsid w:val="0030691D"/>
    <w:rsid w:val="00306996"/>
    <w:rsid w:val="0030748E"/>
    <w:rsid w:val="0031011C"/>
    <w:rsid w:val="003107A1"/>
    <w:rsid w:val="00311E0D"/>
    <w:rsid w:val="00313A3E"/>
    <w:rsid w:val="00314E18"/>
    <w:rsid w:val="00315754"/>
    <w:rsid w:val="00315D65"/>
    <w:rsid w:val="00320E6B"/>
    <w:rsid w:val="00323DAD"/>
    <w:rsid w:val="00324C00"/>
    <w:rsid w:val="0032676F"/>
    <w:rsid w:val="00326C91"/>
    <w:rsid w:val="00327467"/>
    <w:rsid w:val="00330F25"/>
    <w:rsid w:val="00336653"/>
    <w:rsid w:val="00336C51"/>
    <w:rsid w:val="0034478A"/>
    <w:rsid w:val="0034768C"/>
    <w:rsid w:val="0035096D"/>
    <w:rsid w:val="00353D7C"/>
    <w:rsid w:val="00360847"/>
    <w:rsid w:val="00360E6B"/>
    <w:rsid w:val="00362BF8"/>
    <w:rsid w:val="00364796"/>
    <w:rsid w:val="00366B05"/>
    <w:rsid w:val="00366DBF"/>
    <w:rsid w:val="00367BA8"/>
    <w:rsid w:val="00371045"/>
    <w:rsid w:val="003717E9"/>
    <w:rsid w:val="00373DC6"/>
    <w:rsid w:val="00374181"/>
    <w:rsid w:val="00375051"/>
    <w:rsid w:val="00376FFD"/>
    <w:rsid w:val="0038469A"/>
    <w:rsid w:val="00384BF4"/>
    <w:rsid w:val="00385F04"/>
    <w:rsid w:val="003A2656"/>
    <w:rsid w:val="003A3E53"/>
    <w:rsid w:val="003A7DCA"/>
    <w:rsid w:val="003A7E34"/>
    <w:rsid w:val="003B126E"/>
    <w:rsid w:val="003B2630"/>
    <w:rsid w:val="003C08B8"/>
    <w:rsid w:val="003C0C55"/>
    <w:rsid w:val="003C19C7"/>
    <w:rsid w:val="003C5AAC"/>
    <w:rsid w:val="003C6897"/>
    <w:rsid w:val="003D4AFD"/>
    <w:rsid w:val="003D5AFB"/>
    <w:rsid w:val="003D5E92"/>
    <w:rsid w:val="003E089E"/>
    <w:rsid w:val="003E36E7"/>
    <w:rsid w:val="003E7C66"/>
    <w:rsid w:val="003F15BC"/>
    <w:rsid w:val="003F2305"/>
    <w:rsid w:val="00400A92"/>
    <w:rsid w:val="00405CEE"/>
    <w:rsid w:val="00410117"/>
    <w:rsid w:val="00411216"/>
    <w:rsid w:val="004157B1"/>
    <w:rsid w:val="004166AD"/>
    <w:rsid w:val="00416B2B"/>
    <w:rsid w:val="00417946"/>
    <w:rsid w:val="00417A42"/>
    <w:rsid w:val="00420E91"/>
    <w:rsid w:val="00424497"/>
    <w:rsid w:val="0042581D"/>
    <w:rsid w:val="00430B41"/>
    <w:rsid w:val="0043268B"/>
    <w:rsid w:val="00435467"/>
    <w:rsid w:val="00435744"/>
    <w:rsid w:val="00441EC2"/>
    <w:rsid w:val="00442C20"/>
    <w:rsid w:val="00442D70"/>
    <w:rsid w:val="004473AA"/>
    <w:rsid w:val="004500BE"/>
    <w:rsid w:val="00454B02"/>
    <w:rsid w:val="0045681E"/>
    <w:rsid w:val="00456F2C"/>
    <w:rsid w:val="0046179A"/>
    <w:rsid w:val="004626AD"/>
    <w:rsid w:val="00470861"/>
    <w:rsid w:val="00473103"/>
    <w:rsid w:val="004738FB"/>
    <w:rsid w:val="00474A22"/>
    <w:rsid w:val="00475198"/>
    <w:rsid w:val="0047566A"/>
    <w:rsid w:val="00477F11"/>
    <w:rsid w:val="00481077"/>
    <w:rsid w:val="004821F8"/>
    <w:rsid w:val="00483365"/>
    <w:rsid w:val="00492942"/>
    <w:rsid w:val="00494111"/>
    <w:rsid w:val="00496A56"/>
    <w:rsid w:val="00497CC3"/>
    <w:rsid w:val="00497EE2"/>
    <w:rsid w:val="004A09DB"/>
    <w:rsid w:val="004A35EF"/>
    <w:rsid w:val="004A672C"/>
    <w:rsid w:val="004A7051"/>
    <w:rsid w:val="004B4A95"/>
    <w:rsid w:val="004B5143"/>
    <w:rsid w:val="004B57F1"/>
    <w:rsid w:val="004B599E"/>
    <w:rsid w:val="004C5008"/>
    <w:rsid w:val="004C500C"/>
    <w:rsid w:val="004C6638"/>
    <w:rsid w:val="004C7335"/>
    <w:rsid w:val="004D29E5"/>
    <w:rsid w:val="004D3F0D"/>
    <w:rsid w:val="004D5988"/>
    <w:rsid w:val="004F4CAA"/>
    <w:rsid w:val="004F59B5"/>
    <w:rsid w:val="004F6107"/>
    <w:rsid w:val="00501390"/>
    <w:rsid w:val="00501871"/>
    <w:rsid w:val="005018E8"/>
    <w:rsid w:val="005106FC"/>
    <w:rsid w:val="00521B25"/>
    <w:rsid w:val="00524868"/>
    <w:rsid w:val="005258DF"/>
    <w:rsid w:val="005259D9"/>
    <w:rsid w:val="00532D33"/>
    <w:rsid w:val="00535297"/>
    <w:rsid w:val="00535EBF"/>
    <w:rsid w:val="00537149"/>
    <w:rsid w:val="00543B6A"/>
    <w:rsid w:val="0054451C"/>
    <w:rsid w:val="00544E24"/>
    <w:rsid w:val="00545787"/>
    <w:rsid w:val="00545B50"/>
    <w:rsid w:val="00550254"/>
    <w:rsid w:val="005513E6"/>
    <w:rsid w:val="005545BC"/>
    <w:rsid w:val="00555AA6"/>
    <w:rsid w:val="00560449"/>
    <w:rsid w:val="005605D9"/>
    <w:rsid w:val="0056544D"/>
    <w:rsid w:val="00567084"/>
    <w:rsid w:val="005671D8"/>
    <w:rsid w:val="00572EBD"/>
    <w:rsid w:val="00581ADA"/>
    <w:rsid w:val="005833AE"/>
    <w:rsid w:val="00583FB7"/>
    <w:rsid w:val="00592016"/>
    <w:rsid w:val="00592AD8"/>
    <w:rsid w:val="00596107"/>
    <w:rsid w:val="005971D1"/>
    <w:rsid w:val="005A0069"/>
    <w:rsid w:val="005A00E3"/>
    <w:rsid w:val="005A40BC"/>
    <w:rsid w:val="005B4CAE"/>
    <w:rsid w:val="005B5FA8"/>
    <w:rsid w:val="005C08BF"/>
    <w:rsid w:val="005C3241"/>
    <w:rsid w:val="005C4BE6"/>
    <w:rsid w:val="005C553F"/>
    <w:rsid w:val="005D0899"/>
    <w:rsid w:val="005D4193"/>
    <w:rsid w:val="005D606A"/>
    <w:rsid w:val="005D6656"/>
    <w:rsid w:val="005E1520"/>
    <w:rsid w:val="005E22D3"/>
    <w:rsid w:val="005E2632"/>
    <w:rsid w:val="005E3215"/>
    <w:rsid w:val="005E4E55"/>
    <w:rsid w:val="005F087C"/>
    <w:rsid w:val="005F1267"/>
    <w:rsid w:val="005F379F"/>
    <w:rsid w:val="005F4E10"/>
    <w:rsid w:val="005F6BE5"/>
    <w:rsid w:val="005F7D2D"/>
    <w:rsid w:val="00601D11"/>
    <w:rsid w:val="00605403"/>
    <w:rsid w:val="00606FC1"/>
    <w:rsid w:val="0061039A"/>
    <w:rsid w:val="006113D3"/>
    <w:rsid w:val="006121FD"/>
    <w:rsid w:val="006145EF"/>
    <w:rsid w:val="0062394C"/>
    <w:rsid w:val="00630480"/>
    <w:rsid w:val="00632A35"/>
    <w:rsid w:val="00635967"/>
    <w:rsid w:val="006407A2"/>
    <w:rsid w:val="00641396"/>
    <w:rsid w:val="006414A9"/>
    <w:rsid w:val="00642074"/>
    <w:rsid w:val="0064364B"/>
    <w:rsid w:val="00646816"/>
    <w:rsid w:val="00650280"/>
    <w:rsid w:val="00654064"/>
    <w:rsid w:val="0065418E"/>
    <w:rsid w:val="00663431"/>
    <w:rsid w:val="00664002"/>
    <w:rsid w:val="00665F22"/>
    <w:rsid w:val="006710A8"/>
    <w:rsid w:val="00672570"/>
    <w:rsid w:val="00676BF1"/>
    <w:rsid w:val="00677789"/>
    <w:rsid w:val="0067784A"/>
    <w:rsid w:val="00685760"/>
    <w:rsid w:val="0068581C"/>
    <w:rsid w:val="0068673A"/>
    <w:rsid w:val="00693E55"/>
    <w:rsid w:val="00694952"/>
    <w:rsid w:val="00695C38"/>
    <w:rsid w:val="0069621E"/>
    <w:rsid w:val="00696DC1"/>
    <w:rsid w:val="006A1433"/>
    <w:rsid w:val="006A1DD6"/>
    <w:rsid w:val="006A598A"/>
    <w:rsid w:val="006A706F"/>
    <w:rsid w:val="006B03BD"/>
    <w:rsid w:val="006B27FA"/>
    <w:rsid w:val="006B3AE2"/>
    <w:rsid w:val="006B43DF"/>
    <w:rsid w:val="006B4E1D"/>
    <w:rsid w:val="006B6438"/>
    <w:rsid w:val="006B73A5"/>
    <w:rsid w:val="006B7C5B"/>
    <w:rsid w:val="006C245C"/>
    <w:rsid w:val="006C56F2"/>
    <w:rsid w:val="006C5A5C"/>
    <w:rsid w:val="006C6F3E"/>
    <w:rsid w:val="006D0DD0"/>
    <w:rsid w:val="006D10CE"/>
    <w:rsid w:val="006D27FC"/>
    <w:rsid w:val="006D4215"/>
    <w:rsid w:val="006D43FF"/>
    <w:rsid w:val="006E0F8D"/>
    <w:rsid w:val="006E0FFC"/>
    <w:rsid w:val="006E1501"/>
    <w:rsid w:val="006E51DC"/>
    <w:rsid w:val="006E5794"/>
    <w:rsid w:val="006F0ED2"/>
    <w:rsid w:val="006F3BDA"/>
    <w:rsid w:val="006F4784"/>
    <w:rsid w:val="006F56D5"/>
    <w:rsid w:val="006F6E0B"/>
    <w:rsid w:val="006F708D"/>
    <w:rsid w:val="006F775A"/>
    <w:rsid w:val="00703900"/>
    <w:rsid w:val="00704BAE"/>
    <w:rsid w:val="00707821"/>
    <w:rsid w:val="00707E61"/>
    <w:rsid w:val="00712880"/>
    <w:rsid w:val="007159D7"/>
    <w:rsid w:val="00717ACB"/>
    <w:rsid w:val="007208ED"/>
    <w:rsid w:val="00721612"/>
    <w:rsid w:val="007250C1"/>
    <w:rsid w:val="0073189E"/>
    <w:rsid w:val="00732DB5"/>
    <w:rsid w:val="00732F11"/>
    <w:rsid w:val="00733C80"/>
    <w:rsid w:val="00734C9E"/>
    <w:rsid w:val="0074497C"/>
    <w:rsid w:val="007460F9"/>
    <w:rsid w:val="00751C26"/>
    <w:rsid w:val="00753B9F"/>
    <w:rsid w:val="0075710F"/>
    <w:rsid w:val="00763825"/>
    <w:rsid w:val="00763A7E"/>
    <w:rsid w:val="0076638C"/>
    <w:rsid w:val="0076694B"/>
    <w:rsid w:val="00767A2C"/>
    <w:rsid w:val="00767ABA"/>
    <w:rsid w:val="00770897"/>
    <w:rsid w:val="00771123"/>
    <w:rsid w:val="0077136F"/>
    <w:rsid w:val="007740E9"/>
    <w:rsid w:val="007751A9"/>
    <w:rsid w:val="00776113"/>
    <w:rsid w:val="00776BB5"/>
    <w:rsid w:val="00777D28"/>
    <w:rsid w:val="007819E3"/>
    <w:rsid w:val="00784CDF"/>
    <w:rsid w:val="0078511C"/>
    <w:rsid w:val="00785E64"/>
    <w:rsid w:val="007963A0"/>
    <w:rsid w:val="007A22EF"/>
    <w:rsid w:val="007A26AC"/>
    <w:rsid w:val="007B1148"/>
    <w:rsid w:val="007B24DF"/>
    <w:rsid w:val="007B5EDC"/>
    <w:rsid w:val="007B6723"/>
    <w:rsid w:val="007B6FDA"/>
    <w:rsid w:val="007C1CE3"/>
    <w:rsid w:val="007C4355"/>
    <w:rsid w:val="007C47BF"/>
    <w:rsid w:val="007C4E99"/>
    <w:rsid w:val="007C6965"/>
    <w:rsid w:val="007D4090"/>
    <w:rsid w:val="007E06CD"/>
    <w:rsid w:val="007E2ED3"/>
    <w:rsid w:val="007E466B"/>
    <w:rsid w:val="007E5FA1"/>
    <w:rsid w:val="007F13EA"/>
    <w:rsid w:val="007F2953"/>
    <w:rsid w:val="007F6E30"/>
    <w:rsid w:val="00800D5C"/>
    <w:rsid w:val="00801926"/>
    <w:rsid w:val="00805939"/>
    <w:rsid w:val="00810C11"/>
    <w:rsid w:val="0081125E"/>
    <w:rsid w:val="008149B2"/>
    <w:rsid w:val="00814C44"/>
    <w:rsid w:val="00822CB4"/>
    <w:rsid w:val="008248F5"/>
    <w:rsid w:val="00830D97"/>
    <w:rsid w:val="00835F19"/>
    <w:rsid w:val="008402E5"/>
    <w:rsid w:val="00842163"/>
    <w:rsid w:val="00842971"/>
    <w:rsid w:val="00845514"/>
    <w:rsid w:val="008456C1"/>
    <w:rsid w:val="008470A9"/>
    <w:rsid w:val="00855C75"/>
    <w:rsid w:val="00855DFB"/>
    <w:rsid w:val="00855E71"/>
    <w:rsid w:val="00862615"/>
    <w:rsid w:val="008652C6"/>
    <w:rsid w:val="008652E3"/>
    <w:rsid w:val="00866F56"/>
    <w:rsid w:val="008677EC"/>
    <w:rsid w:val="00867B61"/>
    <w:rsid w:val="008710CF"/>
    <w:rsid w:val="00871AE1"/>
    <w:rsid w:val="008726FC"/>
    <w:rsid w:val="00872BC8"/>
    <w:rsid w:val="00873025"/>
    <w:rsid w:val="00875304"/>
    <w:rsid w:val="00876EB4"/>
    <w:rsid w:val="0088337A"/>
    <w:rsid w:val="00883AA5"/>
    <w:rsid w:val="0088415F"/>
    <w:rsid w:val="008857C7"/>
    <w:rsid w:val="00886742"/>
    <w:rsid w:val="00886B1D"/>
    <w:rsid w:val="008874B0"/>
    <w:rsid w:val="0088775D"/>
    <w:rsid w:val="00891DFF"/>
    <w:rsid w:val="008924B9"/>
    <w:rsid w:val="00893BE5"/>
    <w:rsid w:val="00894399"/>
    <w:rsid w:val="00895EBD"/>
    <w:rsid w:val="00896112"/>
    <w:rsid w:val="008979B0"/>
    <w:rsid w:val="00897C34"/>
    <w:rsid w:val="008A042E"/>
    <w:rsid w:val="008A2908"/>
    <w:rsid w:val="008B165F"/>
    <w:rsid w:val="008B55A9"/>
    <w:rsid w:val="008B6A0B"/>
    <w:rsid w:val="008C1656"/>
    <w:rsid w:val="008C6099"/>
    <w:rsid w:val="008D120E"/>
    <w:rsid w:val="008D216F"/>
    <w:rsid w:val="008D2E97"/>
    <w:rsid w:val="008D30CE"/>
    <w:rsid w:val="008D3725"/>
    <w:rsid w:val="008D5EDB"/>
    <w:rsid w:val="008E31B0"/>
    <w:rsid w:val="008F5AB6"/>
    <w:rsid w:val="008F6FEF"/>
    <w:rsid w:val="00901898"/>
    <w:rsid w:val="00901E22"/>
    <w:rsid w:val="009073D3"/>
    <w:rsid w:val="00907B83"/>
    <w:rsid w:val="0091193C"/>
    <w:rsid w:val="00915409"/>
    <w:rsid w:val="009231DF"/>
    <w:rsid w:val="00926DA8"/>
    <w:rsid w:val="0093387B"/>
    <w:rsid w:val="009341EA"/>
    <w:rsid w:val="00934912"/>
    <w:rsid w:val="0094077A"/>
    <w:rsid w:val="00940A8D"/>
    <w:rsid w:val="00941E8F"/>
    <w:rsid w:val="009477B6"/>
    <w:rsid w:val="0095257A"/>
    <w:rsid w:val="00952871"/>
    <w:rsid w:val="00954160"/>
    <w:rsid w:val="00954D41"/>
    <w:rsid w:val="00957494"/>
    <w:rsid w:val="009607AA"/>
    <w:rsid w:val="00960A0C"/>
    <w:rsid w:val="00961884"/>
    <w:rsid w:val="0096316F"/>
    <w:rsid w:val="00963CF0"/>
    <w:rsid w:val="0096546D"/>
    <w:rsid w:val="00965C3E"/>
    <w:rsid w:val="0096693C"/>
    <w:rsid w:val="0096742D"/>
    <w:rsid w:val="009703A2"/>
    <w:rsid w:val="00970C95"/>
    <w:rsid w:val="0097194F"/>
    <w:rsid w:val="009720EF"/>
    <w:rsid w:val="00972D7C"/>
    <w:rsid w:val="0097531C"/>
    <w:rsid w:val="00976863"/>
    <w:rsid w:val="009808DF"/>
    <w:rsid w:val="0098130E"/>
    <w:rsid w:val="009815B0"/>
    <w:rsid w:val="0098335D"/>
    <w:rsid w:val="00983593"/>
    <w:rsid w:val="00983EFD"/>
    <w:rsid w:val="0099022E"/>
    <w:rsid w:val="009916A1"/>
    <w:rsid w:val="009959F4"/>
    <w:rsid w:val="00996052"/>
    <w:rsid w:val="009968D5"/>
    <w:rsid w:val="00996FCD"/>
    <w:rsid w:val="009A0D32"/>
    <w:rsid w:val="009A2401"/>
    <w:rsid w:val="009A574A"/>
    <w:rsid w:val="009B06B2"/>
    <w:rsid w:val="009B1F5C"/>
    <w:rsid w:val="009B289B"/>
    <w:rsid w:val="009B4414"/>
    <w:rsid w:val="009C5F2D"/>
    <w:rsid w:val="009C646D"/>
    <w:rsid w:val="009C65E6"/>
    <w:rsid w:val="009D0A1D"/>
    <w:rsid w:val="009D2B87"/>
    <w:rsid w:val="009D386A"/>
    <w:rsid w:val="009D3E30"/>
    <w:rsid w:val="009E1D6D"/>
    <w:rsid w:val="009E1F27"/>
    <w:rsid w:val="009E69CD"/>
    <w:rsid w:val="009E6D4B"/>
    <w:rsid w:val="009F021D"/>
    <w:rsid w:val="009F10E6"/>
    <w:rsid w:val="009F196F"/>
    <w:rsid w:val="009F2314"/>
    <w:rsid w:val="009F50ED"/>
    <w:rsid w:val="009F6520"/>
    <w:rsid w:val="009F656F"/>
    <w:rsid w:val="009F67E7"/>
    <w:rsid w:val="00A01126"/>
    <w:rsid w:val="00A02A82"/>
    <w:rsid w:val="00A05E80"/>
    <w:rsid w:val="00A07BD0"/>
    <w:rsid w:val="00A1060F"/>
    <w:rsid w:val="00A126A7"/>
    <w:rsid w:val="00A13235"/>
    <w:rsid w:val="00A16841"/>
    <w:rsid w:val="00A248E4"/>
    <w:rsid w:val="00A25C91"/>
    <w:rsid w:val="00A30014"/>
    <w:rsid w:val="00A31188"/>
    <w:rsid w:val="00A31F7F"/>
    <w:rsid w:val="00A32D7F"/>
    <w:rsid w:val="00A33CAF"/>
    <w:rsid w:val="00A36763"/>
    <w:rsid w:val="00A41517"/>
    <w:rsid w:val="00A52979"/>
    <w:rsid w:val="00A52CD1"/>
    <w:rsid w:val="00A54929"/>
    <w:rsid w:val="00A54F8F"/>
    <w:rsid w:val="00A559D9"/>
    <w:rsid w:val="00A562FB"/>
    <w:rsid w:val="00A57DEB"/>
    <w:rsid w:val="00A60F4B"/>
    <w:rsid w:val="00A6429A"/>
    <w:rsid w:val="00A678DC"/>
    <w:rsid w:val="00A70D3B"/>
    <w:rsid w:val="00A72823"/>
    <w:rsid w:val="00A72C76"/>
    <w:rsid w:val="00A76F21"/>
    <w:rsid w:val="00A8066A"/>
    <w:rsid w:val="00A82693"/>
    <w:rsid w:val="00A83F93"/>
    <w:rsid w:val="00A85AB7"/>
    <w:rsid w:val="00A90685"/>
    <w:rsid w:val="00A930E2"/>
    <w:rsid w:val="00A94E01"/>
    <w:rsid w:val="00AA21F1"/>
    <w:rsid w:val="00AA3324"/>
    <w:rsid w:val="00AB0DC3"/>
    <w:rsid w:val="00AB4E61"/>
    <w:rsid w:val="00AB63EE"/>
    <w:rsid w:val="00AB6FE4"/>
    <w:rsid w:val="00AB7092"/>
    <w:rsid w:val="00AB7097"/>
    <w:rsid w:val="00AC0E36"/>
    <w:rsid w:val="00AC1153"/>
    <w:rsid w:val="00AC1551"/>
    <w:rsid w:val="00AC2265"/>
    <w:rsid w:val="00AC22B0"/>
    <w:rsid w:val="00AC39F0"/>
    <w:rsid w:val="00AC3EA2"/>
    <w:rsid w:val="00AC45B0"/>
    <w:rsid w:val="00AC73F8"/>
    <w:rsid w:val="00AD40C1"/>
    <w:rsid w:val="00AD4F6C"/>
    <w:rsid w:val="00AD4FB6"/>
    <w:rsid w:val="00AD7E31"/>
    <w:rsid w:val="00AE016A"/>
    <w:rsid w:val="00AE135B"/>
    <w:rsid w:val="00AE2F1E"/>
    <w:rsid w:val="00AE3F60"/>
    <w:rsid w:val="00AE54BF"/>
    <w:rsid w:val="00AE6365"/>
    <w:rsid w:val="00AF0ECD"/>
    <w:rsid w:val="00AF1826"/>
    <w:rsid w:val="00AF216A"/>
    <w:rsid w:val="00AF3E97"/>
    <w:rsid w:val="00B03ED6"/>
    <w:rsid w:val="00B05E0D"/>
    <w:rsid w:val="00B11223"/>
    <w:rsid w:val="00B11573"/>
    <w:rsid w:val="00B12502"/>
    <w:rsid w:val="00B145C1"/>
    <w:rsid w:val="00B15EA0"/>
    <w:rsid w:val="00B16468"/>
    <w:rsid w:val="00B166E0"/>
    <w:rsid w:val="00B167ED"/>
    <w:rsid w:val="00B20D02"/>
    <w:rsid w:val="00B23E13"/>
    <w:rsid w:val="00B2416B"/>
    <w:rsid w:val="00B24CFC"/>
    <w:rsid w:val="00B24E5A"/>
    <w:rsid w:val="00B24EAB"/>
    <w:rsid w:val="00B3133A"/>
    <w:rsid w:val="00B34EAD"/>
    <w:rsid w:val="00B35826"/>
    <w:rsid w:val="00B40922"/>
    <w:rsid w:val="00B47372"/>
    <w:rsid w:val="00B51838"/>
    <w:rsid w:val="00B53F08"/>
    <w:rsid w:val="00B610FF"/>
    <w:rsid w:val="00B66569"/>
    <w:rsid w:val="00B67458"/>
    <w:rsid w:val="00B72D2D"/>
    <w:rsid w:val="00B732C7"/>
    <w:rsid w:val="00B73845"/>
    <w:rsid w:val="00B82350"/>
    <w:rsid w:val="00B83603"/>
    <w:rsid w:val="00B8465B"/>
    <w:rsid w:val="00B851D0"/>
    <w:rsid w:val="00B86A68"/>
    <w:rsid w:val="00B87727"/>
    <w:rsid w:val="00B96833"/>
    <w:rsid w:val="00BA3920"/>
    <w:rsid w:val="00BA4440"/>
    <w:rsid w:val="00BA79EA"/>
    <w:rsid w:val="00BB417C"/>
    <w:rsid w:val="00BC1B9A"/>
    <w:rsid w:val="00BC5643"/>
    <w:rsid w:val="00BC6661"/>
    <w:rsid w:val="00BD2836"/>
    <w:rsid w:val="00BD2F51"/>
    <w:rsid w:val="00BD7A33"/>
    <w:rsid w:val="00BE3753"/>
    <w:rsid w:val="00BE52FA"/>
    <w:rsid w:val="00BF0A76"/>
    <w:rsid w:val="00BF3710"/>
    <w:rsid w:val="00BF5369"/>
    <w:rsid w:val="00C00BFB"/>
    <w:rsid w:val="00C01C0A"/>
    <w:rsid w:val="00C04E03"/>
    <w:rsid w:val="00C0688C"/>
    <w:rsid w:val="00C12D3F"/>
    <w:rsid w:val="00C133BD"/>
    <w:rsid w:val="00C16D27"/>
    <w:rsid w:val="00C171CB"/>
    <w:rsid w:val="00C210CB"/>
    <w:rsid w:val="00C219A8"/>
    <w:rsid w:val="00C226FF"/>
    <w:rsid w:val="00C255E9"/>
    <w:rsid w:val="00C332EB"/>
    <w:rsid w:val="00C34CC5"/>
    <w:rsid w:val="00C41278"/>
    <w:rsid w:val="00C4292E"/>
    <w:rsid w:val="00C43C7E"/>
    <w:rsid w:val="00C44622"/>
    <w:rsid w:val="00C45591"/>
    <w:rsid w:val="00C45E7B"/>
    <w:rsid w:val="00C47799"/>
    <w:rsid w:val="00C47AD9"/>
    <w:rsid w:val="00C51135"/>
    <w:rsid w:val="00C52126"/>
    <w:rsid w:val="00C55C0B"/>
    <w:rsid w:val="00C63FB6"/>
    <w:rsid w:val="00C66C9B"/>
    <w:rsid w:val="00C73017"/>
    <w:rsid w:val="00C77138"/>
    <w:rsid w:val="00C82EBD"/>
    <w:rsid w:val="00C83419"/>
    <w:rsid w:val="00C83608"/>
    <w:rsid w:val="00C8751A"/>
    <w:rsid w:val="00C91B90"/>
    <w:rsid w:val="00C92CFB"/>
    <w:rsid w:val="00C93131"/>
    <w:rsid w:val="00C9544B"/>
    <w:rsid w:val="00C95626"/>
    <w:rsid w:val="00C97524"/>
    <w:rsid w:val="00CA0749"/>
    <w:rsid w:val="00CA1AFF"/>
    <w:rsid w:val="00CB0004"/>
    <w:rsid w:val="00CB0DFF"/>
    <w:rsid w:val="00CB34B5"/>
    <w:rsid w:val="00CB517A"/>
    <w:rsid w:val="00CC2807"/>
    <w:rsid w:val="00CC3176"/>
    <w:rsid w:val="00CC70AB"/>
    <w:rsid w:val="00CD29A6"/>
    <w:rsid w:val="00CD3D4A"/>
    <w:rsid w:val="00CD3E32"/>
    <w:rsid w:val="00CD6A7D"/>
    <w:rsid w:val="00CE0613"/>
    <w:rsid w:val="00CE35AC"/>
    <w:rsid w:val="00CE52A6"/>
    <w:rsid w:val="00CE52C2"/>
    <w:rsid w:val="00CE5421"/>
    <w:rsid w:val="00CE5F52"/>
    <w:rsid w:val="00CE7B17"/>
    <w:rsid w:val="00CF038D"/>
    <w:rsid w:val="00CF24B2"/>
    <w:rsid w:val="00CF40F8"/>
    <w:rsid w:val="00CF5170"/>
    <w:rsid w:val="00D0135E"/>
    <w:rsid w:val="00D05AEE"/>
    <w:rsid w:val="00D07A20"/>
    <w:rsid w:val="00D07D82"/>
    <w:rsid w:val="00D12362"/>
    <w:rsid w:val="00D143FC"/>
    <w:rsid w:val="00D21355"/>
    <w:rsid w:val="00D23E9D"/>
    <w:rsid w:val="00D24FED"/>
    <w:rsid w:val="00D25E21"/>
    <w:rsid w:val="00D32395"/>
    <w:rsid w:val="00D35474"/>
    <w:rsid w:val="00D37D10"/>
    <w:rsid w:val="00D44FFB"/>
    <w:rsid w:val="00D51D71"/>
    <w:rsid w:val="00D55AE1"/>
    <w:rsid w:val="00D55EA4"/>
    <w:rsid w:val="00D56DA8"/>
    <w:rsid w:val="00D631AE"/>
    <w:rsid w:val="00D6324A"/>
    <w:rsid w:val="00D7008A"/>
    <w:rsid w:val="00D700C7"/>
    <w:rsid w:val="00D70BAC"/>
    <w:rsid w:val="00D715E4"/>
    <w:rsid w:val="00D71E13"/>
    <w:rsid w:val="00D74F2C"/>
    <w:rsid w:val="00D755F1"/>
    <w:rsid w:val="00D8606C"/>
    <w:rsid w:val="00D879D9"/>
    <w:rsid w:val="00D92EA7"/>
    <w:rsid w:val="00D962EF"/>
    <w:rsid w:val="00DA1E69"/>
    <w:rsid w:val="00DA2E2F"/>
    <w:rsid w:val="00DA40C9"/>
    <w:rsid w:val="00DA7453"/>
    <w:rsid w:val="00DB09E9"/>
    <w:rsid w:val="00DB324E"/>
    <w:rsid w:val="00DB37B5"/>
    <w:rsid w:val="00DB37F2"/>
    <w:rsid w:val="00DC388B"/>
    <w:rsid w:val="00DC7260"/>
    <w:rsid w:val="00DD00A4"/>
    <w:rsid w:val="00DD36EE"/>
    <w:rsid w:val="00DD3DD0"/>
    <w:rsid w:val="00DD603D"/>
    <w:rsid w:val="00DD7554"/>
    <w:rsid w:val="00DE5F28"/>
    <w:rsid w:val="00DF6AF1"/>
    <w:rsid w:val="00DF6E5E"/>
    <w:rsid w:val="00DF735E"/>
    <w:rsid w:val="00DF7850"/>
    <w:rsid w:val="00E00FE9"/>
    <w:rsid w:val="00E018CD"/>
    <w:rsid w:val="00E02E9A"/>
    <w:rsid w:val="00E02ECC"/>
    <w:rsid w:val="00E039B9"/>
    <w:rsid w:val="00E05A36"/>
    <w:rsid w:val="00E07606"/>
    <w:rsid w:val="00E0767E"/>
    <w:rsid w:val="00E10A83"/>
    <w:rsid w:val="00E11BB0"/>
    <w:rsid w:val="00E13555"/>
    <w:rsid w:val="00E15AB8"/>
    <w:rsid w:val="00E256DB"/>
    <w:rsid w:val="00E267A7"/>
    <w:rsid w:val="00E30680"/>
    <w:rsid w:val="00E36589"/>
    <w:rsid w:val="00E370BB"/>
    <w:rsid w:val="00E371FA"/>
    <w:rsid w:val="00E37E9B"/>
    <w:rsid w:val="00E4274C"/>
    <w:rsid w:val="00E44F98"/>
    <w:rsid w:val="00E52391"/>
    <w:rsid w:val="00E52E80"/>
    <w:rsid w:val="00E53661"/>
    <w:rsid w:val="00E57F04"/>
    <w:rsid w:val="00E621B1"/>
    <w:rsid w:val="00E63547"/>
    <w:rsid w:val="00E666E7"/>
    <w:rsid w:val="00E72C02"/>
    <w:rsid w:val="00E74024"/>
    <w:rsid w:val="00E81581"/>
    <w:rsid w:val="00E8171D"/>
    <w:rsid w:val="00E82F06"/>
    <w:rsid w:val="00E85B6B"/>
    <w:rsid w:val="00E90A49"/>
    <w:rsid w:val="00E9160F"/>
    <w:rsid w:val="00E92034"/>
    <w:rsid w:val="00E94688"/>
    <w:rsid w:val="00EA2A51"/>
    <w:rsid w:val="00EA2C80"/>
    <w:rsid w:val="00EA37A7"/>
    <w:rsid w:val="00EA3CDA"/>
    <w:rsid w:val="00EA62E1"/>
    <w:rsid w:val="00EB4A44"/>
    <w:rsid w:val="00EB6449"/>
    <w:rsid w:val="00EC255A"/>
    <w:rsid w:val="00EC4CFA"/>
    <w:rsid w:val="00EC582A"/>
    <w:rsid w:val="00EC5C8D"/>
    <w:rsid w:val="00EC7C4E"/>
    <w:rsid w:val="00EC7E33"/>
    <w:rsid w:val="00EC7F53"/>
    <w:rsid w:val="00ED0EFC"/>
    <w:rsid w:val="00ED33D4"/>
    <w:rsid w:val="00ED5ED3"/>
    <w:rsid w:val="00ED6840"/>
    <w:rsid w:val="00EE0232"/>
    <w:rsid w:val="00EE19AF"/>
    <w:rsid w:val="00EE1CA4"/>
    <w:rsid w:val="00EE5289"/>
    <w:rsid w:val="00EE739F"/>
    <w:rsid w:val="00EF2256"/>
    <w:rsid w:val="00F01BA2"/>
    <w:rsid w:val="00F01C5F"/>
    <w:rsid w:val="00F126F5"/>
    <w:rsid w:val="00F14B8B"/>
    <w:rsid w:val="00F16CCB"/>
    <w:rsid w:val="00F17DCD"/>
    <w:rsid w:val="00F225C5"/>
    <w:rsid w:val="00F24875"/>
    <w:rsid w:val="00F251FE"/>
    <w:rsid w:val="00F3017A"/>
    <w:rsid w:val="00F312FF"/>
    <w:rsid w:val="00F33D85"/>
    <w:rsid w:val="00F3465B"/>
    <w:rsid w:val="00F35FD6"/>
    <w:rsid w:val="00F44643"/>
    <w:rsid w:val="00F5111A"/>
    <w:rsid w:val="00F52823"/>
    <w:rsid w:val="00F579D2"/>
    <w:rsid w:val="00F6199F"/>
    <w:rsid w:val="00F6329E"/>
    <w:rsid w:val="00F63797"/>
    <w:rsid w:val="00F66A01"/>
    <w:rsid w:val="00F67E35"/>
    <w:rsid w:val="00F71EB1"/>
    <w:rsid w:val="00F759C4"/>
    <w:rsid w:val="00F76F27"/>
    <w:rsid w:val="00F83188"/>
    <w:rsid w:val="00F833FF"/>
    <w:rsid w:val="00F84D22"/>
    <w:rsid w:val="00F907AA"/>
    <w:rsid w:val="00F90C72"/>
    <w:rsid w:val="00F917CF"/>
    <w:rsid w:val="00F94CAF"/>
    <w:rsid w:val="00F95C07"/>
    <w:rsid w:val="00F9681D"/>
    <w:rsid w:val="00F97C2E"/>
    <w:rsid w:val="00FA28A9"/>
    <w:rsid w:val="00FA2A81"/>
    <w:rsid w:val="00FA465F"/>
    <w:rsid w:val="00FA493E"/>
    <w:rsid w:val="00FB095A"/>
    <w:rsid w:val="00FB1855"/>
    <w:rsid w:val="00FB230A"/>
    <w:rsid w:val="00FB2DE9"/>
    <w:rsid w:val="00FB2DF1"/>
    <w:rsid w:val="00FB34D0"/>
    <w:rsid w:val="00FB625F"/>
    <w:rsid w:val="00FB7F7B"/>
    <w:rsid w:val="00FC1520"/>
    <w:rsid w:val="00FC1541"/>
    <w:rsid w:val="00FC420D"/>
    <w:rsid w:val="00FC5D0B"/>
    <w:rsid w:val="00FD4E40"/>
    <w:rsid w:val="00FD7312"/>
    <w:rsid w:val="00FE3BA9"/>
    <w:rsid w:val="00FE6D4F"/>
    <w:rsid w:val="00FE6DC0"/>
    <w:rsid w:val="00FF1895"/>
    <w:rsid w:val="00FF560A"/>
    <w:rsid w:val="00FF743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673A"/>
    <w:rPr>
      <w:sz w:val="24"/>
      <w:szCs w:val="24"/>
    </w:rPr>
  </w:style>
  <w:style w:type="paragraph" w:styleId="Heading1">
    <w:name w:val="heading 1"/>
    <w:basedOn w:val="Normal"/>
    <w:next w:val="Normal"/>
    <w:link w:val="Heading1Char"/>
    <w:uiPriority w:val="99"/>
    <w:qFormat/>
    <w:locked/>
    <w:rsid w:val="00592AD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locked/>
    <w:rsid w:val="00592AD8"/>
    <w:pPr>
      <w:keepNext/>
      <w:spacing w:before="240" w:after="60"/>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62B04"/>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162B04"/>
    <w:rPr>
      <w:rFonts w:ascii="Cambria" w:hAnsi="Cambria" w:cs="Cambria"/>
      <w:b/>
      <w:bCs/>
      <w:i/>
      <w:iCs/>
      <w:sz w:val="28"/>
      <w:szCs w:val="28"/>
    </w:rPr>
  </w:style>
  <w:style w:type="paragraph" w:customStyle="1" w:styleId="CharChar1CharChar1CharChar">
    <w:name w:val="Char Char Знак Знак1 Char Char1 Знак Знак Char Char"/>
    <w:basedOn w:val="Normal"/>
    <w:uiPriority w:val="99"/>
    <w:rsid w:val="0068673A"/>
    <w:pPr>
      <w:spacing w:before="100" w:beforeAutospacing="1" w:after="100" w:afterAutospacing="1"/>
    </w:pPr>
    <w:rPr>
      <w:rFonts w:ascii="Tahoma" w:hAnsi="Tahoma" w:cs="Tahoma"/>
      <w:sz w:val="20"/>
      <w:szCs w:val="20"/>
      <w:lang w:val="en-US" w:eastAsia="en-US"/>
    </w:rPr>
  </w:style>
  <w:style w:type="paragraph" w:styleId="BodyTextIndent">
    <w:name w:val="Body Text Indent"/>
    <w:basedOn w:val="Normal"/>
    <w:link w:val="BodyTextIndentChar"/>
    <w:uiPriority w:val="99"/>
    <w:rsid w:val="0068673A"/>
    <w:pPr>
      <w:ind w:firstLine="720"/>
      <w:jc w:val="both"/>
    </w:pPr>
    <w:rPr>
      <w:sz w:val="28"/>
      <w:szCs w:val="28"/>
    </w:rPr>
  </w:style>
  <w:style w:type="character" w:customStyle="1" w:styleId="BodyTextIndentChar">
    <w:name w:val="Body Text Indent Char"/>
    <w:basedOn w:val="DefaultParagraphFont"/>
    <w:link w:val="BodyTextIndent"/>
    <w:uiPriority w:val="99"/>
    <w:locked/>
    <w:rsid w:val="00AE6365"/>
    <w:rPr>
      <w:rFonts w:cs="Times New Roman"/>
      <w:sz w:val="28"/>
      <w:szCs w:val="28"/>
    </w:rPr>
  </w:style>
  <w:style w:type="paragraph" w:styleId="BodyTextIndent2">
    <w:name w:val="Body Text Indent 2"/>
    <w:basedOn w:val="Normal"/>
    <w:link w:val="BodyTextIndent2Char"/>
    <w:uiPriority w:val="99"/>
    <w:rsid w:val="0068673A"/>
    <w:pPr>
      <w:ind w:firstLine="851"/>
      <w:jc w:val="both"/>
    </w:pPr>
  </w:style>
  <w:style w:type="character" w:customStyle="1" w:styleId="BodyTextIndent2Char">
    <w:name w:val="Body Text Indent 2 Char"/>
    <w:basedOn w:val="DefaultParagraphFont"/>
    <w:link w:val="BodyTextIndent2"/>
    <w:uiPriority w:val="99"/>
    <w:locked/>
    <w:rsid w:val="00371045"/>
    <w:rPr>
      <w:rFonts w:cs="Times New Roman"/>
      <w:sz w:val="24"/>
      <w:szCs w:val="24"/>
    </w:rPr>
  </w:style>
  <w:style w:type="paragraph" w:customStyle="1" w:styleId="ConsPlusTitle">
    <w:name w:val="ConsPlusTitle"/>
    <w:uiPriority w:val="99"/>
    <w:rsid w:val="0068673A"/>
    <w:pPr>
      <w:autoSpaceDE w:val="0"/>
      <w:autoSpaceDN w:val="0"/>
      <w:adjustRightInd w:val="0"/>
    </w:pPr>
    <w:rPr>
      <w:b/>
      <w:bCs/>
      <w:sz w:val="24"/>
      <w:szCs w:val="24"/>
    </w:rPr>
  </w:style>
  <w:style w:type="paragraph" w:customStyle="1" w:styleId="ConsPlusNormal">
    <w:name w:val="ConsPlusNormal"/>
    <w:uiPriority w:val="99"/>
    <w:rsid w:val="0068673A"/>
    <w:pPr>
      <w:autoSpaceDE w:val="0"/>
      <w:autoSpaceDN w:val="0"/>
      <w:adjustRightInd w:val="0"/>
    </w:pPr>
    <w:rPr>
      <w:rFonts w:ascii="Arial" w:hAnsi="Arial" w:cs="Arial"/>
      <w:sz w:val="20"/>
      <w:szCs w:val="20"/>
    </w:rPr>
  </w:style>
  <w:style w:type="paragraph" w:customStyle="1" w:styleId="a">
    <w:name w:val="ЭЭГ"/>
    <w:basedOn w:val="Normal"/>
    <w:uiPriority w:val="99"/>
    <w:rsid w:val="00822CB4"/>
    <w:pPr>
      <w:spacing w:line="360" w:lineRule="auto"/>
      <w:ind w:firstLine="720"/>
      <w:jc w:val="both"/>
    </w:pPr>
  </w:style>
  <w:style w:type="paragraph" w:customStyle="1" w:styleId="Default">
    <w:name w:val="Default"/>
    <w:uiPriority w:val="99"/>
    <w:rsid w:val="003A7DCA"/>
    <w:pPr>
      <w:autoSpaceDE w:val="0"/>
      <w:autoSpaceDN w:val="0"/>
      <w:adjustRightInd w:val="0"/>
    </w:pPr>
    <w:rPr>
      <w:color w:val="000000"/>
      <w:sz w:val="24"/>
      <w:szCs w:val="24"/>
    </w:rPr>
  </w:style>
  <w:style w:type="paragraph" w:customStyle="1" w:styleId="a0">
    <w:name w:val="Знак Знак Знак Знак Знак Знак Знак"/>
    <w:basedOn w:val="Normal"/>
    <w:uiPriority w:val="99"/>
    <w:rsid w:val="008248F5"/>
    <w:rPr>
      <w:rFonts w:ascii="Verdana" w:hAnsi="Verdana" w:cs="Verdana"/>
      <w:sz w:val="20"/>
      <w:szCs w:val="20"/>
      <w:lang w:val="en-US" w:eastAsia="en-US"/>
    </w:rPr>
  </w:style>
  <w:style w:type="paragraph" w:styleId="Header">
    <w:name w:val="header"/>
    <w:basedOn w:val="Normal"/>
    <w:link w:val="HeaderChar"/>
    <w:uiPriority w:val="99"/>
    <w:rsid w:val="00AC0E36"/>
    <w:pPr>
      <w:tabs>
        <w:tab w:val="center" w:pos="4677"/>
        <w:tab w:val="right" w:pos="9355"/>
      </w:tabs>
    </w:pPr>
  </w:style>
  <w:style w:type="character" w:customStyle="1" w:styleId="HeaderChar">
    <w:name w:val="Header Char"/>
    <w:basedOn w:val="DefaultParagraphFont"/>
    <w:link w:val="Header"/>
    <w:uiPriority w:val="99"/>
    <w:semiHidden/>
    <w:locked/>
    <w:rsid w:val="00960A0C"/>
    <w:rPr>
      <w:rFonts w:cs="Times New Roman"/>
      <w:sz w:val="24"/>
      <w:szCs w:val="24"/>
    </w:rPr>
  </w:style>
  <w:style w:type="character" w:styleId="PageNumber">
    <w:name w:val="page number"/>
    <w:basedOn w:val="DefaultParagraphFont"/>
    <w:uiPriority w:val="99"/>
    <w:rsid w:val="00AC0E36"/>
    <w:rPr>
      <w:rFonts w:cs="Times New Roman"/>
    </w:rPr>
  </w:style>
  <w:style w:type="paragraph" w:customStyle="1" w:styleId="2">
    <w:name w:val="Текст2"/>
    <w:basedOn w:val="Normal"/>
    <w:uiPriority w:val="99"/>
    <w:rsid w:val="003B126E"/>
    <w:pPr>
      <w:widowControl w:val="0"/>
      <w:overflowPunct w:val="0"/>
      <w:autoSpaceDE w:val="0"/>
      <w:autoSpaceDN w:val="0"/>
      <w:adjustRightInd w:val="0"/>
      <w:textAlignment w:val="baseline"/>
    </w:pPr>
    <w:rPr>
      <w:rFonts w:ascii="Courier New" w:hAnsi="Courier New" w:cs="Courier New"/>
      <w:sz w:val="20"/>
      <w:szCs w:val="20"/>
    </w:rPr>
  </w:style>
  <w:style w:type="character" w:styleId="Hyperlink">
    <w:name w:val="Hyperlink"/>
    <w:aliases w:val="Оглавление"/>
    <w:basedOn w:val="DefaultParagraphFont"/>
    <w:uiPriority w:val="99"/>
    <w:rsid w:val="00535EBF"/>
    <w:rPr>
      <w:rFonts w:cs="Times New Roman"/>
      <w:color w:val="0000FF"/>
      <w:u w:val="single"/>
    </w:rPr>
  </w:style>
  <w:style w:type="paragraph" w:customStyle="1" w:styleId="21">
    <w:name w:val="Основной текст 21"/>
    <w:basedOn w:val="Normal"/>
    <w:uiPriority w:val="99"/>
    <w:rsid w:val="005833AE"/>
    <w:pPr>
      <w:spacing w:line="360" w:lineRule="auto"/>
      <w:jc w:val="center"/>
    </w:pPr>
    <w:rPr>
      <w:b/>
      <w:bCs/>
      <w:sz w:val="28"/>
      <w:szCs w:val="28"/>
    </w:rPr>
  </w:style>
  <w:style w:type="paragraph" w:styleId="ListParagraph">
    <w:name w:val="List Paragraph"/>
    <w:basedOn w:val="Normal"/>
    <w:uiPriority w:val="99"/>
    <w:qFormat/>
    <w:rsid w:val="0042581D"/>
    <w:pPr>
      <w:spacing w:after="200" w:line="276" w:lineRule="auto"/>
      <w:ind w:left="720"/>
    </w:pPr>
    <w:rPr>
      <w:rFonts w:ascii="Calibri" w:hAnsi="Calibri" w:cs="Calibri"/>
      <w:sz w:val="22"/>
      <w:szCs w:val="22"/>
      <w:lang w:eastAsia="en-US"/>
    </w:rPr>
  </w:style>
  <w:style w:type="paragraph" w:styleId="BalloonText">
    <w:name w:val="Balloon Text"/>
    <w:basedOn w:val="Normal"/>
    <w:link w:val="BalloonTextChar"/>
    <w:uiPriority w:val="99"/>
    <w:semiHidden/>
    <w:rsid w:val="00EE19AF"/>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E19AF"/>
    <w:rPr>
      <w:rFonts w:ascii="Segoe UI" w:hAnsi="Segoe UI" w:cs="Segoe UI"/>
      <w:sz w:val="18"/>
      <w:szCs w:val="18"/>
    </w:rPr>
  </w:style>
  <w:style w:type="character" w:customStyle="1" w:styleId="a1">
    <w:name w:val="Знак Знак"/>
    <w:basedOn w:val="DefaultParagraphFont"/>
    <w:uiPriority w:val="99"/>
    <w:rsid w:val="00592AD8"/>
    <w:rPr>
      <w:rFonts w:cs="Times New Roman"/>
      <w:sz w:val="24"/>
      <w:szCs w:val="24"/>
      <w:lang w:val="ru-RU" w:eastAsia="ru-RU"/>
    </w:rPr>
  </w:style>
  <w:style w:type="paragraph" w:styleId="BodyText">
    <w:name w:val="Body Text"/>
    <w:basedOn w:val="Normal"/>
    <w:link w:val="BodyTextChar"/>
    <w:uiPriority w:val="99"/>
    <w:locked/>
    <w:rsid w:val="000865D1"/>
    <w:pPr>
      <w:spacing w:after="120"/>
    </w:pPr>
  </w:style>
  <w:style w:type="character" w:customStyle="1" w:styleId="BodyTextChar">
    <w:name w:val="Body Text Char"/>
    <w:basedOn w:val="DefaultParagraphFont"/>
    <w:link w:val="BodyText"/>
    <w:uiPriority w:val="99"/>
    <w:semiHidden/>
    <w:locked/>
    <w:rsid w:val="003A7E34"/>
    <w:rPr>
      <w:rFonts w:cs="Times New Roman"/>
      <w:sz w:val="24"/>
      <w:szCs w:val="24"/>
    </w:rPr>
  </w:style>
  <w:style w:type="character" w:customStyle="1" w:styleId="a2">
    <w:name w:val="Гипертекстовая ссылка"/>
    <w:basedOn w:val="DefaultParagraphFont"/>
    <w:uiPriority w:val="99"/>
    <w:rsid w:val="00F759C4"/>
    <w:rPr>
      <w:rFonts w:cs="Times New Roman"/>
      <w:color w:val="106BBE"/>
    </w:rPr>
  </w:style>
  <w:style w:type="character" w:customStyle="1" w:styleId="a3">
    <w:name w:val="Цветовое выделение"/>
    <w:uiPriority w:val="99"/>
    <w:rsid w:val="00D0135E"/>
    <w:rPr>
      <w:b/>
      <w:color w:val="26282F"/>
    </w:rPr>
  </w:style>
  <w:style w:type="paragraph" w:customStyle="1" w:styleId="Standard">
    <w:name w:val="Standard"/>
    <w:uiPriority w:val="99"/>
    <w:rsid w:val="00CF24B2"/>
    <w:pPr>
      <w:suppressAutoHyphens/>
      <w:autoSpaceDN w:val="0"/>
    </w:pPr>
    <w:rPr>
      <w:kern w:val="3"/>
      <w:sz w:val="24"/>
      <w:szCs w:val="24"/>
    </w:rPr>
  </w:style>
  <w:style w:type="paragraph" w:customStyle="1" w:styleId="s37">
    <w:name w:val="s_37"/>
    <w:basedOn w:val="Normal"/>
    <w:uiPriority w:val="99"/>
    <w:rsid w:val="00B67458"/>
    <w:pPr>
      <w:spacing w:before="100" w:beforeAutospacing="1" w:after="100" w:afterAutospacing="1"/>
    </w:pPr>
  </w:style>
  <w:style w:type="paragraph" w:customStyle="1" w:styleId="s3">
    <w:name w:val="s_3"/>
    <w:basedOn w:val="Normal"/>
    <w:uiPriority w:val="99"/>
    <w:rsid w:val="00B67458"/>
    <w:pPr>
      <w:spacing w:before="100" w:beforeAutospacing="1" w:after="100" w:afterAutospacing="1"/>
    </w:pPr>
  </w:style>
  <w:style w:type="paragraph" w:customStyle="1" w:styleId="s1">
    <w:name w:val="s_1"/>
    <w:basedOn w:val="Normal"/>
    <w:uiPriority w:val="99"/>
    <w:rsid w:val="00B67458"/>
    <w:pPr>
      <w:spacing w:before="100" w:beforeAutospacing="1" w:after="100" w:afterAutospacing="1"/>
    </w:pPr>
  </w:style>
  <w:style w:type="character" w:customStyle="1" w:styleId="s9">
    <w:name w:val="s_9"/>
    <w:basedOn w:val="DefaultParagraphFont"/>
    <w:uiPriority w:val="99"/>
    <w:rsid w:val="00B67458"/>
    <w:rPr>
      <w:rFonts w:cs="Times New Roman"/>
    </w:rPr>
  </w:style>
  <w:style w:type="paragraph" w:customStyle="1" w:styleId="empty">
    <w:name w:val="empty"/>
    <w:basedOn w:val="Normal"/>
    <w:uiPriority w:val="99"/>
    <w:rsid w:val="00B67458"/>
    <w:pPr>
      <w:spacing w:before="100" w:beforeAutospacing="1" w:after="100" w:afterAutospacing="1"/>
    </w:pPr>
  </w:style>
  <w:style w:type="paragraph" w:customStyle="1" w:styleId="a4">
    <w:name w:val="Нормальный (таблица)"/>
    <w:basedOn w:val="Normal"/>
    <w:next w:val="Normal"/>
    <w:uiPriority w:val="99"/>
    <w:rsid w:val="00400A92"/>
    <w:pPr>
      <w:widowControl w:val="0"/>
      <w:autoSpaceDE w:val="0"/>
      <w:autoSpaceDN w:val="0"/>
      <w:adjustRightInd w:val="0"/>
      <w:jc w:val="both"/>
    </w:pPr>
    <w:rPr>
      <w:rFonts w:ascii="Times New Roman CYR" w:hAnsi="Times New Roman CYR" w:cs="Times New Roman CYR"/>
    </w:rPr>
  </w:style>
  <w:style w:type="paragraph" w:styleId="Footer">
    <w:name w:val="footer"/>
    <w:basedOn w:val="Normal"/>
    <w:link w:val="FooterChar"/>
    <w:uiPriority w:val="99"/>
    <w:locked/>
    <w:rsid w:val="00400A92"/>
    <w:pPr>
      <w:tabs>
        <w:tab w:val="center" w:pos="4677"/>
        <w:tab w:val="right" w:pos="9355"/>
      </w:tabs>
    </w:pPr>
  </w:style>
  <w:style w:type="character" w:customStyle="1" w:styleId="FooterChar">
    <w:name w:val="Footer Char"/>
    <w:basedOn w:val="DefaultParagraphFont"/>
    <w:link w:val="Footer"/>
    <w:uiPriority w:val="99"/>
    <w:locked/>
    <w:rsid w:val="00400A92"/>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1106727345">
      <w:marLeft w:val="0"/>
      <w:marRight w:val="0"/>
      <w:marTop w:val="0"/>
      <w:marBottom w:val="0"/>
      <w:divBdr>
        <w:top w:val="none" w:sz="0" w:space="0" w:color="auto"/>
        <w:left w:val="none" w:sz="0" w:space="0" w:color="auto"/>
        <w:bottom w:val="none" w:sz="0" w:space="0" w:color="auto"/>
        <w:right w:val="none" w:sz="0" w:space="0" w:color="auto"/>
      </w:divBdr>
    </w:div>
    <w:div w:id="1106727347">
      <w:marLeft w:val="0"/>
      <w:marRight w:val="0"/>
      <w:marTop w:val="0"/>
      <w:marBottom w:val="0"/>
      <w:divBdr>
        <w:top w:val="none" w:sz="0" w:space="0" w:color="auto"/>
        <w:left w:val="none" w:sz="0" w:space="0" w:color="auto"/>
        <w:bottom w:val="none" w:sz="0" w:space="0" w:color="auto"/>
        <w:right w:val="none" w:sz="0" w:space="0" w:color="auto"/>
      </w:divBdr>
      <w:divsChild>
        <w:div w:id="1106727351">
          <w:marLeft w:val="0"/>
          <w:marRight w:val="0"/>
          <w:marTop w:val="0"/>
          <w:marBottom w:val="0"/>
          <w:divBdr>
            <w:top w:val="none" w:sz="0" w:space="0" w:color="auto"/>
            <w:left w:val="none" w:sz="0" w:space="0" w:color="auto"/>
            <w:bottom w:val="none" w:sz="0" w:space="0" w:color="auto"/>
            <w:right w:val="none" w:sz="0" w:space="0" w:color="auto"/>
          </w:divBdr>
        </w:div>
        <w:div w:id="1106727360">
          <w:marLeft w:val="0"/>
          <w:marRight w:val="0"/>
          <w:marTop w:val="0"/>
          <w:marBottom w:val="0"/>
          <w:divBdr>
            <w:top w:val="none" w:sz="0" w:space="0" w:color="auto"/>
            <w:left w:val="none" w:sz="0" w:space="0" w:color="auto"/>
            <w:bottom w:val="none" w:sz="0" w:space="0" w:color="auto"/>
            <w:right w:val="none" w:sz="0" w:space="0" w:color="auto"/>
          </w:divBdr>
          <w:divsChild>
            <w:div w:id="1106727357">
              <w:marLeft w:val="0"/>
              <w:marRight w:val="0"/>
              <w:marTop w:val="0"/>
              <w:marBottom w:val="0"/>
              <w:divBdr>
                <w:top w:val="none" w:sz="0" w:space="0" w:color="auto"/>
                <w:left w:val="none" w:sz="0" w:space="0" w:color="auto"/>
                <w:bottom w:val="none" w:sz="0" w:space="0" w:color="auto"/>
                <w:right w:val="none" w:sz="0" w:space="0" w:color="auto"/>
              </w:divBdr>
              <w:divsChild>
                <w:div w:id="1106727346">
                  <w:marLeft w:val="0"/>
                  <w:marRight w:val="0"/>
                  <w:marTop w:val="0"/>
                  <w:marBottom w:val="0"/>
                  <w:divBdr>
                    <w:top w:val="none" w:sz="0" w:space="0" w:color="auto"/>
                    <w:left w:val="none" w:sz="0" w:space="0" w:color="auto"/>
                    <w:bottom w:val="none" w:sz="0" w:space="0" w:color="auto"/>
                    <w:right w:val="none" w:sz="0" w:space="0" w:color="auto"/>
                  </w:divBdr>
                </w:div>
                <w:div w:id="110672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27349">
      <w:marLeft w:val="0"/>
      <w:marRight w:val="0"/>
      <w:marTop w:val="0"/>
      <w:marBottom w:val="0"/>
      <w:divBdr>
        <w:top w:val="none" w:sz="0" w:space="0" w:color="auto"/>
        <w:left w:val="none" w:sz="0" w:space="0" w:color="auto"/>
        <w:bottom w:val="none" w:sz="0" w:space="0" w:color="auto"/>
        <w:right w:val="none" w:sz="0" w:space="0" w:color="auto"/>
      </w:divBdr>
    </w:div>
    <w:div w:id="1106727352">
      <w:marLeft w:val="0"/>
      <w:marRight w:val="0"/>
      <w:marTop w:val="0"/>
      <w:marBottom w:val="0"/>
      <w:divBdr>
        <w:top w:val="none" w:sz="0" w:space="0" w:color="auto"/>
        <w:left w:val="none" w:sz="0" w:space="0" w:color="auto"/>
        <w:bottom w:val="none" w:sz="0" w:space="0" w:color="auto"/>
        <w:right w:val="none" w:sz="0" w:space="0" w:color="auto"/>
      </w:divBdr>
    </w:div>
    <w:div w:id="1106727355">
      <w:marLeft w:val="0"/>
      <w:marRight w:val="0"/>
      <w:marTop w:val="0"/>
      <w:marBottom w:val="0"/>
      <w:divBdr>
        <w:top w:val="none" w:sz="0" w:space="0" w:color="auto"/>
        <w:left w:val="none" w:sz="0" w:space="0" w:color="auto"/>
        <w:bottom w:val="none" w:sz="0" w:space="0" w:color="auto"/>
        <w:right w:val="none" w:sz="0" w:space="0" w:color="auto"/>
      </w:divBdr>
      <w:divsChild>
        <w:div w:id="1106727348">
          <w:marLeft w:val="0"/>
          <w:marRight w:val="0"/>
          <w:marTop w:val="0"/>
          <w:marBottom w:val="0"/>
          <w:divBdr>
            <w:top w:val="none" w:sz="0" w:space="0" w:color="auto"/>
            <w:left w:val="none" w:sz="0" w:space="0" w:color="auto"/>
            <w:bottom w:val="none" w:sz="0" w:space="0" w:color="auto"/>
            <w:right w:val="none" w:sz="0" w:space="0" w:color="auto"/>
          </w:divBdr>
          <w:divsChild>
            <w:div w:id="1106727359">
              <w:marLeft w:val="0"/>
              <w:marRight w:val="0"/>
              <w:marTop w:val="0"/>
              <w:marBottom w:val="0"/>
              <w:divBdr>
                <w:top w:val="none" w:sz="0" w:space="0" w:color="auto"/>
                <w:left w:val="none" w:sz="0" w:space="0" w:color="auto"/>
                <w:bottom w:val="none" w:sz="0" w:space="0" w:color="auto"/>
                <w:right w:val="none" w:sz="0" w:space="0" w:color="auto"/>
              </w:divBdr>
              <w:divsChild>
                <w:div w:id="1106727353">
                  <w:marLeft w:val="0"/>
                  <w:marRight w:val="0"/>
                  <w:marTop w:val="0"/>
                  <w:marBottom w:val="0"/>
                  <w:divBdr>
                    <w:top w:val="none" w:sz="0" w:space="0" w:color="auto"/>
                    <w:left w:val="none" w:sz="0" w:space="0" w:color="auto"/>
                    <w:bottom w:val="none" w:sz="0" w:space="0" w:color="auto"/>
                    <w:right w:val="none" w:sz="0" w:space="0" w:color="auto"/>
                  </w:divBdr>
                </w:div>
                <w:div w:id="110672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27350">
          <w:marLeft w:val="0"/>
          <w:marRight w:val="0"/>
          <w:marTop w:val="0"/>
          <w:marBottom w:val="0"/>
          <w:divBdr>
            <w:top w:val="none" w:sz="0" w:space="0" w:color="auto"/>
            <w:left w:val="none" w:sz="0" w:space="0" w:color="auto"/>
            <w:bottom w:val="none" w:sz="0" w:space="0" w:color="auto"/>
            <w:right w:val="none" w:sz="0" w:space="0" w:color="auto"/>
          </w:divBdr>
        </w:div>
      </w:divsChild>
    </w:div>
    <w:div w:id="1106727356">
      <w:marLeft w:val="0"/>
      <w:marRight w:val="0"/>
      <w:marTop w:val="0"/>
      <w:marBottom w:val="0"/>
      <w:divBdr>
        <w:top w:val="none" w:sz="0" w:space="0" w:color="auto"/>
        <w:left w:val="none" w:sz="0" w:space="0" w:color="auto"/>
        <w:bottom w:val="none" w:sz="0" w:space="0" w:color="auto"/>
        <w:right w:val="none" w:sz="0" w:space="0" w:color="auto"/>
      </w:divBdr>
    </w:div>
    <w:div w:id="1106727361">
      <w:marLeft w:val="0"/>
      <w:marRight w:val="0"/>
      <w:marTop w:val="0"/>
      <w:marBottom w:val="0"/>
      <w:divBdr>
        <w:top w:val="none" w:sz="0" w:space="0" w:color="auto"/>
        <w:left w:val="none" w:sz="0" w:space="0" w:color="auto"/>
        <w:bottom w:val="none" w:sz="0" w:space="0" w:color="auto"/>
        <w:right w:val="none" w:sz="0" w:space="0" w:color="auto"/>
      </w:divBdr>
    </w:div>
    <w:div w:id="1106727362">
      <w:marLeft w:val="0"/>
      <w:marRight w:val="0"/>
      <w:marTop w:val="0"/>
      <w:marBottom w:val="0"/>
      <w:divBdr>
        <w:top w:val="none" w:sz="0" w:space="0" w:color="auto"/>
        <w:left w:val="none" w:sz="0" w:space="0" w:color="auto"/>
        <w:bottom w:val="none" w:sz="0" w:space="0" w:color="auto"/>
        <w:right w:val="none" w:sz="0" w:space="0" w:color="auto"/>
      </w:divBdr>
    </w:div>
    <w:div w:id="1106727363">
      <w:marLeft w:val="0"/>
      <w:marRight w:val="0"/>
      <w:marTop w:val="0"/>
      <w:marBottom w:val="0"/>
      <w:divBdr>
        <w:top w:val="none" w:sz="0" w:space="0" w:color="auto"/>
        <w:left w:val="none" w:sz="0" w:space="0" w:color="auto"/>
        <w:bottom w:val="none" w:sz="0" w:space="0" w:color="auto"/>
        <w:right w:val="none" w:sz="0" w:space="0" w:color="auto"/>
      </w:divBdr>
    </w:div>
    <w:div w:id="1106727364">
      <w:marLeft w:val="0"/>
      <w:marRight w:val="0"/>
      <w:marTop w:val="0"/>
      <w:marBottom w:val="0"/>
      <w:divBdr>
        <w:top w:val="none" w:sz="0" w:space="0" w:color="auto"/>
        <w:left w:val="none" w:sz="0" w:space="0" w:color="auto"/>
        <w:bottom w:val="none" w:sz="0" w:space="0" w:color="auto"/>
        <w:right w:val="none" w:sz="0" w:space="0" w:color="auto"/>
      </w:divBdr>
    </w:div>
    <w:div w:id="1106727365">
      <w:marLeft w:val="0"/>
      <w:marRight w:val="0"/>
      <w:marTop w:val="0"/>
      <w:marBottom w:val="0"/>
      <w:divBdr>
        <w:top w:val="none" w:sz="0" w:space="0" w:color="auto"/>
        <w:left w:val="none" w:sz="0" w:space="0" w:color="auto"/>
        <w:bottom w:val="none" w:sz="0" w:space="0" w:color="auto"/>
        <w:right w:val="none" w:sz="0" w:space="0" w:color="auto"/>
      </w:divBdr>
    </w:div>
    <w:div w:id="1106727366">
      <w:marLeft w:val="0"/>
      <w:marRight w:val="0"/>
      <w:marTop w:val="0"/>
      <w:marBottom w:val="0"/>
      <w:divBdr>
        <w:top w:val="none" w:sz="0" w:space="0" w:color="auto"/>
        <w:left w:val="none" w:sz="0" w:space="0" w:color="auto"/>
        <w:bottom w:val="none" w:sz="0" w:space="0" w:color="auto"/>
        <w:right w:val="none" w:sz="0" w:space="0" w:color="auto"/>
      </w:divBdr>
    </w:div>
    <w:div w:id="1106727367">
      <w:marLeft w:val="0"/>
      <w:marRight w:val="0"/>
      <w:marTop w:val="0"/>
      <w:marBottom w:val="0"/>
      <w:divBdr>
        <w:top w:val="none" w:sz="0" w:space="0" w:color="auto"/>
        <w:left w:val="none" w:sz="0" w:space="0" w:color="auto"/>
        <w:bottom w:val="none" w:sz="0" w:space="0" w:color="auto"/>
        <w:right w:val="none" w:sz="0" w:space="0" w:color="auto"/>
      </w:divBdr>
    </w:div>
    <w:div w:id="1106727368">
      <w:marLeft w:val="0"/>
      <w:marRight w:val="0"/>
      <w:marTop w:val="0"/>
      <w:marBottom w:val="0"/>
      <w:divBdr>
        <w:top w:val="none" w:sz="0" w:space="0" w:color="auto"/>
        <w:left w:val="none" w:sz="0" w:space="0" w:color="auto"/>
        <w:bottom w:val="none" w:sz="0" w:space="0" w:color="auto"/>
        <w:right w:val="none" w:sz="0" w:space="0" w:color="auto"/>
      </w:divBdr>
    </w:div>
    <w:div w:id="1106727369">
      <w:marLeft w:val="0"/>
      <w:marRight w:val="0"/>
      <w:marTop w:val="0"/>
      <w:marBottom w:val="0"/>
      <w:divBdr>
        <w:top w:val="none" w:sz="0" w:space="0" w:color="auto"/>
        <w:left w:val="none" w:sz="0" w:space="0" w:color="auto"/>
        <w:bottom w:val="none" w:sz="0" w:space="0" w:color="auto"/>
        <w:right w:val="none" w:sz="0" w:space="0" w:color="auto"/>
      </w:divBdr>
    </w:div>
    <w:div w:id="1106727370">
      <w:marLeft w:val="0"/>
      <w:marRight w:val="0"/>
      <w:marTop w:val="0"/>
      <w:marBottom w:val="0"/>
      <w:divBdr>
        <w:top w:val="none" w:sz="0" w:space="0" w:color="auto"/>
        <w:left w:val="none" w:sz="0" w:space="0" w:color="auto"/>
        <w:bottom w:val="none" w:sz="0" w:space="0" w:color="auto"/>
        <w:right w:val="none" w:sz="0" w:space="0" w:color="auto"/>
      </w:divBdr>
    </w:div>
    <w:div w:id="1106727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18" Type="http://schemas.openxmlformats.org/officeDocument/2006/relationships/hyperlink" Target="http://mobileonline.garant.ru/document/redirect/72278816/0" TargetMode="External"/><Relationship Id="rId26" Type="http://schemas.openxmlformats.org/officeDocument/2006/relationships/image" Target="media/image4.emf"/><Relationship Id="rId39" Type="http://schemas.openxmlformats.org/officeDocument/2006/relationships/image" Target="media/image17.emf"/><Relationship Id="rId21"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4" Type="http://schemas.openxmlformats.org/officeDocument/2006/relationships/image" Target="media/image12.emf"/><Relationship Id="rId42" Type="http://schemas.openxmlformats.org/officeDocument/2006/relationships/hyperlink" Target="http://mobileonline.garant.ru/document/redirect/8916657/40" TargetMode="External"/><Relationship Id="rId47" Type="http://schemas.openxmlformats.org/officeDocument/2006/relationships/header" Target="header2.xml"/><Relationship Id="rId50" Type="http://schemas.openxmlformats.org/officeDocument/2006/relationships/header" Target="header3.xml"/><Relationship Id="rId55" Type="http://schemas.openxmlformats.org/officeDocument/2006/relationships/fontTable" Target="fontTable.xml"/><Relationship Id="rId7" Type="http://schemas.openxmlformats.org/officeDocument/2006/relationships/hyperlink" Target="http://mobileonline.garant.ru/document/redirect/12112604/1743" TargetMode="External"/><Relationship Id="rId12" Type="http://schemas.openxmlformats.org/officeDocument/2006/relationships/hyperlink" Target="http://mobileonline.garant.ru/document/redirect/72278816/0" TargetMode="External"/><Relationship Id="rId17" Type="http://schemas.openxmlformats.org/officeDocument/2006/relationships/hyperlink" Target="http://mobileonline.garant.ru/document/redirect/72278816/21" TargetMode="External"/><Relationship Id="rId25" Type="http://schemas.openxmlformats.org/officeDocument/2006/relationships/image" Target="media/image3.emf"/><Relationship Id="rId33" Type="http://schemas.openxmlformats.org/officeDocument/2006/relationships/image" Target="media/image11.emf"/><Relationship Id="rId38" Type="http://schemas.openxmlformats.org/officeDocument/2006/relationships/image" Target="media/image16.emf"/><Relationship Id="rId46" Type="http://schemas.openxmlformats.org/officeDocument/2006/relationships/hyperlink" Target="http://mobileonline.garant.ru/document/redirect/70650726/0" TargetMode="External"/><Relationship Id="rId2" Type="http://schemas.openxmlformats.org/officeDocument/2006/relationships/styles" Target="styles.xml"/><Relationship Id="rId16" Type="http://schemas.openxmlformats.org/officeDocument/2006/relationships/hyperlink" Target="http://mobileonline.garant.ru/document/redirect/8916657/40" TargetMode="External"/><Relationship Id="rId20"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9" Type="http://schemas.openxmlformats.org/officeDocument/2006/relationships/image" Target="media/image7.emf"/><Relationship Id="rId41"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document/redirect/72278816/2" TargetMode="External"/><Relationship Id="rId24" Type="http://schemas.openxmlformats.org/officeDocument/2006/relationships/image" Target="media/image2.emf"/><Relationship Id="rId32" Type="http://schemas.openxmlformats.org/officeDocument/2006/relationships/image" Target="media/image10.emf"/><Relationship Id="rId37" Type="http://schemas.openxmlformats.org/officeDocument/2006/relationships/image" Target="media/image15.emf"/><Relationship Id="rId40"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45" Type="http://schemas.openxmlformats.org/officeDocument/2006/relationships/header" Target="header1.xml"/><Relationship Id="rId53"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mobileonline.garant.ru/document/redirect/8916657/40" TargetMode="External"/><Relationship Id="rId23" Type="http://schemas.openxmlformats.org/officeDocument/2006/relationships/image" Target="media/image1.emf"/><Relationship Id="rId28" Type="http://schemas.openxmlformats.org/officeDocument/2006/relationships/image" Target="media/image6.emf"/><Relationship Id="rId36" Type="http://schemas.openxmlformats.org/officeDocument/2006/relationships/image" Target="media/image14.emf"/><Relationship Id="rId49" Type="http://schemas.openxmlformats.org/officeDocument/2006/relationships/hyperlink" Target="http://mobileonline.garant.ru/document/redirect/70650726/0" TargetMode="External"/><Relationship Id="rId10"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19"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1" Type="http://schemas.openxmlformats.org/officeDocument/2006/relationships/image" Target="media/image9.emf"/><Relationship Id="rId44" Type="http://schemas.openxmlformats.org/officeDocument/2006/relationships/hyperlink" Target="http://mobileonline.garant.ru/document/redirect/8916657/40" TargetMode="External"/><Relationship Id="rId52" Type="http://schemas.openxmlformats.org/officeDocument/2006/relationships/hyperlink" Target="http://mobileonline.garant.ru/document/redirect/70650726/0" TargetMode="External"/><Relationship Id="rId4" Type="http://schemas.openxmlformats.org/officeDocument/2006/relationships/webSettings" Target="webSettings.xml"/><Relationship Id="rId9" Type="http://schemas.openxmlformats.org/officeDocument/2006/relationships/hyperlink" Target="http://mobileonline.garant.ru/document/redirect/72278816/0" TargetMode="External"/><Relationship Id="rId14"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2"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7" Type="http://schemas.openxmlformats.org/officeDocument/2006/relationships/image" Target="media/image5.emf"/><Relationship Id="rId30" Type="http://schemas.openxmlformats.org/officeDocument/2006/relationships/image" Target="media/image8.emf"/><Relationship Id="rId35" Type="http://schemas.openxmlformats.org/officeDocument/2006/relationships/image" Target="media/image13.emf"/><Relationship Id="rId43"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48" Type="http://schemas.openxmlformats.org/officeDocument/2006/relationships/footer" Target="footer1.xml"/><Relationship Id="rId56" Type="http://schemas.openxmlformats.org/officeDocument/2006/relationships/theme" Target="theme/theme1.xml"/><Relationship Id="rId8" Type="http://schemas.openxmlformats.org/officeDocument/2006/relationships/hyperlink" Target="http://mobileonline.garant.ru/document/redirect/72278816/22" TargetMode="External"/><Relationship Id="rId51" Type="http://schemas.openxmlformats.org/officeDocument/2006/relationships/footer" Target="footer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278</TotalTime>
  <Pages>18</Pages>
  <Words>6889</Words>
  <Characters>-32766</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boriskina</dc:creator>
  <cp:keywords/>
  <dc:description/>
  <cp:lastModifiedBy>1</cp:lastModifiedBy>
  <cp:revision>10</cp:revision>
  <cp:lastPrinted>2020-01-16T06:50:00Z</cp:lastPrinted>
  <dcterms:created xsi:type="dcterms:W3CDTF">2020-01-09T12:27:00Z</dcterms:created>
  <dcterms:modified xsi:type="dcterms:W3CDTF">2020-01-16T06:50:00Z</dcterms:modified>
</cp:coreProperties>
</file>