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F2" w:rsidRPr="00883629" w:rsidRDefault="006471F2" w:rsidP="00FC1917">
      <w:pPr>
        <w:pStyle w:val="NoSpacing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83629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АЛЕКСЕЕВСКОГО</w:t>
      </w:r>
      <w:r w:rsidRPr="0088362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471F2" w:rsidRPr="00883629" w:rsidRDefault="006471F2" w:rsidP="00FC1917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6471F2" w:rsidRPr="00883629" w:rsidRDefault="006471F2" w:rsidP="00FC1917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РЕСПУБЛИКА МОРДОВИЯ</w:t>
      </w:r>
    </w:p>
    <w:p w:rsidR="006471F2" w:rsidRDefault="006471F2" w:rsidP="00FC1917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471F2" w:rsidRPr="00883629" w:rsidRDefault="006471F2" w:rsidP="00FC1917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883629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6471F2" w:rsidRPr="00883629" w:rsidRDefault="006471F2" w:rsidP="00FC1917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>ХХХ</w:t>
      </w:r>
      <w:r>
        <w:rPr>
          <w:rFonts w:ascii="Times New Roman" w:hAnsi="Times New Roman"/>
          <w:sz w:val="28"/>
          <w:szCs w:val="28"/>
          <w:lang w:val="en-US"/>
        </w:rPr>
        <w:t>IV</w:t>
      </w:r>
      <w:r w:rsidRPr="00883629">
        <w:rPr>
          <w:rFonts w:ascii="Times New Roman" w:hAnsi="Times New Roman"/>
          <w:sz w:val="28"/>
          <w:szCs w:val="28"/>
        </w:rPr>
        <w:t xml:space="preserve">-я </w:t>
      </w:r>
      <w:r>
        <w:rPr>
          <w:rFonts w:ascii="Times New Roman" w:hAnsi="Times New Roman"/>
          <w:sz w:val="28"/>
          <w:szCs w:val="28"/>
        </w:rPr>
        <w:t>вне</w:t>
      </w:r>
      <w:r w:rsidRPr="00883629">
        <w:rPr>
          <w:rFonts w:ascii="Times New Roman" w:hAnsi="Times New Roman"/>
          <w:sz w:val="28"/>
          <w:szCs w:val="28"/>
        </w:rPr>
        <w:t>очередная сессия)</w:t>
      </w:r>
    </w:p>
    <w:p w:rsidR="006471F2" w:rsidRDefault="006471F2" w:rsidP="00FC1917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883629">
        <w:rPr>
          <w:rFonts w:ascii="Times New Roman" w:hAnsi="Times New Roman"/>
          <w:sz w:val="28"/>
          <w:szCs w:val="28"/>
        </w:rPr>
        <w:t>.12.2019г.</w:t>
      </w:r>
      <w:r w:rsidRPr="00883629">
        <w:rPr>
          <w:rFonts w:ascii="Times New Roman" w:hAnsi="Times New Roman"/>
          <w:sz w:val="28"/>
          <w:szCs w:val="28"/>
        </w:rPr>
        <w:tab/>
      </w:r>
      <w:r w:rsidRPr="00883629">
        <w:rPr>
          <w:rFonts w:ascii="Times New Roman" w:hAnsi="Times New Roman"/>
          <w:sz w:val="28"/>
          <w:szCs w:val="28"/>
        </w:rPr>
        <w:tab/>
      </w:r>
      <w:r w:rsidRPr="0088362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№130</w:t>
      </w:r>
    </w:p>
    <w:p w:rsidR="006471F2" w:rsidRDefault="006471F2" w:rsidP="00FC1917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6471F2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471F2" w:rsidRPr="00FC1917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471F2" w:rsidRPr="00FC1917" w:rsidRDefault="006471F2" w:rsidP="00FC1917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FC1917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sz w:val="28"/>
          <w:szCs w:val="28"/>
        </w:rPr>
        <w:t xml:space="preserve">Алексеевского </w:t>
      </w:r>
      <w:r w:rsidRPr="00FC1917">
        <w:rPr>
          <w:rFonts w:ascii="Times New Roman" w:hAnsi="Times New Roman"/>
          <w:b/>
          <w:sz w:val="28"/>
          <w:szCs w:val="28"/>
        </w:rPr>
        <w:t>сельского поселения от 2</w:t>
      </w:r>
      <w:r>
        <w:rPr>
          <w:rFonts w:ascii="Times New Roman" w:hAnsi="Times New Roman"/>
          <w:b/>
          <w:sz w:val="28"/>
          <w:szCs w:val="28"/>
        </w:rPr>
        <w:t>7.12.2016г. №20</w:t>
      </w:r>
      <w:r w:rsidRPr="00FC1917">
        <w:rPr>
          <w:rFonts w:ascii="Times New Roman" w:hAnsi="Times New Roman"/>
          <w:b/>
          <w:sz w:val="28"/>
          <w:szCs w:val="28"/>
        </w:rPr>
        <w:t>«</w:t>
      </w:r>
      <w:r w:rsidRPr="00FC1917">
        <w:rPr>
          <w:rFonts w:ascii="Times New Roman" w:hAnsi="Times New Roman"/>
          <w:b/>
          <w:bCs/>
          <w:sz w:val="28"/>
          <w:szCs w:val="28"/>
        </w:rPr>
        <w:t xml:space="preserve">О передаче   полномочий </w:t>
      </w:r>
      <w:r>
        <w:rPr>
          <w:rFonts w:ascii="Times New Roman" w:hAnsi="Times New Roman"/>
          <w:b/>
          <w:bCs/>
          <w:sz w:val="28"/>
          <w:szCs w:val="28"/>
        </w:rPr>
        <w:t>Алексеевского</w:t>
      </w:r>
      <w:r w:rsidRPr="00FC1917">
        <w:rPr>
          <w:rFonts w:ascii="Times New Roman" w:hAnsi="Times New Roman"/>
          <w:b/>
          <w:bCs/>
          <w:sz w:val="28"/>
          <w:szCs w:val="28"/>
        </w:rPr>
        <w:t xml:space="preserve"> сельского поселения Чамзинского муниципального района по осуществлению мероприятий по противодействию коррупции органам местного самоуправления Чамзинского муниципального района</w:t>
      </w:r>
      <w:r w:rsidRPr="00FC191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6471F2" w:rsidRDefault="006471F2" w:rsidP="00FC1917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6471F2" w:rsidRDefault="006471F2" w:rsidP="00FC1917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6471F2" w:rsidRPr="00FC1917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FC1917"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 w:rsidRPr="00FC1917">
          <w:rPr>
            <w:rStyle w:val="a"/>
            <w:rFonts w:ascii="Times New Roman" w:hAnsi="Times New Roman"/>
            <w:b w:val="0"/>
            <w:bCs/>
            <w:color w:val="auto"/>
            <w:sz w:val="28"/>
            <w:szCs w:val="28"/>
          </w:rPr>
          <w:t>частью 4 статьи 15</w:t>
        </w:r>
      </w:hyperlink>
      <w:r w:rsidRPr="00FC1917">
        <w:rPr>
          <w:rFonts w:ascii="Times New Roman" w:hAnsi="Times New Roman"/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</w:t>
      </w:r>
    </w:p>
    <w:p w:rsidR="006471F2" w:rsidRPr="00FC1917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471F2" w:rsidRPr="00FC1917" w:rsidRDefault="006471F2" w:rsidP="00FC1917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FC1917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bCs/>
          <w:sz w:val="28"/>
          <w:szCs w:val="28"/>
        </w:rPr>
        <w:t>Алексеевского</w:t>
      </w:r>
      <w:r w:rsidRPr="00FC1917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 w:rsidRPr="00FC1917">
        <w:rPr>
          <w:rFonts w:ascii="Times New Roman" w:hAnsi="Times New Roman"/>
          <w:b/>
          <w:sz w:val="28"/>
          <w:szCs w:val="28"/>
        </w:rPr>
        <w:t>РЕШИЛ:</w:t>
      </w:r>
    </w:p>
    <w:p w:rsidR="006471F2" w:rsidRPr="00FC1917" w:rsidRDefault="006471F2" w:rsidP="00FC1917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6471F2" w:rsidRPr="00FC1917" w:rsidRDefault="006471F2" w:rsidP="00FC1917">
      <w:pPr>
        <w:pStyle w:val="NoSpacing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bookmarkStart w:id="1" w:name="sub_1"/>
      <w:r w:rsidRPr="00FC1917">
        <w:rPr>
          <w:rFonts w:ascii="Times New Roman" w:hAnsi="Times New Roman"/>
          <w:b/>
          <w:sz w:val="28"/>
          <w:szCs w:val="28"/>
        </w:rPr>
        <w:tab/>
      </w:r>
      <w:r w:rsidRPr="00FC1917">
        <w:rPr>
          <w:rFonts w:ascii="Times New Roman" w:hAnsi="Times New Roman"/>
          <w:sz w:val="28"/>
          <w:szCs w:val="28"/>
        </w:rPr>
        <w:t>1</w:t>
      </w:r>
      <w:r w:rsidRPr="00FC1917">
        <w:rPr>
          <w:rFonts w:ascii="Times New Roman" w:hAnsi="Times New Roman"/>
          <w:color w:val="000000"/>
          <w:sz w:val="28"/>
          <w:szCs w:val="28"/>
        </w:rPr>
        <w:t xml:space="preserve">. Внести следующие изменения в </w:t>
      </w:r>
      <w:r w:rsidRPr="00FC1917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/>
          <w:bCs/>
          <w:sz w:val="28"/>
          <w:szCs w:val="28"/>
        </w:rPr>
        <w:t>Алексеевского</w:t>
      </w:r>
      <w:r w:rsidRPr="00FC1917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C1917">
        <w:rPr>
          <w:rFonts w:ascii="Times New Roman" w:hAnsi="Times New Roman"/>
          <w:sz w:val="28"/>
          <w:szCs w:val="28"/>
        </w:rPr>
        <w:t>от 2</w:t>
      </w:r>
      <w:r>
        <w:rPr>
          <w:rFonts w:ascii="Times New Roman" w:hAnsi="Times New Roman"/>
          <w:sz w:val="28"/>
          <w:szCs w:val="28"/>
        </w:rPr>
        <w:t>7.12.2016г. №20</w:t>
      </w:r>
      <w:r w:rsidRPr="00FC1917">
        <w:rPr>
          <w:rFonts w:ascii="Times New Roman" w:hAnsi="Times New Roman"/>
          <w:sz w:val="28"/>
          <w:szCs w:val="28"/>
        </w:rPr>
        <w:t>«</w:t>
      </w:r>
      <w:r w:rsidRPr="00FC1917">
        <w:rPr>
          <w:rFonts w:ascii="Times New Roman" w:hAnsi="Times New Roman"/>
          <w:bCs/>
          <w:sz w:val="28"/>
          <w:szCs w:val="28"/>
        </w:rPr>
        <w:t xml:space="preserve">О передаче   полномочий </w:t>
      </w:r>
      <w:r>
        <w:rPr>
          <w:rFonts w:ascii="Times New Roman" w:hAnsi="Times New Roman"/>
          <w:bCs/>
          <w:sz w:val="28"/>
          <w:szCs w:val="28"/>
        </w:rPr>
        <w:t>Алексеевского</w:t>
      </w:r>
      <w:r w:rsidRPr="00FC1917">
        <w:rPr>
          <w:rFonts w:ascii="Times New Roman" w:hAnsi="Times New Roman"/>
          <w:bCs/>
          <w:sz w:val="28"/>
          <w:szCs w:val="28"/>
        </w:rPr>
        <w:t xml:space="preserve"> сельского поселения Чамзинского муниципального района по осуществлению мероприятий по противодействию коррупции органам местного самоуправления Чамзинского муниципального района</w:t>
      </w:r>
      <w:r w:rsidRPr="00FC19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»:</w:t>
      </w:r>
    </w:p>
    <w:p w:rsidR="006471F2" w:rsidRPr="00FC1917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FC1917">
        <w:rPr>
          <w:rFonts w:ascii="Times New Roman" w:hAnsi="Times New Roman"/>
          <w:sz w:val="28"/>
          <w:szCs w:val="28"/>
        </w:rPr>
        <w:tab/>
        <w:t>1.1. Пункт 2 решения изложить в следующей редакции:</w:t>
      </w:r>
    </w:p>
    <w:p w:rsidR="006471F2" w:rsidRPr="00FC1917" w:rsidRDefault="006471F2" w:rsidP="00FC1917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FC1917"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FC1917">
        <w:rPr>
          <w:rFonts w:ascii="Times New Roman" w:hAnsi="Times New Roman"/>
          <w:color w:val="000000"/>
          <w:sz w:val="28"/>
          <w:szCs w:val="28"/>
        </w:rPr>
        <w:t>Определить, что полномочия передаются на период со дня вступления в законную силу Соглашений о передаче полномочий по 31.12.2022 года».</w:t>
      </w:r>
    </w:p>
    <w:p w:rsidR="006471F2" w:rsidRPr="00FC1917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  <w:bookmarkStart w:id="2" w:name="sub_4"/>
      <w:bookmarkEnd w:id="1"/>
    </w:p>
    <w:p w:rsidR="006471F2" w:rsidRPr="00FC1917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 w:rsidRPr="00FC1917">
        <w:rPr>
          <w:rFonts w:ascii="Times New Roman" w:hAnsi="Times New Roman"/>
          <w:sz w:val="28"/>
          <w:szCs w:val="28"/>
        </w:rPr>
        <w:tab/>
        <w:t>2. Настоящее решение вступает в силу со дня его</w:t>
      </w:r>
      <w:bookmarkEnd w:id="3"/>
      <w:r w:rsidRPr="00FC1917">
        <w:rPr>
          <w:rFonts w:ascii="Times New Roman" w:hAnsi="Times New Roman"/>
          <w:sz w:val="28"/>
          <w:szCs w:val="28"/>
        </w:rPr>
        <w:t xml:space="preserve"> принятия.</w:t>
      </w:r>
    </w:p>
    <w:p w:rsidR="006471F2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471F2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471F2" w:rsidRPr="00FC1917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471F2" w:rsidRPr="00883629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Глава</w:t>
      </w:r>
    </w:p>
    <w:p w:rsidR="006471F2" w:rsidRPr="00883629" w:rsidRDefault="006471F2" w:rsidP="00FC1917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Алексеевского</w:t>
      </w:r>
      <w:r w:rsidRPr="00883629">
        <w:rPr>
          <w:rFonts w:ascii="Times New Roman" w:hAnsi="Times New Roman"/>
          <w:sz w:val="28"/>
          <w:szCs w:val="28"/>
        </w:rPr>
        <w:t xml:space="preserve"> сельского поселения                            </w:t>
      </w:r>
      <w:r>
        <w:rPr>
          <w:rFonts w:ascii="Times New Roman" w:hAnsi="Times New Roman"/>
          <w:sz w:val="28"/>
          <w:szCs w:val="28"/>
        </w:rPr>
        <w:t>Е.И. Бочкарева</w:t>
      </w:r>
    </w:p>
    <w:p w:rsidR="006471F2" w:rsidRDefault="006471F2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6471F2" w:rsidRDefault="006471F2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6471F2" w:rsidRDefault="006471F2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6471F2" w:rsidSect="006C38B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E84"/>
    <w:rsid w:val="00070E73"/>
    <w:rsid w:val="00164093"/>
    <w:rsid w:val="002A0641"/>
    <w:rsid w:val="003A14A7"/>
    <w:rsid w:val="00400085"/>
    <w:rsid w:val="00441500"/>
    <w:rsid w:val="004E63BA"/>
    <w:rsid w:val="005421A8"/>
    <w:rsid w:val="005530ED"/>
    <w:rsid w:val="005A4239"/>
    <w:rsid w:val="005D497D"/>
    <w:rsid w:val="006471F2"/>
    <w:rsid w:val="00651D97"/>
    <w:rsid w:val="006C38BC"/>
    <w:rsid w:val="00721967"/>
    <w:rsid w:val="00745E84"/>
    <w:rsid w:val="00755E05"/>
    <w:rsid w:val="007905B2"/>
    <w:rsid w:val="008165FE"/>
    <w:rsid w:val="00883629"/>
    <w:rsid w:val="008B1FB0"/>
    <w:rsid w:val="00940762"/>
    <w:rsid w:val="009D703D"/>
    <w:rsid w:val="00A04278"/>
    <w:rsid w:val="00B26646"/>
    <w:rsid w:val="00BF51CD"/>
    <w:rsid w:val="00CC6F5F"/>
    <w:rsid w:val="00D141BB"/>
    <w:rsid w:val="00E25A45"/>
    <w:rsid w:val="00E43F15"/>
    <w:rsid w:val="00FC1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E8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745E84"/>
    <w:rPr>
      <w:b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6F5F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4E63BA"/>
    <w:pPr>
      <w:ind w:left="720"/>
      <w:contextualSpacing/>
    </w:pPr>
  </w:style>
  <w:style w:type="paragraph" w:styleId="NoSpacing">
    <w:name w:val="No Spacing"/>
    <w:uiPriority w:val="99"/>
    <w:qFormat/>
    <w:rsid w:val="008165FE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15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222</Words>
  <Characters>1269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2019-12-13T06:50:00Z</cp:lastPrinted>
  <dcterms:created xsi:type="dcterms:W3CDTF">2019-12-30T13:29:00Z</dcterms:created>
  <dcterms:modified xsi:type="dcterms:W3CDTF">2020-01-24T11:37:00Z</dcterms:modified>
</cp:coreProperties>
</file>