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3E" w:rsidRPr="00883629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МИЧУРИНСКОГО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0483E" w:rsidRPr="00883629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C0483E" w:rsidRPr="00883629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РЕСПУБЛИКА МОРДОВИЯ</w:t>
      </w:r>
    </w:p>
    <w:p w:rsidR="00C0483E" w:rsidRDefault="00C0483E" w:rsidP="00381B6E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3E" w:rsidRPr="00883629" w:rsidRDefault="00C0483E" w:rsidP="00381B6E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8836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C0483E" w:rsidRPr="00883629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ХХХ</w:t>
      </w:r>
      <w:r w:rsidRPr="00883629">
        <w:rPr>
          <w:rFonts w:ascii="Times New Roman" w:hAnsi="Times New Roman"/>
          <w:sz w:val="28"/>
          <w:szCs w:val="28"/>
          <w:lang w:val="en-US"/>
        </w:rPr>
        <w:t>III</w:t>
      </w:r>
      <w:r w:rsidRPr="00883629">
        <w:rPr>
          <w:rFonts w:ascii="Times New Roman" w:hAnsi="Times New Roman"/>
          <w:sz w:val="28"/>
          <w:szCs w:val="28"/>
        </w:rPr>
        <w:t>-я очередная сессия)</w:t>
      </w:r>
    </w:p>
    <w:p w:rsidR="00C0483E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3629">
        <w:rPr>
          <w:rFonts w:ascii="Times New Roman" w:hAnsi="Times New Roman"/>
          <w:sz w:val="28"/>
          <w:szCs w:val="28"/>
        </w:rPr>
        <w:t>.12.2019г.</w:t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№132</w:t>
      </w:r>
    </w:p>
    <w:p w:rsidR="00C0483E" w:rsidRDefault="00C0483E" w:rsidP="00381B6E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C0483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381B6E" w:rsidRDefault="00C0483E" w:rsidP="00381B6E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381B6E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Алексеевского </w:t>
      </w:r>
      <w:r w:rsidRPr="00381B6E">
        <w:rPr>
          <w:rFonts w:ascii="Times New Roman" w:hAnsi="Times New Roman"/>
          <w:b/>
          <w:sz w:val="28"/>
          <w:szCs w:val="28"/>
        </w:rPr>
        <w:t>сельского поселения от 2</w:t>
      </w:r>
      <w:r>
        <w:rPr>
          <w:rFonts w:ascii="Times New Roman" w:hAnsi="Times New Roman"/>
          <w:b/>
          <w:sz w:val="28"/>
          <w:szCs w:val="28"/>
        </w:rPr>
        <w:t xml:space="preserve">7.12.2016г. №19 </w:t>
      </w:r>
      <w:r w:rsidRPr="00381B6E">
        <w:rPr>
          <w:rFonts w:ascii="Times New Roman" w:hAnsi="Times New Roman"/>
          <w:b/>
          <w:sz w:val="28"/>
          <w:szCs w:val="28"/>
        </w:rPr>
        <w:t>«</w:t>
      </w:r>
      <w:r w:rsidRPr="00381B6E">
        <w:rPr>
          <w:rFonts w:ascii="Times New Roman" w:hAnsi="Times New Roman"/>
          <w:b/>
          <w:bCs/>
          <w:sz w:val="28"/>
          <w:szCs w:val="28"/>
        </w:rPr>
        <w:t xml:space="preserve">О передаче   полномочий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381B6E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Чамзинского муниципального района по проведению внешнего муниципального финансового контроля и внутреннего финансового контроля органам местн</w:t>
      </w:r>
      <w:bookmarkStart w:id="0" w:name="_GoBack"/>
      <w:bookmarkEnd w:id="0"/>
      <w:r w:rsidRPr="00381B6E">
        <w:rPr>
          <w:rFonts w:ascii="Times New Roman" w:hAnsi="Times New Roman"/>
          <w:b/>
          <w:bCs/>
          <w:sz w:val="28"/>
          <w:szCs w:val="28"/>
        </w:rPr>
        <w:t>ого самоуправления Чамзинского муниципального района»</w:t>
      </w: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C0483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381B6E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381B6E">
          <w:rPr>
            <w:rStyle w:val="a"/>
            <w:rFonts w:ascii="Times New Roman" w:hAnsi="Times New Roman"/>
            <w:b w:val="0"/>
            <w:bCs/>
            <w:color w:val="auto"/>
            <w:sz w:val="28"/>
            <w:szCs w:val="28"/>
          </w:rPr>
          <w:t>частью 4 статьи 15</w:t>
        </w:r>
      </w:hyperlink>
      <w:r w:rsidRPr="00381B6E">
        <w:rPr>
          <w:rFonts w:ascii="Times New Roman" w:hAnsi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381B6E" w:rsidRDefault="00C0483E" w:rsidP="00381B6E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381B6E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381B6E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381B6E">
        <w:rPr>
          <w:rFonts w:ascii="Times New Roman" w:hAnsi="Times New Roman"/>
          <w:b/>
          <w:sz w:val="28"/>
          <w:szCs w:val="28"/>
        </w:rPr>
        <w:t>РЕШИЛ:</w:t>
      </w: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bCs/>
          <w:sz w:val="28"/>
          <w:szCs w:val="28"/>
        </w:rPr>
      </w:pPr>
      <w:bookmarkStart w:id="1" w:name="sub_1"/>
      <w:r w:rsidRPr="00381B6E">
        <w:rPr>
          <w:rFonts w:ascii="Times New Roman" w:hAnsi="Times New Roman"/>
          <w:b/>
          <w:sz w:val="28"/>
          <w:szCs w:val="28"/>
        </w:rPr>
        <w:tab/>
      </w:r>
      <w:r w:rsidRPr="00381B6E">
        <w:rPr>
          <w:rFonts w:ascii="Times New Roman" w:hAnsi="Times New Roman"/>
          <w:sz w:val="28"/>
          <w:szCs w:val="28"/>
        </w:rPr>
        <w:t>1</w:t>
      </w:r>
      <w:r w:rsidRPr="00381B6E">
        <w:rPr>
          <w:rFonts w:ascii="Times New Roman" w:hAnsi="Times New Roman"/>
          <w:color w:val="000000"/>
          <w:sz w:val="28"/>
          <w:szCs w:val="28"/>
        </w:rPr>
        <w:t xml:space="preserve">. Внести следующие изменения в </w:t>
      </w:r>
      <w:r w:rsidRPr="00381B6E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381B6E">
        <w:rPr>
          <w:rFonts w:ascii="Times New Roman" w:hAnsi="Times New Roman"/>
          <w:sz w:val="28"/>
          <w:szCs w:val="28"/>
        </w:rPr>
        <w:t xml:space="preserve"> сельского поселения от 2</w:t>
      </w:r>
      <w:r>
        <w:rPr>
          <w:rFonts w:ascii="Times New Roman" w:hAnsi="Times New Roman"/>
          <w:sz w:val="28"/>
          <w:szCs w:val="28"/>
        </w:rPr>
        <w:t xml:space="preserve">7.12.2016г. №19 </w:t>
      </w:r>
      <w:r w:rsidRPr="00381B6E">
        <w:rPr>
          <w:rFonts w:ascii="Times New Roman" w:hAnsi="Times New Roman"/>
          <w:sz w:val="28"/>
          <w:szCs w:val="28"/>
        </w:rPr>
        <w:t>«</w:t>
      </w:r>
      <w:r w:rsidRPr="00381B6E">
        <w:rPr>
          <w:rFonts w:ascii="Times New Roman" w:hAnsi="Times New Roman"/>
          <w:bCs/>
          <w:sz w:val="28"/>
          <w:szCs w:val="28"/>
        </w:rPr>
        <w:t xml:space="preserve">О передаче   полномочий </w:t>
      </w:r>
      <w:r>
        <w:rPr>
          <w:rFonts w:ascii="Times New Roman" w:hAnsi="Times New Roman"/>
          <w:bCs/>
          <w:sz w:val="28"/>
          <w:szCs w:val="28"/>
        </w:rPr>
        <w:t>Алексеевского</w:t>
      </w:r>
      <w:r w:rsidRPr="00381B6E">
        <w:rPr>
          <w:rFonts w:ascii="Times New Roman" w:hAnsi="Times New Roman"/>
          <w:bCs/>
          <w:sz w:val="28"/>
          <w:szCs w:val="28"/>
        </w:rPr>
        <w:t xml:space="preserve"> сельского поселения Чамзинского муниципального района по проведению внешнего муниципального финансового контроля и внутреннего финансового контроля органам местного самоуправления Чамзинского муниципального района»</w:t>
      </w:r>
      <w:r w:rsidRPr="00381B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381B6E">
        <w:rPr>
          <w:rFonts w:ascii="Times New Roman" w:hAnsi="Times New Roman"/>
          <w:sz w:val="28"/>
          <w:szCs w:val="28"/>
        </w:rPr>
        <w:tab/>
        <w:t>1.1. Пункт 2 решения изложить в следующей редакции:</w:t>
      </w:r>
    </w:p>
    <w:p w:rsidR="00C0483E" w:rsidRPr="00381B6E" w:rsidRDefault="00C0483E" w:rsidP="00381B6E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1B6E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381B6E">
        <w:rPr>
          <w:rFonts w:ascii="Times New Roman" w:hAnsi="Times New Roman"/>
          <w:color w:val="000000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31.12.2022 года».</w:t>
      </w: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2" w:name="sub_4"/>
      <w:bookmarkEnd w:id="1"/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 w:rsidRPr="00381B6E"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</w:t>
      </w:r>
      <w:bookmarkEnd w:id="3"/>
      <w:r w:rsidRPr="00381B6E">
        <w:rPr>
          <w:rFonts w:ascii="Times New Roman" w:hAnsi="Times New Roman"/>
          <w:sz w:val="28"/>
          <w:szCs w:val="28"/>
        </w:rPr>
        <w:t xml:space="preserve"> принятия.</w:t>
      </w:r>
    </w:p>
    <w:p w:rsidR="00C0483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381B6E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0483E" w:rsidRPr="00883629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Глава</w:t>
      </w:r>
    </w:p>
    <w:p w:rsidR="00C0483E" w:rsidRPr="00883629" w:rsidRDefault="00C0483E" w:rsidP="00381B6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/>
          <w:sz w:val="28"/>
          <w:szCs w:val="28"/>
        </w:rPr>
        <w:t>Е.Н. Бочкарева</w:t>
      </w:r>
    </w:p>
    <w:p w:rsidR="00C0483E" w:rsidRDefault="00C0483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0483E" w:rsidRDefault="00C0483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0483E" w:rsidRDefault="00C0483E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0483E" w:rsidSect="00381B6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164093"/>
    <w:rsid w:val="002A0641"/>
    <w:rsid w:val="00381B6E"/>
    <w:rsid w:val="00400085"/>
    <w:rsid w:val="004E5242"/>
    <w:rsid w:val="004E63BA"/>
    <w:rsid w:val="00521339"/>
    <w:rsid w:val="005530ED"/>
    <w:rsid w:val="00745E84"/>
    <w:rsid w:val="007905B2"/>
    <w:rsid w:val="008030AE"/>
    <w:rsid w:val="008165FE"/>
    <w:rsid w:val="00883629"/>
    <w:rsid w:val="008B1FB0"/>
    <w:rsid w:val="00940762"/>
    <w:rsid w:val="0097674C"/>
    <w:rsid w:val="009D703D"/>
    <w:rsid w:val="00A04278"/>
    <w:rsid w:val="00AC2F41"/>
    <w:rsid w:val="00B26646"/>
    <w:rsid w:val="00B560D8"/>
    <w:rsid w:val="00B57E0C"/>
    <w:rsid w:val="00C0483E"/>
    <w:rsid w:val="00CC6F5F"/>
    <w:rsid w:val="00D141BB"/>
    <w:rsid w:val="00EF4B5D"/>
    <w:rsid w:val="00F31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  <w:contextualSpacing/>
    </w:pPr>
  </w:style>
  <w:style w:type="paragraph" w:styleId="NoSpacing">
    <w:name w:val="No Spacing"/>
    <w:uiPriority w:val="99"/>
    <w:qFormat/>
    <w:rsid w:val="008165F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234</Words>
  <Characters>1339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2020-03-03T07:22:00Z</cp:lastPrinted>
  <dcterms:created xsi:type="dcterms:W3CDTF">2019-12-30T13:41:00Z</dcterms:created>
  <dcterms:modified xsi:type="dcterms:W3CDTF">2020-03-03T07:23:00Z</dcterms:modified>
</cp:coreProperties>
</file>