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28C" w:rsidRPr="00961A73" w:rsidRDefault="0069028C" w:rsidP="00961A7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ОТРАДНЕНСКОГО СЕЛЬСКОГО ПОСЕЛЕНИЯ</w:t>
      </w:r>
    </w:p>
    <w:p w:rsidR="0069028C" w:rsidRPr="00961A73" w:rsidRDefault="0069028C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69028C" w:rsidRPr="00961A73" w:rsidRDefault="0069028C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69028C" w:rsidRPr="00961A73" w:rsidRDefault="0069028C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9028C" w:rsidRPr="00961A73" w:rsidRDefault="0069028C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9028C" w:rsidRPr="00961A73" w:rsidRDefault="0069028C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69028C" w:rsidRPr="00961A73" w:rsidRDefault="0069028C" w:rsidP="00961A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69028C" w:rsidRPr="00961A73" w:rsidRDefault="0069028C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с. Отрадное</w:t>
      </w:r>
    </w:p>
    <w:p w:rsidR="0069028C" w:rsidRPr="00961A73" w:rsidRDefault="0069028C" w:rsidP="00961A73">
      <w:pPr>
        <w:spacing w:after="0" w:line="240" w:lineRule="auto"/>
        <w:rPr>
          <w:b/>
          <w:bCs/>
          <w:sz w:val="28"/>
          <w:szCs w:val="28"/>
          <w:lang w:eastAsia="ru-RU"/>
        </w:rPr>
      </w:pPr>
    </w:p>
    <w:p w:rsidR="0069028C" w:rsidRPr="00961A73" w:rsidRDefault="0069028C" w:rsidP="00961A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07.04.2020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г.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29</w:t>
      </w:r>
    </w:p>
    <w:p w:rsidR="0069028C" w:rsidRPr="00961A73" w:rsidRDefault="0069028C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9028C" w:rsidRPr="00961A73" w:rsidRDefault="0069028C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9028C" w:rsidRPr="001918D5" w:rsidRDefault="0069028C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 Администрации Отрадненского сельского поселения  от 30.12.2019г №60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«Об утверждении муниципальной Программы«Благоустройство территории Отрадненского сельского поселения Чамзинского муниципального района на 2020-2025 годы»</w:t>
      </w:r>
    </w:p>
    <w:p w:rsidR="0069028C" w:rsidRPr="001918D5" w:rsidRDefault="0069028C" w:rsidP="001918D5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9028C" w:rsidRPr="001918D5" w:rsidRDefault="0069028C" w:rsidP="001918D5">
      <w:pPr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    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№36  от12.09.2012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69028C" w:rsidRPr="001918D5" w:rsidRDefault="0069028C" w:rsidP="001918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1</w:t>
      </w:r>
      <w:bookmarkStart w:id="1" w:name="sub_2"/>
      <w:bookmarkEnd w:id="0"/>
      <w:r w:rsidRPr="001918D5">
        <w:rPr>
          <w:rFonts w:ascii="Times New Roman" w:hAnsi="Times New Roman" w:cs="Times New Roman"/>
          <w:sz w:val="28"/>
          <w:szCs w:val="28"/>
          <w:lang w:eastAsia="ru-RU"/>
        </w:rPr>
        <w:t xml:space="preserve">. Внести  в Постановление администрации  Отрадненского сельского поселения  от 30.12.2019 № 60 </w:t>
      </w:r>
      <w:bookmarkEnd w:id="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 следующие изменения:</w:t>
      </w:r>
    </w:p>
    <w:p w:rsidR="0069028C" w:rsidRPr="001918D5" w:rsidRDefault="0069028C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sz w:val="28"/>
          <w:szCs w:val="28"/>
          <w:lang w:eastAsia="ru-RU"/>
        </w:rPr>
        <w:t>в Паспорте муниципальной программы строку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8 изложить в новой редакции:</w:t>
      </w:r>
    </w:p>
    <w:tbl>
      <w:tblPr>
        <w:tblW w:w="9527" w:type="dxa"/>
        <w:tblInd w:w="-106" w:type="dxa"/>
        <w:tblLayout w:type="fixed"/>
        <w:tblLook w:val="0000"/>
      </w:tblPr>
      <w:tblGrid>
        <w:gridCol w:w="2446"/>
        <w:gridCol w:w="7081"/>
      </w:tblGrid>
      <w:tr w:rsidR="0069028C" w:rsidRPr="001918D5">
        <w:trPr>
          <w:trHeight w:val="415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бюджета Отрадненского сельского поселения Чамзинского муниципального района.</w:t>
            </w:r>
          </w:p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Общий объем необходимых финансовых средств для реализации Программы из бюджета Отрадненского сельского поселения Чамзинского муниципального района:</w:t>
            </w:r>
          </w:p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 – 245,9 тыс. рублей;</w:t>
            </w:r>
          </w:p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 – 212,5 тыс.рублей;</w:t>
            </w:r>
          </w:p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 год – 179,8 тыс.рублей;</w:t>
            </w:r>
          </w:p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 год – 143,1 тыс.рублей;</w:t>
            </w:r>
          </w:p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 год – 143,1 тыс.рублей;</w:t>
            </w:r>
          </w:p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 год – 143,1 тыс.рублей</w:t>
            </w:r>
          </w:p>
        </w:tc>
      </w:tr>
    </w:tbl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Разделе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918D5">
        <w:rPr>
          <w:rFonts w:ascii="Times New Roman" w:hAnsi="Times New Roman" w:cs="Times New Roman"/>
          <w:sz w:val="28"/>
          <w:szCs w:val="28"/>
        </w:rPr>
        <w:t>Объем средств, предусмотренный на реализацию Программы из бюджета Отрадненского сельского поселения Чамзинского муниципального района, составляет: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2020 год – 245,9 тыс.рублей;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2021 год – 212,5 тыс.рублей;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2022 год – 179,8 тыс.рублей; 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2023 год – 143,1 тыс.рублей;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2024 год – 143,1 тыс.рублей;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2025 год – 143,1 тыс.рублей.</w:t>
      </w:r>
    </w:p>
    <w:p w:rsidR="0069028C" w:rsidRPr="001918D5" w:rsidRDefault="0069028C" w:rsidP="001918D5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в  приложении №2 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Перечень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>«Благоустройство территории Отрадненского сельское поселение Чамзинского муниципального района на 2020-2025 годы»: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Раздел 1.</w:t>
      </w:r>
      <w:r w:rsidRPr="001918D5">
        <w:rPr>
          <w:rFonts w:ascii="Times New Roman" w:hAnsi="Times New Roman" w:cs="Times New Roman"/>
          <w:sz w:val="28"/>
          <w:szCs w:val="28"/>
        </w:rPr>
        <w:t xml:space="preserve"> «Основное мероприятие "Текущее содержание и обслуживание наружных сетей уличного освещения территории сельского поселения"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1212" w:type="dxa"/>
        <w:tblLayout w:type="fixed"/>
        <w:tblLook w:val="0000"/>
      </w:tblPr>
      <w:tblGrid>
        <w:gridCol w:w="562"/>
        <w:gridCol w:w="2571"/>
        <w:gridCol w:w="1984"/>
        <w:gridCol w:w="1134"/>
        <w:gridCol w:w="709"/>
        <w:gridCol w:w="708"/>
        <w:gridCol w:w="709"/>
        <w:gridCol w:w="709"/>
        <w:gridCol w:w="709"/>
        <w:gridCol w:w="708"/>
        <w:gridCol w:w="709"/>
      </w:tblGrid>
      <w:tr w:rsidR="0069028C" w:rsidRPr="001918D5">
        <w:trPr>
          <w:trHeight w:val="709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Содержание и ремонт уличного освещения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7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35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Оплата за электроэнергию уличного освещения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637,1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170,2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120,9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</w:tr>
      <w:tr w:rsidR="0069028C" w:rsidRPr="001918D5">
        <w:trPr>
          <w:trHeight w:val="24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мероприятию 1</w:t>
            </w:r>
          </w:p>
        </w:tc>
      </w:tr>
      <w:tr w:rsidR="0069028C" w:rsidRPr="001918D5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637,1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170,2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120,9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</w:tr>
      <w:tr w:rsidR="0069028C" w:rsidRPr="001918D5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41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637,1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170,2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120,9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</w:tr>
    </w:tbl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857539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б)</w:t>
      </w:r>
      <w:r w:rsidRPr="001918D5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57539">
        <w:rPr>
          <w:rFonts w:ascii="Times New Roman" w:hAnsi="Times New Roman" w:cs="Times New Roman"/>
          <w:sz w:val="28"/>
          <w:szCs w:val="28"/>
          <w:lang w:eastAsia="ru-RU"/>
        </w:rPr>
        <w:t>Раздел4</w:t>
      </w:r>
      <w:r w:rsidRPr="008575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57539">
        <w:rPr>
          <w:rFonts w:ascii="Times New Roman" w:hAnsi="Times New Roman" w:cs="Times New Roman"/>
          <w:sz w:val="28"/>
          <w:szCs w:val="28"/>
        </w:rPr>
        <w:t>Основное мероприятие "Прочие мероприятия по благоустройству территории сельского поселения" изложить в новой редакции:</w:t>
      </w:r>
    </w:p>
    <w:tbl>
      <w:tblPr>
        <w:tblpPr w:leftFromText="180" w:rightFromText="180" w:vertAnchor="text" w:tblpY="1"/>
        <w:tblOverlap w:val="never"/>
        <w:tblW w:w="11052" w:type="dxa"/>
        <w:tblLayout w:type="fixed"/>
        <w:tblLook w:val="0000"/>
      </w:tblPr>
      <w:tblGrid>
        <w:gridCol w:w="562"/>
        <w:gridCol w:w="2127"/>
        <w:gridCol w:w="1842"/>
        <w:gridCol w:w="851"/>
        <w:gridCol w:w="850"/>
        <w:gridCol w:w="708"/>
        <w:gridCol w:w="850"/>
        <w:gridCol w:w="851"/>
        <w:gridCol w:w="709"/>
        <w:gridCol w:w="851"/>
        <w:gridCol w:w="851"/>
      </w:tblGrid>
      <w:tr w:rsidR="0069028C" w:rsidRPr="001918D5">
        <w:trPr>
          <w:trHeight w:val="920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31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813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24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862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</w:tr>
      <w:tr w:rsidR="0069028C" w:rsidRPr="001918D5">
        <w:trPr>
          <w:trHeight w:val="279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247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мероприятию 4</w:t>
            </w:r>
          </w:p>
        </w:tc>
      </w:tr>
      <w:tr w:rsidR="0069028C" w:rsidRPr="001918D5">
        <w:trPr>
          <w:trHeight w:val="393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</w:tr>
      <w:tr w:rsidR="0069028C" w:rsidRPr="001918D5">
        <w:trPr>
          <w:trHeight w:val="229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9028C" w:rsidRPr="001918D5">
        <w:trPr>
          <w:trHeight w:val="248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36,7</w:t>
            </w:r>
          </w:p>
        </w:tc>
      </w:tr>
    </w:tbl>
    <w:p w:rsidR="0069028C" w:rsidRPr="00857539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</w:t>
      </w:r>
      <w:r w:rsidRPr="00857539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ВСЕГО ПО МЕРОПРИЯТИЯМ</w:t>
      </w:r>
    </w:p>
    <w:tbl>
      <w:tblPr>
        <w:tblpPr w:leftFromText="180" w:rightFromText="180" w:vertAnchor="text" w:tblpY="1"/>
        <w:tblOverlap w:val="never"/>
        <w:tblW w:w="11052" w:type="dxa"/>
        <w:tblLayout w:type="fixed"/>
        <w:tblLook w:val="0000"/>
      </w:tblPr>
      <w:tblGrid>
        <w:gridCol w:w="685"/>
        <w:gridCol w:w="2004"/>
        <w:gridCol w:w="1842"/>
        <w:gridCol w:w="851"/>
        <w:gridCol w:w="850"/>
        <w:gridCol w:w="709"/>
        <w:gridCol w:w="851"/>
        <w:gridCol w:w="851"/>
        <w:gridCol w:w="708"/>
        <w:gridCol w:w="851"/>
        <w:gridCol w:w="850"/>
      </w:tblGrid>
      <w:tr w:rsidR="0069028C" w:rsidRPr="001918D5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ВСЕГО ПО МЕРОПРИЯТИЯМ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1918D5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1177,6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245,9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212,5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</w:tr>
      <w:tr w:rsidR="0069028C" w:rsidRPr="001918D5">
        <w:trPr>
          <w:trHeight w:val="40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28C" w:rsidRPr="001918D5" w:rsidRDefault="0069028C" w:rsidP="001918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1918D5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1177,6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245,9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212,5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</w:tr>
      <w:tr w:rsidR="0069028C" w:rsidRPr="001918D5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028C" w:rsidRPr="001918D5" w:rsidRDefault="0069028C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028C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69028C" w:rsidRPr="001918D5" w:rsidRDefault="0069028C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         В.В.Кудрявкина</w:t>
      </w:r>
    </w:p>
    <w:sectPr w:rsidR="0069028C" w:rsidRPr="001918D5" w:rsidSect="001918D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C37F1"/>
    <w:multiLevelType w:val="hybridMultilevel"/>
    <w:tmpl w:val="3EEC2F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A73"/>
    <w:rsid w:val="000206BC"/>
    <w:rsid w:val="000B7C0F"/>
    <w:rsid w:val="000C527F"/>
    <w:rsid w:val="001918D5"/>
    <w:rsid w:val="00250F10"/>
    <w:rsid w:val="002D0FC2"/>
    <w:rsid w:val="002D422C"/>
    <w:rsid w:val="002D4B5E"/>
    <w:rsid w:val="00351A9B"/>
    <w:rsid w:val="003C617C"/>
    <w:rsid w:val="00404210"/>
    <w:rsid w:val="00495199"/>
    <w:rsid w:val="004A0617"/>
    <w:rsid w:val="00521231"/>
    <w:rsid w:val="00660C35"/>
    <w:rsid w:val="006722CF"/>
    <w:rsid w:val="0069028C"/>
    <w:rsid w:val="006B50D6"/>
    <w:rsid w:val="0079491F"/>
    <w:rsid w:val="0084079F"/>
    <w:rsid w:val="00857539"/>
    <w:rsid w:val="008822A8"/>
    <w:rsid w:val="00900B72"/>
    <w:rsid w:val="00924A33"/>
    <w:rsid w:val="00961A73"/>
    <w:rsid w:val="009D0062"/>
    <w:rsid w:val="00A57EFC"/>
    <w:rsid w:val="00A651F1"/>
    <w:rsid w:val="00A972F6"/>
    <w:rsid w:val="00B10D36"/>
    <w:rsid w:val="00B5476F"/>
    <w:rsid w:val="00CB3646"/>
    <w:rsid w:val="00CF19FF"/>
    <w:rsid w:val="00D23C1C"/>
    <w:rsid w:val="00D242EB"/>
    <w:rsid w:val="00E34798"/>
    <w:rsid w:val="00E4640F"/>
    <w:rsid w:val="00E7628D"/>
    <w:rsid w:val="00F7486E"/>
    <w:rsid w:val="00FF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3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422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21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E37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68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3</Pages>
  <Words>706</Words>
  <Characters>4025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18</cp:revision>
  <cp:lastPrinted>2020-05-08T06:52:00Z</cp:lastPrinted>
  <dcterms:created xsi:type="dcterms:W3CDTF">2020-04-07T08:29:00Z</dcterms:created>
  <dcterms:modified xsi:type="dcterms:W3CDTF">2020-05-08T06:52:00Z</dcterms:modified>
</cp:coreProperties>
</file>