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8C7" w:rsidRDefault="00AF08C7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AF08C7" w:rsidRDefault="00AF08C7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AF08C7" w:rsidRPr="00CC06E2" w:rsidRDefault="00AF08C7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AF08C7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 Алексеевского сельского поселения</w:t>
      </w: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AF08C7" w:rsidRPr="00CC06E2" w:rsidRDefault="00AF08C7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AF08C7" w:rsidRPr="00CC06E2" w:rsidRDefault="00AF08C7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25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76"/>
        <w:gridCol w:w="1980"/>
        <w:gridCol w:w="1699"/>
        <w:gridCol w:w="1649"/>
        <w:gridCol w:w="852"/>
        <w:gridCol w:w="637"/>
        <w:gridCol w:w="1134"/>
        <w:gridCol w:w="709"/>
        <w:gridCol w:w="850"/>
        <w:gridCol w:w="1134"/>
        <w:gridCol w:w="1276"/>
        <w:gridCol w:w="1603"/>
      </w:tblGrid>
      <w:tr w:rsidR="00AF08C7" w:rsidRPr="00753FD3" w:rsidTr="00DF7697">
        <w:trPr>
          <w:cantSplit/>
          <w:trHeight w:val="11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Целин Павел Петрович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И.о. Главы администрации  Алексеевского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участок- приусадебный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– для сельскохозяйственного использования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Сарай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Сарай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Баня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1/54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Default="00AF08C7" w:rsidP="00D4132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D41326" w:rsidRDefault="00AF08C7" w:rsidP="00D413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9800,0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73000,00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119,7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46,3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98,2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D41326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REHO RENAULT SANDERO</w:t>
            </w:r>
            <w:r w:rsidRPr="00D4132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</w:p>
          <w:p w:rsidR="00AF08C7" w:rsidRPr="00D41326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41326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</w:t>
            </w:r>
            <w:r w:rsidRPr="00D4132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МТЗ</w:t>
            </w:r>
            <w:r w:rsidRPr="00D4132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-80</w:t>
            </w: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27673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Т-40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507021,17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AF08C7" w:rsidRDefault="00AF08C7" w:rsidP="00051E8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1/54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73000,0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119,7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186C68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487351,76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301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119,7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186C68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203636,5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Чингалева Е.А.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  <w:p w:rsidR="00AF08C7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14414,0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2502,0</w:t>
            </w: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1391,0</w:t>
            </w: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496859,9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F08C7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F08C7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Широкова О.В.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 первой категории администрации 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квартира</w:t>
            </w:r>
          </w:p>
          <w:p w:rsidR="00AF08C7" w:rsidRPr="000C1D32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0C1D32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0C1D32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0C1D32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(1/4)</w:t>
            </w:r>
          </w:p>
          <w:p w:rsidR="00AF08C7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0C1D32" w:rsidRDefault="00AF08C7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(1/8) – свидетельство о праве на наследство по закону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421640,39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398887,27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F08C7" w:rsidRDefault="00AF08C7"/>
    <w:sectPr w:rsidR="00AF08C7" w:rsidSect="00D276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51E8F"/>
    <w:rsid w:val="000C1D32"/>
    <w:rsid w:val="000C2057"/>
    <w:rsid w:val="00132627"/>
    <w:rsid w:val="001373AE"/>
    <w:rsid w:val="00186C68"/>
    <w:rsid w:val="002B4C82"/>
    <w:rsid w:val="002C16C2"/>
    <w:rsid w:val="00302BF7"/>
    <w:rsid w:val="003162FE"/>
    <w:rsid w:val="00376CA6"/>
    <w:rsid w:val="003B7A63"/>
    <w:rsid w:val="003B7E9F"/>
    <w:rsid w:val="0044132E"/>
    <w:rsid w:val="004E4191"/>
    <w:rsid w:val="004F07CB"/>
    <w:rsid w:val="005302C5"/>
    <w:rsid w:val="005618CB"/>
    <w:rsid w:val="00731FD7"/>
    <w:rsid w:val="00753FD3"/>
    <w:rsid w:val="007647C3"/>
    <w:rsid w:val="007A2EA8"/>
    <w:rsid w:val="008004F2"/>
    <w:rsid w:val="00845291"/>
    <w:rsid w:val="008B2B21"/>
    <w:rsid w:val="0094095D"/>
    <w:rsid w:val="00995630"/>
    <w:rsid w:val="009E329D"/>
    <w:rsid w:val="00A83544"/>
    <w:rsid w:val="00AA28E6"/>
    <w:rsid w:val="00AC7AD2"/>
    <w:rsid w:val="00AF08C7"/>
    <w:rsid w:val="00B03608"/>
    <w:rsid w:val="00B11500"/>
    <w:rsid w:val="00B30190"/>
    <w:rsid w:val="00B42AEC"/>
    <w:rsid w:val="00B51FA6"/>
    <w:rsid w:val="00B768D9"/>
    <w:rsid w:val="00B837AB"/>
    <w:rsid w:val="00BF3C81"/>
    <w:rsid w:val="00C954D9"/>
    <w:rsid w:val="00CC06E2"/>
    <w:rsid w:val="00D0757E"/>
    <w:rsid w:val="00D23D94"/>
    <w:rsid w:val="00D27673"/>
    <w:rsid w:val="00D41326"/>
    <w:rsid w:val="00D57469"/>
    <w:rsid w:val="00DE1C36"/>
    <w:rsid w:val="00DF7697"/>
    <w:rsid w:val="00E160B1"/>
    <w:rsid w:val="00E4238C"/>
    <w:rsid w:val="00ED0C3A"/>
    <w:rsid w:val="00F2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5</Pages>
  <Words>422</Words>
  <Characters>2406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1</cp:lastModifiedBy>
  <cp:revision>10</cp:revision>
  <cp:lastPrinted>2020-08-04T13:00:00Z</cp:lastPrinted>
  <dcterms:created xsi:type="dcterms:W3CDTF">2017-05-22T13:30:00Z</dcterms:created>
  <dcterms:modified xsi:type="dcterms:W3CDTF">2020-08-04T13:16:00Z</dcterms:modified>
</cp:coreProperties>
</file>