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993" w:rsidRPr="00931D57" w:rsidRDefault="00C25993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C25993" w:rsidRPr="009C15C1" w:rsidTr="00A11370">
        <w:trPr>
          <w:jc w:val="center"/>
        </w:trPr>
        <w:tc>
          <w:tcPr>
            <w:tcW w:w="4962" w:type="dxa"/>
          </w:tcPr>
          <w:p w:rsidR="00C25993" w:rsidRPr="009C15C1" w:rsidRDefault="00C25993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0A0"/>
            </w:tblPr>
            <w:tblGrid>
              <w:gridCol w:w="5421"/>
              <w:gridCol w:w="4961"/>
            </w:tblGrid>
            <w:tr w:rsidR="00C25993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FB2E85">
                    <w:rPr>
                      <w:noProof/>
                      <w:color w:val="000000"/>
                      <w:sz w:val="24"/>
                      <w:szCs w:val="2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5" type="#_x0000_t75" alt="e592_mchs3" style="width:32.25pt;height:45.75pt;visibility:visible">
                        <v:imagedata r:id="rId5" o:title=""/>
                      </v:shape>
                    </w:pict>
                  </w:r>
                  <w:r>
                    <w:rPr>
                      <w:noProof/>
                    </w:rPr>
                    <w:pict>
                      <v:line id="Line 46" o:spid="_x0000_s1026" style="position:absolute;left:0;text-align:left;z-index:251657216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>
                    <w:rPr>
                      <w:noProof/>
                    </w:rPr>
                    <w:pict>
                      <v:line id="Line 44" o:spid="_x0000_s1027" style="position:absolute;left:0;text-align:left;z-index:251655168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5" o:spid="_x0000_s1028" style="position:absolute;left:0;text-align:left;z-index:251656192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9" o:spid="_x0000_s1029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>
                    <w:rPr>
                      <w:noProof/>
                    </w:rPr>
                    <w:pict>
                      <v:line id="Line 47" o:spid="_x0000_s1030" style="position:absolute;left:0;text-align:left;z-index:251658240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>
                    <w:rPr>
                      <w:noProof/>
                    </w:rPr>
                    <w:pict>
                      <v:line id="Line 48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5C1">
                    <w:rPr>
                      <w:color w:val="000000"/>
                      <w:sz w:val="24"/>
                      <w:szCs w:val="24"/>
                    </w:rPr>
                    <w:t>МЧС РОССИИ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0"/>
                      <w:szCs w:val="10"/>
                    </w:rPr>
                  </w:pP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ГЛАВНОЕ УПРАВЛЕНИЕ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/>
                      <w:sz w:val="22"/>
                      <w:szCs w:val="22"/>
                    </w:rPr>
                    <w:t>по Республике Мордовия)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color w:val="000000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color w:val="000000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mchs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mordovia</w:t>
                  </w:r>
                  <w:r w:rsidRPr="009C15C1">
                    <w:rPr>
                      <w:color w:val="000000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/>
                      <w:sz w:val="18"/>
                      <w:szCs w:val="18"/>
                      <w:lang w:val="en-US"/>
                    </w:rPr>
                    <w:t>ru</w:t>
                  </w: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  <w:p w:rsidR="00C25993" w:rsidRPr="009C15C1" w:rsidRDefault="00C25993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2"/>
                      <w:szCs w:val="22"/>
                      <w:u w:val="single"/>
                    </w:rPr>
                    <w:t>13.05</w:t>
                  </w:r>
                  <w:r w:rsidRPr="009C15C1">
                    <w:rPr>
                      <w:color w:val="000000"/>
                      <w:sz w:val="22"/>
                      <w:szCs w:val="22"/>
                      <w:u w:val="single"/>
                    </w:rPr>
                    <w:t>.2020</w:t>
                  </w:r>
                  <w:r w:rsidRPr="009C15C1">
                    <w:rPr>
                      <w:color w:val="000000"/>
                      <w:sz w:val="22"/>
                      <w:szCs w:val="22"/>
                    </w:rPr>
                    <w:t xml:space="preserve"> № </w:t>
                  </w:r>
                  <w:r w:rsidRPr="009C15C1">
                    <w:rPr>
                      <w:color w:val="000000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C25993" w:rsidRPr="009C15C1" w:rsidRDefault="00C25993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C25993" w:rsidRPr="009C15C1" w:rsidRDefault="00C25993" w:rsidP="004F578F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C25993" w:rsidRPr="009C15C1" w:rsidRDefault="00C25993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C25993" w:rsidRPr="009C15C1" w:rsidRDefault="00C25993" w:rsidP="004F578F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9C15C1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</w:tc>
      </w:tr>
    </w:tbl>
    <w:p w:rsidR="00C25993" w:rsidRPr="009C15C1" w:rsidRDefault="00C25993" w:rsidP="00CE39A7">
      <w:pPr>
        <w:pStyle w:val="Normal2"/>
        <w:ind w:firstLine="709"/>
        <w:rPr>
          <w:color w:val="000000"/>
          <w:sz w:val="26"/>
          <w:szCs w:val="26"/>
        </w:rPr>
      </w:pPr>
    </w:p>
    <w:p w:rsidR="00C25993" w:rsidRPr="009C15C1" w:rsidRDefault="00C25993" w:rsidP="00CE39A7">
      <w:pPr>
        <w:pStyle w:val="Normal2"/>
        <w:ind w:firstLine="709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«Оперативное предупреждение»</w:t>
      </w:r>
    </w:p>
    <w:p w:rsidR="00C25993" w:rsidRPr="009C15C1" w:rsidRDefault="00C25993" w:rsidP="004F578F">
      <w:pPr>
        <w:ind w:firstLine="709"/>
        <w:jc w:val="both"/>
        <w:rPr>
          <w:color w:val="000000"/>
          <w:sz w:val="26"/>
          <w:szCs w:val="26"/>
        </w:rPr>
      </w:pPr>
    </w:p>
    <w:p w:rsidR="00C25993" w:rsidRPr="00817185" w:rsidRDefault="00C25993" w:rsidP="00817185">
      <w:pPr>
        <w:ind w:firstLine="709"/>
        <w:jc w:val="both"/>
        <w:rPr>
          <w:b/>
          <w:color w:val="000000"/>
          <w:kern w:val="2"/>
          <w:sz w:val="26"/>
          <w:szCs w:val="26"/>
        </w:rPr>
      </w:pPr>
      <w:r w:rsidRPr="009C15C1">
        <w:rPr>
          <w:color w:val="000000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9C15C1">
        <w:rPr>
          <w:color w:val="000000"/>
          <w:kern w:val="2"/>
          <w:sz w:val="26"/>
          <w:szCs w:val="26"/>
        </w:rPr>
        <w:t xml:space="preserve"> </w:t>
      </w:r>
      <w:r w:rsidRPr="00817185">
        <w:rPr>
          <w:b/>
          <w:color w:val="000000"/>
          <w:kern w:val="2"/>
          <w:sz w:val="26"/>
          <w:szCs w:val="26"/>
        </w:rPr>
        <w:t>14 мая 2020 года местами по Республике Мордовия порывы ветра 15-18 м/с.</w:t>
      </w:r>
    </w:p>
    <w:p w:rsidR="00C25993" w:rsidRPr="009C15C1" w:rsidRDefault="00C25993" w:rsidP="006001C8">
      <w:pPr>
        <w:ind w:firstLine="709"/>
        <w:jc w:val="both"/>
        <w:rPr>
          <w:color w:val="000000"/>
          <w:sz w:val="26"/>
          <w:szCs w:val="26"/>
        </w:rPr>
      </w:pPr>
    </w:p>
    <w:p w:rsidR="00C25993" w:rsidRPr="009C15C1" w:rsidRDefault="00C25993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>Предупредительные меры по контролю над обстановкой:</w:t>
      </w:r>
    </w:p>
    <w:p w:rsidR="00C25993" w:rsidRPr="009C15C1" w:rsidRDefault="00C2599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C25993" w:rsidRPr="009C15C1" w:rsidRDefault="00C2599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обеспечить выполнение комплекса превентивных мероприятий;</w:t>
      </w:r>
    </w:p>
    <w:p w:rsidR="00C25993" w:rsidRPr="009C15C1" w:rsidRDefault="00C2599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C25993" w:rsidRPr="009C15C1" w:rsidRDefault="00C2599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C25993" w:rsidRPr="009C15C1" w:rsidRDefault="00C2599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C25993" w:rsidRPr="009C15C1" w:rsidRDefault="00C25993" w:rsidP="003513C7">
      <w:pPr>
        <w:widowControl/>
        <w:autoSpaceDE/>
        <w:autoSpaceDN/>
        <w:adjustRightInd/>
        <w:ind w:left="284" w:firstLine="437"/>
        <w:jc w:val="both"/>
        <w:rPr>
          <w:color w:val="000000"/>
          <w:sz w:val="26"/>
          <w:szCs w:val="26"/>
        </w:rPr>
      </w:pPr>
    </w:p>
    <w:p w:rsidR="00C25993" w:rsidRPr="009C15C1" w:rsidRDefault="00C25993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>Рекомендуемые мероприятия:</w:t>
      </w:r>
    </w:p>
    <w:p w:rsidR="00C25993" w:rsidRPr="009C15C1" w:rsidRDefault="00C25993" w:rsidP="009B3195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Cs/>
          <w:color w:val="000000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C25993" w:rsidRPr="009C15C1" w:rsidRDefault="00C2599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C25993" w:rsidRPr="009C15C1" w:rsidRDefault="00C2599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C25993" w:rsidRPr="009C15C1" w:rsidRDefault="00C2599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C25993" w:rsidRPr="009C15C1" w:rsidRDefault="00C2599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C25993" w:rsidRPr="009C15C1" w:rsidRDefault="00C2599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C25993" w:rsidRPr="009C15C1" w:rsidRDefault="00C2599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9C15C1">
        <w:rPr>
          <w:b/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C25993" w:rsidRPr="009C15C1" w:rsidRDefault="00C25993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/>
          <w:sz w:val="26"/>
          <w:szCs w:val="26"/>
        </w:rPr>
      </w:pPr>
    </w:p>
    <w:p w:rsidR="00C25993" w:rsidRPr="009C15C1" w:rsidRDefault="00C25993" w:rsidP="00F56250">
      <w:pPr>
        <w:pStyle w:val="BodyTextIndent"/>
        <w:spacing w:after="6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b/>
          <w:i/>
          <w:color w:val="000000"/>
          <w:sz w:val="26"/>
          <w:szCs w:val="26"/>
        </w:rPr>
        <w:t>Для предупреждения ДТП, крупных автомобильных аварий и заторов на дорогах:</w:t>
      </w:r>
    </w:p>
    <w:p w:rsidR="00C25993" w:rsidRPr="009C15C1" w:rsidRDefault="00C25993" w:rsidP="00F56250">
      <w:pPr>
        <w:pStyle w:val="BodyTextIndent"/>
        <w:spacing w:after="60"/>
        <w:ind w:left="0" w:firstLine="709"/>
        <w:jc w:val="both"/>
        <w:rPr>
          <w:b/>
          <w:i/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обеспечить контроль готовности спасательных служб к реагированию на происшествия;</w:t>
      </w:r>
    </w:p>
    <w:p w:rsidR="00C25993" w:rsidRPr="009C15C1" w:rsidRDefault="00C25993" w:rsidP="00F56250">
      <w:pPr>
        <w:pStyle w:val="BodyTextIndent"/>
        <w:spacing w:after="60"/>
        <w:ind w:left="0" w:firstLine="709"/>
        <w:jc w:val="both"/>
        <w:rPr>
          <w:b/>
          <w:i/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обеспечить своевременное информирование участников дорожного движения о погодных условиях;</w:t>
      </w:r>
    </w:p>
    <w:p w:rsidR="00C25993" w:rsidRPr="009C15C1" w:rsidRDefault="00C25993" w:rsidP="00F56250">
      <w:pPr>
        <w:pStyle w:val="BodyTextIndent"/>
        <w:spacing w:after="6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C25993" w:rsidRPr="009C15C1" w:rsidRDefault="00C25993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  <w:lang/>
        </w:rPr>
      </w:pPr>
      <w:r w:rsidRPr="009C15C1">
        <w:rPr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C25993" w:rsidRPr="009C15C1" w:rsidRDefault="00C25993" w:rsidP="00DB5984">
      <w:pPr>
        <w:pStyle w:val="BodyTextIndent"/>
        <w:widowControl/>
        <w:adjustRightInd/>
        <w:spacing w:after="0"/>
        <w:ind w:left="425" w:firstLine="284"/>
        <w:contextualSpacing/>
        <w:jc w:val="both"/>
        <w:rPr>
          <w:color w:val="000000"/>
          <w:sz w:val="26"/>
          <w:szCs w:val="26"/>
        </w:rPr>
      </w:pPr>
    </w:p>
    <w:p w:rsidR="00C25993" w:rsidRPr="009C15C1" w:rsidRDefault="00C25993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b/>
          <w:i/>
          <w:color w:val="000000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/>
          <w:sz w:val="26"/>
          <w:szCs w:val="26"/>
        </w:rPr>
        <w:t>:</w:t>
      </w:r>
    </w:p>
    <w:p w:rsidR="00C25993" w:rsidRPr="009C15C1" w:rsidRDefault="00C25993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C25993" w:rsidRPr="009C15C1" w:rsidRDefault="00C25993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должностным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C25993" w:rsidRPr="009C15C1" w:rsidRDefault="00C25993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C25993" w:rsidRPr="009C15C1" w:rsidRDefault="00C25993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C25993" w:rsidRPr="009C15C1" w:rsidRDefault="00C25993" w:rsidP="00F56250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создать аварийный запас топлива для аварийно-восстановительных бригад.</w:t>
      </w:r>
    </w:p>
    <w:p w:rsidR="00C25993" w:rsidRPr="009C15C1" w:rsidRDefault="00C25993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color w:val="000000"/>
          <w:sz w:val="26"/>
          <w:szCs w:val="26"/>
          <w:lang/>
        </w:rPr>
      </w:pPr>
      <w:r w:rsidRPr="009C15C1">
        <w:rPr>
          <w:color w:val="000000"/>
          <w:sz w:val="26"/>
          <w:szCs w:val="26"/>
        </w:rPr>
        <w:t xml:space="preserve">- </w:t>
      </w:r>
      <w:r w:rsidRPr="009C15C1">
        <w:rPr>
          <w:color w:val="000000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C25993" w:rsidRPr="009C15C1" w:rsidRDefault="00C25993" w:rsidP="006001C8">
      <w:pPr>
        <w:pStyle w:val="BodyTextIndent"/>
        <w:spacing w:after="0"/>
        <w:ind w:left="0" w:firstLine="709"/>
        <w:jc w:val="both"/>
        <w:rPr>
          <w:color w:val="000000"/>
          <w:sz w:val="26"/>
          <w:szCs w:val="26"/>
          <w:lang/>
        </w:rPr>
      </w:pPr>
    </w:p>
    <w:p w:rsidR="00C25993" w:rsidRPr="009C15C1" w:rsidRDefault="00C25993" w:rsidP="00C873F7">
      <w:pPr>
        <w:tabs>
          <w:tab w:val="left" w:pos="851"/>
        </w:tabs>
        <w:ind w:left="567" w:right="28"/>
        <w:jc w:val="center"/>
        <w:rPr>
          <w:b/>
          <w:i/>
          <w:color w:val="000000"/>
          <w:sz w:val="26"/>
          <w:szCs w:val="26"/>
        </w:rPr>
      </w:pPr>
      <w:r w:rsidRPr="009C15C1">
        <w:rPr>
          <w:b/>
          <w:i/>
          <w:color w:val="000000"/>
          <w:sz w:val="26"/>
          <w:szCs w:val="26"/>
        </w:rPr>
        <w:t>Населению рекомендуется:</w:t>
      </w:r>
    </w:p>
    <w:p w:rsidR="00C25993" w:rsidRPr="009C15C1" w:rsidRDefault="00C259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/>
          <w:sz w:val="26"/>
          <w:szCs w:val="26"/>
          <w:u w:val="single"/>
        </w:rPr>
      </w:pPr>
      <w:r w:rsidRPr="009C15C1">
        <w:rPr>
          <w:b/>
          <w:bCs/>
          <w:color w:val="000000"/>
          <w:sz w:val="26"/>
          <w:szCs w:val="26"/>
          <w:u w:val="single"/>
        </w:rPr>
        <w:t>Рекомендации для населения при сильном ветре.</w:t>
      </w:r>
    </w:p>
    <w:p w:rsidR="00C25993" w:rsidRPr="009C15C1" w:rsidRDefault="00C259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C25993" w:rsidRPr="009C15C1" w:rsidRDefault="00C259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C25993" w:rsidRPr="009C15C1" w:rsidRDefault="00C259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C25993" w:rsidRPr="009C15C1" w:rsidRDefault="00C259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25993" w:rsidRPr="009C15C1" w:rsidRDefault="00C25993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/>
          <w:sz w:val="26"/>
          <w:szCs w:val="26"/>
        </w:rPr>
      </w:pPr>
    </w:p>
    <w:p w:rsidR="00C25993" w:rsidRPr="009C15C1" w:rsidRDefault="00C25993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/>
          <w:sz w:val="26"/>
          <w:szCs w:val="26"/>
        </w:rPr>
      </w:pPr>
      <w:r w:rsidRPr="009C15C1">
        <w:rPr>
          <w:b/>
          <w:bCs/>
          <w:i/>
          <w:iCs/>
          <w:color w:val="000000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5993" w:rsidRPr="00931D57" w:rsidRDefault="00C25993" w:rsidP="00D10092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/>
          <w:sz w:val="26"/>
          <w:szCs w:val="26"/>
        </w:rPr>
      </w:pPr>
    </w:p>
    <w:p w:rsidR="00C25993" w:rsidRPr="00931D57" w:rsidRDefault="00C25993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/>
          <w:sz w:val="26"/>
          <w:szCs w:val="26"/>
        </w:rPr>
      </w:pPr>
    </w:p>
    <w:p w:rsidR="00C25993" w:rsidRPr="00931D57" w:rsidRDefault="00C25993" w:rsidP="0024593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/>
          <w:sz w:val="26"/>
          <w:szCs w:val="26"/>
        </w:rPr>
      </w:pPr>
    </w:p>
    <w:p w:rsidR="00C25993" w:rsidRPr="009C15C1" w:rsidRDefault="00C2599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 w:rsidRPr="009C15C1">
        <w:rPr>
          <w:color w:val="000000"/>
          <w:sz w:val="26"/>
          <w:szCs w:val="26"/>
        </w:rPr>
        <w:t>Заместитель начальника (старший оперативный дежурный)</w:t>
      </w:r>
    </w:p>
    <w:p w:rsidR="00C25993" w:rsidRPr="009C15C1" w:rsidRDefault="00C25993" w:rsidP="00925D25">
      <w:pPr>
        <w:pStyle w:val="BodyTextIndent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9C15C1">
        <w:rPr>
          <w:color w:val="000000"/>
          <w:sz w:val="26"/>
          <w:szCs w:val="26"/>
        </w:rPr>
        <w:t>ЦУКС (управление) ГУ МЧС России по Республике Мордовия</w:t>
      </w:r>
    </w:p>
    <w:p w:rsidR="00C25993" w:rsidRPr="009C15C1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подполковник</w:t>
      </w:r>
      <w:r w:rsidRPr="009C15C1">
        <w:rPr>
          <w:color w:val="000000"/>
          <w:sz w:val="26"/>
          <w:szCs w:val="26"/>
        </w:rPr>
        <w:t xml:space="preserve"> внутренней службы                                                         </w:t>
      </w:r>
      <w:r>
        <w:rPr>
          <w:color w:val="000000"/>
          <w:sz w:val="26"/>
          <w:szCs w:val="26"/>
        </w:rPr>
        <w:t>А.В. Подгорнов</w:t>
      </w:r>
    </w:p>
    <w:p w:rsidR="00C25993" w:rsidRPr="009C15C1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Pr="009C15C1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Pr="009C15C1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Pr="009C15C1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Pr="009C15C1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Pr="009C15C1" w:rsidRDefault="00C2599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C25993" w:rsidRPr="009C15C1" w:rsidRDefault="00C25993" w:rsidP="004F578F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Забатурин</w:t>
      </w:r>
      <w:r w:rsidRPr="009C15C1">
        <w:rPr>
          <w:color w:val="000000"/>
          <w:sz w:val="18"/>
          <w:szCs w:val="18"/>
        </w:rPr>
        <w:t xml:space="preserve"> А.А.</w:t>
      </w:r>
    </w:p>
    <w:p w:rsidR="00C25993" w:rsidRPr="009C15C1" w:rsidRDefault="00C25993" w:rsidP="004F578F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 w:rsidRPr="009C15C1">
        <w:rPr>
          <w:color w:val="000000"/>
          <w:sz w:val="18"/>
          <w:szCs w:val="18"/>
        </w:rPr>
        <w:t>8(8342) 57-02-79</w:t>
      </w:r>
    </w:p>
    <w:p w:rsidR="00C25993" w:rsidRPr="009C15C1" w:rsidRDefault="00C25993">
      <w:pPr>
        <w:widowControl/>
        <w:jc w:val="both"/>
        <w:rPr>
          <w:color w:val="000000"/>
          <w:sz w:val="18"/>
          <w:szCs w:val="18"/>
        </w:rPr>
      </w:pPr>
      <w:r w:rsidRPr="009C15C1">
        <w:rPr>
          <w:color w:val="000000"/>
          <w:sz w:val="18"/>
          <w:szCs w:val="18"/>
        </w:rPr>
        <w:t>ВЦСС: 3-61-50-727</w:t>
      </w:r>
    </w:p>
    <w:sectPr w:rsidR="00C25993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27C95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0D2C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17185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1D57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11370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25993"/>
    <w:rsid w:val="00C409DD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B2E85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A2D85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513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uiPriority w:val="99"/>
    <w:rsid w:val="003513C7"/>
    <w:rPr>
      <w:rFonts w:ascii="Times New Roman" w:eastAsia="Times New Roman" w:hAnsi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57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768</Words>
  <Characters>4381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АРМ7</dc:creator>
  <cp:keywords/>
  <dc:description/>
  <cp:lastModifiedBy>Михалыч</cp:lastModifiedBy>
  <cp:revision>2</cp:revision>
  <cp:lastPrinted>2020-05-13T09:09:00Z</cp:lastPrinted>
  <dcterms:created xsi:type="dcterms:W3CDTF">2020-05-13T12:51:00Z</dcterms:created>
  <dcterms:modified xsi:type="dcterms:W3CDTF">2020-05-13T12:51:00Z</dcterms:modified>
</cp:coreProperties>
</file>