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DC1" w:rsidRDefault="00680DC1" w:rsidP="00A5532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80DC1" w:rsidRDefault="00680DC1" w:rsidP="00A5532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80DC1" w:rsidRDefault="00680DC1" w:rsidP="00A5532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80DC1" w:rsidRDefault="00680DC1" w:rsidP="00A5532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</w:p>
    <w:p w:rsidR="00680DC1" w:rsidRPr="00A55329" w:rsidRDefault="00680DC1" w:rsidP="00A5532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территории Отрадненского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Чамзинского муниципального района Республики Мордовия</w:t>
      </w:r>
    </w:p>
    <w:p w:rsidR="00680DC1" w:rsidRPr="00541F75" w:rsidRDefault="00680DC1" w:rsidP="00541F75">
      <w:pPr>
        <w:shd w:val="clear" w:color="auto" w:fill="FFFFFF"/>
        <w:spacing w:after="0" w:line="270" w:lineRule="atLeast"/>
        <w:ind w:left="720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680DC1" w:rsidRDefault="00680DC1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680DC1" w:rsidRDefault="00680DC1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:rsidR="00680DC1" w:rsidRDefault="00680DC1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В сфере малого и среднего бизнеса на территории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Отрадненского </w:t>
      </w:r>
      <w:r w:rsidRPr="00541F7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сельского поселения осуществляют деятельность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21</w:t>
      </w:r>
      <w:r w:rsidRPr="00541F7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субъектов малого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и среднего предпринимательства.</w:t>
      </w:r>
    </w:p>
    <w:p w:rsidR="00680DC1" w:rsidRPr="00541F75" w:rsidRDefault="00680DC1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Финансово-экономическое состояние субъектов малого и среднего предпринимательства в 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Отрадненском</w:t>
      </w:r>
      <w:r w:rsidRPr="00541F7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сельском поселении характеризуется как стабильное.</w:t>
      </w:r>
    </w:p>
    <w:p w:rsidR="00680DC1" w:rsidRDefault="00680DC1"/>
    <w:sectPr w:rsidR="00680DC1" w:rsidSect="00AB2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1F75"/>
    <w:rsid w:val="00134805"/>
    <w:rsid w:val="00260450"/>
    <w:rsid w:val="00282BAE"/>
    <w:rsid w:val="003D73BC"/>
    <w:rsid w:val="00541F75"/>
    <w:rsid w:val="00591C66"/>
    <w:rsid w:val="005934E1"/>
    <w:rsid w:val="005A745C"/>
    <w:rsid w:val="00655E06"/>
    <w:rsid w:val="00680DC1"/>
    <w:rsid w:val="00702816"/>
    <w:rsid w:val="008E092C"/>
    <w:rsid w:val="00A4074C"/>
    <w:rsid w:val="00A55329"/>
    <w:rsid w:val="00AB2341"/>
    <w:rsid w:val="00AF3FE8"/>
    <w:rsid w:val="00BE1F62"/>
    <w:rsid w:val="00BF0EF1"/>
    <w:rsid w:val="00CD4FAF"/>
    <w:rsid w:val="00CE2391"/>
    <w:rsid w:val="00DD1EE7"/>
    <w:rsid w:val="00E63261"/>
    <w:rsid w:val="00EA6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341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Open Sans"/>
      <w:b/>
      <w:bCs/>
      <w:sz w:val="33"/>
      <w:szCs w:val="33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541F75"/>
    <w:rPr>
      <w:rFonts w:ascii="Open Sans" w:hAnsi="Open Sans" w:cs="Open Sans"/>
      <w:b/>
      <w:bCs/>
      <w:sz w:val="33"/>
      <w:szCs w:val="33"/>
      <w:lang w:eastAsia="ru-RU"/>
    </w:rPr>
  </w:style>
  <w:style w:type="paragraph" w:styleId="NormalWeb">
    <w:name w:val="Normal (Web)"/>
    <w:basedOn w:val="Normal"/>
    <w:uiPriority w:val="99"/>
    <w:semiHidden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A55329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910331"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7209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1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1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1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91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910336">
                          <w:marLeft w:val="0"/>
                          <w:marRight w:val="0"/>
                          <w:marTop w:val="3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EEEEEE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114</TotalTime>
  <Pages>1</Pages>
  <Words>76</Words>
  <Characters>438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6</cp:revision>
  <dcterms:created xsi:type="dcterms:W3CDTF">2020-04-20T06:19:00Z</dcterms:created>
  <dcterms:modified xsi:type="dcterms:W3CDTF">2020-04-20T12:21:00Z</dcterms:modified>
</cp:coreProperties>
</file>