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AE" w:rsidRPr="00455679" w:rsidRDefault="00975AAE" w:rsidP="004556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79">
        <w:rPr>
          <w:rFonts w:ascii="Times New Roman" w:hAnsi="Times New Roman" w:cs="Times New Roman"/>
          <w:b/>
          <w:bCs/>
          <w:sz w:val="28"/>
          <w:szCs w:val="28"/>
        </w:rPr>
        <w:t>Информация</w:t>
      </w:r>
    </w:p>
    <w:p w:rsidR="00975AAE" w:rsidRDefault="00975AAE" w:rsidP="004556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79">
        <w:rPr>
          <w:rFonts w:ascii="Times New Roman" w:hAnsi="Times New Roman" w:cs="Times New Roman"/>
          <w:b/>
          <w:bCs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Отрадненского</w:t>
      </w:r>
      <w:bookmarkStart w:id="0" w:name="_GoBack"/>
      <w:bookmarkEnd w:id="0"/>
      <w:r w:rsidRPr="0045567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:rsidR="00975AAE" w:rsidRPr="00455679" w:rsidRDefault="00975AAE" w:rsidP="0045567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8"/>
        <w:gridCol w:w="4983"/>
        <w:gridCol w:w="2182"/>
        <w:gridCol w:w="2703"/>
        <w:gridCol w:w="2268"/>
        <w:gridCol w:w="2062"/>
      </w:tblGrid>
      <w:tr w:rsidR="00975AAE" w:rsidRPr="009E67E3">
        <w:trPr>
          <w:trHeight w:val="971"/>
        </w:trPr>
        <w:tc>
          <w:tcPr>
            <w:tcW w:w="58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Наименование/ФИО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Тип субъекта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 xml:space="preserve"> Местонахождение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</w:t>
            </w: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АНДРЯЗОВ АЛЕКСАНДР НИКОЛАЕВИЧ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АНОШКИН ВАЛЕРИЙ НИКОЛАЕВИЧ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БАЛЫКОВ ВИКТОР ЕГОРОВИЧ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01.11.1 Выращивание зерновых культур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 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ВАВИЛКИНА ТАТЬЯНА ВЛАДИМИРОВНА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49.4 Деятельность автомобильного грузового транспорта и услуги по перевозкам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ГРИШКИН АНДРЕЙ АНАТОЛЬЕВИЧ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49.4 Деятельность автомобильного грузового транспорта и услуги по перевозкам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ЗАЙЦЕВА НАТАЛЬЯ НИКОЛАЕВНА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66.22 Деятельность страховых агентов и брокеров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ЗЕЛЕНОВ АЛЕКСЕЙ АНАТОЛЬЕВИЧ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45.20 Техническое обслуживание и ремонт автотранспортных средств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КРАСНОВА ТАТЬЯНА ГРИГОРЬЕВНА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68.31 Деятельность агентств недвижимости за вознаграждение или на договорной основе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</w:t>
            </w:r>
          </w:p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КУЗНЕЦОВА ЕЛЕНА ВИКТОРОВНА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47.59 Торговля розничная мебелью, осветительными приборами и прочими бытовыми изделиями в специализированных магазинах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"КОЛОС"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"НИВА"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"РЕГИОН-СЕРВИС"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86.21 Общая врачебная практика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ПЕСКАРЕВА ТАТЬЯНА ИВАНОВНА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47.52 Торговля розничная скобяными изделиями, лакокрасочными материалами и стеклом в специализированных магазинах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САФРОНОВА ГАЛИНА МИХАЙЛОВНА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69.20.2 Деятельность по оказанию услуг в области бухгалтерского учета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СТРОИТЕЛЕВА ЕКАТЕРИНА ВИКТОРОВНА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41.20 Строительство жилых и нежилых зданий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ТЮРИНА НАТАЛЬЯ АЛЕКСАНДРОВНА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43.29 Производство прочих строительно-монтажных работ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ЯМАШКИН ВИКТОР МИХАЙЛОВИЧ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ЯМАШКИНА ИРИНА ЛЕОНИДОВНА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01.11 Выращивание зерновых (кроме риса), зернобобовых культур и семян масличных культур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с.Отрадное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АРЕСТОВА ЮЛИЯ АНАТОЛЬЕВНА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с.Кульмино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КОЗЛОВ ВЯЧЕСЛАВ АЛЕКСАНДРОВИЧ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49.42 Предоставление услуг по перевозкам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с.Кульмино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AAE" w:rsidRPr="009E67E3">
        <w:tc>
          <w:tcPr>
            <w:tcW w:w="588" w:type="dxa"/>
          </w:tcPr>
          <w:p w:rsidR="00975AAE" w:rsidRPr="009E67E3" w:rsidRDefault="00975AAE" w:rsidP="009E67E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СЕЛЬСКОХОЗЯЙСТВЕННЫЙ ПЕРЕРАБАТЫВАЮЩИЙ, СНАБЖЕНЧЕСКО-СБЫТОВОЙ, ОБСЛУЖИВАЮЩИЙ,ПОТРЕБИТЕЛЬСКИЙ КООПЕРАТИВ "АРГО"</w:t>
            </w:r>
          </w:p>
        </w:tc>
        <w:tc>
          <w:tcPr>
            <w:tcW w:w="2182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2703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46.33 Торговля оптовая молочными продуктами, яйцами и пищевыми маслами и жирами</w:t>
            </w:r>
          </w:p>
        </w:tc>
        <w:tc>
          <w:tcPr>
            <w:tcW w:w="2268" w:type="dxa"/>
          </w:tcPr>
          <w:p w:rsidR="00975AAE" w:rsidRPr="009E67E3" w:rsidRDefault="00975AAE" w:rsidP="009E6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67E3">
              <w:rPr>
                <w:rFonts w:ascii="Times New Roman" w:hAnsi="Times New Roman" w:cs="Times New Roman"/>
                <w:sz w:val="24"/>
                <w:szCs w:val="24"/>
              </w:rPr>
              <w:t>Республика Мордовия, Чамзинский район, с.Кульмино</w:t>
            </w:r>
          </w:p>
        </w:tc>
        <w:tc>
          <w:tcPr>
            <w:tcW w:w="2062" w:type="dxa"/>
          </w:tcPr>
          <w:p w:rsidR="00975AAE" w:rsidRPr="009E67E3" w:rsidRDefault="00975AAE" w:rsidP="009E6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5AAE" w:rsidRPr="00A9175F" w:rsidRDefault="00975AAE" w:rsidP="00A9175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75AAE" w:rsidRPr="00A9175F" w:rsidSect="00DA69C9">
      <w:pgSz w:w="16838" w:h="11906" w:orient="landscape"/>
      <w:pgMar w:top="11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75F"/>
    <w:rsid w:val="00035E94"/>
    <w:rsid w:val="00105529"/>
    <w:rsid w:val="001C5E79"/>
    <w:rsid w:val="0032065E"/>
    <w:rsid w:val="00425F5C"/>
    <w:rsid w:val="00455679"/>
    <w:rsid w:val="005847C9"/>
    <w:rsid w:val="00591C66"/>
    <w:rsid w:val="005A6461"/>
    <w:rsid w:val="005F747E"/>
    <w:rsid w:val="00882BD2"/>
    <w:rsid w:val="008D2E68"/>
    <w:rsid w:val="00970131"/>
    <w:rsid w:val="00975AAE"/>
    <w:rsid w:val="009B0C27"/>
    <w:rsid w:val="009E67E3"/>
    <w:rsid w:val="00A9175F"/>
    <w:rsid w:val="00DA69C9"/>
    <w:rsid w:val="00EF0878"/>
    <w:rsid w:val="00F1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E9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9175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82BD2"/>
    <w:pPr>
      <w:ind w:left="720"/>
    </w:pPr>
  </w:style>
  <w:style w:type="paragraph" w:styleId="NoSpacing">
    <w:name w:val="No Spacing"/>
    <w:uiPriority w:val="99"/>
    <w:qFormat/>
    <w:rsid w:val="0045567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4</Pages>
  <Words>649</Words>
  <Characters>3700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13</cp:revision>
  <dcterms:created xsi:type="dcterms:W3CDTF">2020-04-20T06:19:00Z</dcterms:created>
  <dcterms:modified xsi:type="dcterms:W3CDTF">2020-04-20T12:21:00Z</dcterms:modified>
</cp:coreProperties>
</file>