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6601" w:rsidRPr="00885DA9" w:rsidRDefault="00EC6601" w:rsidP="00885DA9">
      <w:pPr>
        <w:ind w:firstLine="426"/>
        <w:jc w:val="center"/>
        <w:rPr>
          <w:rFonts w:ascii="Times New Roman" w:hAnsi="Times New Roman" w:cs="Times New Roman"/>
          <w:b/>
          <w:bCs/>
          <w:color w:val="FF0000"/>
          <w:sz w:val="24"/>
          <w:szCs w:val="24"/>
        </w:rPr>
      </w:pPr>
      <w:r w:rsidRPr="00885DA9">
        <w:rPr>
          <w:rFonts w:ascii="Times New Roman" w:hAnsi="Times New Roman" w:cs="Times New Roman"/>
          <w:b/>
          <w:bCs/>
          <w:color w:val="FF0000"/>
          <w:sz w:val="24"/>
          <w:szCs w:val="24"/>
        </w:rPr>
        <w:t>Моя поездка на Кремлевскую елку.</w:t>
      </w:r>
    </w:p>
    <w:p w:rsidR="00EC6601" w:rsidRPr="00885DA9" w:rsidRDefault="00EC6601" w:rsidP="00885DA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5DA9">
        <w:rPr>
          <w:rFonts w:ascii="Times New Roman" w:hAnsi="Times New Roman" w:cs="Times New Roman"/>
          <w:sz w:val="24"/>
          <w:szCs w:val="24"/>
        </w:rPr>
        <w:t>Новый год – самый любимый праздник детей и взрослых. От Деда Мороза мы ждем подарков, неожиданных сюрпризов, новых встреч. За неделю до нового года мне сообщили ошеломляющую новость. Я еду в Москву на ёлку! Побывать на Кремлевской ёлке – мечта любого российского школьника.</w:t>
      </w:r>
    </w:p>
    <w:p w:rsidR="00EC6601" w:rsidRPr="00885DA9" w:rsidRDefault="00EC6601" w:rsidP="00885DA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5DA9">
        <w:rPr>
          <w:rFonts w:ascii="Times New Roman" w:hAnsi="Times New Roman" w:cs="Times New Roman"/>
          <w:sz w:val="24"/>
          <w:szCs w:val="24"/>
        </w:rPr>
        <w:t>И вот я уже в поезде. Много новых знакомств, обмен адресами и номерами телефонов. А утром мы в Москве! Едем в Измайлово, нас поселяют в двадцати восьми этажной гостинице «Вега». Я жила в двухместном номере на двадцать втором этаже с девочкой по имени Яна из города Саранска, с которой мы быстро подружилась. Впереди нас ждали три сказочных дня в столице нашей Родины.</w:t>
      </w:r>
    </w:p>
    <w:p w:rsidR="00EC6601" w:rsidRPr="00885DA9" w:rsidRDefault="00EC6601" w:rsidP="00885DA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5DA9">
        <w:rPr>
          <w:rFonts w:ascii="Times New Roman" w:hAnsi="Times New Roman" w:cs="Times New Roman"/>
          <w:sz w:val="24"/>
          <w:szCs w:val="24"/>
        </w:rPr>
        <w:t>В первый день мы побывали в Москвариуме. Это место, где собраны удивительные виды морских обитателей. Меня поразило разнообразие рыб. Они были   с блестящей чешуёй и совсем черные, прозрачные и разных цветов, плоские и объемные, маленькие и огромные, в полоску и в крапинку,  но все необыкновенно красивые!</w:t>
      </w:r>
    </w:p>
    <w:p w:rsidR="00EC6601" w:rsidRDefault="00EC6601" w:rsidP="00DB7BBA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5DA9">
        <w:rPr>
          <w:rFonts w:ascii="Times New Roman" w:hAnsi="Times New Roman" w:cs="Times New Roman"/>
          <w:sz w:val="24"/>
          <w:szCs w:val="24"/>
        </w:rPr>
        <w:t xml:space="preserve">Разумеется, второй день мы все ждали с особенным нетерпением, ведь нас ожидала Кремлевская елка! И вот с раннего утра 25 декабря мы стали готовиться к долгожданному празднику. Надели свои лучшие наряды, красиво причесались. Час на автобусе – и мы на </w:t>
      </w:r>
      <w:r>
        <w:rPr>
          <w:rFonts w:ascii="Times New Roman" w:hAnsi="Times New Roman" w:cs="Times New Roman"/>
          <w:sz w:val="24"/>
          <w:szCs w:val="24"/>
        </w:rPr>
        <w:t>Красной площади! Впервые в своей жизни я увидела</w:t>
      </w:r>
      <w:r w:rsidRPr="00885DA9">
        <w:rPr>
          <w:rFonts w:ascii="Times New Roman" w:hAnsi="Times New Roman" w:cs="Times New Roman"/>
          <w:sz w:val="24"/>
          <w:szCs w:val="24"/>
        </w:rPr>
        <w:t xml:space="preserve"> Спасскую башню Кремля, собор Василия Блаженного, который поражает своей красотой. На Соборной площади я увидела знаме</w:t>
      </w:r>
      <w:r>
        <w:rPr>
          <w:rFonts w:ascii="Times New Roman" w:hAnsi="Times New Roman" w:cs="Times New Roman"/>
          <w:sz w:val="24"/>
          <w:szCs w:val="24"/>
        </w:rPr>
        <w:t xml:space="preserve">нитые Царь-колокол и Царь-пушку, раньше я их видела только в учебнике по истории. </w:t>
      </w:r>
      <w:r w:rsidRPr="00885DA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После экскурсии, мы отправились в Кремлевский дворец. </w:t>
      </w:r>
    </w:p>
    <w:p w:rsidR="00EC6601" w:rsidRPr="00885DA9" w:rsidRDefault="00EC6601" w:rsidP="00DB7BBA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 вот, наконец-то, мы на главной елке страны!</w:t>
      </w:r>
      <w:r w:rsidRPr="00885DA9">
        <w:rPr>
          <w:rFonts w:ascii="Times New Roman" w:hAnsi="Times New Roman" w:cs="Times New Roman"/>
          <w:sz w:val="24"/>
          <w:szCs w:val="24"/>
        </w:rPr>
        <w:t xml:space="preserve"> </w:t>
      </w:r>
    </w:p>
    <w:p w:rsidR="00EC6601" w:rsidRPr="00885DA9" w:rsidRDefault="00EC6601" w:rsidP="00885DA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5DA9">
        <w:rPr>
          <w:rFonts w:ascii="Times New Roman" w:hAnsi="Times New Roman" w:cs="Times New Roman"/>
          <w:sz w:val="24"/>
          <w:szCs w:val="24"/>
        </w:rPr>
        <w:t>Встречали нас сказочные персонажи. Мы делали сэлфи с любимыми героями. Потом нас проводили в зал, где происходило новогоднее представление. Оно было современным, с удивительными спецэффектами, с Дедом Морозом и Снегурочкой, они веселились вместе с нами. Было здорово! А закончилось все вручением новогодних подарков от Деда Мороза и Снегурочки.</w:t>
      </w:r>
    </w:p>
    <w:p w:rsidR="00EC6601" w:rsidRPr="00DE69C6" w:rsidRDefault="00EC6601" w:rsidP="00885DA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5DA9">
        <w:rPr>
          <w:rFonts w:ascii="Times New Roman" w:hAnsi="Times New Roman" w:cs="Times New Roman"/>
          <w:sz w:val="24"/>
          <w:szCs w:val="24"/>
        </w:rPr>
        <w:t xml:space="preserve">В этот день нас ждала еще одна удивительная экскурсия по Измайловскому кремлю. </w:t>
      </w:r>
      <w:r w:rsidRPr="00DE69C6">
        <w:rPr>
          <w:rFonts w:ascii="Times New Roman" w:hAnsi="Times New Roman" w:cs="Times New Roman"/>
          <w:sz w:val="24"/>
          <w:szCs w:val="24"/>
          <w:shd w:val="clear" w:color="auto" w:fill="FFFFFF"/>
        </w:rPr>
        <w:t>Здесь нас встретила удивительная архитектура и радушная атмосфера настоящего русского подворья!</w:t>
      </w:r>
    </w:p>
    <w:p w:rsidR="00EC6601" w:rsidRPr="00885DA9" w:rsidRDefault="00EC6601" w:rsidP="00885DA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5DA9">
        <w:rPr>
          <w:rFonts w:ascii="Times New Roman" w:hAnsi="Times New Roman" w:cs="Times New Roman"/>
          <w:sz w:val="24"/>
          <w:szCs w:val="24"/>
        </w:rPr>
        <w:t xml:space="preserve">В последний день моего необыкновенного путешествия мы побывали в планетарии. Здесь все мне казалось удивительным: и старинные телескопы, и лунные метеориты, и макет нашей солнечной системы. Потом было представление «Мы все звезды». </w:t>
      </w:r>
    </w:p>
    <w:p w:rsidR="00EC6601" w:rsidRPr="00885DA9" w:rsidRDefault="00EC6601" w:rsidP="00885DA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5DA9">
        <w:rPr>
          <w:rFonts w:ascii="Times New Roman" w:hAnsi="Times New Roman" w:cs="Times New Roman"/>
          <w:sz w:val="24"/>
          <w:szCs w:val="24"/>
        </w:rPr>
        <w:t xml:space="preserve">Вечером этого же дня мы уезжали домой. Позади остались три счастливых дня и замечательные воспоминания. До свидания, Москва! </w:t>
      </w:r>
    </w:p>
    <w:p w:rsidR="00EC6601" w:rsidRDefault="00EC6601" w:rsidP="00885DA9">
      <w:pPr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885DA9">
        <w:rPr>
          <w:rFonts w:ascii="Times New Roman" w:hAnsi="Times New Roman" w:cs="Times New Roman"/>
          <w:sz w:val="24"/>
          <w:szCs w:val="24"/>
        </w:rPr>
        <w:t xml:space="preserve">Утром нас встречал Саранск, наши родители, местные журналисты. Впечатления, полученные от поездки на Кремлевскую ёлку,  я сохраню на всю жизнь. </w:t>
      </w:r>
    </w:p>
    <w:p w:rsidR="00EC6601" w:rsidRPr="00DB7BBA" w:rsidRDefault="00EC6601" w:rsidP="00DE69C6">
      <w:pPr>
        <w:pStyle w:val="NoSpacing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Pr="00DB7BBA">
        <w:rPr>
          <w:rFonts w:ascii="Times New Roman" w:hAnsi="Times New Roman" w:cs="Times New Roman"/>
          <w:i/>
          <w:iCs/>
          <w:sz w:val="24"/>
          <w:szCs w:val="24"/>
        </w:rPr>
        <w:t xml:space="preserve">Корочкина Карина, </w:t>
      </w:r>
    </w:p>
    <w:p w:rsidR="00EC6601" w:rsidRDefault="00EC6601" w:rsidP="00DE69C6">
      <w:pPr>
        <w:pStyle w:val="NoSpacing"/>
        <w:ind w:firstLine="2410"/>
        <w:rPr>
          <w:rFonts w:ascii="Times New Roman" w:hAnsi="Times New Roman" w:cs="Times New Roman"/>
          <w:i/>
          <w:iCs/>
          <w:sz w:val="24"/>
          <w:szCs w:val="24"/>
        </w:rPr>
      </w:pPr>
      <w:r w:rsidRPr="00DB7BBA">
        <w:rPr>
          <w:rFonts w:ascii="Times New Roman" w:hAnsi="Times New Roman" w:cs="Times New Roman"/>
          <w:i/>
          <w:iCs/>
          <w:sz w:val="24"/>
          <w:szCs w:val="24"/>
        </w:rPr>
        <w:t>ученица 6 класса МБОУ «Больше – Маресевская СОШ»</w:t>
      </w:r>
      <w:bookmarkStart w:id="0" w:name="_GoBack"/>
      <w:bookmarkEnd w:id="0"/>
    </w:p>
    <w:p w:rsidR="00EC6601" w:rsidRDefault="00EC6601" w:rsidP="002F4B9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F4B9F">
        <w:rPr>
          <w:rFonts w:ascii="Times New Roman" w:hAnsi="Times New Roman" w:cs="Times New Roman"/>
          <w:sz w:val="24"/>
          <w:szCs w:val="24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87.5pt;height:249.75pt">
            <v:imagedata r:id="rId4" o:title=""/>
          </v:shape>
        </w:pict>
      </w: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2F4B9F">
        <w:rPr>
          <w:rFonts w:ascii="Times New Roman" w:hAnsi="Times New Roman" w:cs="Times New Roman"/>
          <w:sz w:val="24"/>
          <w:szCs w:val="24"/>
        </w:rPr>
        <w:pict>
          <v:shape id="_x0000_i1026" type="#_x0000_t75" style="width:187.5pt;height:249.75pt">
            <v:imagedata r:id="rId5" o:title=""/>
          </v:shape>
        </w:pict>
      </w:r>
    </w:p>
    <w:p w:rsidR="00EC6601" w:rsidRDefault="00EC6601" w:rsidP="002F4B9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C6601" w:rsidRDefault="00EC6601" w:rsidP="002F4B9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C6601" w:rsidRDefault="00EC6601" w:rsidP="002F4B9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C6601" w:rsidRDefault="00EC6601" w:rsidP="002F4B9F">
      <w:pPr>
        <w:pStyle w:val="NoSpacing"/>
        <w:rPr>
          <w:rFonts w:ascii="Times New Roman" w:hAnsi="Times New Roman" w:cs="Times New Roman"/>
          <w:sz w:val="24"/>
          <w:szCs w:val="24"/>
        </w:rPr>
      </w:pPr>
    </w:p>
    <w:p w:rsidR="00EC6601" w:rsidRPr="002F4B9F" w:rsidRDefault="00EC6601" w:rsidP="002F4B9F">
      <w:pPr>
        <w:pStyle w:val="NoSpacing"/>
        <w:rPr>
          <w:rFonts w:ascii="Times New Roman" w:hAnsi="Times New Roman" w:cs="Times New Roman"/>
          <w:sz w:val="24"/>
          <w:szCs w:val="24"/>
        </w:rPr>
      </w:pPr>
      <w:r w:rsidRPr="002F4B9F">
        <w:rPr>
          <w:rFonts w:ascii="Times New Roman" w:hAnsi="Times New Roman" w:cs="Times New Roman"/>
          <w:sz w:val="24"/>
          <w:szCs w:val="24"/>
        </w:rPr>
        <w:pict>
          <v:shape id="_x0000_i1027" type="#_x0000_t75" style="width:403.5pt;height:226.5pt">
            <v:imagedata r:id="rId6" o:title=""/>
          </v:shape>
        </w:pict>
      </w:r>
    </w:p>
    <w:sectPr w:rsidR="00EC6601" w:rsidRPr="002F4B9F" w:rsidSect="00AA64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80849"/>
    <w:rsid w:val="00206001"/>
    <w:rsid w:val="002F4B9F"/>
    <w:rsid w:val="0036409D"/>
    <w:rsid w:val="00427002"/>
    <w:rsid w:val="00742434"/>
    <w:rsid w:val="00885DA9"/>
    <w:rsid w:val="00967A92"/>
    <w:rsid w:val="00980849"/>
    <w:rsid w:val="00AA648A"/>
    <w:rsid w:val="00AC4502"/>
    <w:rsid w:val="00B0069C"/>
    <w:rsid w:val="00D55F4A"/>
    <w:rsid w:val="00DB7BBA"/>
    <w:rsid w:val="00DE4809"/>
    <w:rsid w:val="00DE69C6"/>
    <w:rsid w:val="00EA73EF"/>
    <w:rsid w:val="00EB5D66"/>
    <w:rsid w:val="00EC66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A648A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99"/>
    <w:qFormat/>
    <w:rsid w:val="00DB7BBA"/>
    <w:rPr>
      <w:rFonts w:cs="Calibri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199</TotalTime>
  <Pages>2</Pages>
  <Words>408</Words>
  <Characters>2329</Characters>
  <Application>Microsoft Office Outlook</Application>
  <DocSecurity>0</DocSecurity>
  <Lines>0</Lines>
  <Paragraphs>0</Paragraphs>
  <ScaleCrop>false</ScaleCrop>
  <Company>Школа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7</cp:revision>
  <dcterms:created xsi:type="dcterms:W3CDTF">2020-01-13T05:27:00Z</dcterms:created>
  <dcterms:modified xsi:type="dcterms:W3CDTF">2020-01-13T08:36:00Z</dcterms:modified>
</cp:coreProperties>
</file>