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311" w:rsidRPr="00D75355" w:rsidRDefault="000E3311" w:rsidP="00D753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355">
        <w:rPr>
          <w:rFonts w:ascii="Times New Roman" w:hAnsi="Times New Roman" w:cs="Times New Roman"/>
          <w:sz w:val="28"/>
          <w:szCs w:val="28"/>
        </w:rPr>
        <w:t>В структурном подразделении «Большеремезёнская сельская библиотека» в праздничные дни были проведены рождественские посиделки, на которые  собрались ученики 3-6 классов. Библиотекарь познакомила их с историей праздника Рождество, с рождественскими традициями русского и мордовского народа. Ученики читали стихи про Рождество. Затем была проведена рождественская викторина. Провели игру «Закончи пословицу», отгадывали загадки.</w:t>
      </w:r>
    </w:p>
    <w:p w:rsidR="000E3311" w:rsidRPr="00D75355" w:rsidRDefault="000E3311" w:rsidP="00D753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355">
        <w:rPr>
          <w:rFonts w:ascii="Times New Roman" w:hAnsi="Times New Roman" w:cs="Times New Roman"/>
          <w:sz w:val="28"/>
          <w:szCs w:val="28"/>
        </w:rPr>
        <w:t xml:space="preserve">Библиотекарь провела обзор книжной выставки «Рождество на страницах книг». </w:t>
      </w:r>
    </w:p>
    <w:p w:rsidR="000E3311" w:rsidRPr="00D75355" w:rsidRDefault="000E3311" w:rsidP="00D75355">
      <w:pPr>
        <w:jc w:val="both"/>
        <w:rPr>
          <w:rFonts w:ascii="Times New Roman" w:hAnsi="Times New Roman" w:cs="Times New Roman"/>
          <w:sz w:val="28"/>
          <w:szCs w:val="28"/>
        </w:rPr>
      </w:pPr>
      <w:r w:rsidRPr="00D75355">
        <w:rPr>
          <w:rFonts w:ascii="Times New Roman" w:hAnsi="Times New Roman" w:cs="Times New Roman"/>
          <w:sz w:val="28"/>
          <w:szCs w:val="28"/>
        </w:rPr>
        <w:t>Закончились посиделки разучиванием рождественских калядок.</w:t>
      </w:r>
    </w:p>
    <w:p w:rsidR="000E3311" w:rsidRPr="00D75355" w:rsidRDefault="000E3311" w:rsidP="00D75355">
      <w:pPr>
        <w:jc w:val="both"/>
        <w:rPr>
          <w:rFonts w:ascii="Times New Roman" w:hAnsi="Times New Roman" w:cs="Times New Roman"/>
          <w:sz w:val="28"/>
          <w:szCs w:val="28"/>
        </w:rPr>
      </w:pPr>
      <w:r w:rsidRPr="00D75355">
        <w:rPr>
          <w:rFonts w:ascii="Times New Roman" w:hAnsi="Times New Roman" w:cs="Times New Roman"/>
          <w:sz w:val="28"/>
          <w:szCs w:val="28"/>
        </w:rPr>
        <w:t>За активное участие ребята получили сладкие призы.</w:t>
      </w:r>
    </w:p>
    <w:p w:rsidR="000E3311" w:rsidRDefault="000E3311">
      <w:r w:rsidRPr="00E73A8E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462.75pt;height:349.5pt;visibility:visible">
            <v:imagedata r:id="rId4" o:title=""/>
          </v:shape>
        </w:pict>
      </w:r>
      <w:bookmarkStart w:id="0" w:name="_GoBack"/>
      <w:bookmarkEnd w:id="0"/>
    </w:p>
    <w:sectPr w:rsidR="000E3311" w:rsidSect="00982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5EF"/>
    <w:rsid w:val="000E3311"/>
    <w:rsid w:val="001D0F03"/>
    <w:rsid w:val="00395ED9"/>
    <w:rsid w:val="003F0433"/>
    <w:rsid w:val="006B55EF"/>
    <w:rsid w:val="0098240D"/>
    <w:rsid w:val="00986DBC"/>
    <w:rsid w:val="00A9461E"/>
    <w:rsid w:val="00D75355"/>
    <w:rsid w:val="00E73A8E"/>
    <w:rsid w:val="00F315BD"/>
    <w:rsid w:val="00FE6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40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86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6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91</Words>
  <Characters>524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4</cp:revision>
  <dcterms:created xsi:type="dcterms:W3CDTF">2020-01-07T09:28:00Z</dcterms:created>
  <dcterms:modified xsi:type="dcterms:W3CDTF">2020-01-09T11:37:00Z</dcterms:modified>
</cp:coreProperties>
</file>