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3DE" w:rsidRDefault="009523DE" w:rsidP="00402D0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9523DE" w:rsidRPr="006C7EA2" w:rsidRDefault="009523DE" w:rsidP="00402D0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6C7EA2">
        <w:rPr>
          <w:rFonts w:ascii="Times New Roman" w:hAnsi="Times New Roman" w:cs="Times New Roman"/>
          <w:sz w:val="26"/>
          <w:szCs w:val="26"/>
        </w:rPr>
        <w:t>Администрация Чамзинского муниципального района</w:t>
      </w:r>
    </w:p>
    <w:p w:rsidR="009523DE" w:rsidRPr="006C7EA2" w:rsidRDefault="009523DE" w:rsidP="00402D0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6C7EA2">
        <w:rPr>
          <w:rFonts w:ascii="Times New Roman" w:hAnsi="Times New Roman" w:cs="Times New Roman"/>
          <w:sz w:val="26"/>
          <w:szCs w:val="26"/>
        </w:rPr>
        <w:t>Республики Мордовия</w:t>
      </w:r>
    </w:p>
    <w:p w:rsidR="009523DE" w:rsidRPr="006C7EA2" w:rsidRDefault="009523DE" w:rsidP="00402D0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9523DE" w:rsidRPr="006C7EA2" w:rsidRDefault="009523DE" w:rsidP="00402D0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6C7EA2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9523DE" w:rsidRPr="006C7EA2" w:rsidRDefault="009523DE" w:rsidP="00402D0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9523DE" w:rsidRPr="006C7EA2" w:rsidRDefault="009523DE" w:rsidP="00402D0F">
      <w:pPr>
        <w:rPr>
          <w:rFonts w:ascii="Times New Roman" w:hAnsi="Times New Roman" w:cs="Times New Roman"/>
          <w:sz w:val="26"/>
          <w:szCs w:val="26"/>
        </w:rPr>
      </w:pPr>
      <w:r w:rsidRPr="006C7EA2">
        <w:rPr>
          <w:rFonts w:ascii="Times New Roman" w:hAnsi="Times New Roman" w:cs="Times New Roman"/>
          <w:sz w:val="26"/>
          <w:szCs w:val="26"/>
        </w:rPr>
        <w:t>__________2019 г.                                                                                     №____</w:t>
      </w:r>
    </w:p>
    <w:p w:rsidR="009523DE" w:rsidRPr="006C7EA2" w:rsidRDefault="009523DE" w:rsidP="00402D0F">
      <w:pPr>
        <w:jc w:val="center"/>
        <w:rPr>
          <w:rFonts w:ascii="Times New Roman" w:hAnsi="Times New Roman" w:cs="Times New Roman"/>
          <w:sz w:val="26"/>
          <w:szCs w:val="26"/>
        </w:rPr>
      </w:pPr>
      <w:r w:rsidRPr="006C7EA2">
        <w:rPr>
          <w:rFonts w:ascii="Times New Roman" w:hAnsi="Times New Roman" w:cs="Times New Roman"/>
          <w:sz w:val="26"/>
          <w:szCs w:val="26"/>
        </w:rPr>
        <w:t>р.п. Чамзинка</w:t>
      </w:r>
    </w:p>
    <w:p w:rsidR="009523DE" w:rsidRDefault="009523DE" w:rsidP="00402D0F">
      <w:pPr>
        <w:pStyle w:val="Heading3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13B35">
        <w:rPr>
          <w:rFonts w:ascii="Times New Roman" w:hAnsi="Times New Roman" w:cs="Times New Roman"/>
          <w:b w:val="0"/>
          <w:bCs w:val="0"/>
          <w:sz w:val="28"/>
          <w:szCs w:val="28"/>
        </w:rPr>
        <w:t>«О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б</w:t>
      </w:r>
      <w:r w:rsidRPr="00F13B3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поддержке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социально - ориентированных</w:t>
      </w:r>
      <w:r w:rsidRPr="00F13B3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некоммерческих организаций на реализацию проекта по персонифицированному </w:t>
      </w:r>
    </w:p>
    <w:p w:rsidR="009523DE" w:rsidRPr="00F13B35" w:rsidRDefault="009523DE" w:rsidP="00402D0F">
      <w:pPr>
        <w:pStyle w:val="Heading3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13B35">
        <w:rPr>
          <w:rFonts w:ascii="Times New Roman" w:hAnsi="Times New Roman" w:cs="Times New Roman"/>
          <w:b w:val="0"/>
          <w:bCs w:val="0"/>
          <w:sz w:val="28"/>
          <w:szCs w:val="28"/>
        </w:rPr>
        <w:t>финансированию дополнительного образования детей»</w:t>
      </w:r>
    </w:p>
    <w:p w:rsidR="009523DE" w:rsidRDefault="009523DE">
      <w:pPr>
        <w:rPr>
          <w:rFonts w:ascii="Times New Roman" w:hAnsi="Times New Roman" w:cs="Times New Roman"/>
          <w:sz w:val="24"/>
          <w:szCs w:val="24"/>
        </w:rPr>
      </w:pPr>
    </w:p>
    <w:p w:rsidR="009523DE" w:rsidRDefault="009523DE" w:rsidP="00D6535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соответствии с Федеральным</w:t>
      </w:r>
      <w:r w:rsidRPr="00D65354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D65354">
        <w:rPr>
          <w:rFonts w:ascii="Times New Roman" w:hAnsi="Times New Roman" w:cs="Times New Roman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 w:cs="Times New Roman"/>
          <w:sz w:val="28"/>
          <w:szCs w:val="28"/>
        </w:rPr>
        <w:t xml:space="preserve">ФЗ от </w:t>
      </w:r>
      <w:r w:rsidRPr="00D65354">
        <w:rPr>
          <w:rFonts w:ascii="Times New Roman" w:hAnsi="Times New Roman" w:cs="Times New Roman"/>
          <w:sz w:val="28"/>
          <w:szCs w:val="28"/>
        </w:rPr>
        <w:t>12.01.96 № 7-ФЗ «О некоммерческих организациях», пунктом 2 статьи 78.1 Бюджетного кодекса Российской Федерации, Распоряжением Правительства республики Мордовия от 21.01.2019г №33-Р, Постановлением администрации Чамзинского муниципального района от 15.03.2019г № 179 «Об утверждении Положения о персонифицированном образовании детей»</w:t>
      </w:r>
      <w:r>
        <w:rPr>
          <w:rFonts w:ascii="Times New Roman" w:hAnsi="Times New Roman" w:cs="Times New Roman"/>
          <w:sz w:val="28"/>
          <w:szCs w:val="28"/>
        </w:rPr>
        <w:t>, администрация Чамзинского муниципального района</w:t>
      </w:r>
    </w:p>
    <w:p w:rsidR="009523DE" w:rsidRPr="006C7EA2" w:rsidRDefault="009523DE" w:rsidP="00CE6AD9">
      <w:pPr>
        <w:pStyle w:val="ConsPlusNormal"/>
        <w:ind w:firstLine="540"/>
        <w:jc w:val="both"/>
        <w:rPr>
          <w:sz w:val="26"/>
          <w:szCs w:val="26"/>
        </w:rPr>
      </w:pPr>
      <w:r w:rsidRPr="006C7EA2">
        <w:rPr>
          <w:b/>
          <w:bCs/>
          <w:sz w:val="26"/>
          <w:szCs w:val="26"/>
        </w:rPr>
        <w:t>ПОСТАНОВЛЯ</w:t>
      </w:r>
      <w:r>
        <w:rPr>
          <w:b/>
          <w:bCs/>
          <w:sz w:val="26"/>
          <w:szCs w:val="26"/>
        </w:rPr>
        <w:t>ЕТ</w:t>
      </w:r>
      <w:r w:rsidRPr="006C7EA2">
        <w:rPr>
          <w:sz w:val="26"/>
          <w:szCs w:val="26"/>
        </w:rPr>
        <w:t>:</w:t>
      </w:r>
    </w:p>
    <w:p w:rsidR="009523DE" w:rsidRDefault="009523DE" w:rsidP="00ED4E6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523DE" w:rsidRPr="00CE6AD9" w:rsidRDefault="009523DE" w:rsidP="00ED4E6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E6AD9"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>
        <w:rPr>
          <w:rFonts w:ascii="Times New Roman" w:hAnsi="Times New Roman" w:cs="Times New Roman"/>
          <w:sz w:val="28"/>
          <w:szCs w:val="28"/>
          <w:lang w:eastAsia="ru-RU"/>
        </w:rPr>
        <w:t>Утвердить «Порядок предоставления субсидии социально –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Чамзинском муниципальном районе в соответствии с Приложением 1.</w:t>
      </w:r>
    </w:p>
    <w:p w:rsidR="009523DE" w:rsidRPr="00ED4E63" w:rsidRDefault="009523DE" w:rsidP="00ED4E63">
      <w:pPr>
        <w:pStyle w:val="ConsPlusNormal"/>
        <w:spacing w:after="200"/>
        <w:ind w:firstLine="720"/>
        <w:jc w:val="both"/>
      </w:pPr>
      <w:r>
        <w:t xml:space="preserve">2. </w:t>
      </w:r>
      <w:r w:rsidRPr="00ED4E63">
        <w:t>Контроль</w:t>
      </w:r>
      <w:r>
        <w:t xml:space="preserve"> за</w:t>
      </w:r>
      <w:r w:rsidRPr="00ED4E63">
        <w:t xml:space="preserve"> исполнени</w:t>
      </w:r>
      <w:r>
        <w:t>ем</w:t>
      </w:r>
      <w:r w:rsidRPr="00ED4E63">
        <w:t xml:space="preserve"> настоящего постановления возложить на начальника Управления по социальной работе администрации Чамзинского мун</w:t>
      </w:r>
      <w:r>
        <w:t>иципального района Махаеву Т.В.</w:t>
      </w:r>
    </w:p>
    <w:p w:rsidR="009523DE" w:rsidRPr="00ED4E63" w:rsidRDefault="009523DE" w:rsidP="00ED4E63">
      <w:pPr>
        <w:pStyle w:val="ConsPlusNormal"/>
        <w:spacing w:after="200"/>
        <w:ind w:firstLine="720"/>
        <w:jc w:val="both"/>
      </w:pPr>
      <w:r>
        <w:t xml:space="preserve">3. </w:t>
      </w:r>
      <w:r w:rsidRPr="00ED4E63">
        <w:t xml:space="preserve">Настоящее постановление вступает в силу со дня его </w:t>
      </w:r>
      <w:r>
        <w:t>официального опубликования в Информационном бюллетене</w:t>
      </w:r>
      <w:r w:rsidRPr="00ED4E63">
        <w:t>.</w:t>
      </w:r>
    </w:p>
    <w:p w:rsidR="009523DE" w:rsidRPr="00ED4E63" w:rsidRDefault="009523DE" w:rsidP="00D65354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9523DE" w:rsidRPr="00634CCB" w:rsidRDefault="009523DE" w:rsidP="00ED4E63">
      <w:pPr>
        <w:tabs>
          <w:tab w:val="left" w:pos="280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4CCB">
        <w:rPr>
          <w:rFonts w:ascii="Times New Roman" w:hAnsi="Times New Roman" w:cs="Times New Roman"/>
          <w:sz w:val="28"/>
          <w:szCs w:val="28"/>
        </w:rPr>
        <w:t>Глава Чамзинского</w:t>
      </w:r>
    </w:p>
    <w:p w:rsidR="009523DE" w:rsidRPr="006C7EA2" w:rsidRDefault="009523DE" w:rsidP="00ED4E63">
      <w:pPr>
        <w:tabs>
          <w:tab w:val="left" w:pos="2805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34CCB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634CCB">
        <w:rPr>
          <w:rFonts w:ascii="Times New Roman" w:hAnsi="Times New Roman" w:cs="Times New Roman"/>
          <w:sz w:val="28"/>
          <w:szCs w:val="28"/>
        </w:rPr>
        <w:tab/>
      </w:r>
      <w:r w:rsidRPr="00634CCB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634CCB">
        <w:rPr>
          <w:rFonts w:ascii="Times New Roman" w:hAnsi="Times New Roman" w:cs="Times New Roman"/>
          <w:sz w:val="28"/>
          <w:szCs w:val="28"/>
        </w:rPr>
        <w:t xml:space="preserve">                                   В.Г.Цыбаков</w:t>
      </w:r>
      <w:r w:rsidRPr="006C7EA2">
        <w:rPr>
          <w:rFonts w:ascii="Times New Roman" w:hAnsi="Times New Roman" w:cs="Times New Roman"/>
          <w:sz w:val="26"/>
          <w:szCs w:val="26"/>
        </w:rPr>
        <w:tab/>
        <w:t xml:space="preserve">                </w:t>
      </w:r>
    </w:p>
    <w:p w:rsidR="009523DE" w:rsidRDefault="009523DE" w:rsidP="00D65354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9523DE" w:rsidRDefault="009523DE" w:rsidP="00ED4E63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9523DE" w:rsidRDefault="009523DE" w:rsidP="00ED4E63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9523DE" w:rsidRDefault="009523DE" w:rsidP="00ED4E63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</w:t>
      </w:r>
    </w:p>
    <w:p w:rsidR="009523DE" w:rsidRPr="00ED4E63" w:rsidRDefault="009523DE" w:rsidP="00ED4E6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</w:t>
      </w:r>
      <w:r w:rsidRPr="00ED4E63">
        <w:rPr>
          <w:rFonts w:ascii="Times New Roman" w:hAnsi="Times New Roman" w:cs="Times New Roman"/>
          <w:sz w:val="24"/>
          <w:szCs w:val="24"/>
          <w:lang w:eastAsia="ru-RU"/>
        </w:rPr>
        <w:t>Приложение 1 к</w:t>
      </w:r>
    </w:p>
    <w:p w:rsidR="009523DE" w:rsidRPr="00ED4E63" w:rsidRDefault="009523DE" w:rsidP="00ED4E6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</w:t>
      </w:r>
      <w:r w:rsidRPr="00ED4E63">
        <w:rPr>
          <w:rFonts w:ascii="Times New Roman" w:hAnsi="Times New Roman" w:cs="Times New Roman"/>
          <w:sz w:val="24"/>
          <w:szCs w:val="24"/>
          <w:lang w:eastAsia="ru-RU"/>
        </w:rPr>
        <w:t>_________________</w:t>
      </w:r>
    </w:p>
    <w:p w:rsidR="009523DE" w:rsidRPr="00ED4E63" w:rsidRDefault="009523DE" w:rsidP="00ED4E6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</w:t>
      </w:r>
      <w:r w:rsidRPr="00ED4E63">
        <w:rPr>
          <w:rFonts w:ascii="Times New Roman" w:hAnsi="Times New Roman" w:cs="Times New Roman"/>
          <w:sz w:val="24"/>
          <w:szCs w:val="24"/>
          <w:lang w:eastAsia="ru-RU"/>
        </w:rPr>
        <w:t>_________________</w:t>
      </w:r>
    </w:p>
    <w:p w:rsidR="009523DE" w:rsidRDefault="009523DE" w:rsidP="00D65354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9523DE" w:rsidRPr="0080173C" w:rsidRDefault="009523DE" w:rsidP="0080173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ПОРЯДОК ПРЕДОСТАВЛЕНИЯ СУБСИДИИ СОЦИАЛЬНО-</w:t>
      </w:r>
      <w:r w:rsidRPr="0080173C">
        <w:rPr>
          <w:rFonts w:ascii="Times New Roman" w:hAnsi="Times New Roman" w:cs="Times New Roman"/>
          <w:sz w:val="24"/>
          <w:szCs w:val="24"/>
        </w:rPr>
        <w:t>ОРИЕНТИРОВАННЫМ НЕКОММЕРЧЕСКИМ ОРГАНИЗАЦИЯМ НА</w:t>
      </w:r>
      <w:r w:rsidRPr="008C6CD3">
        <w:rPr>
          <w:rFonts w:ascii="Times New Roman" w:hAnsi="Times New Roman" w:cs="Times New Roman"/>
          <w:sz w:val="24"/>
          <w:szCs w:val="24"/>
        </w:rPr>
        <w:t xml:space="preserve"> </w:t>
      </w:r>
      <w:r w:rsidRPr="008C6CD3">
        <w:rPr>
          <w:rFonts w:ascii="Times New Roman" w:hAnsi="Times New Roman" w:cs="Times New Roman"/>
          <w:caps/>
          <w:sz w:val="24"/>
          <w:szCs w:val="24"/>
        </w:rPr>
        <w:t xml:space="preserve">реализацию 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caps/>
          <w:sz w:val="24"/>
          <w:szCs w:val="24"/>
        </w:rPr>
        <w:t>Механизма</w:t>
      </w:r>
      <w:r w:rsidRPr="008C6CD3">
        <w:rPr>
          <w:rFonts w:ascii="Times New Roman" w:hAnsi="Times New Roman" w:cs="Times New Roman"/>
          <w:caps/>
          <w:sz w:val="24"/>
          <w:szCs w:val="24"/>
        </w:rPr>
        <w:t xml:space="preserve"> персонифицированного финансирования</w:t>
      </w:r>
      <w:r w:rsidRPr="008C6C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aps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ЧАМЗИНСКОМ МУНИЦИПАЛЬНОМ РАЙОНЕ</w:t>
      </w:r>
      <w:r w:rsidRPr="0080173C">
        <w:rPr>
          <w:rFonts w:ascii="Times New Roman" w:hAnsi="Times New Roman" w:cs="Times New Roman"/>
          <w:caps/>
          <w:sz w:val="24"/>
          <w:szCs w:val="24"/>
        </w:rPr>
        <w:t>.</w:t>
      </w:r>
    </w:p>
    <w:p w:rsidR="009523DE" w:rsidRDefault="009523DE" w:rsidP="008017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523DE" w:rsidRPr="00EC778B" w:rsidRDefault="009523DE" w:rsidP="00EC778B">
      <w:pPr>
        <w:pStyle w:val="ListParagraph"/>
        <w:numPr>
          <w:ilvl w:val="0"/>
          <w:numId w:val="23"/>
        </w:numPr>
        <w:spacing w:line="360" w:lineRule="auto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Общие положения о предоставлении субсидии.</w:t>
      </w:r>
    </w:p>
    <w:p w:rsidR="009523DE" w:rsidRPr="00D65354" w:rsidRDefault="009523DE" w:rsidP="00D85D0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790F">
        <w:rPr>
          <w:rFonts w:ascii="Times New Roman" w:hAnsi="Times New Roman" w:cs="Times New Roman"/>
          <w:sz w:val="24"/>
          <w:szCs w:val="24"/>
        </w:rPr>
        <w:t>Настоящий Порядо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1A790F">
        <w:rPr>
          <w:rFonts w:ascii="Times New Roman" w:hAnsi="Times New Roman" w:cs="Times New Roman"/>
          <w:sz w:val="24"/>
          <w:szCs w:val="24"/>
        </w:rPr>
        <w:t xml:space="preserve"> разработ</w:t>
      </w:r>
      <w:r>
        <w:rPr>
          <w:rFonts w:ascii="Times New Roman" w:hAnsi="Times New Roman" w:cs="Times New Roman"/>
          <w:sz w:val="24"/>
          <w:szCs w:val="24"/>
        </w:rPr>
        <w:t>ан в соответствии с Федеральным</w:t>
      </w:r>
      <w:r w:rsidRPr="001A790F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1A790F">
        <w:rPr>
          <w:rFonts w:ascii="Times New Roman" w:hAnsi="Times New Roman" w:cs="Times New Roman"/>
          <w:sz w:val="24"/>
          <w:szCs w:val="24"/>
        </w:rPr>
        <w:t xml:space="preserve"> от 06.10.2003 № 131-ФЗ «Об общих принципах организации местного самоуправления в Российской Федерации»,</w:t>
      </w:r>
      <w:r>
        <w:rPr>
          <w:rFonts w:ascii="Times New Roman" w:hAnsi="Times New Roman" w:cs="Times New Roman"/>
          <w:sz w:val="24"/>
          <w:szCs w:val="24"/>
        </w:rPr>
        <w:t xml:space="preserve"> ФЗ от</w:t>
      </w:r>
      <w:r w:rsidRPr="001A790F">
        <w:rPr>
          <w:rFonts w:ascii="Times New Roman" w:hAnsi="Times New Roman" w:cs="Times New Roman"/>
          <w:sz w:val="24"/>
          <w:szCs w:val="24"/>
        </w:rPr>
        <w:t xml:space="preserve"> 12.01.96 № 7-ФЗ «О некоммерческих организациях», пунктом 2 статьи 78.1 Бюджетного кодекса Российской Федерации,</w:t>
      </w:r>
      <w:r>
        <w:rPr>
          <w:rFonts w:ascii="Times New Roman" w:hAnsi="Times New Roman" w:cs="Times New Roman"/>
          <w:sz w:val="24"/>
          <w:szCs w:val="24"/>
        </w:rPr>
        <w:t xml:space="preserve"> Распоряжением Правительства республики Мордовия от 21.01.2019г №33-Р, Постановлением администрации Чамзинского муниципального района</w:t>
      </w:r>
      <w:r w:rsidRPr="001A79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 15.03.2019г № 179 «Об утверждении Положения о персонифицированном образовании детей» </w:t>
      </w:r>
      <w:r w:rsidRPr="001A790F">
        <w:rPr>
          <w:rFonts w:ascii="Times New Roman" w:hAnsi="Times New Roman" w:cs="Times New Roman"/>
          <w:sz w:val="24"/>
          <w:szCs w:val="24"/>
        </w:rPr>
        <w:t xml:space="preserve">и устанавливает условия и </w:t>
      </w:r>
      <w:r>
        <w:rPr>
          <w:rFonts w:ascii="Times New Roman" w:hAnsi="Times New Roman" w:cs="Times New Roman"/>
          <w:sz w:val="24"/>
          <w:szCs w:val="24"/>
        </w:rPr>
        <w:t xml:space="preserve">механизм </w:t>
      </w:r>
      <w:r w:rsidRPr="0080173C">
        <w:rPr>
          <w:rFonts w:ascii="Times New Roman" w:hAnsi="Times New Roman" w:cs="Times New Roman"/>
          <w:sz w:val="24"/>
          <w:szCs w:val="24"/>
        </w:rPr>
        <w:t>предоставления юридическим лицам (за исключением государственных и муниципальных учреждений), признаваемым в соответствии с законодательством Российской Федерации социально ориентированными некоммерческими организациями (д</w:t>
      </w:r>
      <w:r>
        <w:rPr>
          <w:rFonts w:ascii="Times New Roman" w:hAnsi="Times New Roman" w:cs="Times New Roman"/>
          <w:sz w:val="24"/>
          <w:szCs w:val="24"/>
        </w:rPr>
        <w:t xml:space="preserve">алее - Организация), субсидий на реализацию проекта по обеспечению развития системы дополнительного образования детей посредством внедрения механизма </w:t>
      </w:r>
      <w:r w:rsidRPr="00E64D8B">
        <w:rPr>
          <w:rFonts w:ascii="Times New Roman" w:hAnsi="Times New Roman" w:cs="Times New Roman"/>
          <w:sz w:val="24"/>
          <w:szCs w:val="24"/>
        </w:rPr>
        <w:t>персонифицированного финансирования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173C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Чамзинском муниципальном районе (далее – Проект), в рамках реализации основного мероприятия</w:t>
      </w:r>
      <w:r>
        <w:rPr>
          <w:sz w:val="24"/>
          <w:szCs w:val="24"/>
        </w:rPr>
        <w:t xml:space="preserve"> </w:t>
      </w:r>
      <w:r w:rsidRPr="00D65354">
        <w:rPr>
          <w:rFonts w:ascii="Times New Roman" w:hAnsi="Times New Roman" w:cs="Times New Roman"/>
          <w:sz w:val="24"/>
          <w:szCs w:val="24"/>
        </w:rPr>
        <w:t>«Обеспечение персонифицированного финансирования дополнительного образования детей» подпрограммы «Развитие дополнительного образования детей в Чамзинском муниципальном районе» на 2016 – 2025 годы» муниципальной программы  «Развитие образования в Чамзинском муниципальном районе» на 2016 – 20205 годы»  Чамзинского муниципального района.</w:t>
      </w:r>
    </w:p>
    <w:p w:rsidR="009523DE" w:rsidRDefault="009523DE" w:rsidP="00D85D0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Главным распорядителем средств местного бюджета</w:t>
      </w:r>
      <w:r w:rsidRPr="00E64D8B">
        <w:rPr>
          <w:rFonts w:ascii="Times New Roman" w:hAnsi="Times New Roman" w:cs="Times New Roman"/>
          <w:sz w:val="24"/>
          <w:szCs w:val="24"/>
        </w:rPr>
        <w:t xml:space="preserve">, осуществляющим предоставление субсидий </w:t>
      </w:r>
      <w:r>
        <w:rPr>
          <w:rFonts w:ascii="Times New Roman" w:hAnsi="Times New Roman" w:cs="Times New Roman"/>
          <w:sz w:val="24"/>
          <w:szCs w:val="24"/>
        </w:rPr>
        <w:t>Организациям</w:t>
      </w:r>
      <w:r w:rsidRPr="00E64D8B">
        <w:rPr>
          <w:rFonts w:ascii="Times New Roman" w:hAnsi="Times New Roman" w:cs="Times New Roman"/>
          <w:sz w:val="24"/>
          <w:szCs w:val="24"/>
        </w:rPr>
        <w:t xml:space="preserve"> в соответствии с настоящим Порядком, является </w:t>
      </w:r>
      <w:r w:rsidRPr="0090373C">
        <w:rPr>
          <w:rFonts w:ascii="Times New Roman" w:hAnsi="Times New Roman" w:cs="Times New Roman"/>
          <w:sz w:val="24"/>
          <w:szCs w:val="24"/>
        </w:rPr>
        <w:t>Управление по социальной работе администрации Чамзинского муниципального района (далее – Уполномоченный орган).</w:t>
      </w:r>
    </w:p>
    <w:p w:rsidR="009523DE" w:rsidRDefault="009523DE" w:rsidP="00D85D0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4D8B">
        <w:rPr>
          <w:rFonts w:ascii="Times New Roman" w:hAnsi="Times New Roman" w:cs="Times New Roman"/>
          <w:sz w:val="24"/>
          <w:szCs w:val="24"/>
        </w:rPr>
        <w:t>Субсиди</w:t>
      </w:r>
      <w:r>
        <w:rPr>
          <w:rFonts w:ascii="Times New Roman" w:hAnsi="Times New Roman" w:cs="Times New Roman"/>
          <w:sz w:val="24"/>
          <w:szCs w:val="24"/>
        </w:rPr>
        <w:t>и предоставляю</w:t>
      </w:r>
      <w:r w:rsidRPr="00E64D8B">
        <w:rPr>
          <w:rFonts w:ascii="Times New Roman" w:hAnsi="Times New Roman" w:cs="Times New Roman"/>
          <w:sz w:val="24"/>
          <w:szCs w:val="24"/>
        </w:rPr>
        <w:t xml:space="preserve">тся в пределах лимитов бюджетных обязательств, предусмотренных </w:t>
      </w:r>
      <w:r>
        <w:rPr>
          <w:rFonts w:ascii="Times New Roman" w:hAnsi="Times New Roman" w:cs="Times New Roman"/>
          <w:sz w:val="24"/>
          <w:szCs w:val="24"/>
        </w:rPr>
        <w:t>решением Совета депутатов Чамзинского муниципального района о бюджете Чамзинского муниципального района на соответствующий финансовый год</w:t>
      </w:r>
      <w:r w:rsidRPr="00E64D8B">
        <w:rPr>
          <w:rFonts w:ascii="Times New Roman" w:hAnsi="Times New Roman" w:cs="Times New Roman"/>
          <w:sz w:val="24"/>
          <w:szCs w:val="24"/>
        </w:rPr>
        <w:t>.</w:t>
      </w:r>
    </w:p>
    <w:p w:rsidR="009523DE" w:rsidRDefault="009523DE" w:rsidP="00D85D0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Ref483331948"/>
      <w:r w:rsidRPr="00534E42">
        <w:rPr>
          <w:rFonts w:ascii="Times New Roman" w:hAnsi="Times New Roman" w:cs="Times New Roman"/>
          <w:sz w:val="24"/>
          <w:szCs w:val="24"/>
        </w:rPr>
        <w:t>Субсиди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534E42">
        <w:rPr>
          <w:rFonts w:ascii="Times New Roman" w:hAnsi="Times New Roman" w:cs="Times New Roman"/>
          <w:sz w:val="24"/>
          <w:szCs w:val="24"/>
        </w:rPr>
        <w:t xml:space="preserve"> предоставля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34E42">
        <w:rPr>
          <w:rFonts w:ascii="Times New Roman" w:hAnsi="Times New Roman" w:cs="Times New Roman"/>
          <w:sz w:val="24"/>
          <w:szCs w:val="24"/>
        </w:rPr>
        <w:t xml:space="preserve">тся Организациям на безвозмездной и безвозвратной основе в целях </w:t>
      </w:r>
      <w:r>
        <w:rPr>
          <w:rFonts w:ascii="Times New Roman" w:hAnsi="Times New Roman" w:cs="Times New Roman"/>
          <w:sz w:val="24"/>
          <w:szCs w:val="24"/>
        </w:rPr>
        <w:t>обеспечения</w:t>
      </w:r>
      <w:r w:rsidRPr="00534E42">
        <w:rPr>
          <w:rFonts w:ascii="Times New Roman" w:hAnsi="Times New Roman" w:cs="Times New Roman"/>
          <w:sz w:val="24"/>
          <w:szCs w:val="24"/>
        </w:rPr>
        <w:t xml:space="preserve"> их затрат на реализацию П</w:t>
      </w:r>
      <w:r>
        <w:rPr>
          <w:rFonts w:ascii="Times New Roman" w:hAnsi="Times New Roman" w:cs="Times New Roman"/>
          <w:sz w:val="24"/>
          <w:szCs w:val="24"/>
        </w:rPr>
        <w:t xml:space="preserve">роекта и может быть использована </w:t>
      </w:r>
      <w:r w:rsidRPr="00534E42">
        <w:rPr>
          <w:rFonts w:ascii="Times New Roman" w:hAnsi="Times New Roman" w:cs="Times New Roman"/>
          <w:sz w:val="24"/>
          <w:szCs w:val="24"/>
        </w:rPr>
        <w:t>на следующие цели:</w:t>
      </w:r>
      <w:bookmarkEnd w:id="0"/>
    </w:p>
    <w:p w:rsidR="009523DE" w:rsidRDefault="009523DE" w:rsidP="00D85D04">
      <w:pPr>
        <w:pStyle w:val="ListParagraph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Ref483331904"/>
      <w:bookmarkStart w:id="2" w:name="_Ref515978019"/>
      <w:r w:rsidRPr="00F83273">
        <w:rPr>
          <w:rFonts w:ascii="Times New Roman" w:hAnsi="Times New Roman" w:cs="Times New Roman"/>
          <w:sz w:val="24"/>
          <w:szCs w:val="24"/>
        </w:rPr>
        <w:t>оплат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F83273">
        <w:rPr>
          <w:rFonts w:ascii="Times New Roman" w:hAnsi="Times New Roman" w:cs="Times New Roman"/>
          <w:sz w:val="24"/>
          <w:szCs w:val="24"/>
        </w:rPr>
        <w:t xml:space="preserve"> услуг, предоставляемых детям с использованием сертификатов дополнительного образования, выданных в </w:t>
      </w:r>
      <w:r>
        <w:rPr>
          <w:rFonts w:ascii="Times New Roman" w:hAnsi="Times New Roman" w:cs="Times New Roman"/>
          <w:sz w:val="24"/>
          <w:szCs w:val="24"/>
        </w:rPr>
        <w:t>Чамзинском муниципальном районе (далее – сертификат дополнительного образования)</w:t>
      </w:r>
      <w:r w:rsidRPr="00F83273">
        <w:rPr>
          <w:rFonts w:ascii="Times New Roman" w:hAnsi="Times New Roman" w:cs="Times New Roman"/>
          <w:sz w:val="24"/>
          <w:szCs w:val="24"/>
        </w:rPr>
        <w:t xml:space="preserve">, в соответствии с заключаемыми Организацией договорами об оплате дополнительного образования с </w:t>
      </w:r>
      <w:r>
        <w:rPr>
          <w:rFonts w:ascii="Times New Roman" w:hAnsi="Times New Roman" w:cs="Times New Roman"/>
          <w:sz w:val="24"/>
          <w:szCs w:val="24"/>
        </w:rPr>
        <w:t>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дополнительного образования детей Республики Мордовия (далее - поставщики</w:t>
      </w:r>
      <w:r w:rsidRPr="00F83273">
        <w:rPr>
          <w:rFonts w:ascii="Times New Roman" w:hAnsi="Times New Roman" w:cs="Times New Roman"/>
          <w:sz w:val="24"/>
          <w:szCs w:val="24"/>
        </w:rPr>
        <w:t xml:space="preserve"> образовательных услуг</w:t>
      </w:r>
      <w:bookmarkEnd w:id="1"/>
      <w:r>
        <w:rPr>
          <w:rFonts w:ascii="Times New Roman" w:hAnsi="Times New Roman" w:cs="Times New Roman"/>
          <w:sz w:val="24"/>
          <w:szCs w:val="24"/>
        </w:rPr>
        <w:t>).</w:t>
      </w:r>
      <w:bookmarkEnd w:id="2"/>
    </w:p>
    <w:p w:rsidR="009523DE" w:rsidRPr="00953402" w:rsidRDefault="009523DE" w:rsidP="00D85D04">
      <w:pPr>
        <w:pStyle w:val="ListParagraph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_Ref483337861"/>
      <w:r w:rsidRPr="00953402">
        <w:rPr>
          <w:rFonts w:ascii="Times New Roman" w:hAnsi="Times New Roman" w:cs="Times New Roman"/>
          <w:sz w:val="24"/>
          <w:szCs w:val="24"/>
        </w:rPr>
        <w:t xml:space="preserve">оплата труда специалистов, </w:t>
      </w:r>
      <w:r>
        <w:rPr>
          <w:rFonts w:ascii="Times New Roman" w:hAnsi="Times New Roman" w:cs="Times New Roman"/>
          <w:sz w:val="24"/>
          <w:szCs w:val="24"/>
        </w:rPr>
        <w:t>участвующих в реализации Проекта, в том числе специалистов, привлекаемых для этих целей по гражданско-правовым договорам</w:t>
      </w:r>
      <w:r w:rsidRPr="00953402">
        <w:rPr>
          <w:rFonts w:ascii="Times New Roman" w:hAnsi="Times New Roman" w:cs="Times New Roman"/>
          <w:sz w:val="24"/>
          <w:szCs w:val="24"/>
        </w:rPr>
        <w:t>;</w:t>
      </w:r>
      <w:bookmarkEnd w:id="3"/>
    </w:p>
    <w:p w:rsidR="009523DE" w:rsidRDefault="009523DE" w:rsidP="00D07892">
      <w:pPr>
        <w:pStyle w:val="ListParagraph"/>
        <w:numPr>
          <w:ilvl w:val="0"/>
          <w:numId w:val="15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выплата </w:t>
      </w:r>
      <w:r w:rsidRPr="00F83273">
        <w:rPr>
          <w:rFonts w:ascii="Times New Roman" w:hAnsi="Times New Roman" w:cs="Times New Roman"/>
          <w:sz w:val="24"/>
          <w:szCs w:val="24"/>
        </w:rPr>
        <w:t>начислени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F83273">
        <w:rPr>
          <w:rFonts w:ascii="Times New Roman" w:hAnsi="Times New Roman" w:cs="Times New Roman"/>
          <w:sz w:val="24"/>
          <w:szCs w:val="24"/>
        </w:rPr>
        <w:t xml:space="preserve"> на оплату труда специалистов;</w:t>
      </w:r>
    </w:p>
    <w:p w:rsidR="009523DE" w:rsidRDefault="009523DE" w:rsidP="00940A44">
      <w:pPr>
        <w:pStyle w:val="ListParagraph"/>
        <w:numPr>
          <w:ilvl w:val="0"/>
          <w:numId w:val="15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7892">
        <w:rPr>
          <w:rFonts w:ascii="Times New Roman" w:hAnsi="Times New Roman" w:cs="Times New Roman"/>
          <w:sz w:val="24"/>
          <w:szCs w:val="24"/>
        </w:rPr>
        <w:t>приобретение к</w:t>
      </w:r>
      <w:r>
        <w:rPr>
          <w:rFonts w:ascii="Times New Roman" w:hAnsi="Times New Roman" w:cs="Times New Roman"/>
          <w:sz w:val="24"/>
          <w:szCs w:val="24"/>
        </w:rPr>
        <w:t>оммунальных услуг, услуг связи, транспортных услу</w:t>
      </w:r>
      <w:r w:rsidRPr="00D07892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, необходимых для обеспечения реализации Проекта</w:t>
      </w:r>
      <w:r w:rsidRPr="00D07892">
        <w:rPr>
          <w:rFonts w:ascii="Times New Roman" w:hAnsi="Times New Roman" w:cs="Times New Roman"/>
          <w:sz w:val="24"/>
          <w:szCs w:val="24"/>
        </w:rPr>
        <w:t>;</w:t>
      </w:r>
    </w:p>
    <w:p w:rsidR="009523DE" w:rsidRPr="0090373C" w:rsidRDefault="009523DE" w:rsidP="00940A44">
      <w:pPr>
        <w:pStyle w:val="ListParagraph"/>
        <w:numPr>
          <w:ilvl w:val="0"/>
          <w:numId w:val="15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373C">
        <w:rPr>
          <w:rFonts w:ascii="Times New Roman" w:hAnsi="Times New Roman" w:cs="Times New Roman"/>
          <w:sz w:val="24"/>
          <w:szCs w:val="24"/>
        </w:rPr>
        <w:t>расходы на банковское обслуживание;</w:t>
      </w:r>
    </w:p>
    <w:p w:rsidR="009523DE" w:rsidRPr="00D07892" w:rsidRDefault="009523DE" w:rsidP="00940A44">
      <w:pPr>
        <w:pStyle w:val="ListParagraph"/>
        <w:numPr>
          <w:ilvl w:val="0"/>
          <w:numId w:val="15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7892">
        <w:rPr>
          <w:rFonts w:ascii="Times New Roman" w:hAnsi="Times New Roman" w:cs="Times New Roman"/>
          <w:sz w:val="24"/>
          <w:szCs w:val="24"/>
        </w:rPr>
        <w:t>арендные платежи;</w:t>
      </w:r>
    </w:p>
    <w:p w:rsidR="009523DE" w:rsidRDefault="009523DE" w:rsidP="00940A44">
      <w:pPr>
        <w:pStyle w:val="ListParagraph"/>
        <w:numPr>
          <w:ilvl w:val="0"/>
          <w:numId w:val="15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_Ref483331939"/>
      <w:bookmarkStart w:id="5" w:name="_Ref518295348"/>
      <w:r w:rsidRPr="00257121">
        <w:rPr>
          <w:rFonts w:ascii="Times New Roman" w:hAnsi="Times New Roman" w:cs="Times New Roman"/>
          <w:sz w:val="24"/>
          <w:szCs w:val="24"/>
        </w:rPr>
        <w:t>приобретение расходных материалов</w:t>
      </w:r>
      <w:bookmarkEnd w:id="4"/>
      <w:r>
        <w:rPr>
          <w:rFonts w:ascii="Times New Roman" w:hAnsi="Times New Roman" w:cs="Times New Roman"/>
          <w:sz w:val="24"/>
          <w:szCs w:val="24"/>
        </w:rPr>
        <w:t>, используемых при реализации Проекта.</w:t>
      </w:r>
      <w:bookmarkEnd w:id="5"/>
    </w:p>
    <w:p w:rsidR="009523DE" w:rsidRDefault="009523DE" w:rsidP="00940A44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Объем субсидии, предоставляемой Организации, ежемесячно определяется на основании оценки обязательств Организации по оплате услуг, указанных в подпункте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_Ref515978019 \r \h </w:instrText>
      </w:r>
      <w:r w:rsidRPr="002938C2"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пункта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_Ref483331948 \r \h </w:instrText>
      </w:r>
      <w:r w:rsidRPr="002938C2"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настоящего Порядка по формуле:</w:t>
      </w:r>
    </w:p>
    <w:p w:rsidR="009523DE" w:rsidRDefault="009523DE" w:rsidP="008E60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23DE" w:rsidRPr="00534E42" w:rsidRDefault="009523DE" w:rsidP="008E60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2.5pt;height:30.75pt">
            <v:imagedata r:id="rId7" o:title="" chromakey="white"/>
          </v:shape>
        </w:pict>
      </w:r>
    </w:p>
    <w:p w:rsidR="009523DE" w:rsidRPr="00C65E98" w:rsidRDefault="009523DE" w:rsidP="00C65E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523DE" w:rsidRDefault="009523DE" w:rsidP="00C65E98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</w:t>
      </w:r>
    </w:p>
    <w:p w:rsidR="009523DE" w:rsidRDefault="009523DE" w:rsidP="00C65E98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2095">
        <w:rPr>
          <w:rFonts w:ascii="Times New Roman" w:hAnsi="Times New Roman" w:cs="Times New Roman"/>
          <w:sz w:val="24"/>
          <w:szCs w:val="24"/>
        </w:rPr>
        <w:fldChar w:fldCharType="begin"/>
      </w:r>
      <w:r w:rsidRPr="00752095">
        <w:rPr>
          <w:rFonts w:ascii="Times New Roman" w:hAnsi="Times New Roman" w:cs="Times New Roman"/>
          <w:sz w:val="24"/>
          <w:szCs w:val="24"/>
        </w:rPr>
        <w:instrText xml:space="preserve"> QUOTE </w:instrText>
      </w:r>
      <w:r>
        <w:pict>
          <v:shape id="_x0000_i1026" type="#_x0000_t75" style="width:9pt;height:14.25pt">
            <v:imagedata r:id="rId8" o:title="" chromakey="white"/>
          </v:shape>
        </w:pict>
      </w:r>
      <w:r w:rsidRPr="00752095">
        <w:rPr>
          <w:rFonts w:ascii="Times New Roman" w:hAnsi="Times New Roman" w:cs="Times New Roman"/>
          <w:sz w:val="24"/>
          <w:szCs w:val="24"/>
        </w:rPr>
        <w:instrText xml:space="preserve"> </w:instrText>
      </w:r>
      <w:r w:rsidRPr="00752095">
        <w:rPr>
          <w:rFonts w:ascii="Times New Roman" w:hAnsi="Times New Roman" w:cs="Times New Roman"/>
          <w:sz w:val="24"/>
          <w:szCs w:val="24"/>
        </w:rPr>
        <w:fldChar w:fldCharType="separate"/>
      </w:r>
      <w:r>
        <w:pict>
          <v:shape id="_x0000_i1027" type="#_x0000_t75" style="width:9pt;height:14.25pt">
            <v:imagedata r:id="rId8" o:title="" chromakey="white"/>
          </v:shape>
        </w:pict>
      </w:r>
      <w:r w:rsidRPr="00752095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– порядковый номер месяца, для реализации Проекта в котором предоставляется субсидия;</w:t>
      </w:r>
    </w:p>
    <w:p w:rsidR="009523DE" w:rsidRPr="00F96168" w:rsidRDefault="009523DE" w:rsidP="00F96168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2095">
        <w:rPr>
          <w:rFonts w:ascii="Times New Roman" w:hAnsi="Times New Roman" w:cs="Times New Roman"/>
          <w:sz w:val="24"/>
          <w:szCs w:val="24"/>
        </w:rPr>
        <w:fldChar w:fldCharType="begin"/>
      </w:r>
      <w:r w:rsidRPr="00752095">
        <w:rPr>
          <w:rFonts w:ascii="Times New Roman" w:hAnsi="Times New Roman" w:cs="Times New Roman"/>
          <w:sz w:val="24"/>
          <w:szCs w:val="24"/>
        </w:rPr>
        <w:instrText xml:space="preserve"> QUOTE </w:instrText>
      </w:r>
      <w:r>
        <w:pict>
          <v:shape id="_x0000_i1028" type="#_x0000_t75" style="width:9pt;height:14.25pt">
            <v:imagedata r:id="rId9" o:title="" chromakey="white"/>
          </v:shape>
        </w:pict>
      </w:r>
      <w:r w:rsidRPr="00752095">
        <w:rPr>
          <w:rFonts w:ascii="Times New Roman" w:hAnsi="Times New Roman" w:cs="Times New Roman"/>
          <w:sz w:val="24"/>
          <w:szCs w:val="24"/>
        </w:rPr>
        <w:instrText xml:space="preserve"> </w:instrText>
      </w:r>
      <w:r w:rsidRPr="00752095">
        <w:rPr>
          <w:rFonts w:ascii="Times New Roman" w:hAnsi="Times New Roman" w:cs="Times New Roman"/>
          <w:sz w:val="24"/>
          <w:szCs w:val="24"/>
        </w:rPr>
        <w:fldChar w:fldCharType="separate"/>
      </w:r>
      <w:r>
        <w:pict>
          <v:shape id="_x0000_i1029" type="#_x0000_t75" style="width:9pt;height:14.25pt">
            <v:imagedata r:id="rId9" o:title="" chromakey="white"/>
          </v:shape>
        </w:pict>
      </w:r>
      <w:r w:rsidRPr="00752095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– порядковый номер услуги, оказываемой в рамках Проекта;</w:t>
      </w:r>
    </w:p>
    <w:p w:rsidR="009523DE" w:rsidRDefault="009523DE" w:rsidP="00F96168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2095">
        <w:rPr>
          <w:rFonts w:ascii="Times New Roman" w:hAnsi="Times New Roman" w:cs="Times New Roman"/>
          <w:sz w:val="24"/>
          <w:szCs w:val="24"/>
        </w:rPr>
        <w:fldChar w:fldCharType="begin"/>
      </w:r>
      <w:r w:rsidRPr="00752095">
        <w:rPr>
          <w:rFonts w:ascii="Times New Roman" w:hAnsi="Times New Roman" w:cs="Times New Roman"/>
          <w:sz w:val="24"/>
          <w:szCs w:val="24"/>
        </w:rPr>
        <w:instrText xml:space="preserve"> QUOTE </w:instrText>
      </w:r>
      <w:r>
        <w:pict>
          <v:shape id="_x0000_i1030" type="#_x0000_t75" style="width:30.75pt;height:11.25pt">
            <v:imagedata r:id="rId10" o:title="" chromakey="white"/>
          </v:shape>
        </w:pict>
      </w:r>
      <w:r w:rsidRPr="00752095">
        <w:rPr>
          <w:rFonts w:ascii="Times New Roman" w:hAnsi="Times New Roman" w:cs="Times New Roman"/>
          <w:sz w:val="24"/>
          <w:szCs w:val="24"/>
        </w:rPr>
        <w:instrText xml:space="preserve"> </w:instrText>
      </w:r>
      <w:r w:rsidRPr="00752095">
        <w:rPr>
          <w:rFonts w:ascii="Times New Roman" w:hAnsi="Times New Roman" w:cs="Times New Roman"/>
          <w:sz w:val="24"/>
          <w:szCs w:val="24"/>
        </w:rPr>
        <w:fldChar w:fldCharType="separate"/>
      </w:r>
      <w:r>
        <w:pict>
          <v:shape id="_x0000_i1031" type="#_x0000_t75" style="width:30.75pt;height:11.25pt">
            <v:imagedata r:id="rId10" o:title="" chromakey="white"/>
          </v:shape>
        </w:pict>
      </w:r>
      <w:r w:rsidRPr="00752095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объем обязательств Организации по оплате </w:t>
      </w:r>
      <w:r w:rsidRPr="00F96168">
        <w:rPr>
          <w:rFonts w:ascii="Times New Roman" w:hAnsi="Times New Roman" w:cs="Times New Roman"/>
          <w:i/>
          <w:iCs/>
          <w:sz w:val="24"/>
          <w:szCs w:val="24"/>
          <w:lang w:val="en-US"/>
        </w:rPr>
        <w:t>i</w:t>
      </w:r>
      <w:r w:rsidRPr="00F9616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й услуги  по реализации дополнительной общеобразовательной программы поставщиком образовательных услуг ребенку по договору, заключенному с использованием сертификата </w:t>
      </w:r>
      <w:r w:rsidRPr="00F83273">
        <w:rPr>
          <w:rFonts w:ascii="Times New Roman" w:hAnsi="Times New Roman" w:cs="Times New Roman"/>
          <w:sz w:val="24"/>
          <w:szCs w:val="24"/>
        </w:rPr>
        <w:t>дополнительного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в соответствии с Правилами персонифицированного финансирования дополнительного образования детей в Республике Мордовия, утвержденными приказом </w:t>
      </w:r>
      <w:r w:rsidRPr="001973F1">
        <w:rPr>
          <w:rFonts w:ascii="Times New Roman" w:hAnsi="Times New Roman" w:cs="Times New Roman"/>
          <w:sz w:val="24"/>
          <w:szCs w:val="24"/>
        </w:rPr>
        <w:t>Министерства образования Республики Мордовия от 04.03.2019г. № 211 «Об утверждении Правил персонифицированного финансирования дополнительного образования детей»</w:t>
      </w:r>
      <w:r>
        <w:rPr>
          <w:rFonts w:ascii="Times New Roman" w:hAnsi="Times New Roman" w:cs="Times New Roman"/>
          <w:sz w:val="24"/>
          <w:szCs w:val="24"/>
        </w:rPr>
        <w:t xml:space="preserve"> (далее – Правила персонифицированного финансирования), в месяце </w:t>
      </w:r>
      <w:r>
        <w:rPr>
          <w:rFonts w:ascii="Times New Roman" w:hAnsi="Times New Roman" w:cs="Times New Roman"/>
          <w:sz w:val="24"/>
          <w:szCs w:val="24"/>
          <w:lang w:val="en-US"/>
        </w:rPr>
        <w:t>t</w:t>
      </w:r>
      <w:r>
        <w:rPr>
          <w:rFonts w:ascii="Times New Roman" w:hAnsi="Times New Roman" w:cs="Times New Roman"/>
          <w:sz w:val="24"/>
          <w:szCs w:val="24"/>
        </w:rPr>
        <w:t>. Совокупный объем указанных обязательств в расчете на одного ребенка, использующего сертификат дополнительного образования, не может превышать норматив обеспечения сертификатов персонифицированного финансирования, установленный для соответствующей категории детей Программой персонифицированного финансирования дополнительного образования детей в Чамзинском муниципальном районе на соответствующий финансовый год, утвержденной Постановлением администрации Чамзинского муниципального района от 21.05.2019г №355 (далее - Программа персонифицированного финансирования).</w:t>
      </w:r>
    </w:p>
    <w:p w:rsidR="009523DE" w:rsidRPr="00F96168" w:rsidRDefault="009523DE" w:rsidP="000D4025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2095">
        <w:rPr>
          <w:rFonts w:ascii="Times New Roman" w:hAnsi="Times New Roman" w:cs="Times New Roman"/>
          <w:sz w:val="24"/>
          <w:szCs w:val="24"/>
        </w:rPr>
        <w:fldChar w:fldCharType="begin"/>
      </w:r>
      <w:r w:rsidRPr="00752095">
        <w:rPr>
          <w:rFonts w:ascii="Times New Roman" w:hAnsi="Times New Roman" w:cs="Times New Roman"/>
          <w:sz w:val="24"/>
          <w:szCs w:val="24"/>
        </w:rPr>
        <w:instrText xml:space="preserve"> QUOTE </w:instrText>
      </w:r>
      <w:r>
        <w:pict>
          <v:shape id="_x0000_i1032" type="#_x0000_t75" style="width:26.25pt;height:11.25pt">
            <v:imagedata r:id="rId11" o:title="" chromakey="white"/>
          </v:shape>
        </w:pict>
      </w:r>
      <w:r w:rsidRPr="00752095">
        <w:rPr>
          <w:rFonts w:ascii="Times New Roman" w:hAnsi="Times New Roman" w:cs="Times New Roman"/>
          <w:sz w:val="24"/>
          <w:szCs w:val="24"/>
        </w:rPr>
        <w:instrText xml:space="preserve"> </w:instrText>
      </w:r>
      <w:r w:rsidRPr="00752095">
        <w:rPr>
          <w:rFonts w:ascii="Times New Roman" w:hAnsi="Times New Roman" w:cs="Times New Roman"/>
          <w:sz w:val="24"/>
          <w:szCs w:val="24"/>
        </w:rPr>
        <w:fldChar w:fldCharType="separate"/>
      </w:r>
      <w:r>
        <w:pict>
          <v:shape id="_x0000_i1033" type="#_x0000_t75" style="width:26.25pt;height:11.25pt">
            <v:imagedata r:id="rId11" o:title="" chromakey="white"/>
          </v:shape>
        </w:pict>
      </w:r>
      <w:r w:rsidRPr="00752095">
        <w:rPr>
          <w:rFonts w:ascii="Times New Roman" w:hAnsi="Times New Roman" w:cs="Times New Roman"/>
          <w:sz w:val="24"/>
          <w:szCs w:val="24"/>
        </w:rPr>
        <w:fldChar w:fldCharType="end"/>
      </w:r>
      <w:r w:rsidRPr="00F96168">
        <w:rPr>
          <w:rFonts w:ascii="Times New Roman" w:hAnsi="Times New Roman" w:cs="Times New Roman"/>
          <w:sz w:val="24"/>
          <w:szCs w:val="24"/>
        </w:rPr>
        <w:t xml:space="preserve"> объем затрат Организации, осуществляемых по направлениям, указанным в подпунктах </w:t>
      </w:r>
      <w:r w:rsidRPr="00F96168">
        <w:rPr>
          <w:rFonts w:ascii="Times New Roman" w:hAnsi="Times New Roman" w:cs="Times New Roman"/>
          <w:sz w:val="24"/>
          <w:szCs w:val="24"/>
        </w:rPr>
        <w:fldChar w:fldCharType="begin"/>
      </w:r>
      <w:r w:rsidRPr="00F96168">
        <w:rPr>
          <w:rFonts w:ascii="Times New Roman" w:hAnsi="Times New Roman" w:cs="Times New Roman"/>
          <w:sz w:val="24"/>
          <w:szCs w:val="24"/>
        </w:rPr>
        <w:instrText xml:space="preserve"> REF _Ref483337861 \r \h </w:instrText>
      </w:r>
      <w:r w:rsidRPr="002938C2">
        <w:rPr>
          <w:rFonts w:ascii="Times New Roman" w:hAnsi="Times New Roman" w:cs="Times New Roman"/>
          <w:sz w:val="24"/>
          <w:szCs w:val="24"/>
        </w:rPr>
      </w:r>
      <w:r w:rsidRPr="00F9616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2)</w:t>
      </w:r>
      <w:r w:rsidRPr="00F96168">
        <w:rPr>
          <w:rFonts w:ascii="Times New Roman" w:hAnsi="Times New Roman" w:cs="Times New Roman"/>
          <w:sz w:val="24"/>
          <w:szCs w:val="24"/>
        </w:rPr>
        <w:fldChar w:fldCharType="end"/>
      </w:r>
      <w:r w:rsidRPr="00F96168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_Ref518295348 \r \h </w:instrText>
      </w:r>
      <w:r w:rsidRPr="002938C2"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7)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F96168">
        <w:rPr>
          <w:rFonts w:ascii="Times New Roman" w:hAnsi="Times New Roman" w:cs="Times New Roman"/>
          <w:sz w:val="24"/>
          <w:szCs w:val="24"/>
        </w:rPr>
        <w:t xml:space="preserve"> пункта </w:t>
      </w:r>
      <w:r w:rsidRPr="00F96168">
        <w:rPr>
          <w:rFonts w:ascii="Times New Roman" w:hAnsi="Times New Roman" w:cs="Times New Roman"/>
          <w:sz w:val="24"/>
          <w:szCs w:val="24"/>
        </w:rPr>
        <w:fldChar w:fldCharType="begin"/>
      </w:r>
      <w:r w:rsidRPr="00F96168">
        <w:rPr>
          <w:rFonts w:ascii="Times New Roman" w:hAnsi="Times New Roman" w:cs="Times New Roman"/>
          <w:sz w:val="24"/>
          <w:szCs w:val="24"/>
        </w:rPr>
        <w:instrText xml:space="preserve"> REF _Ref483331948 \r \h </w:instrText>
      </w:r>
      <w:r w:rsidRPr="002938C2">
        <w:rPr>
          <w:rFonts w:ascii="Times New Roman" w:hAnsi="Times New Roman" w:cs="Times New Roman"/>
          <w:sz w:val="24"/>
          <w:szCs w:val="24"/>
        </w:rPr>
      </w:r>
      <w:r w:rsidRPr="00F9616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4</w:t>
      </w:r>
      <w:r w:rsidRPr="00F96168">
        <w:rPr>
          <w:rFonts w:ascii="Times New Roman" w:hAnsi="Times New Roman" w:cs="Times New Roman"/>
          <w:sz w:val="24"/>
          <w:szCs w:val="24"/>
        </w:rPr>
        <w:fldChar w:fldCharType="end"/>
      </w:r>
      <w:r w:rsidRPr="00F96168">
        <w:rPr>
          <w:rFonts w:ascii="Times New Roman" w:hAnsi="Times New Roman" w:cs="Times New Roman"/>
          <w:sz w:val="24"/>
          <w:szCs w:val="24"/>
        </w:rPr>
        <w:t xml:space="preserve"> настоящего Порядка, подлежащих </w:t>
      </w:r>
      <w:r>
        <w:rPr>
          <w:rFonts w:ascii="Times New Roman" w:hAnsi="Times New Roman" w:cs="Times New Roman"/>
          <w:sz w:val="24"/>
          <w:szCs w:val="24"/>
        </w:rPr>
        <w:t>обеспечению</w:t>
      </w:r>
      <w:r w:rsidRPr="00F96168">
        <w:rPr>
          <w:rFonts w:ascii="Times New Roman" w:hAnsi="Times New Roman" w:cs="Times New Roman"/>
          <w:sz w:val="24"/>
          <w:szCs w:val="24"/>
        </w:rPr>
        <w:t xml:space="preserve"> за счет субсидии,</w:t>
      </w:r>
      <w:r>
        <w:rPr>
          <w:rFonts w:ascii="Times New Roman" w:hAnsi="Times New Roman" w:cs="Times New Roman"/>
          <w:sz w:val="24"/>
          <w:szCs w:val="24"/>
        </w:rPr>
        <w:t xml:space="preserve"> определяемый на основании заявки организации, в месяце </w:t>
      </w:r>
      <w:r w:rsidRPr="008E60B2">
        <w:rPr>
          <w:rFonts w:ascii="Times New Roman" w:hAnsi="Times New Roman" w:cs="Times New Roman"/>
          <w:i/>
          <w:iCs/>
          <w:sz w:val="24"/>
          <w:szCs w:val="24"/>
          <w:lang w:val="en-US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. Совокупный объем указанных затрат не может превышать </w:t>
      </w:r>
      <w:r w:rsidRPr="00F96168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процент</w:t>
      </w:r>
      <w:r w:rsidRPr="00F96168">
        <w:rPr>
          <w:rFonts w:ascii="Times New Roman" w:hAnsi="Times New Roman" w:cs="Times New Roman"/>
          <w:sz w:val="24"/>
          <w:szCs w:val="24"/>
        </w:rPr>
        <w:t xml:space="preserve"> от совокупных затрат Организации, </w:t>
      </w:r>
      <w:r>
        <w:rPr>
          <w:rFonts w:ascii="Times New Roman" w:hAnsi="Times New Roman" w:cs="Times New Roman"/>
          <w:sz w:val="24"/>
          <w:szCs w:val="24"/>
        </w:rPr>
        <w:t>подлежащих обеспечению</w:t>
      </w:r>
      <w:r w:rsidRPr="00F96168">
        <w:rPr>
          <w:rFonts w:ascii="Times New Roman" w:hAnsi="Times New Roman" w:cs="Times New Roman"/>
          <w:sz w:val="24"/>
          <w:szCs w:val="24"/>
        </w:rPr>
        <w:t xml:space="preserve"> за счет субсидии.</w:t>
      </w:r>
    </w:p>
    <w:p w:rsidR="009523DE" w:rsidRDefault="009523DE" w:rsidP="008A2C2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2095">
        <w:rPr>
          <w:rFonts w:ascii="Times New Roman" w:hAnsi="Times New Roman" w:cs="Times New Roman"/>
          <w:sz w:val="24"/>
          <w:szCs w:val="24"/>
        </w:rPr>
        <w:fldChar w:fldCharType="begin"/>
      </w:r>
      <w:r w:rsidRPr="00752095">
        <w:rPr>
          <w:rFonts w:ascii="Times New Roman" w:hAnsi="Times New Roman" w:cs="Times New Roman"/>
          <w:sz w:val="24"/>
          <w:szCs w:val="24"/>
        </w:rPr>
        <w:instrText xml:space="preserve"> QUOTE </w:instrText>
      </w:r>
      <w:r>
        <w:pict>
          <v:shape id="_x0000_i1034" type="#_x0000_t75" style="width:12pt;height:11.25pt">
            <v:imagedata r:id="rId12" o:title="" chromakey="white"/>
          </v:shape>
        </w:pict>
      </w:r>
      <w:r w:rsidRPr="00752095">
        <w:rPr>
          <w:rFonts w:ascii="Times New Roman" w:hAnsi="Times New Roman" w:cs="Times New Roman"/>
          <w:sz w:val="24"/>
          <w:szCs w:val="24"/>
        </w:rPr>
        <w:instrText xml:space="preserve"> </w:instrText>
      </w:r>
      <w:r w:rsidRPr="00752095">
        <w:rPr>
          <w:rFonts w:ascii="Times New Roman" w:hAnsi="Times New Roman" w:cs="Times New Roman"/>
          <w:sz w:val="24"/>
          <w:szCs w:val="24"/>
        </w:rPr>
        <w:fldChar w:fldCharType="separate"/>
      </w:r>
      <w:r>
        <w:pict>
          <v:shape id="_x0000_i1035" type="#_x0000_t75" style="width:12pt;height:11.25pt">
            <v:imagedata r:id="rId12" o:title="" chromakey="white"/>
          </v:shape>
        </w:pict>
      </w:r>
      <w:r w:rsidRPr="00752095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– объем субсидии, предоставляемой Организации в месяце </w:t>
      </w:r>
      <w:r w:rsidRPr="008E60B2">
        <w:rPr>
          <w:rFonts w:ascii="Times New Roman" w:hAnsi="Times New Roman" w:cs="Times New Roman"/>
          <w:i/>
          <w:iCs/>
          <w:sz w:val="24"/>
          <w:szCs w:val="24"/>
          <w:lang w:val="en-US"/>
        </w:rPr>
        <w:t>t</w:t>
      </w:r>
      <w:r>
        <w:rPr>
          <w:rFonts w:ascii="Times New Roman" w:hAnsi="Times New Roman" w:cs="Times New Roman"/>
          <w:sz w:val="24"/>
          <w:szCs w:val="24"/>
        </w:rPr>
        <w:t>. Совокупный объем субсидии не может превышать установленный Программой персонифицированного финансирования 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финансирования.</w:t>
      </w:r>
    </w:p>
    <w:p w:rsidR="009523DE" w:rsidRDefault="009523DE" w:rsidP="00C65E98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523DE" w:rsidRPr="009B0498" w:rsidRDefault="009523DE" w:rsidP="00C65E98">
      <w:pPr>
        <w:pStyle w:val="ListParagraph"/>
        <w:numPr>
          <w:ilvl w:val="0"/>
          <w:numId w:val="23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Условия и порядок предоставления субсидии.</w:t>
      </w:r>
    </w:p>
    <w:p w:rsidR="009523DE" w:rsidRPr="009B0498" w:rsidRDefault="009523DE" w:rsidP="00C65E98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523DE" w:rsidRDefault="009523DE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7EEA">
        <w:rPr>
          <w:rFonts w:ascii="Times New Roman" w:hAnsi="Times New Roman" w:cs="Times New Roman"/>
          <w:sz w:val="24"/>
          <w:szCs w:val="24"/>
        </w:rPr>
        <w:t>Право на получение субсидии из местного бюджета</w:t>
      </w:r>
      <w:r>
        <w:rPr>
          <w:rFonts w:ascii="Times New Roman" w:hAnsi="Times New Roman" w:cs="Times New Roman"/>
          <w:sz w:val="24"/>
          <w:szCs w:val="24"/>
        </w:rPr>
        <w:t xml:space="preserve"> по результатам конкурса</w:t>
      </w:r>
      <w:r w:rsidRPr="00767EEA">
        <w:rPr>
          <w:rFonts w:ascii="Times New Roman" w:hAnsi="Times New Roman" w:cs="Times New Roman"/>
          <w:sz w:val="24"/>
          <w:szCs w:val="24"/>
        </w:rPr>
        <w:t xml:space="preserve"> предоставляется Организации</w:t>
      </w:r>
      <w:r>
        <w:rPr>
          <w:rFonts w:ascii="Times New Roman" w:hAnsi="Times New Roman" w:cs="Times New Roman"/>
          <w:sz w:val="24"/>
          <w:szCs w:val="24"/>
        </w:rPr>
        <w:t xml:space="preserve">, удовлетворяющей требованиям, определенным пунктом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_Ref515967659 \r \h </w:instrText>
      </w:r>
      <w:r w:rsidRPr="002938C2"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настоящего Порядка,</w:t>
      </w:r>
      <w:r w:rsidRPr="00767EEA">
        <w:rPr>
          <w:rFonts w:ascii="Times New Roman" w:hAnsi="Times New Roman" w:cs="Times New Roman"/>
          <w:sz w:val="24"/>
          <w:szCs w:val="24"/>
        </w:rPr>
        <w:t xml:space="preserve"> по результатам </w:t>
      </w:r>
      <w:r>
        <w:rPr>
          <w:rFonts w:ascii="Times New Roman" w:hAnsi="Times New Roman" w:cs="Times New Roman"/>
          <w:sz w:val="24"/>
          <w:szCs w:val="24"/>
        </w:rPr>
        <w:t>конкурса проводимого Уполномоченным органом.</w:t>
      </w:r>
    </w:p>
    <w:p w:rsidR="009523DE" w:rsidRDefault="009523DE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" w:name="_Ref515967659"/>
      <w:r>
        <w:rPr>
          <w:rFonts w:ascii="Times New Roman" w:hAnsi="Times New Roman" w:cs="Times New Roman"/>
          <w:sz w:val="24"/>
          <w:szCs w:val="24"/>
        </w:rPr>
        <w:t>Организация  должна соответствовать следующим требованиям:</w:t>
      </w:r>
      <w:bookmarkEnd w:id="6"/>
      <w:r w:rsidRPr="00FD1F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23DE" w:rsidRDefault="009523DE" w:rsidP="00AF4A82">
      <w:pPr>
        <w:pStyle w:val="ListParagraph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FE3">
        <w:rPr>
          <w:rFonts w:ascii="Times New Roman" w:hAnsi="Times New Roman" w:cs="Times New Roman"/>
          <w:sz w:val="24"/>
          <w:szCs w:val="24"/>
        </w:rPr>
        <w:t xml:space="preserve">у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 w:rsidRPr="00FD1FE3">
        <w:rPr>
          <w:rFonts w:ascii="Times New Roman" w:hAnsi="Times New Roman" w:cs="Times New Roman"/>
          <w:sz w:val="24"/>
          <w:szCs w:val="24"/>
        </w:rPr>
        <w:t xml:space="preserve">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9523DE" w:rsidRDefault="009523DE" w:rsidP="00C65E98">
      <w:pPr>
        <w:pStyle w:val="ListParagraph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3133">
        <w:rPr>
          <w:rFonts w:ascii="Times New Roman" w:hAnsi="Times New Roman" w:cs="Times New Roman"/>
          <w:sz w:val="24"/>
          <w:szCs w:val="24"/>
        </w:rPr>
        <w:t xml:space="preserve">у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 w:rsidRPr="003F3133">
        <w:rPr>
          <w:rFonts w:ascii="Times New Roman" w:hAnsi="Times New Roman" w:cs="Times New Roman"/>
          <w:sz w:val="24"/>
          <w:szCs w:val="24"/>
        </w:rPr>
        <w:t xml:space="preserve"> должна отсутствовать просроченная задолженность по возврату в </w:t>
      </w:r>
      <w:r>
        <w:rPr>
          <w:rFonts w:ascii="Times New Roman" w:hAnsi="Times New Roman" w:cs="Times New Roman"/>
          <w:sz w:val="24"/>
          <w:szCs w:val="24"/>
        </w:rPr>
        <w:t xml:space="preserve">местный бюджет </w:t>
      </w:r>
      <w:r w:rsidRPr="003F3133">
        <w:rPr>
          <w:rFonts w:ascii="Times New Roman" w:hAnsi="Times New Roman" w:cs="Times New Roman"/>
          <w:sz w:val="24"/>
          <w:szCs w:val="24"/>
        </w:rPr>
        <w:t xml:space="preserve">субсидий, бюджетных инвестиций, предоставленных в том числе в соответствии с иными правовыми актами, и иная просроченная задолженность перед </w:t>
      </w:r>
      <w:r>
        <w:rPr>
          <w:rFonts w:ascii="Times New Roman" w:hAnsi="Times New Roman" w:cs="Times New Roman"/>
          <w:sz w:val="24"/>
          <w:szCs w:val="24"/>
        </w:rPr>
        <w:t>местным бюджетом;</w:t>
      </w:r>
    </w:p>
    <w:p w:rsidR="009523DE" w:rsidRDefault="009523DE" w:rsidP="003F3133">
      <w:pPr>
        <w:pStyle w:val="ListParagraph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Организация</w:t>
      </w:r>
      <w:r w:rsidRPr="003F3133">
        <w:rPr>
          <w:rFonts w:ascii="Times New Roman" w:hAnsi="Times New Roman" w:cs="Times New Roman"/>
          <w:sz w:val="24"/>
          <w:szCs w:val="24"/>
        </w:rPr>
        <w:t xml:space="preserve"> не долж</w:t>
      </w:r>
      <w:r>
        <w:rPr>
          <w:rFonts w:ascii="Times New Roman" w:hAnsi="Times New Roman" w:cs="Times New Roman"/>
          <w:sz w:val="24"/>
          <w:szCs w:val="24"/>
        </w:rPr>
        <w:t>на</w:t>
      </w:r>
      <w:r w:rsidRPr="003F3133">
        <w:rPr>
          <w:rFonts w:ascii="Times New Roman" w:hAnsi="Times New Roman" w:cs="Times New Roman"/>
          <w:sz w:val="24"/>
          <w:szCs w:val="24"/>
        </w:rPr>
        <w:t xml:space="preserve"> находиться в процессе реорган</w:t>
      </w:r>
      <w:r>
        <w:rPr>
          <w:rFonts w:ascii="Times New Roman" w:hAnsi="Times New Roman" w:cs="Times New Roman"/>
          <w:sz w:val="24"/>
          <w:szCs w:val="24"/>
        </w:rPr>
        <w:t>изации, ликвидации, банкротства;</w:t>
      </w:r>
    </w:p>
    <w:p w:rsidR="009523DE" w:rsidRDefault="009523DE" w:rsidP="003F3133">
      <w:pPr>
        <w:pStyle w:val="ListParagraph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80173C">
        <w:rPr>
          <w:rFonts w:ascii="Times New Roman" w:hAnsi="Times New Roman" w:cs="Times New Roman"/>
          <w:sz w:val="24"/>
          <w:szCs w:val="24"/>
        </w:rPr>
        <w:t>рганизация в соответствии с законодательством Российской Федерации признается социально ориентированной некоммерческой организацией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523DE" w:rsidRPr="0080173C" w:rsidRDefault="009523DE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В целях проведения </w:t>
      </w:r>
      <w:r>
        <w:rPr>
          <w:rFonts w:ascii="Times New Roman" w:hAnsi="Times New Roman" w:cs="Times New Roman"/>
          <w:sz w:val="24"/>
          <w:szCs w:val="24"/>
        </w:rPr>
        <w:t>конкурса</w:t>
      </w:r>
      <w:r w:rsidRPr="008017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Уполномоченный орган</w:t>
      </w:r>
      <w:r w:rsidRPr="0080173C">
        <w:rPr>
          <w:rFonts w:ascii="Times New Roman" w:hAnsi="Times New Roman" w:cs="Times New Roman"/>
          <w:sz w:val="24"/>
          <w:szCs w:val="24"/>
        </w:rPr>
        <w:t>:</w:t>
      </w:r>
    </w:p>
    <w:p w:rsidR="009523DE" w:rsidRPr="0080173C" w:rsidRDefault="009523DE" w:rsidP="003F3133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не менее чем за </w:t>
      </w:r>
      <w:r>
        <w:rPr>
          <w:rFonts w:ascii="Times New Roman" w:hAnsi="Times New Roman" w:cs="Times New Roman"/>
          <w:sz w:val="24"/>
          <w:szCs w:val="24"/>
        </w:rPr>
        <w:t xml:space="preserve">15 календарных </w:t>
      </w:r>
      <w:r w:rsidRPr="0080173C">
        <w:rPr>
          <w:rFonts w:ascii="Times New Roman" w:hAnsi="Times New Roman" w:cs="Times New Roman"/>
          <w:sz w:val="24"/>
          <w:szCs w:val="24"/>
        </w:rPr>
        <w:t xml:space="preserve">дней до истечения срока подачи заявок на участие в </w:t>
      </w:r>
      <w:r>
        <w:rPr>
          <w:rFonts w:ascii="Times New Roman" w:hAnsi="Times New Roman" w:cs="Times New Roman"/>
          <w:sz w:val="24"/>
          <w:szCs w:val="24"/>
        </w:rPr>
        <w:t>конкурсе</w:t>
      </w:r>
      <w:r w:rsidRPr="0080173C">
        <w:rPr>
          <w:rFonts w:ascii="Times New Roman" w:hAnsi="Times New Roman" w:cs="Times New Roman"/>
          <w:sz w:val="24"/>
          <w:szCs w:val="24"/>
        </w:rPr>
        <w:t xml:space="preserve"> (далее - заявка) размещает на официальном сайте </w:t>
      </w:r>
      <w:r>
        <w:rPr>
          <w:rFonts w:ascii="Times New Roman" w:hAnsi="Times New Roman" w:cs="Times New Roman"/>
          <w:sz w:val="24"/>
          <w:szCs w:val="24"/>
        </w:rPr>
        <w:t>администрации Чамзинского муниципального района</w:t>
      </w:r>
      <w:r w:rsidRPr="0080173C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"Интернет" объявление о проведении </w:t>
      </w:r>
      <w:r>
        <w:rPr>
          <w:rFonts w:ascii="Times New Roman" w:hAnsi="Times New Roman" w:cs="Times New Roman"/>
          <w:sz w:val="24"/>
          <w:szCs w:val="24"/>
        </w:rPr>
        <w:t xml:space="preserve">конкурса </w:t>
      </w:r>
      <w:r w:rsidRPr="0080173C">
        <w:rPr>
          <w:rFonts w:ascii="Times New Roman" w:hAnsi="Times New Roman" w:cs="Times New Roman"/>
          <w:sz w:val="24"/>
          <w:szCs w:val="24"/>
        </w:rPr>
        <w:t>и конкурсную документацию, включающую в себя:</w:t>
      </w:r>
    </w:p>
    <w:p w:rsidR="009523DE" w:rsidRPr="0080173C" w:rsidRDefault="009523DE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требования к содержанию, форме и составу заявки</w:t>
      </w:r>
      <w:r>
        <w:rPr>
          <w:rFonts w:ascii="Times New Roman" w:hAnsi="Times New Roman" w:cs="Times New Roman"/>
          <w:sz w:val="24"/>
          <w:szCs w:val="24"/>
        </w:rPr>
        <w:t>, включая требования к Проекту</w:t>
      </w:r>
      <w:r w:rsidRPr="0080173C">
        <w:rPr>
          <w:rFonts w:ascii="Times New Roman" w:hAnsi="Times New Roman" w:cs="Times New Roman"/>
          <w:sz w:val="24"/>
          <w:szCs w:val="24"/>
        </w:rPr>
        <w:t>;</w:t>
      </w:r>
    </w:p>
    <w:p w:rsidR="009523DE" w:rsidRPr="0080173C" w:rsidRDefault="009523DE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порядок, место, дату начала и дату окончания срока подачи заявок;</w:t>
      </w:r>
    </w:p>
    <w:p w:rsidR="009523DE" w:rsidRPr="0080173C" w:rsidRDefault="009523DE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порядок и сроки внесения изменений в конкурсную документацию;</w:t>
      </w:r>
    </w:p>
    <w:p w:rsidR="009523DE" w:rsidRPr="0080173C" w:rsidRDefault="009523DE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порядок, место, дату и время рассмотрения заявок;</w:t>
      </w:r>
    </w:p>
    <w:p w:rsidR="009523DE" w:rsidRPr="0080173C" w:rsidRDefault="009523DE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порядок и сроки оценки заявок;</w:t>
      </w:r>
    </w:p>
    <w:p w:rsidR="009523DE" w:rsidRPr="0080173C" w:rsidRDefault="009523DE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сроки размещения на официальном сайте </w:t>
      </w:r>
      <w:r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80173C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"Интернет" информации о результатах конкурса;</w:t>
      </w:r>
    </w:p>
    <w:p w:rsidR="009523DE" w:rsidRPr="0080173C" w:rsidRDefault="009523DE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проект соглашения о предоставлении субсидии, заключаемого между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администрацией Чамзинского муниципального района </w:t>
      </w:r>
      <w:r w:rsidRPr="0080173C">
        <w:rPr>
          <w:rFonts w:ascii="Times New Roman" w:hAnsi="Times New Roman" w:cs="Times New Roman"/>
          <w:sz w:val="24"/>
          <w:szCs w:val="24"/>
        </w:rPr>
        <w:t>и Организацией;</w:t>
      </w:r>
    </w:p>
    <w:p w:rsidR="009523DE" w:rsidRPr="0080173C" w:rsidRDefault="009523DE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порядок и сроки заключения соглашения о предоставлении субсидии;</w:t>
      </w:r>
    </w:p>
    <w:p w:rsidR="009523DE" w:rsidRPr="0080173C" w:rsidRDefault="009523DE" w:rsidP="00D85D04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образует конкурсную комиссию по проведению </w:t>
      </w:r>
      <w:r>
        <w:rPr>
          <w:rFonts w:ascii="Times New Roman" w:hAnsi="Times New Roman" w:cs="Times New Roman"/>
          <w:sz w:val="24"/>
          <w:szCs w:val="24"/>
        </w:rPr>
        <w:t>конкурса (далее – конкурсная комиссия)</w:t>
      </w:r>
      <w:r w:rsidRPr="0080173C">
        <w:rPr>
          <w:rFonts w:ascii="Times New Roman" w:hAnsi="Times New Roman" w:cs="Times New Roman"/>
          <w:sz w:val="24"/>
          <w:szCs w:val="24"/>
        </w:rPr>
        <w:t>, а также утверждает положение о конкурсной комиссии и ее состав;</w:t>
      </w:r>
    </w:p>
    <w:p w:rsidR="009523DE" w:rsidRPr="009B0498" w:rsidRDefault="009523DE" w:rsidP="009B0498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98">
        <w:rPr>
          <w:rFonts w:ascii="Times New Roman" w:hAnsi="Times New Roman" w:cs="Times New Roman"/>
          <w:sz w:val="24"/>
          <w:szCs w:val="24"/>
        </w:rPr>
        <w:t>регистрирует заявки с прилагаемыми документами в порядке их поступления.</w:t>
      </w:r>
    </w:p>
    <w:p w:rsidR="009523DE" w:rsidRPr="0080173C" w:rsidRDefault="009523DE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" w:name="_Ref452720751"/>
      <w:r w:rsidRPr="0080173C">
        <w:rPr>
          <w:rFonts w:ascii="Times New Roman" w:hAnsi="Times New Roman" w:cs="Times New Roman"/>
          <w:sz w:val="24"/>
          <w:szCs w:val="24"/>
        </w:rPr>
        <w:t xml:space="preserve">Для участия в </w:t>
      </w:r>
      <w:r>
        <w:rPr>
          <w:rFonts w:ascii="Times New Roman" w:hAnsi="Times New Roman" w:cs="Times New Roman"/>
          <w:sz w:val="24"/>
          <w:szCs w:val="24"/>
        </w:rPr>
        <w:t>конкурсе</w:t>
      </w:r>
      <w:r w:rsidRPr="0080173C">
        <w:rPr>
          <w:rFonts w:ascii="Times New Roman" w:hAnsi="Times New Roman" w:cs="Times New Roman"/>
          <w:sz w:val="24"/>
          <w:szCs w:val="24"/>
        </w:rPr>
        <w:t xml:space="preserve"> Организации представляют в </w:t>
      </w:r>
      <w:r>
        <w:rPr>
          <w:rFonts w:ascii="Times New Roman" w:hAnsi="Times New Roman" w:cs="Times New Roman"/>
          <w:sz w:val="24"/>
          <w:szCs w:val="24"/>
        </w:rPr>
        <w:t>Уполномоченный орган</w:t>
      </w:r>
      <w:r w:rsidRPr="0080173C">
        <w:rPr>
          <w:rFonts w:ascii="Times New Roman" w:hAnsi="Times New Roman" w:cs="Times New Roman"/>
          <w:sz w:val="24"/>
          <w:szCs w:val="24"/>
        </w:rPr>
        <w:t xml:space="preserve"> заявки, оформленные в соответствии с требованиями, установленными в конкурсной документации, с приложением следующих документов:</w:t>
      </w:r>
      <w:bookmarkEnd w:id="7"/>
    </w:p>
    <w:p w:rsidR="009523DE" w:rsidRPr="0080173C" w:rsidRDefault="009523DE" w:rsidP="004005C1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8" w:name="_Ref452720747"/>
      <w:bookmarkStart w:id="9" w:name="_Ref452720749"/>
      <w:r w:rsidRPr="0080173C">
        <w:rPr>
          <w:rFonts w:ascii="Times New Roman" w:hAnsi="Times New Roman" w:cs="Times New Roman"/>
          <w:sz w:val="24"/>
          <w:szCs w:val="24"/>
        </w:rPr>
        <w:t>выписк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80173C">
        <w:rPr>
          <w:rFonts w:ascii="Times New Roman" w:hAnsi="Times New Roman" w:cs="Times New Roman"/>
          <w:sz w:val="24"/>
          <w:szCs w:val="24"/>
        </w:rPr>
        <w:t xml:space="preserve"> 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  <w:bookmarkEnd w:id="8"/>
    </w:p>
    <w:p w:rsidR="009523DE" w:rsidRPr="0080173C" w:rsidRDefault="009523DE" w:rsidP="004005C1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справ</w:t>
      </w:r>
      <w:r>
        <w:rPr>
          <w:rFonts w:ascii="Times New Roman" w:hAnsi="Times New Roman" w:cs="Times New Roman"/>
          <w:sz w:val="24"/>
          <w:szCs w:val="24"/>
        </w:rPr>
        <w:t>ок</w:t>
      </w:r>
      <w:r w:rsidRPr="0080173C">
        <w:rPr>
          <w:rFonts w:ascii="Times New Roman" w:hAnsi="Times New Roman" w:cs="Times New Roman"/>
          <w:sz w:val="24"/>
          <w:szCs w:val="24"/>
        </w:rPr>
        <w:t>, заверенны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80173C">
        <w:rPr>
          <w:rFonts w:ascii="Times New Roman" w:hAnsi="Times New Roman" w:cs="Times New Roman"/>
          <w:sz w:val="24"/>
          <w:szCs w:val="24"/>
        </w:rPr>
        <w:t xml:space="preserve"> в установленном порядке и выданные не позднее, чем за один месяц до даты подачи документов: </w:t>
      </w:r>
    </w:p>
    <w:p w:rsidR="009523DE" w:rsidRPr="0080173C" w:rsidRDefault="009523DE" w:rsidP="004005C1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:rsidR="009523DE" w:rsidRDefault="009523DE" w:rsidP="004005C1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Фондом социального страхования Российской Федерации об отсутствии просроченной задолженности по уплате страховых взносов.</w:t>
      </w:r>
    </w:p>
    <w:p w:rsidR="009523DE" w:rsidRPr="00617AFD" w:rsidRDefault="009523DE" w:rsidP="004005C1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7AFD">
        <w:rPr>
          <w:rFonts w:ascii="Times New Roman" w:hAnsi="Times New Roman" w:cs="Times New Roman"/>
          <w:sz w:val="24"/>
          <w:szCs w:val="24"/>
        </w:rPr>
        <w:t>справк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617AFD">
        <w:rPr>
          <w:rFonts w:ascii="Times New Roman" w:hAnsi="Times New Roman" w:cs="Times New Roman"/>
          <w:sz w:val="24"/>
          <w:szCs w:val="24"/>
        </w:rPr>
        <w:t xml:space="preserve"> социально ориентированной некоммерческой организации об отсутствии просроченной задолженности по возврату в бюджет </w:t>
      </w:r>
      <w:r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  <w:r w:rsidRPr="00617AFD">
        <w:rPr>
          <w:rFonts w:ascii="Times New Roman" w:hAnsi="Times New Roman" w:cs="Times New Roman"/>
          <w:sz w:val="24"/>
          <w:szCs w:val="24"/>
        </w:rPr>
        <w:t xml:space="preserve"> субсидий, бюджетных инвестиций и иной просроченной задолженности по состоянию на дату подписания </w:t>
      </w:r>
      <w:hyperlink w:anchor="P320" w:history="1">
        <w:r w:rsidRPr="00617AFD">
          <w:rPr>
            <w:rFonts w:ascii="Times New Roman" w:hAnsi="Times New Roman" w:cs="Times New Roman"/>
            <w:sz w:val="24"/>
            <w:szCs w:val="24"/>
          </w:rPr>
          <w:t>заявки</w:t>
        </w:r>
      </w:hyperlink>
      <w:r w:rsidRPr="00617AFD">
        <w:rPr>
          <w:rFonts w:ascii="Times New Roman" w:hAnsi="Times New Roman" w:cs="Times New Roman"/>
          <w:sz w:val="24"/>
          <w:szCs w:val="24"/>
        </w:rPr>
        <w:t xml:space="preserve"> на участие в Конкурсе.</w:t>
      </w:r>
    </w:p>
    <w:p w:rsidR="009523DE" w:rsidRDefault="009523DE" w:rsidP="00D85D04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гарантийное письмо за подписью руководителя Организации</w:t>
      </w:r>
      <w:bookmarkEnd w:id="9"/>
      <w:r w:rsidRPr="0080173C">
        <w:rPr>
          <w:rFonts w:ascii="Times New Roman" w:hAnsi="Times New Roman" w:cs="Times New Roman"/>
          <w:sz w:val="24"/>
          <w:szCs w:val="24"/>
        </w:rPr>
        <w:t xml:space="preserve"> о готовности выполнения функций уполномоченной организации</w:t>
      </w:r>
      <w:r>
        <w:rPr>
          <w:rFonts w:ascii="Times New Roman" w:hAnsi="Times New Roman" w:cs="Times New Roman"/>
          <w:sz w:val="24"/>
          <w:szCs w:val="24"/>
        </w:rPr>
        <w:t xml:space="preserve"> в Чамзинском муниципальном районе</w:t>
      </w:r>
      <w:r w:rsidRPr="0080173C">
        <w:rPr>
          <w:rFonts w:ascii="Times New Roman" w:hAnsi="Times New Roman" w:cs="Times New Roman"/>
          <w:sz w:val="24"/>
          <w:szCs w:val="24"/>
        </w:rPr>
        <w:t xml:space="preserve"> в соответствии с Правилами персонифицированного финансирования.</w:t>
      </w:r>
    </w:p>
    <w:p w:rsidR="009523DE" w:rsidRPr="00C814C9" w:rsidRDefault="009523DE" w:rsidP="00D85D04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0" w:name="_Ref483334033"/>
      <w:r w:rsidRPr="00C814C9">
        <w:rPr>
          <w:rFonts w:ascii="Times New Roman" w:hAnsi="Times New Roman" w:cs="Times New Roman"/>
          <w:sz w:val="24"/>
          <w:szCs w:val="24"/>
        </w:rPr>
        <w:t>Программ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C814C9">
        <w:rPr>
          <w:rFonts w:ascii="Times New Roman" w:hAnsi="Times New Roman" w:cs="Times New Roman"/>
          <w:sz w:val="24"/>
          <w:szCs w:val="24"/>
        </w:rPr>
        <w:t xml:space="preserve"> (перечень мероприятий) </w:t>
      </w:r>
      <w:r>
        <w:rPr>
          <w:rFonts w:ascii="Times New Roman" w:hAnsi="Times New Roman" w:cs="Times New Roman"/>
          <w:sz w:val="24"/>
          <w:szCs w:val="24"/>
        </w:rPr>
        <w:t>реализации Проекта в текущем году, включающая целевые показатели реализации Проекта.</w:t>
      </w:r>
      <w:bookmarkEnd w:id="10"/>
    </w:p>
    <w:p w:rsidR="009523DE" w:rsidRPr="0080173C" w:rsidRDefault="009523DE" w:rsidP="00D85D04">
      <w:pPr>
        <w:pStyle w:val="ConsPlusNormal"/>
        <w:ind w:firstLine="709"/>
        <w:jc w:val="both"/>
        <w:rPr>
          <w:sz w:val="24"/>
          <w:szCs w:val="24"/>
        </w:rPr>
      </w:pPr>
      <w:r w:rsidRPr="0080173C">
        <w:rPr>
          <w:sz w:val="24"/>
          <w:szCs w:val="24"/>
        </w:rPr>
        <w:t>Документы, прилагаемые к заявке, должны быть представлены на бумажном и электронном носителях в формате PortableDocumentFormat (PDF).</w:t>
      </w:r>
    </w:p>
    <w:p w:rsidR="009523DE" w:rsidRPr="0080173C" w:rsidRDefault="009523DE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" w:name="_Ref483334415"/>
      <w:r w:rsidRPr="0080173C">
        <w:rPr>
          <w:rFonts w:ascii="Times New Roman" w:hAnsi="Times New Roman" w:cs="Times New Roman"/>
          <w:sz w:val="24"/>
          <w:szCs w:val="24"/>
        </w:rPr>
        <w:t>Оценка заявки Организации конкурсной комиссией проводится при выполнении для Организации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173C">
        <w:rPr>
          <w:rFonts w:ascii="Times New Roman" w:hAnsi="Times New Roman" w:cs="Times New Roman"/>
          <w:sz w:val="24"/>
          <w:szCs w:val="24"/>
        </w:rPr>
        <w:t>следующих условий:</w:t>
      </w:r>
      <w:bookmarkEnd w:id="11"/>
    </w:p>
    <w:p w:rsidR="009523DE" w:rsidRDefault="009523DE" w:rsidP="00D85D04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2" w:name="_Ref483334530"/>
      <w:r>
        <w:rPr>
          <w:rFonts w:ascii="Times New Roman" w:hAnsi="Times New Roman" w:cs="Times New Roman"/>
          <w:sz w:val="24"/>
          <w:szCs w:val="24"/>
        </w:rPr>
        <w:t xml:space="preserve">Организация соответствует требованиям, установленным пунктом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_Ref515967659 \r \h </w:instrText>
      </w:r>
      <w:r w:rsidRPr="002938C2"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:rsidR="009523DE" w:rsidRPr="0080173C" w:rsidRDefault="009523DE" w:rsidP="00D85D04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заявка оформлена в соответствии с требованиями, установленными в конкурсной документации;</w:t>
      </w:r>
      <w:bookmarkEnd w:id="12"/>
    </w:p>
    <w:p w:rsidR="009523DE" w:rsidRPr="0080173C" w:rsidRDefault="009523DE" w:rsidP="00D85D04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к заявке приложены все необходимые документы, предусмотренные подпунктами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_Ref452720747 \r \h </w:instrText>
      </w:r>
      <w:r w:rsidRPr="002938C2"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_Ref483334033 \r \h </w:instrText>
      </w:r>
      <w:r w:rsidRPr="002938C2"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5)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173C">
        <w:rPr>
          <w:rFonts w:ascii="Times New Roman" w:hAnsi="Times New Roman" w:cs="Times New Roman"/>
          <w:sz w:val="24"/>
          <w:szCs w:val="24"/>
        </w:rPr>
        <w:t xml:space="preserve">пункта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_Ref452720751 \r \h </w:instrText>
      </w:r>
      <w:r w:rsidRPr="002938C2"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80173C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:rsidR="009523DE" w:rsidRDefault="009523DE" w:rsidP="00D85D04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3" w:name="_Ref483334536"/>
      <w:r>
        <w:rPr>
          <w:rFonts w:ascii="Times New Roman" w:hAnsi="Times New Roman" w:cs="Times New Roman"/>
          <w:sz w:val="24"/>
          <w:szCs w:val="24"/>
        </w:rPr>
        <w:t>целевые показатели Проекта, представленного Организацией, соответствуют Программе</w:t>
      </w:r>
      <w:r w:rsidRPr="00EA41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персонифицированного финансирования дополнительного образования детей в Чамзинском муниципальном районе на текущий год, утвержденной Постановлением администрации Чамзинского муниципального района </w:t>
      </w:r>
      <w:r>
        <w:rPr>
          <w:rFonts w:ascii="Times New Roman" w:hAnsi="Times New Roman" w:cs="Times New Roman"/>
          <w:color w:val="FF0000"/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D79B3">
        <w:rPr>
          <w:rFonts w:ascii="Times New Roman" w:hAnsi="Times New Roman" w:cs="Times New Roman"/>
          <w:sz w:val="24"/>
          <w:szCs w:val="24"/>
        </w:rPr>
        <w:t xml:space="preserve">в части нормативов обеспечения сертификатов </w:t>
      </w:r>
      <w:r>
        <w:rPr>
          <w:rFonts w:ascii="Times New Roman" w:hAnsi="Times New Roman" w:cs="Times New Roman"/>
          <w:sz w:val="24"/>
          <w:szCs w:val="24"/>
        </w:rPr>
        <w:t>персонифицированного финансирования</w:t>
      </w:r>
      <w:r w:rsidRPr="00FD79B3">
        <w:rPr>
          <w:rFonts w:ascii="Times New Roman" w:hAnsi="Times New Roman" w:cs="Times New Roman"/>
          <w:sz w:val="24"/>
          <w:szCs w:val="24"/>
        </w:rPr>
        <w:t>, а также числа и структуры сертификатов дополнительного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в статусе сертификатов персонифицированного финансирования</w:t>
      </w:r>
      <w:r w:rsidRPr="00FD79B3">
        <w:rPr>
          <w:rFonts w:ascii="Times New Roman" w:hAnsi="Times New Roman" w:cs="Times New Roman"/>
          <w:sz w:val="24"/>
          <w:szCs w:val="24"/>
        </w:rPr>
        <w:t>.</w:t>
      </w:r>
      <w:bookmarkEnd w:id="13"/>
    </w:p>
    <w:p w:rsidR="009523DE" w:rsidRPr="0080173C" w:rsidRDefault="009523DE" w:rsidP="00D85D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несоблюдения одного или нескольких условий, установленных подпунктами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_Ref483334530 \r \h </w:instrText>
      </w:r>
      <w:r w:rsidRPr="002938C2"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_Ref483334536 \r \h </w:instrText>
      </w:r>
      <w:r w:rsidRPr="002938C2"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пункта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_Ref483334415 \r \h </w:instrText>
      </w:r>
      <w:r w:rsidRPr="002938C2"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настоящего Порядка конкурсная комиссия выносит решение  об отказе Организации в предоставлении поддержки.</w:t>
      </w:r>
    </w:p>
    <w:p w:rsidR="009523DE" w:rsidRPr="0080173C" w:rsidRDefault="009523DE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4" w:name="_Ref483334422"/>
      <w:r w:rsidRPr="0080173C">
        <w:rPr>
          <w:rFonts w:ascii="Times New Roman" w:hAnsi="Times New Roman" w:cs="Times New Roman"/>
          <w:sz w:val="24"/>
          <w:szCs w:val="24"/>
        </w:rPr>
        <w:t>Оценка заявки Организации конкурсной комиссией проводится по следующим критериям:</w:t>
      </w:r>
      <w:bookmarkEnd w:id="14"/>
    </w:p>
    <w:p w:rsidR="009523DE" w:rsidRPr="001C301F" w:rsidRDefault="009523DE" w:rsidP="001C301F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проработанность Проекта и соответствие его показателям Программы персонифицированного финансирования; </w:t>
      </w:r>
    </w:p>
    <w:p w:rsidR="009523DE" w:rsidRPr="0080173C" w:rsidRDefault="009523DE" w:rsidP="00D85D04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кадровый потенциал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80173C">
        <w:rPr>
          <w:rFonts w:ascii="Times New Roman" w:hAnsi="Times New Roman" w:cs="Times New Roman"/>
          <w:sz w:val="24"/>
          <w:szCs w:val="24"/>
        </w:rPr>
        <w:t>рганизации;</w:t>
      </w:r>
    </w:p>
    <w:p w:rsidR="009523DE" w:rsidRDefault="009523DE" w:rsidP="00D85D04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ресурсный потенциал Организации;</w:t>
      </w:r>
    </w:p>
    <w:p w:rsidR="009523DE" w:rsidRDefault="009523DE" w:rsidP="00D85D04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752095">
        <w:rPr>
          <w:rFonts w:ascii="Times New Roman" w:hAnsi="Times New Roman" w:cs="Times New Roman"/>
          <w:sz w:val="24"/>
          <w:szCs w:val="24"/>
        </w:rPr>
        <w:t>пыт участия Организации в организации и проведении мероприятий, направленных на работу с несовершеннолетними детьми и их родителям</w:t>
      </w:r>
      <w:r>
        <w:rPr>
          <w:rFonts w:ascii="Times New Roman" w:hAnsi="Times New Roman" w:cs="Times New Roman"/>
          <w:sz w:val="24"/>
          <w:szCs w:val="24"/>
        </w:rPr>
        <w:t>и на территории Чамзинского муниципального района</w:t>
      </w:r>
      <w:r w:rsidRPr="00752095">
        <w:rPr>
          <w:rFonts w:ascii="Times New Roman" w:hAnsi="Times New Roman" w:cs="Times New Roman"/>
          <w:sz w:val="24"/>
          <w:szCs w:val="24"/>
        </w:rPr>
        <w:t>;</w:t>
      </w:r>
    </w:p>
    <w:p w:rsidR="009523DE" w:rsidRDefault="009523DE" w:rsidP="00D85D04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752095">
        <w:rPr>
          <w:rFonts w:ascii="Times New Roman" w:hAnsi="Times New Roman" w:cs="Times New Roman"/>
          <w:sz w:val="24"/>
          <w:szCs w:val="24"/>
        </w:rPr>
        <w:t xml:space="preserve">пыт реализации Организацией социально-ориентированных проектов за счет получаемых субсидий из местного бюджета </w:t>
      </w:r>
      <w:r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  <w:r w:rsidRPr="00752095">
        <w:rPr>
          <w:rFonts w:ascii="Times New Roman" w:hAnsi="Times New Roman" w:cs="Times New Roman"/>
          <w:sz w:val="24"/>
          <w:szCs w:val="24"/>
        </w:rPr>
        <w:t>.</w:t>
      </w:r>
    </w:p>
    <w:p w:rsidR="009523DE" w:rsidRPr="0080173C" w:rsidRDefault="009523DE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Субсидия предоставляется Организации – победителю конкурса, набравшей по результатам оценки заявки конкурсной комиссией наибольшее число баллов</w:t>
      </w:r>
      <w:r>
        <w:rPr>
          <w:rFonts w:ascii="Times New Roman" w:hAnsi="Times New Roman" w:cs="Times New Roman"/>
          <w:sz w:val="24"/>
          <w:szCs w:val="24"/>
        </w:rPr>
        <w:t xml:space="preserve"> по критериям оценки заявки, указанным в пункте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_Ref483334422 \r \h </w:instrText>
      </w:r>
      <w:r w:rsidRPr="002938C2"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настоящего Порядка согласно приложению 1 к настоящему Порядку</w:t>
      </w:r>
      <w:r w:rsidRPr="0080173C">
        <w:rPr>
          <w:rFonts w:ascii="Times New Roman" w:hAnsi="Times New Roman" w:cs="Times New Roman"/>
          <w:sz w:val="24"/>
          <w:szCs w:val="24"/>
        </w:rPr>
        <w:t>. В случае если наибольшее число баллов по результатам оценки заявок наберут несколько Организаций, конкурсная комиссия вправе определить победителя конкурса из числа указанных Организаций посредством тайного голосования простым большинством голосов.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23DE" w:rsidRDefault="009523DE" w:rsidP="0006323E">
      <w:pPr>
        <w:numPr>
          <w:ilvl w:val="0"/>
          <w:numId w:val="33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Предоставление субсидии на цели, указанные в пункте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_Ref483331948 \r \h </w:instrText>
      </w:r>
      <w:r w:rsidRPr="002938C2"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80173C">
        <w:rPr>
          <w:rFonts w:ascii="Times New Roman" w:hAnsi="Times New Roman" w:cs="Times New Roman"/>
          <w:sz w:val="24"/>
          <w:szCs w:val="24"/>
        </w:rPr>
        <w:t xml:space="preserve"> настоящего Порядка, осуществляется </w:t>
      </w:r>
      <w:r>
        <w:rPr>
          <w:rFonts w:ascii="Times New Roman" w:hAnsi="Times New Roman" w:cs="Times New Roman"/>
          <w:sz w:val="24"/>
          <w:szCs w:val="24"/>
        </w:rPr>
        <w:t>Уполномоченным органом</w:t>
      </w:r>
      <w:r w:rsidRPr="0080173C">
        <w:rPr>
          <w:rFonts w:ascii="Times New Roman" w:hAnsi="Times New Roman" w:cs="Times New Roman"/>
          <w:sz w:val="24"/>
          <w:szCs w:val="24"/>
        </w:rPr>
        <w:t xml:space="preserve"> соответствии со сводной бюджетной </w:t>
      </w:r>
      <w:r>
        <w:rPr>
          <w:rFonts w:ascii="Times New Roman" w:hAnsi="Times New Roman" w:cs="Times New Roman"/>
          <w:sz w:val="24"/>
          <w:szCs w:val="24"/>
        </w:rPr>
        <w:t>росписью местного бюджета</w:t>
      </w:r>
      <w:r w:rsidRPr="0080173C">
        <w:rPr>
          <w:rFonts w:ascii="Times New Roman" w:hAnsi="Times New Roman" w:cs="Times New Roman"/>
          <w:sz w:val="24"/>
          <w:szCs w:val="24"/>
        </w:rPr>
        <w:t xml:space="preserve"> в пределах лимитов бюджетных обязательств, предусмотренных на реализацию </w:t>
      </w:r>
      <w:r>
        <w:rPr>
          <w:rFonts w:ascii="Times New Roman" w:hAnsi="Times New Roman" w:cs="Times New Roman"/>
          <w:sz w:val="24"/>
          <w:szCs w:val="24"/>
        </w:rPr>
        <w:t>основного мероприятия</w:t>
      </w:r>
      <w:r>
        <w:rPr>
          <w:sz w:val="24"/>
          <w:szCs w:val="24"/>
        </w:rPr>
        <w:t xml:space="preserve"> </w:t>
      </w:r>
      <w:r w:rsidRPr="00D65354">
        <w:rPr>
          <w:rFonts w:ascii="Times New Roman" w:hAnsi="Times New Roman" w:cs="Times New Roman"/>
          <w:sz w:val="24"/>
          <w:szCs w:val="24"/>
        </w:rPr>
        <w:t>«Обеспечение персонифицированного финансирования дополнительного образования детей» подпрограммы «Развитие дополнительного образования детей в Чамзинском муниципальном районе» на 2016 – 2025 годы» муниципальной программы  «Развитие образования в Чамзинском муниципальном районе» на 2016 – 20205 годы»  Чамзинского муниципального района</w:t>
      </w:r>
      <w:r w:rsidRPr="00E64D8B">
        <w:rPr>
          <w:rFonts w:ascii="Times New Roman" w:hAnsi="Times New Roman" w:cs="Times New Roman"/>
          <w:sz w:val="24"/>
          <w:szCs w:val="24"/>
        </w:rPr>
        <w:t>.</w:t>
      </w:r>
    </w:p>
    <w:p w:rsidR="009523DE" w:rsidRDefault="009523DE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Субсидия предоставляется на основании соглашения, заключенного между </w:t>
      </w:r>
      <w:r>
        <w:rPr>
          <w:rFonts w:ascii="Times New Roman" w:hAnsi="Times New Roman" w:cs="Times New Roman"/>
          <w:sz w:val="24"/>
          <w:szCs w:val="24"/>
        </w:rPr>
        <w:t>администрацией Чамзинского муниципального района</w:t>
      </w:r>
      <w:r w:rsidRPr="0080173C">
        <w:rPr>
          <w:rFonts w:ascii="Times New Roman" w:hAnsi="Times New Roman" w:cs="Times New Roman"/>
          <w:sz w:val="24"/>
          <w:szCs w:val="24"/>
        </w:rPr>
        <w:t xml:space="preserve"> и Организацией, в котором предусматриваются:</w:t>
      </w:r>
    </w:p>
    <w:p w:rsidR="009523DE" w:rsidRPr="0080173C" w:rsidRDefault="009523DE" w:rsidP="000632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23DE" w:rsidRPr="0080173C" w:rsidRDefault="009523DE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целевое назначение и предельный размер субсидии;</w:t>
      </w:r>
    </w:p>
    <w:p w:rsidR="009523DE" w:rsidRPr="0080173C" w:rsidRDefault="009523DE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перечень затрат, на финансовое обеспечение которых предоставляется субсидия;</w:t>
      </w:r>
    </w:p>
    <w:p w:rsidR="009523DE" w:rsidRPr="0080173C" w:rsidRDefault="009523DE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перечень документов и форму заявки о перечислении субсидии, представляемых организацией для получения субсидии;</w:t>
      </w:r>
    </w:p>
    <w:p w:rsidR="009523DE" w:rsidRPr="0080173C" w:rsidRDefault="009523DE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условия и порядок предоставления субсидии;</w:t>
      </w:r>
    </w:p>
    <w:p w:rsidR="009523DE" w:rsidRPr="0080173C" w:rsidRDefault="009523DE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порядок и сроки перечисления субсидии, а также возможность (</w:t>
      </w:r>
      <w:r>
        <w:rPr>
          <w:rFonts w:ascii="Times New Roman" w:hAnsi="Times New Roman" w:cs="Times New Roman"/>
          <w:sz w:val="24"/>
          <w:szCs w:val="24"/>
        </w:rPr>
        <w:t>отсутствие возможности</w:t>
      </w:r>
      <w:r w:rsidRPr="0080173C">
        <w:rPr>
          <w:rFonts w:ascii="Times New Roman" w:hAnsi="Times New Roman" w:cs="Times New Roman"/>
          <w:sz w:val="24"/>
          <w:szCs w:val="24"/>
        </w:rPr>
        <w:t>) осуществления расходов, источником финансового обеспечения которых являются остатки субсидии, не использованные в текущем финансовом году;</w:t>
      </w:r>
    </w:p>
    <w:p w:rsidR="009523DE" w:rsidRPr="0080173C" w:rsidRDefault="009523DE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порядок проведения проверки соблюдения Организацией условий, целей и порядка предоставления и использования субсидии, установленных настоящим Порядком и соглашением о предоставлении субсидии, а также согласие Организации на проведение таких проверок;</w:t>
      </w:r>
    </w:p>
    <w:p w:rsidR="009523DE" w:rsidRPr="0080173C" w:rsidRDefault="009523DE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порядок и сроки представления отчетности об осуществлении расходов, источником финансового обеспечения которых является субсидия, по форме, установленной </w:t>
      </w:r>
      <w:r>
        <w:rPr>
          <w:rFonts w:ascii="Times New Roman" w:hAnsi="Times New Roman" w:cs="Times New Roman"/>
          <w:sz w:val="24"/>
          <w:szCs w:val="24"/>
        </w:rPr>
        <w:t>Уполномоченным органом</w:t>
      </w:r>
      <w:r w:rsidRPr="0080173C">
        <w:rPr>
          <w:rFonts w:ascii="Times New Roman" w:hAnsi="Times New Roman" w:cs="Times New Roman"/>
          <w:sz w:val="24"/>
          <w:szCs w:val="24"/>
        </w:rPr>
        <w:t xml:space="preserve"> по согласован</w:t>
      </w:r>
      <w:r>
        <w:rPr>
          <w:rFonts w:ascii="Times New Roman" w:hAnsi="Times New Roman" w:cs="Times New Roman"/>
          <w:sz w:val="24"/>
          <w:szCs w:val="24"/>
        </w:rPr>
        <w:t>ию с Финансовым Управлением администрации Чамзинского муниципального района</w:t>
      </w:r>
      <w:r w:rsidRPr="0080173C">
        <w:rPr>
          <w:rFonts w:ascii="Times New Roman" w:hAnsi="Times New Roman" w:cs="Times New Roman"/>
          <w:sz w:val="24"/>
          <w:szCs w:val="24"/>
        </w:rPr>
        <w:t>;</w:t>
      </w:r>
    </w:p>
    <w:p w:rsidR="009523DE" w:rsidRPr="0080173C" w:rsidRDefault="009523DE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ответственность Организации за нарушение условий соглашения о предоставлении субсидии;</w:t>
      </w:r>
    </w:p>
    <w:p w:rsidR="009523DE" w:rsidRPr="0080173C" w:rsidRDefault="009523DE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порядок </w:t>
      </w:r>
      <w:r>
        <w:rPr>
          <w:rFonts w:ascii="Times New Roman" w:hAnsi="Times New Roman" w:cs="Times New Roman"/>
          <w:sz w:val="24"/>
          <w:szCs w:val="24"/>
        </w:rPr>
        <w:t>возврата</w:t>
      </w:r>
      <w:r w:rsidRPr="0080173C">
        <w:rPr>
          <w:rFonts w:ascii="Times New Roman" w:hAnsi="Times New Roman" w:cs="Times New Roman"/>
          <w:sz w:val="24"/>
          <w:szCs w:val="24"/>
        </w:rPr>
        <w:t xml:space="preserve"> субсидии в доход </w:t>
      </w:r>
      <w:r>
        <w:rPr>
          <w:rFonts w:ascii="Times New Roman" w:hAnsi="Times New Roman" w:cs="Times New Roman"/>
          <w:sz w:val="24"/>
          <w:szCs w:val="24"/>
        </w:rPr>
        <w:t xml:space="preserve">местного </w:t>
      </w:r>
      <w:r w:rsidRPr="0080173C">
        <w:rPr>
          <w:rFonts w:ascii="Times New Roman" w:hAnsi="Times New Roman" w:cs="Times New Roman"/>
          <w:sz w:val="24"/>
          <w:szCs w:val="24"/>
        </w:rPr>
        <w:t>бюджета в случае нарушения условий, целей и порядка ее предоставления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523DE" w:rsidRPr="00AF7806" w:rsidRDefault="009523DE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Администрация Чамзинского муниципального района</w:t>
      </w:r>
      <w:r w:rsidRPr="00AF7806">
        <w:rPr>
          <w:rFonts w:ascii="Times New Roman" w:hAnsi="Times New Roman" w:cs="Times New Roman"/>
          <w:sz w:val="24"/>
          <w:szCs w:val="24"/>
        </w:rPr>
        <w:t xml:space="preserve"> заключает с Организацией соглашение 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7806">
        <w:rPr>
          <w:rFonts w:ascii="Times New Roman" w:hAnsi="Times New Roman" w:cs="Times New Roman"/>
          <w:sz w:val="24"/>
          <w:szCs w:val="24"/>
        </w:rPr>
        <w:t xml:space="preserve">предоставлении субсидии по форме согласно приложению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AF7806">
        <w:rPr>
          <w:rFonts w:ascii="Times New Roman" w:hAnsi="Times New Roman" w:cs="Times New Roman"/>
          <w:sz w:val="24"/>
          <w:szCs w:val="24"/>
        </w:rPr>
        <w:t xml:space="preserve"> к настоящем Порядку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7806">
        <w:rPr>
          <w:rFonts w:ascii="Times New Roman" w:hAnsi="Times New Roman" w:cs="Times New Roman"/>
          <w:sz w:val="24"/>
          <w:szCs w:val="24"/>
        </w:rPr>
        <w:t xml:space="preserve">течение </w:t>
      </w:r>
      <w:r>
        <w:rPr>
          <w:rFonts w:ascii="Times New Roman" w:hAnsi="Times New Roman" w:cs="Times New Roman"/>
          <w:sz w:val="24"/>
          <w:szCs w:val="24"/>
        </w:rPr>
        <w:t xml:space="preserve">15 </w:t>
      </w:r>
      <w:r w:rsidRPr="00AF7806">
        <w:rPr>
          <w:rFonts w:ascii="Times New Roman" w:hAnsi="Times New Roman" w:cs="Times New Roman"/>
          <w:sz w:val="24"/>
          <w:szCs w:val="24"/>
        </w:rPr>
        <w:t>календарных дней со дня определения Организации — победителя конкурса.</w:t>
      </w:r>
    </w:p>
    <w:p w:rsidR="009523DE" w:rsidRPr="006909D9" w:rsidRDefault="009523DE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Перечисление субсидии осуществляется  </w:t>
      </w:r>
      <w:r>
        <w:rPr>
          <w:rFonts w:ascii="Times New Roman" w:hAnsi="Times New Roman" w:cs="Times New Roman"/>
          <w:sz w:val="24"/>
          <w:szCs w:val="24"/>
        </w:rPr>
        <w:t>Уполномоченным органом</w:t>
      </w:r>
      <w:r w:rsidRPr="0080173C">
        <w:rPr>
          <w:rFonts w:ascii="Times New Roman" w:hAnsi="Times New Roman" w:cs="Times New Roman"/>
          <w:sz w:val="24"/>
          <w:szCs w:val="24"/>
        </w:rPr>
        <w:t xml:space="preserve"> авансовыми платежами на основании заявок о перечислении субсидии, подаваемых Организацией не чаще 1 раза в месяц, на </w:t>
      </w:r>
      <w:r>
        <w:rPr>
          <w:rFonts w:ascii="Times New Roman" w:hAnsi="Times New Roman" w:cs="Times New Roman"/>
          <w:sz w:val="24"/>
          <w:szCs w:val="24"/>
        </w:rPr>
        <w:t xml:space="preserve">расчетный </w:t>
      </w:r>
      <w:r w:rsidRPr="0080173C">
        <w:rPr>
          <w:rFonts w:ascii="Times New Roman" w:hAnsi="Times New Roman" w:cs="Times New Roman"/>
          <w:sz w:val="24"/>
          <w:szCs w:val="24"/>
        </w:rPr>
        <w:t>счет</w:t>
      </w:r>
      <w:r>
        <w:rPr>
          <w:rFonts w:ascii="Times New Roman" w:hAnsi="Times New Roman" w:cs="Times New Roman"/>
          <w:sz w:val="24"/>
          <w:szCs w:val="24"/>
        </w:rPr>
        <w:t xml:space="preserve"> Организации.</w:t>
      </w:r>
    </w:p>
    <w:p w:rsidR="009523DE" w:rsidRPr="00CB28E8" w:rsidRDefault="009523DE" w:rsidP="006909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23DE" w:rsidRDefault="009523DE" w:rsidP="006909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23DE" w:rsidRDefault="009523DE" w:rsidP="003E2887">
      <w:pPr>
        <w:pStyle w:val="ListParagraph"/>
        <w:numPr>
          <w:ilvl w:val="0"/>
          <w:numId w:val="23"/>
        </w:numPr>
        <w:spacing w:after="0" w:line="100" w:lineRule="atLeast"/>
        <w:ind w:left="0" w:firstLine="0"/>
        <w:jc w:val="center"/>
      </w:pPr>
      <w:r w:rsidRPr="003E2887">
        <w:rPr>
          <w:rFonts w:ascii="Times New Roman" w:hAnsi="Times New Roman" w:cs="Times New Roman"/>
          <w:sz w:val="24"/>
          <w:szCs w:val="24"/>
        </w:rPr>
        <w:t>Требования к отчетности</w:t>
      </w:r>
    </w:p>
    <w:p w:rsidR="009523DE" w:rsidRDefault="009523DE" w:rsidP="006909D9">
      <w:pPr>
        <w:spacing w:after="0" w:line="100" w:lineRule="atLeast"/>
        <w:ind w:firstLine="709"/>
        <w:jc w:val="center"/>
      </w:pPr>
    </w:p>
    <w:p w:rsidR="009523DE" w:rsidRPr="005F25D0" w:rsidRDefault="009523DE" w:rsidP="00593FCD">
      <w:pPr>
        <w:pStyle w:val="ListParagraph"/>
        <w:numPr>
          <w:ilvl w:val="0"/>
          <w:numId w:val="33"/>
        </w:numPr>
        <w:spacing w:after="0" w:line="100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25D0">
        <w:rPr>
          <w:rFonts w:ascii="Times New Roman" w:hAnsi="Times New Roman" w:cs="Times New Roman"/>
          <w:sz w:val="24"/>
          <w:szCs w:val="24"/>
        </w:rPr>
        <w:t>Организация ежеквартально не позднее 15-го числа месяца, следующего за отчетным кварталом, представляет в Уполномоченный орган:</w:t>
      </w:r>
    </w:p>
    <w:p w:rsidR="009523DE" w:rsidRDefault="009523DE" w:rsidP="006909D9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отчет о расходовании субсидии по форме согласно приложению 2 к Соглашению;</w:t>
      </w:r>
    </w:p>
    <w:p w:rsidR="009523DE" w:rsidRDefault="009523DE" w:rsidP="006909D9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копии первичных документов, подтверждающих расходование субсидии.</w:t>
      </w:r>
    </w:p>
    <w:p w:rsidR="009523DE" w:rsidRDefault="009523DE" w:rsidP="006909D9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непредоставления Организацией вышеперечисленных документов в течение 10 рабочих дней по истечении срока, указанного в абзаце первом настоящего пункта, Уполномоченный орган по согласованию с Финансовым Управлением администрации Чамзинского муниципального района принимает решение о прекращении предоставления субсидии и возврате средств субсидии Организацией, расходование которых не подтверждено документами.</w:t>
      </w:r>
    </w:p>
    <w:p w:rsidR="009523DE" w:rsidRDefault="009523DE" w:rsidP="006909D9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Субсидия должна быть возвращена Организацией в течение </w:t>
      </w:r>
      <w:r w:rsidRPr="009519EF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 xml:space="preserve"> календарных дней со дня получения решения Уполномоченного органа о прекращении предоставления субсидии.</w:t>
      </w:r>
    </w:p>
    <w:p w:rsidR="009523DE" w:rsidRPr="006909D9" w:rsidRDefault="009523DE" w:rsidP="006909D9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непоступления средств в течение </w:t>
      </w:r>
      <w:r w:rsidRPr="009519EF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 xml:space="preserve"> календарных дней со дня получения Организацией указанного решения, Уполномоченный орган в 3-месячный срок принимает меры по их взысканию в судебном порядке.</w:t>
      </w:r>
    </w:p>
    <w:p w:rsidR="009523DE" w:rsidRPr="006909D9" w:rsidRDefault="009523DE" w:rsidP="006909D9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523DE" w:rsidRPr="005F25D0" w:rsidRDefault="009523DE" w:rsidP="003E2887">
      <w:pPr>
        <w:pStyle w:val="1"/>
        <w:numPr>
          <w:ilvl w:val="0"/>
          <w:numId w:val="23"/>
        </w:numPr>
        <w:spacing w:before="0" w:after="0"/>
        <w:ind w:left="0" w:firstLine="0"/>
        <w:jc w:val="center"/>
        <w:rPr>
          <w:rFonts w:cs="Times New Roman"/>
        </w:rPr>
      </w:pPr>
      <w:r>
        <w:rPr>
          <w:rFonts w:ascii="Times New Roman" w:hAnsi="Times New Roman" w:cs="Times New Roman"/>
          <w:sz w:val="24"/>
          <w:szCs w:val="24"/>
        </w:rPr>
        <w:t>Требования об осуществлении контроля за соблюдением условий, целей и порядка предоставления</w:t>
      </w:r>
      <w:r w:rsidRPr="005F25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субсидии и ответственности за их нарушение</w:t>
      </w:r>
      <w:r w:rsidRPr="003A4B51">
        <w:rPr>
          <w:rFonts w:ascii="Times New Roman" w:hAnsi="Times New Roman" w:cs="Times New Roman"/>
          <w:sz w:val="24"/>
          <w:szCs w:val="24"/>
        </w:rPr>
        <w:t>.</w:t>
      </w:r>
    </w:p>
    <w:p w:rsidR="009523DE" w:rsidRPr="0080173C" w:rsidRDefault="009523DE" w:rsidP="006909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23DE" w:rsidRPr="0080173C" w:rsidRDefault="009523DE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В случае </w:t>
      </w:r>
      <w:r>
        <w:rPr>
          <w:rFonts w:ascii="Times New Roman" w:hAnsi="Times New Roman" w:cs="Times New Roman"/>
          <w:sz w:val="24"/>
          <w:szCs w:val="24"/>
        </w:rPr>
        <w:t xml:space="preserve">выявления </w:t>
      </w:r>
      <w:r w:rsidRPr="0080173C">
        <w:rPr>
          <w:rFonts w:ascii="Times New Roman" w:hAnsi="Times New Roman" w:cs="Times New Roman"/>
          <w:sz w:val="24"/>
          <w:szCs w:val="24"/>
        </w:rPr>
        <w:t xml:space="preserve">фактов нарушения целей, условий и порядка предоставления субсидии, установленных настоящим Порядком и соглашением о предоставлении субсидии, соответствующие средства подлежат возврату в доход </w:t>
      </w:r>
      <w:r>
        <w:rPr>
          <w:rFonts w:ascii="Times New Roman" w:hAnsi="Times New Roman" w:cs="Times New Roman"/>
          <w:sz w:val="24"/>
          <w:szCs w:val="24"/>
        </w:rPr>
        <w:t>местного</w:t>
      </w:r>
      <w:r w:rsidRPr="0080173C">
        <w:rPr>
          <w:rFonts w:ascii="Times New Roman" w:hAnsi="Times New Roman" w:cs="Times New Roman"/>
          <w:sz w:val="24"/>
          <w:szCs w:val="24"/>
        </w:rPr>
        <w:t xml:space="preserve"> бюджета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523DE" w:rsidRDefault="009523DE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900">
        <w:rPr>
          <w:rFonts w:ascii="Times New Roman" w:hAnsi="Times New Roman" w:cs="Times New Roman"/>
          <w:sz w:val="24"/>
          <w:szCs w:val="24"/>
        </w:rPr>
        <w:t xml:space="preserve">В случае если на начало текущего финансового года образовался остаток субсидии, не использованной в отчетном финансовом году, </w:t>
      </w:r>
      <w:r>
        <w:rPr>
          <w:rFonts w:ascii="Times New Roman" w:hAnsi="Times New Roman" w:cs="Times New Roman"/>
          <w:sz w:val="24"/>
          <w:szCs w:val="24"/>
        </w:rPr>
        <w:t>Организация</w:t>
      </w:r>
      <w:r w:rsidRPr="00A22900">
        <w:rPr>
          <w:rFonts w:ascii="Times New Roman" w:hAnsi="Times New Roman" w:cs="Times New Roman"/>
          <w:sz w:val="24"/>
          <w:szCs w:val="24"/>
        </w:rPr>
        <w:t xml:space="preserve"> вправе использовать указанный остаток только после представления в </w:t>
      </w:r>
      <w:r>
        <w:rPr>
          <w:rFonts w:ascii="Times New Roman" w:hAnsi="Times New Roman" w:cs="Times New Roman"/>
          <w:sz w:val="24"/>
          <w:szCs w:val="24"/>
        </w:rPr>
        <w:t>Уполномоченный орган</w:t>
      </w:r>
      <w:r w:rsidRPr="00A22900">
        <w:rPr>
          <w:rFonts w:ascii="Times New Roman" w:hAnsi="Times New Roman" w:cs="Times New Roman"/>
          <w:sz w:val="24"/>
          <w:szCs w:val="24"/>
        </w:rPr>
        <w:t xml:space="preserve"> подтверждения потребности в нем и получения соответствующего письменного согласования </w:t>
      </w:r>
      <w:r w:rsidRPr="00551919"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орган</w:t>
      </w:r>
      <w:r w:rsidRPr="00551919">
        <w:rPr>
          <w:rFonts w:ascii="Times New Roman" w:hAnsi="Times New Roman" w:cs="Times New Roman"/>
          <w:sz w:val="24"/>
          <w:szCs w:val="24"/>
        </w:rPr>
        <w:t>а</w:t>
      </w:r>
      <w:r w:rsidRPr="00A22900">
        <w:rPr>
          <w:rFonts w:ascii="Times New Roman" w:hAnsi="Times New Roman" w:cs="Times New Roman"/>
          <w:sz w:val="24"/>
          <w:szCs w:val="24"/>
        </w:rPr>
        <w:t xml:space="preserve">. Не использованный в отчетном финансовом году остаток Субсидии подлежит перечислению в доход </w:t>
      </w:r>
      <w:r w:rsidRPr="0090373C">
        <w:rPr>
          <w:rFonts w:ascii="Times New Roman" w:hAnsi="Times New Roman" w:cs="Times New Roman"/>
          <w:sz w:val="24"/>
          <w:szCs w:val="24"/>
        </w:rPr>
        <w:t>местного бюджета в случае,</w:t>
      </w:r>
      <w:r w:rsidRPr="00A22900">
        <w:rPr>
          <w:rFonts w:ascii="Times New Roman" w:hAnsi="Times New Roman" w:cs="Times New Roman"/>
          <w:sz w:val="24"/>
          <w:szCs w:val="24"/>
        </w:rPr>
        <w:t xml:space="preserve"> если потребность в нем не согласована с </w:t>
      </w:r>
      <w:r>
        <w:rPr>
          <w:rFonts w:ascii="Times New Roman" w:hAnsi="Times New Roman" w:cs="Times New Roman"/>
          <w:sz w:val="24"/>
          <w:szCs w:val="24"/>
        </w:rPr>
        <w:t>Уполномоченны</w:t>
      </w:r>
      <w:r w:rsidRPr="00551919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 орган</w:t>
      </w:r>
      <w:r w:rsidRPr="00551919">
        <w:rPr>
          <w:rFonts w:ascii="Times New Roman" w:hAnsi="Times New Roman" w:cs="Times New Roman"/>
          <w:sz w:val="24"/>
          <w:szCs w:val="24"/>
        </w:rPr>
        <w:t>ом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523DE" w:rsidRPr="00B94D8D" w:rsidRDefault="009523DE" w:rsidP="00D85D04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4D8D">
        <w:rPr>
          <w:rFonts w:ascii="Times New Roman" w:hAnsi="Times New Roman" w:cs="Times New Roman"/>
          <w:sz w:val="24"/>
          <w:szCs w:val="24"/>
        </w:rPr>
        <w:t xml:space="preserve">Контроль за соблюдением целей, условий и порядка предоставления </w:t>
      </w:r>
      <w:r>
        <w:rPr>
          <w:rFonts w:ascii="Times New Roman" w:hAnsi="Times New Roman" w:cs="Times New Roman"/>
          <w:sz w:val="24"/>
          <w:szCs w:val="24"/>
        </w:rPr>
        <w:t>денежных средств, источником финансового обеспечения которых являются субсидии, осуществляет Главный распорядитель и Финансовое Управление администрации Чамзинского муниципального района</w:t>
      </w:r>
      <w:r w:rsidRPr="00B94D8D">
        <w:rPr>
          <w:rFonts w:ascii="Times New Roman" w:hAnsi="Times New Roman" w:cs="Times New Roman"/>
          <w:sz w:val="24"/>
          <w:szCs w:val="24"/>
        </w:rPr>
        <w:t>.</w:t>
      </w:r>
      <w:r w:rsidRPr="00B94D8D">
        <w:rPr>
          <w:rFonts w:ascii="Times New Roman" w:hAnsi="Times New Roman" w:cs="Times New Roman"/>
          <w:sz w:val="24"/>
          <w:szCs w:val="24"/>
        </w:rPr>
        <w:br w:type="page"/>
      </w:r>
    </w:p>
    <w:p w:rsidR="009523DE" w:rsidRDefault="009523DE" w:rsidP="00E9305A">
      <w:pPr>
        <w:pStyle w:val="ConsPlusTitle"/>
        <w:jc w:val="right"/>
        <w:rPr>
          <w:rFonts w:ascii="Times New Roman" w:hAnsi="Times New Roman" w:cs="Times New Roman"/>
          <w:sz w:val="24"/>
          <w:szCs w:val="24"/>
        </w:rPr>
      </w:pPr>
      <w:bookmarkStart w:id="15" w:name="Par32"/>
      <w:bookmarkEnd w:id="15"/>
      <w:r>
        <w:rPr>
          <w:rFonts w:ascii="Times New Roman" w:hAnsi="Times New Roman" w:cs="Times New Roman"/>
          <w:sz w:val="24"/>
          <w:szCs w:val="24"/>
        </w:rPr>
        <w:t>Приложение №1 к Порядку</w:t>
      </w:r>
    </w:p>
    <w:p w:rsidR="009523DE" w:rsidRDefault="009523DE" w:rsidP="00E9305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9523DE" w:rsidRDefault="009523DE" w:rsidP="00E9305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9523DE" w:rsidRPr="00A22900" w:rsidRDefault="009523DE" w:rsidP="00E9305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</w:t>
      </w:r>
    </w:p>
    <w:p w:rsidR="009523DE" w:rsidRDefault="009523DE" w:rsidP="00967E7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оценки заявок, предоставляемых социально-ориентированными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ЧАМЗИНСКОМ МУНИЦИПАЛЬНОМ РАЙОНЕ</w:t>
      </w:r>
    </w:p>
    <w:p w:rsidR="009523DE" w:rsidRDefault="009523DE" w:rsidP="00967E7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3601"/>
        <w:gridCol w:w="5387"/>
      </w:tblGrid>
      <w:tr w:rsidR="009523DE" w:rsidRPr="0075209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3DE" w:rsidRPr="00752095" w:rsidRDefault="009523DE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3DE" w:rsidRPr="00752095" w:rsidRDefault="009523DE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критерия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3DE" w:rsidRPr="00752095" w:rsidRDefault="009523DE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Порядок оценки критерия и соответствующее ему количество баллов</w:t>
            </w:r>
          </w:p>
        </w:tc>
      </w:tr>
      <w:tr w:rsidR="009523DE" w:rsidRPr="0075209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DE" w:rsidRPr="00752095" w:rsidRDefault="009523DE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DE" w:rsidRPr="00752095" w:rsidRDefault="009523DE" w:rsidP="00DC2B9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Проработанность Проекта и соответствие его показателям Программы персонифицированного финансирования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DE" w:rsidRPr="00752095" w:rsidRDefault="009523DE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Проект признается соответствующим Программе персонифицированного финансирования, мероприятия Проекта взаимоувязаны с задачами внедрения механизма персонифицированного финансирования (5 баллов);</w:t>
            </w:r>
          </w:p>
          <w:p w:rsidR="009523DE" w:rsidRPr="00752095" w:rsidRDefault="009523DE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Проект признается соответствующим Программе персонифицированного финансирования, мероприятия Проекта расходятся с задачами внедрения механизма персонифицированного финансирования (3 балла);</w:t>
            </w:r>
          </w:p>
          <w:p w:rsidR="009523DE" w:rsidRPr="00752095" w:rsidRDefault="009523DE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Целевые показатели проекта не соответствуют Программе персонифицированного финансирования (0 баллов).</w:t>
            </w:r>
          </w:p>
          <w:p w:rsidR="009523DE" w:rsidRPr="00752095" w:rsidRDefault="009523DE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23DE" w:rsidRPr="0075209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DE" w:rsidRPr="00752095" w:rsidRDefault="009523DE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DE" w:rsidRPr="00752095" w:rsidRDefault="009523DE" w:rsidP="007F17C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Кадровый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DE" w:rsidRPr="00752095" w:rsidRDefault="009523DE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Организация имеет в штате лиц, обеспечивающих юридическое (юристов) и  финансовое (бухгалтеров) сопровождение деятельности (2 балла);</w:t>
            </w:r>
          </w:p>
          <w:p w:rsidR="009523DE" w:rsidRPr="00752095" w:rsidRDefault="009523DE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Организация имеет возможность привлечения лиц, обеспечивающих юридическое (юристов) и  финансовое (бухгалтеров) сопровождение деятельности, либо у Организации заключены договоры о приобретении соответствующих услуг (1 балл);</w:t>
            </w:r>
          </w:p>
          <w:p w:rsidR="009523DE" w:rsidRPr="00752095" w:rsidRDefault="009523DE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Возможности организации привлечения лиц, обеспечивающих юридическое (юристов) и  финансовое (бухгалтеров) сопровождение деятельности, не подтверждены (0 баллов).</w:t>
            </w:r>
          </w:p>
        </w:tc>
      </w:tr>
      <w:tr w:rsidR="009523DE" w:rsidRPr="0075209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DE" w:rsidRPr="00752095" w:rsidRDefault="009523DE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DE" w:rsidRPr="00752095" w:rsidRDefault="009523DE" w:rsidP="007F17C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Ресурсный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DE" w:rsidRPr="00752095" w:rsidRDefault="009523DE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Организация имеет  необходимую для реализации Проекта оргтехнику, включая аттестованные для работы с персональными данными рабочие компьютерные места (2 балла);</w:t>
            </w:r>
          </w:p>
          <w:p w:rsidR="009523DE" w:rsidRPr="00752095" w:rsidRDefault="009523DE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Организация имеет  необходимую для реализации Проекта оргтехнику, без наличия аттестованных для работы с персональными данными рабочие компьютерных мест (1 балл);</w:t>
            </w:r>
          </w:p>
          <w:p w:rsidR="009523DE" w:rsidRPr="00752095" w:rsidRDefault="009523DE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Наличие у Организации необходимой оргтехники не подтверждено (0 баллов).</w:t>
            </w:r>
          </w:p>
        </w:tc>
      </w:tr>
      <w:tr w:rsidR="009523DE" w:rsidRPr="0075209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DE" w:rsidRPr="00752095" w:rsidRDefault="009523DE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trike/>
                <w:sz w:val="24"/>
                <w:szCs w:val="24"/>
              </w:rPr>
              <w:t>4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DE" w:rsidRPr="00752095" w:rsidRDefault="009523DE" w:rsidP="003F07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Опыт участия Организации в организации и проведении мероприятий, направленных на работу с несовершеннолетними детьми и их родителям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на территории Чамзинского муниципального района</w:t>
            </w: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DE" w:rsidRPr="00752095" w:rsidRDefault="009523DE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от 10 и более мероприятий (3 балла);</w:t>
            </w:r>
          </w:p>
          <w:p w:rsidR="009523DE" w:rsidRPr="00752095" w:rsidRDefault="009523DE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от 5 до 10 мероприятий (2 балла);</w:t>
            </w:r>
          </w:p>
          <w:p w:rsidR="009523DE" w:rsidRPr="00752095" w:rsidRDefault="009523DE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от 2 до 5 мероприятий (1 балл);</w:t>
            </w:r>
          </w:p>
          <w:p w:rsidR="009523DE" w:rsidRPr="00752095" w:rsidRDefault="009523DE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менее 2 мероприятий (0 баллов).</w:t>
            </w:r>
          </w:p>
        </w:tc>
      </w:tr>
      <w:tr w:rsidR="009523DE" w:rsidRPr="0075209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DE" w:rsidRPr="00752095" w:rsidRDefault="009523DE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DE" w:rsidRPr="00752095" w:rsidRDefault="009523DE" w:rsidP="00A86D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 xml:space="preserve">Опыт реализации Организацией социально-ориентированных проектов за счет получаемых субсидий из местного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Чамзинского муниципального района</w:t>
            </w: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DE" w:rsidRPr="00752095" w:rsidRDefault="009523DE" w:rsidP="00A86DE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Успешно завершено более 5 проектов (6 баллов);</w:t>
            </w:r>
          </w:p>
          <w:p w:rsidR="009523DE" w:rsidRPr="00752095" w:rsidRDefault="009523DE" w:rsidP="00A86DE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Успешно завершено от 3 до 5 проектов (4 балла);</w:t>
            </w:r>
          </w:p>
          <w:p w:rsidR="009523DE" w:rsidRPr="00752095" w:rsidRDefault="009523DE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Успешно завершено от 1 до 2 проектов (2 балла);</w:t>
            </w:r>
          </w:p>
          <w:p w:rsidR="009523DE" w:rsidRPr="00752095" w:rsidRDefault="009523DE" w:rsidP="00F37CA1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Отсутствие опыта (0 баллов);</w:t>
            </w:r>
          </w:p>
        </w:tc>
      </w:tr>
    </w:tbl>
    <w:p w:rsidR="009523DE" w:rsidRDefault="009523DE" w:rsidP="00967E7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9523DE" w:rsidRDefault="009523DE">
      <w:pPr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523DE" w:rsidRDefault="009523DE" w:rsidP="006909D9">
      <w:pPr>
        <w:pStyle w:val="ConsPlusTitle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№2 к Порядку</w:t>
      </w:r>
    </w:p>
    <w:p w:rsidR="009523DE" w:rsidRPr="006909D9" w:rsidRDefault="009523DE" w:rsidP="006909D9">
      <w:pPr>
        <w:pStyle w:val="ConsPlusTitle"/>
        <w:jc w:val="right"/>
        <w:rPr>
          <w:rFonts w:ascii="Times New Roman" w:hAnsi="Times New Roman" w:cs="Times New Roman"/>
          <w:sz w:val="24"/>
          <w:szCs w:val="24"/>
        </w:rPr>
      </w:pPr>
    </w:p>
    <w:p w:rsidR="009523DE" w:rsidRPr="00A22900" w:rsidRDefault="009523DE" w:rsidP="0055191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22900">
        <w:rPr>
          <w:rFonts w:ascii="Times New Roman" w:hAnsi="Times New Roman" w:cs="Times New Roman"/>
          <w:sz w:val="24"/>
          <w:szCs w:val="24"/>
        </w:rPr>
        <w:t>СОГЛАШЕНИЕ №______</w:t>
      </w:r>
    </w:p>
    <w:p w:rsidR="009523DE" w:rsidRPr="00A22900" w:rsidRDefault="009523DE" w:rsidP="0055191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предоставлении </w:t>
      </w:r>
      <w:r w:rsidRPr="00A22900">
        <w:rPr>
          <w:rFonts w:ascii="Times New Roman" w:hAnsi="Times New Roman" w:cs="Times New Roman"/>
          <w:sz w:val="24"/>
          <w:szCs w:val="24"/>
        </w:rPr>
        <w:t>субсидии</w:t>
      </w:r>
    </w:p>
    <w:p w:rsidR="009523DE" w:rsidRPr="00A22900" w:rsidRDefault="009523DE" w:rsidP="0055191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22900">
        <w:rPr>
          <w:rFonts w:ascii="Times New Roman" w:hAnsi="Times New Roman" w:cs="Times New Roman"/>
          <w:sz w:val="24"/>
          <w:szCs w:val="24"/>
        </w:rPr>
        <w:t>из бюджета _________________ некоммерческой организации</w:t>
      </w:r>
    </w:p>
    <w:p w:rsidR="009523DE" w:rsidRPr="00A22900" w:rsidRDefault="009523DE" w:rsidP="0055191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22900"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</w:p>
    <w:p w:rsidR="009523DE" w:rsidRPr="00A22900" w:rsidRDefault="009523DE" w:rsidP="0055191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22900">
        <w:rPr>
          <w:rFonts w:ascii="Times New Roman" w:hAnsi="Times New Roman" w:cs="Times New Roman"/>
          <w:sz w:val="24"/>
          <w:szCs w:val="24"/>
        </w:rPr>
        <w:t>(наименование организации)</w:t>
      </w:r>
    </w:p>
    <w:p w:rsidR="009523DE" w:rsidRPr="00A22900" w:rsidRDefault="009523DE" w:rsidP="0055191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финансового обеспечения реализации Проекта по персонифицированному финансированию </w:t>
      </w:r>
      <w:r w:rsidRPr="00A22900">
        <w:rPr>
          <w:rFonts w:ascii="Times New Roman" w:hAnsi="Times New Roman" w:cs="Times New Roman"/>
          <w:sz w:val="24"/>
          <w:szCs w:val="24"/>
        </w:rPr>
        <w:t>дополнительного образования детей</w:t>
      </w:r>
      <w:r>
        <w:rPr>
          <w:rFonts w:ascii="Times New Roman" w:hAnsi="Times New Roman" w:cs="Times New Roman"/>
          <w:sz w:val="24"/>
          <w:szCs w:val="24"/>
        </w:rPr>
        <w:t xml:space="preserve"> в Чамзинском муниципальном районе</w:t>
      </w:r>
    </w:p>
    <w:p w:rsidR="009523DE" w:rsidRPr="00A22900" w:rsidRDefault="009523DE" w:rsidP="00551919">
      <w:pPr>
        <w:pStyle w:val="ConsPlusNormal"/>
        <w:ind w:firstLine="540"/>
        <w:jc w:val="both"/>
        <w:rPr>
          <w:sz w:val="24"/>
          <w:szCs w:val="24"/>
        </w:rPr>
      </w:pPr>
    </w:p>
    <w:p w:rsidR="009523DE" w:rsidRPr="00A22900" w:rsidRDefault="009523DE" w:rsidP="00551919">
      <w:pPr>
        <w:pStyle w:val="ConsPlusNormal"/>
        <w:ind w:firstLine="540"/>
        <w:jc w:val="both"/>
        <w:rPr>
          <w:sz w:val="24"/>
          <w:szCs w:val="24"/>
        </w:rPr>
      </w:pPr>
    </w:p>
    <w:p w:rsidR="009523DE" w:rsidRPr="00A22900" w:rsidRDefault="009523DE" w:rsidP="005519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900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 xml:space="preserve">_______________                                      </w:t>
      </w:r>
      <w:r w:rsidRPr="00A22900">
        <w:rPr>
          <w:rFonts w:ascii="Times New Roman" w:hAnsi="Times New Roman" w:cs="Times New Roman"/>
          <w:sz w:val="24"/>
          <w:szCs w:val="24"/>
        </w:rPr>
        <w:t xml:space="preserve">                                    "__" _____________ 20__ г.</w:t>
      </w:r>
    </w:p>
    <w:p w:rsidR="009523DE" w:rsidRPr="00A22900" w:rsidRDefault="009523DE" w:rsidP="005519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523DE" w:rsidRPr="00A22900" w:rsidRDefault="009523DE" w:rsidP="005519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Администрация  Чамзинского муниципального района, </w:t>
      </w:r>
      <w:r w:rsidRPr="00A22900">
        <w:rPr>
          <w:rFonts w:ascii="Times New Roman" w:hAnsi="Times New Roman" w:cs="Times New Roman"/>
          <w:sz w:val="24"/>
          <w:szCs w:val="24"/>
        </w:rPr>
        <w:t>именуемое в дальнейшем «</w:t>
      </w:r>
      <w:r>
        <w:rPr>
          <w:rFonts w:ascii="Times New Roman" w:hAnsi="Times New Roman" w:cs="Times New Roman"/>
          <w:sz w:val="24"/>
          <w:szCs w:val="24"/>
        </w:rPr>
        <w:t>Главный распорядитель</w:t>
      </w:r>
      <w:r w:rsidRPr="00A22900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, действующий от имени муниципального образования </w:t>
      </w:r>
      <w:r w:rsidRPr="00A229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Чамзинский муниципальный район, </w:t>
      </w:r>
      <w:r w:rsidRPr="00A22900">
        <w:rPr>
          <w:rFonts w:ascii="Times New Roman" w:hAnsi="Times New Roman" w:cs="Times New Roman"/>
          <w:sz w:val="24"/>
          <w:szCs w:val="24"/>
        </w:rPr>
        <w:t xml:space="preserve">в </w:t>
      </w:r>
      <w:r w:rsidRPr="009519EF">
        <w:rPr>
          <w:rFonts w:ascii="Times New Roman" w:hAnsi="Times New Roman" w:cs="Times New Roman"/>
          <w:sz w:val="24"/>
          <w:szCs w:val="24"/>
        </w:rPr>
        <w:t>лице _____________________________, действующего на основании ____________________________ от ______________ N ________, с одной стороны, и _______________________________________________________, именуемое в дальнейшем "Получатель", в лице _____________________________________________________, действующего на основании _______________________________________, с другой стороны,  именуемые  в  дальнейшем  "Стороны",  в  соответствии с Бюджетным кодексом Российской Федерации, решением о бюджете Чамзинского муниципального района от ____________ № ______ «_________________________________»,</w:t>
      </w:r>
      <w:r w:rsidRPr="00A229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Порядком предоставлении поддержки</w:t>
      </w:r>
      <w:r w:rsidRPr="00515106">
        <w:rPr>
          <w:rFonts w:ascii="Times New Roman" w:hAnsi="Times New Roman" w:cs="Times New Roman"/>
          <w:sz w:val="24"/>
          <w:szCs w:val="24"/>
        </w:rPr>
        <w:t xml:space="preserve"> социально ориентированным некоммерческим организациям на </w:t>
      </w:r>
      <w:r>
        <w:rPr>
          <w:rFonts w:ascii="Times New Roman" w:hAnsi="Times New Roman" w:cs="Times New Roman"/>
          <w:sz w:val="24"/>
          <w:szCs w:val="24"/>
        </w:rPr>
        <w:t xml:space="preserve">реализацию проекта по обеспечению развития системы дополнительного образования детей посредством внедрения механизма </w:t>
      </w:r>
      <w:r w:rsidRPr="00E64D8B">
        <w:rPr>
          <w:rFonts w:ascii="Times New Roman" w:hAnsi="Times New Roman" w:cs="Times New Roman"/>
          <w:sz w:val="24"/>
          <w:szCs w:val="24"/>
        </w:rPr>
        <w:t>персонифицированного финансирования</w:t>
      </w:r>
      <w:r>
        <w:rPr>
          <w:rFonts w:ascii="Times New Roman" w:hAnsi="Times New Roman" w:cs="Times New Roman"/>
          <w:sz w:val="24"/>
          <w:szCs w:val="24"/>
        </w:rPr>
        <w:t xml:space="preserve"> в Чамзинском муниципальном районе</w:t>
      </w:r>
      <w:r w:rsidRPr="005151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(далее – Порядок), Правилами персонифицированного финансирования дополнительного образования детей в Республике Мордовия, утвержденными приказом Министерства образования Республики Мордовия от 40.30.2019 № 211 (далее – Правила персонифицированного финансирования) на основании протокола конкурсной комиссии ______________________________заключили настоящее с</w:t>
      </w:r>
      <w:r w:rsidRPr="00A22900">
        <w:rPr>
          <w:rFonts w:ascii="Times New Roman" w:hAnsi="Times New Roman" w:cs="Times New Roman"/>
          <w:sz w:val="24"/>
          <w:szCs w:val="24"/>
        </w:rPr>
        <w:t>оглашение</w:t>
      </w:r>
      <w:r>
        <w:rPr>
          <w:rFonts w:ascii="Times New Roman" w:hAnsi="Times New Roman" w:cs="Times New Roman"/>
          <w:sz w:val="24"/>
          <w:szCs w:val="24"/>
        </w:rPr>
        <w:t xml:space="preserve"> (далее – Соглашение)</w:t>
      </w:r>
      <w:r w:rsidRPr="00A22900">
        <w:rPr>
          <w:rFonts w:ascii="Times New Roman" w:hAnsi="Times New Roman" w:cs="Times New Roman"/>
          <w:sz w:val="24"/>
          <w:szCs w:val="24"/>
        </w:rPr>
        <w:t xml:space="preserve"> о нижеследующем.</w:t>
      </w:r>
    </w:p>
    <w:p w:rsidR="009523DE" w:rsidRPr="00A22900" w:rsidRDefault="009523DE" w:rsidP="00551919">
      <w:pPr>
        <w:pStyle w:val="ConsPlusNormal"/>
        <w:jc w:val="both"/>
        <w:rPr>
          <w:sz w:val="24"/>
          <w:szCs w:val="24"/>
        </w:rPr>
      </w:pPr>
    </w:p>
    <w:p w:rsidR="009523DE" w:rsidRPr="00A22900" w:rsidRDefault="009523DE" w:rsidP="00551919">
      <w:pPr>
        <w:pStyle w:val="ConsPlusNormal"/>
        <w:jc w:val="center"/>
        <w:outlineLvl w:val="1"/>
        <w:rPr>
          <w:sz w:val="24"/>
          <w:szCs w:val="24"/>
        </w:rPr>
      </w:pPr>
      <w:r w:rsidRPr="00A22900">
        <w:rPr>
          <w:sz w:val="24"/>
          <w:szCs w:val="24"/>
        </w:rPr>
        <w:t>I. ПРЕДМЕТ СОГЛАШЕНИЯ</w:t>
      </w:r>
    </w:p>
    <w:p w:rsidR="009523DE" w:rsidRPr="00A22900" w:rsidRDefault="009523DE" w:rsidP="00551919">
      <w:pPr>
        <w:pStyle w:val="ConsPlusNormal"/>
        <w:jc w:val="both"/>
        <w:rPr>
          <w:sz w:val="24"/>
          <w:szCs w:val="24"/>
        </w:rPr>
      </w:pPr>
    </w:p>
    <w:p w:rsidR="009523DE" w:rsidRDefault="009523DE" w:rsidP="00FA6F92">
      <w:pPr>
        <w:pStyle w:val="ConsPlusNonformat"/>
        <w:numPr>
          <w:ilvl w:val="1"/>
          <w:numId w:val="17"/>
        </w:numPr>
        <w:tabs>
          <w:tab w:val="left" w:pos="142"/>
        </w:tabs>
        <w:ind w:left="0" w:firstLine="698"/>
        <w:jc w:val="both"/>
        <w:rPr>
          <w:rFonts w:ascii="Times New Roman" w:hAnsi="Times New Roman" w:cs="Times New Roman"/>
          <w:sz w:val="24"/>
          <w:szCs w:val="24"/>
        </w:rPr>
      </w:pPr>
      <w:bookmarkStart w:id="16" w:name="Par71"/>
      <w:bookmarkEnd w:id="16"/>
      <w:r w:rsidRPr="00D61B1A">
        <w:rPr>
          <w:rFonts w:ascii="Times New Roman" w:hAnsi="Times New Roman" w:cs="Times New Roman"/>
          <w:sz w:val="24"/>
          <w:szCs w:val="24"/>
        </w:rPr>
        <w:t xml:space="preserve">   Предметом настоящего Соглашения является предоставление Получателю из бюджета </w:t>
      </w:r>
      <w:r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  <w:r w:rsidRPr="00D61B1A">
        <w:rPr>
          <w:rFonts w:ascii="Times New Roman" w:hAnsi="Times New Roman" w:cs="Times New Roman"/>
          <w:sz w:val="24"/>
          <w:szCs w:val="24"/>
        </w:rPr>
        <w:t xml:space="preserve"> субсидии в рамках основного мероприятия </w:t>
      </w:r>
      <w:r w:rsidRPr="00D65354">
        <w:rPr>
          <w:rFonts w:ascii="Times New Roman" w:hAnsi="Times New Roman" w:cs="Times New Roman"/>
          <w:sz w:val="24"/>
          <w:szCs w:val="24"/>
        </w:rPr>
        <w:t>«Обеспечение персонифицированного финансирования дополнительного образования детей» подпрограммы «Развитие дополнительного образования детей в Чамзинском муниципальном районе» на 2016 – 2025 годы» муниципальной программы  «Развитие образования в Чамзинском муниципальном районе» на 2016 – 20205 годы»  Чамзинского муниципального района</w:t>
      </w:r>
      <w:r w:rsidRPr="00D61B1A">
        <w:rPr>
          <w:rFonts w:ascii="Times New Roman" w:hAnsi="Times New Roman" w:cs="Times New Roman"/>
          <w:sz w:val="24"/>
          <w:szCs w:val="24"/>
        </w:rPr>
        <w:t xml:space="preserve"> (далее - Субсидия) в целях финансового обеспечения затрат Получателя, связанных с реализацией 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  <w:szCs w:val="24"/>
        </w:rPr>
        <w:t>механизма</w:t>
      </w:r>
      <w:r w:rsidRPr="00D61B1A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 </w:t>
      </w:r>
      <w:r>
        <w:rPr>
          <w:rFonts w:ascii="Times New Roman" w:hAnsi="Times New Roman" w:cs="Times New Roman"/>
          <w:sz w:val="24"/>
          <w:szCs w:val="24"/>
        </w:rPr>
        <w:t>Чамзинском муниципальном районе</w:t>
      </w:r>
      <w:r w:rsidRPr="00D61B1A">
        <w:rPr>
          <w:rFonts w:ascii="Times New Roman" w:hAnsi="Times New Roman" w:cs="Times New Roman"/>
          <w:sz w:val="24"/>
          <w:szCs w:val="24"/>
        </w:rPr>
        <w:t xml:space="preserve"> (далее – Проект)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523DE" w:rsidRDefault="009523DE" w:rsidP="00D61B1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523DE" w:rsidRPr="00A22900" w:rsidRDefault="009523DE" w:rsidP="00D61B1A">
      <w:pPr>
        <w:pStyle w:val="ConsPlusNormal"/>
        <w:jc w:val="center"/>
        <w:outlineLvl w:val="1"/>
        <w:rPr>
          <w:sz w:val="24"/>
          <w:szCs w:val="24"/>
        </w:rPr>
      </w:pPr>
      <w:r w:rsidRPr="00A22900">
        <w:rPr>
          <w:sz w:val="24"/>
          <w:szCs w:val="24"/>
        </w:rPr>
        <w:t>I</w:t>
      </w:r>
      <w:r>
        <w:rPr>
          <w:sz w:val="24"/>
          <w:szCs w:val="24"/>
          <w:lang w:val="en-US"/>
        </w:rPr>
        <w:t>I</w:t>
      </w:r>
      <w:r w:rsidRPr="00A22900">
        <w:rPr>
          <w:sz w:val="24"/>
          <w:szCs w:val="24"/>
        </w:rPr>
        <w:t xml:space="preserve">. </w:t>
      </w:r>
      <w:r>
        <w:rPr>
          <w:sz w:val="24"/>
          <w:szCs w:val="24"/>
        </w:rPr>
        <w:t>ФИНАНСОВОЕ ОБЕСПЕЧЕНИЕ ПРЕДОСТАВЛЕНИЯ СУБСИДИИ</w:t>
      </w:r>
    </w:p>
    <w:p w:rsidR="009523DE" w:rsidRDefault="009523DE" w:rsidP="00FA6F92">
      <w:pPr>
        <w:pStyle w:val="ConsPlusNonformat"/>
        <w:ind w:firstLine="698"/>
        <w:jc w:val="both"/>
        <w:rPr>
          <w:rFonts w:ascii="Times New Roman" w:hAnsi="Times New Roman" w:cs="Times New Roman"/>
          <w:sz w:val="24"/>
          <w:szCs w:val="24"/>
        </w:rPr>
      </w:pPr>
    </w:p>
    <w:p w:rsidR="009523DE" w:rsidRPr="003205B3" w:rsidRDefault="009523DE" w:rsidP="003205B3">
      <w:pPr>
        <w:pStyle w:val="ConsPlusNonformat"/>
        <w:numPr>
          <w:ilvl w:val="1"/>
          <w:numId w:val="27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7" w:name="_Ref515993649"/>
      <w:r w:rsidRPr="00FA6F92">
        <w:rPr>
          <w:rFonts w:ascii="Times New Roman" w:hAnsi="Times New Roman" w:cs="Times New Roman"/>
          <w:sz w:val="24"/>
          <w:szCs w:val="24"/>
        </w:rPr>
        <w:t>Субсидия предоставляется в соответствии с лимитами бюджетных обязательств, доведенными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19EF">
        <w:rPr>
          <w:rFonts w:ascii="Times New Roman" w:hAnsi="Times New Roman" w:cs="Times New Roman"/>
          <w:sz w:val="24"/>
          <w:szCs w:val="24"/>
        </w:rPr>
        <w:t>Управлени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9519EF">
        <w:rPr>
          <w:rFonts w:ascii="Times New Roman" w:hAnsi="Times New Roman" w:cs="Times New Roman"/>
          <w:sz w:val="24"/>
          <w:szCs w:val="24"/>
        </w:rPr>
        <w:t xml:space="preserve"> по социальной работе администрации Чамзинского муниципального района</w:t>
      </w:r>
      <w:r w:rsidRPr="00A2290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0373C">
        <w:rPr>
          <w:rFonts w:ascii="Times New Roman" w:hAnsi="Times New Roman" w:cs="Times New Roman"/>
          <w:sz w:val="24"/>
          <w:szCs w:val="24"/>
        </w:rPr>
        <w:t>как получателю</w:t>
      </w:r>
      <w:r>
        <w:rPr>
          <w:rFonts w:ascii="Times New Roman" w:hAnsi="Times New Roman" w:cs="Times New Roman"/>
          <w:sz w:val="24"/>
          <w:szCs w:val="24"/>
        </w:rPr>
        <w:t xml:space="preserve"> средств  бюджета Чамзинского муниципального района на цели, указанные в разделе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FA6F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настоящего Соглашения, по коду</w:t>
      </w:r>
      <w:r w:rsidRPr="00D61B1A">
        <w:rPr>
          <w:rFonts w:ascii="Times New Roman" w:hAnsi="Times New Roman" w:cs="Times New Roman"/>
          <w:sz w:val="24"/>
          <w:szCs w:val="24"/>
        </w:rPr>
        <w:t xml:space="preserve"> классификации расходов бюджетов Российской Федерации ______________________________.</w:t>
      </w:r>
      <w:r>
        <w:rPr>
          <w:rFonts w:ascii="Times New Roman" w:hAnsi="Times New Roman" w:cs="Times New Roman"/>
          <w:sz w:val="24"/>
          <w:szCs w:val="24"/>
        </w:rPr>
        <w:t xml:space="preserve"> в размере не более </w:t>
      </w:r>
      <w:r w:rsidRPr="00FA6F92">
        <w:rPr>
          <w:rFonts w:ascii="Times New Roman" w:hAnsi="Times New Roman" w:cs="Times New Roman"/>
          <w:sz w:val="24"/>
          <w:szCs w:val="24"/>
        </w:rPr>
        <w:t>________ (________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  <w:r w:rsidRPr="00FA6F92">
        <w:rPr>
          <w:rFonts w:ascii="Times New Roman" w:hAnsi="Times New Roman" w:cs="Times New Roman"/>
          <w:sz w:val="24"/>
          <w:szCs w:val="24"/>
        </w:rPr>
        <w:t>_) рублей</w:t>
      </w:r>
      <w:r>
        <w:rPr>
          <w:rFonts w:ascii="Times New Roman" w:hAnsi="Times New Roman" w:cs="Times New Roman"/>
          <w:sz w:val="24"/>
          <w:szCs w:val="24"/>
        </w:rPr>
        <w:t>.</w:t>
      </w:r>
      <w:bookmarkEnd w:id="17"/>
    </w:p>
    <w:p w:rsidR="009523DE" w:rsidRDefault="009523DE" w:rsidP="00551919">
      <w:pPr>
        <w:pStyle w:val="ConsPlusNormal"/>
        <w:jc w:val="center"/>
        <w:outlineLvl w:val="1"/>
        <w:rPr>
          <w:sz w:val="24"/>
          <w:szCs w:val="24"/>
        </w:rPr>
      </w:pPr>
    </w:p>
    <w:p w:rsidR="009523DE" w:rsidRPr="00A22900" w:rsidRDefault="009523DE" w:rsidP="00551919">
      <w:pPr>
        <w:pStyle w:val="ConsPlusNormal"/>
        <w:jc w:val="center"/>
        <w:outlineLvl w:val="1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 w:rsidRPr="00A22900">
        <w:rPr>
          <w:sz w:val="24"/>
          <w:szCs w:val="24"/>
        </w:rPr>
        <w:t>II. УСЛОВИЯ И ПОРЯДОК ПРЕДОСТАВЛЕНИЯ СУБСИДИИ</w:t>
      </w:r>
    </w:p>
    <w:p w:rsidR="009523DE" w:rsidRPr="00A22900" w:rsidRDefault="009523DE" w:rsidP="00551919">
      <w:pPr>
        <w:pStyle w:val="ConsPlusNormal"/>
        <w:jc w:val="center"/>
        <w:outlineLvl w:val="1"/>
        <w:rPr>
          <w:sz w:val="24"/>
          <w:szCs w:val="24"/>
        </w:rPr>
      </w:pPr>
    </w:p>
    <w:p w:rsidR="009523DE" w:rsidRPr="003205B3" w:rsidRDefault="009523DE" w:rsidP="003205B3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  <w:lang w:eastAsia="ru-RU"/>
        </w:rPr>
      </w:pPr>
    </w:p>
    <w:p w:rsidR="009523DE" w:rsidRPr="003205B3" w:rsidRDefault="009523DE" w:rsidP="003205B3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  <w:lang w:eastAsia="ru-RU"/>
        </w:rPr>
      </w:pPr>
    </w:p>
    <w:p w:rsidR="009523DE" w:rsidRDefault="009523DE" w:rsidP="00547E9C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>Субсидия предоставляется</w:t>
      </w:r>
      <w:r>
        <w:rPr>
          <w:sz w:val="24"/>
          <w:szCs w:val="24"/>
        </w:rPr>
        <w:t xml:space="preserve"> Получателю</w:t>
      </w:r>
      <w:r w:rsidRPr="00A2290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соответствии с Порядком </w:t>
      </w:r>
      <w:r w:rsidRPr="00A22900">
        <w:rPr>
          <w:sz w:val="24"/>
          <w:szCs w:val="24"/>
        </w:rPr>
        <w:t xml:space="preserve">при соблюдении </w:t>
      </w:r>
      <w:r>
        <w:rPr>
          <w:sz w:val="24"/>
          <w:szCs w:val="24"/>
        </w:rPr>
        <w:t>следующих условий:</w:t>
      </w:r>
    </w:p>
    <w:p w:rsidR="009523DE" w:rsidRPr="00974E19" w:rsidRDefault="009523DE" w:rsidP="00547E9C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974E19">
        <w:rPr>
          <w:sz w:val="24"/>
          <w:szCs w:val="24"/>
        </w:rPr>
        <w:t xml:space="preserve">у </w:t>
      </w:r>
      <w:r>
        <w:rPr>
          <w:sz w:val="24"/>
          <w:szCs w:val="24"/>
        </w:rPr>
        <w:t>Получателя отсутст</w:t>
      </w:r>
      <w:r w:rsidRPr="00974E19">
        <w:rPr>
          <w:sz w:val="24"/>
          <w:szCs w:val="24"/>
        </w:rPr>
        <w:t>в</w:t>
      </w:r>
      <w:r>
        <w:rPr>
          <w:sz w:val="24"/>
          <w:szCs w:val="24"/>
        </w:rPr>
        <w:t>ует</w:t>
      </w:r>
      <w:r w:rsidRPr="00974E19">
        <w:rPr>
          <w:sz w:val="24"/>
          <w:szCs w:val="24"/>
        </w:rPr>
        <w:t xml:space="preserve">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9523DE" w:rsidRPr="00974E19" w:rsidRDefault="009523DE" w:rsidP="00547E9C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974E19">
        <w:rPr>
          <w:sz w:val="24"/>
          <w:szCs w:val="24"/>
        </w:rPr>
        <w:t xml:space="preserve">у </w:t>
      </w:r>
      <w:r>
        <w:rPr>
          <w:sz w:val="24"/>
          <w:szCs w:val="24"/>
        </w:rPr>
        <w:t>Получателя отсутст</w:t>
      </w:r>
      <w:r w:rsidRPr="00974E19">
        <w:rPr>
          <w:sz w:val="24"/>
          <w:szCs w:val="24"/>
        </w:rPr>
        <w:t>в</w:t>
      </w:r>
      <w:r>
        <w:rPr>
          <w:sz w:val="24"/>
          <w:szCs w:val="24"/>
        </w:rPr>
        <w:t>ует</w:t>
      </w:r>
      <w:r w:rsidRPr="00974E19">
        <w:rPr>
          <w:sz w:val="24"/>
          <w:szCs w:val="24"/>
        </w:rPr>
        <w:t xml:space="preserve"> просроченная задолженность по возврату в местный бюджет субсидий, бюджетных инвестиций, предоставленных в том числе в соответствии с иными правовыми актами, и иная просроченная задолженность перед местным бюджетом</w:t>
      </w:r>
    </w:p>
    <w:p w:rsidR="009523DE" w:rsidRPr="00974E19" w:rsidRDefault="009523DE" w:rsidP="00974E1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Получатель не находится </w:t>
      </w:r>
      <w:r w:rsidRPr="00974E19">
        <w:rPr>
          <w:sz w:val="24"/>
          <w:szCs w:val="24"/>
        </w:rPr>
        <w:t>в процессе реорганизации, ликвидации, банкротства;</w:t>
      </w:r>
    </w:p>
    <w:p w:rsidR="009523DE" w:rsidRPr="00974E19" w:rsidRDefault="009523DE" w:rsidP="00974E1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Получатель</w:t>
      </w:r>
      <w:r w:rsidRPr="00974E19">
        <w:rPr>
          <w:sz w:val="24"/>
          <w:szCs w:val="24"/>
        </w:rPr>
        <w:t xml:space="preserve"> в соответствии с законодательством Российской Федерации признается социально ориентированной некоммерческой организацией.</w:t>
      </w:r>
    </w:p>
    <w:p w:rsidR="009523DE" w:rsidRPr="00A22900" w:rsidRDefault="009523DE" w:rsidP="003205B3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Обеспеч</w:t>
      </w:r>
      <w:r w:rsidRPr="00A22900">
        <w:rPr>
          <w:sz w:val="24"/>
          <w:szCs w:val="24"/>
        </w:rPr>
        <w:t>е</w:t>
      </w:r>
      <w:r>
        <w:rPr>
          <w:sz w:val="24"/>
          <w:szCs w:val="24"/>
        </w:rPr>
        <w:t>ние</w:t>
      </w:r>
      <w:r w:rsidRPr="00A22900">
        <w:rPr>
          <w:sz w:val="24"/>
          <w:szCs w:val="24"/>
        </w:rPr>
        <w:t xml:space="preserve"> затрат, возникающих при осуществлении </w:t>
      </w:r>
      <w:r w:rsidRPr="00E123C6">
        <w:rPr>
          <w:sz w:val="24"/>
          <w:szCs w:val="24"/>
        </w:rPr>
        <w:t>оплат</w:t>
      </w:r>
      <w:r>
        <w:rPr>
          <w:sz w:val="24"/>
          <w:szCs w:val="24"/>
        </w:rPr>
        <w:t xml:space="preserve">ы образовательных </w:t>
      </w:r>
      <w:r w:rsidRPr="00E123C6">
        <w:rPr>
          <w:sz w:val="24"/>
          <w:szCs w:val="24"/>
        </w:rPr>
        <w:t xml:space="preserve">услуг, предоставляемых детям с использованием сертификатов дополнительного образования, выданных в </w:t>
      </w:r>
      <w:r>
        <w:rPr>
          <w:sz w:val="24"/>
          <w:szCs w:val="24"/>
        </w:rPr>
        <w:t>Чамзинском муниципальном районе</w:t>
      </w:r>
      <w:r w:rsidRPr="00A22900">
        <w:rPr>
          <w:sz w:val="24"/>
          <w:szCs w:val="24"/>
        </w:rPr>
        <w:t xml:space="preserve">, осуществляется при условии соблюдения </w:t>
      </w:r>
      <w:r>
        <w:rPr>
          <w:sz w:val="24"/>
          <w:szCs w:val="24"/>
        </w:rPr>
        <w:t>Получателем</w:t>
      </w:r>
      <w:r w:rsidRPr="00A22900">
        <w:rPr>
          <w:sz w:val="24"/>
          <w:szCs w:val="24"/>
        </w:rPr>
        <w:t xml:space="preserve"> требований</w:t>
      </w:r>
      <w:r>
        <w:rPr>
          <w:sz w:val="24"/>
          <w:szCs w:val="24"/>
        </w:rPr>
        <w:t xml:space="preserve"> Правил персонифицированного финансирования</w:t>
      </w:r>
      <w:r w:rsidRPr="00A22900">
        <w:rPr>
          <w:sz w:val="24"/>
          <w:szCs w:val="24"/>
        </w:rPr>
        <w:t xml:space="preserve">. С целью подтверждения возникновения затрат, связанных с осуществлением </w:t>
      </w:r>
      <w:r>
        <w:rPr>
          <w:sz w:val="24"/>
          <w:szCs w:val="24"/>
        </w:rPr>
        <w:t>Получателем</w:t>
      </w:r>
      <w:r w:rsidRPr="00A22900">
        <w:rPr>
          <w:sz w:val="24"/>
          <w:szCs w:val="24"/>
        </w:rPr>
        <w:t xml:space="preserve"> </w:t>
      </w:r>
      <w:r w:rsidRPr="00E123C6">
        <w:rPr>
          <w:sz w:val="24"/>
          <w:szCs w:val="24"/>
        </w:rPr>
        <w:t>оплат</w:t>
      </w:r>
      <w:r>
        <w:rPr>
          <w:sz w:val="24"/>
          <w:szCs w:val="24"/>
        </w:rPr>
        <w:t>ы</w:t>
      </w:r>
      <w:r w:rsidRPr="00E123C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образовательных </w:t>
      </w:r>
      <w:r w:rsidRPr="00E123C6">
        <w:rPr>
          <w:sz w:val="24"/>
          <w:szCs w:val="24"/>
        </w:rPr>
        <w:t xml:space="preserve">услуг, предоставляемых детям с использованием сертификатов дополнительного образования, выданных в </w:t>
      </w:r>
      <w:r>
        <w:rPr>
          <w:sz w:val="24"/>
          <w:szCs w:val="24"/>
        </w:rPr>
        <w:t>Чамзинском муниципальном районе</w:t>
      </w:r>
      <w:r w:rsidRPr="00A22900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Получатель </w:t>
      </w:r>
      <w:r w:rsidRPr="00A22900">
        <w:rPr>
          <w:sz w:val="24"/>
          <w:szCs w:val="24"/>
        </w:rPr>
        <w:t xml:space="preserve">осуществляет ведение реестра всех договоров об обучении, заключенных </w:t>
      </w:r>
      <w:r>
        <w:rPr>
          <w:sz w:val="24"/>
          <w:szCs w:val="24"/>
        </w:rPr>
        <w:t xml:space="preserve">родителями (законными представителями) </w:t>
      </w:r>
      <w:r w:rsidRPr="00A22900">
        <w:rPr>
          <w:sz w:val="24"/>
          <w:szCs w:val="24"/>
        </w:rPr>
        <w:t>дет</w:t>
      </w:r>
      <w:r>
        <w:rPr>
          <w:sz w:val="24"/>
          <w:szCs w:val="24"/>
        </w:rPr>
        <w:t>ей</w:t>
      </w:r>
      <w:r w:rsidRPr="00A22900">
        <w:rPr>
          <w:sz w:val="24"/>
          <w:szCs w:val="24"/>
        </w:rPr>
        <w:t xml:space="preserve"> – участник</w:t>
      </w:r>
      <w:r>
        <w:rPr>
          <w:sz w:val="24"/>
          <w:szCs w:val="24"/>
        </w:rPr>
        <w:t>ов</w:t>
      </w:r>
      <w:r w:rsidRPr="00A22900">
        <w:rPr>
          <w:sz w:val="24"/>
          <w:szCs w:val="24"/>
        </w:rPr>
        <w:t xml:space="preserve"> системы персонифицированного финансирования дополнительного образования с поставщиками образовательных услуг.</w:t>
      </w:r>
    </w:p>
    <w:p w:rsidR="009523DE" w:rsidRDefault="009523DE" w:rsidP="003205B3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sz w:val="24"/>
          <w:szCs w:val="24"/>
        </w:rPr>
      </w:pPr>
      <w:bookmarkStart w:id="18" w:name="_Ref515987626"/>
      <w:r w:rsidRPr="00A22900">
        <w:rPr>
          <w:sz w:val="24"/>
          <w:szCs w:val="24"/>
        </w:rPr>
        <w:t>Перечисление Субсиди</w:t>
      </w:r>
      <w:r>
        <w:rPr>
          <w:sz w:val="24"/>
          <w:szCs w:val="24"/>
        </w:rPr>
        <w:t>и</w:t>
      </w:r>
      <w:r w:rsidRPr="00A22900">
        <w:rPr>
          <w:sz w:val="24"/>
          <w:szCs w:val="24"/>
        </w:rPr>
        <w:t xml:space="preserve"> осуществляется </w:t>
      </w:r>
      <w:r>
        <w:rPr>
          <w:sz w:val="24"/>
          <w:szCs w:val="24"/>
        </w:rPr>
        <w:t xml:space="preserve">ежемесячно в соответствии с бюджетным законодательством Российской Федерации </w:t>
      </w:r>
      <w:r w:rsidRPr="00A22900">
        <w:rPr>
          <w:sz w:val="24"/>
          <w:szCs w:val="24"/>
        </w:rPr>
        <w:t xml:space="preserve">на </w:t>
      </w:r>
      <w:r>
        <w:rPr>
          <w:sz w:val="24"/>
          <w:szCs w:val="24"/>
        </w:rPr>
        <w:t>расчетный</w:t>
      </w:r>
      <w:r w:rsidRPr="00A22900">
        <w:rPr>
          <w:sz w:val="24"/>
          <w:szCs w:val="24"/>
        </w:rPr>
        <w:t xml:space="preserve"> счет </w:t>
      </w:r>
      <w:r>
        <w:rPr>
          <w:sz w:val="24"/>
          <w:szCs w:val="24"/>
        </w:rPr>
        <w:t>Получателя</w:t>
      </w:r>
      <w:r w:rsidRPr="0080173C">
        <w:rPr>
          <w:sz w:val="24"/>
          <w:szCs w:val="24"/>
        </w:rPr>
        <w:t xml:space="preserve">, </w:t>
      </w:r>
      <w:r w:rsidRPr="003E2887">
        <w:rPr>
          <w:sz w:val="24"/>
          <w:szCs w:val="24"/>
        </w:rPr>
        <w:t>открытый в</w:t>
      </w:r>
      <w:r>
        <w:rPr>
          <w:sz w:val="24"/>
          <w:szCs w:val="24"/>
        </w:rPr>
        <w:t xml:space="preserve"> Организации территориальным органом Федерального казначейства</w:t>
      </w:r>
      <w:r w:rsidRPr="00A22900">
        <w:rPr>
          <w:sz w:val="24"/>
          <w:szCs w:val="24"/>
        </w:rPr>
        <w:t>, на основании заяв</w:t>
      </w:r>
      <w:r>
        <w:rPr>
          <w:sz w:val="24"/>
          <w:szCs w:val="24"/>
        </w:rPr>
        <w:t>ок</w:t>
      </w:r>
      <w:r w:rsidRPr="00A22900">
        <w:rPr>
          <w:sz w:val="24"/>
          <w:szCs w:val="24"/>
        </w:rPr>
        <w:t xml:space="preserve"> на перечисление субсидии, оформляем</w:t>
      </w:r>
      <w:r>
        <w:rPr>
          <w:sz w:val="24"/>
          <w:szCs w:val="24"/>
        </w:rPr>
        <w:t>ых</w:t>
      </w:r>
      <w:r w:rsidRPr="00A22900">
        <w:rPr>
          <w:sz w:val="24"/>
          <w:szCs w:val="24"/>
        </w:rPr>
        <w:t xml:space="preserve"> в соответствии с Приложением 1</w:t>
      </w:r>
      <w:r>
        <w:rPr>
          <w:sz w:val="24"/>
          <w:szCs w:val="24"/>
        </w:rPr>
        <w:t xml:space="preserve"> к Соглашению.</w:t>
      </w:r>
      <w:bookmarkEnd w:id="18"/>
    </w:p>
    <w:p w:rsidR="009523DE" w:rsidRPr="00A22900" w:rsidRDefault="009523DE" w:rsidP="003205B3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sz w:val="24"/>
          <w:szCs w:val="24"/>
        </w:rPr>
      </w:pPr>
      <w:bookmarkStart w:id="19" w:name="_Ref515985184"/>
      <w:r w:rsidRPr="00A22900">
        <w:rPr>
          <w:sz w:val="24"/>
          <w:szCs w:val="24"/>
        </w:rPr>
        <w:t xml:space="preserve">Субсидия предоставляется в целях </w:t>
      </w:r>
      <w:r>
        <w:rPr>
          <w:sz w:val="24"/>
          <w:szCs w:val="24"/>
        </w:rPr>
        <w:t>обеспечения</w:t>
      </w:r>
      <w:r w:rsidRPr="00452296">
        <w:rPr>
          <w:sz w:val="24"/>
          <w:szCs w:val="24"/>
        </w:rPr>
        <w:t xml:space="preserve"> </w:t>
      </w:r>
      <w:r>
        <w:rPr>
          <w:sz w:val="24"/>
          <w:szCs w:val="24"/>
        </w:rPr>
        <w:t>следующих</w:t>
      </w:r>
      <w:r w:rsidRPr="00A22900">
        <w:rPr>
          <w:sz w:val="24"/>
          <w:szCs w:val="24"/>
        </w:rPr>
        <w:t xml:space="preserve"> затрат </w:t>
      </w:r>
      <w:r>
        <w:rPr>
          <w:sz w:val="24"/>
          <w:szCs w:val="24"/>
        </w:rPr>
        <w:t>Получателя</w:t>
      </w:r>
      <w:r w:rsidRPr="00A22900">
        <w:rPr>
          <w:sz w:val="24"/>
          <w:szCs w:val="24"/>
        </w:rPr>
        <w:t xml:space="preserve">, возникающих при </w:t>
      </w:r>
      <w:r>
        <w:rPr>
          <w:sz w:val="24"/>
          <w:szCs w:val="24"/>
        </w:rPr>
        <w:t>реализации Проекта</w:t>
      </w:r>
      <w:r w:rsidRPr="00A22900">
        <w:rPr>
          <w:sz w:val="24"/>
          <w:szCs w:val="24"/>
        </w:rPr>
        <w:t>:</w:t>
      </w:r>
      <w:bookmarkEnd w:id="19"/>
    </w:p>
    <w:p w:rsidR="009523DE" w:rsidRDefault="009523DE" w:rsidP="003205B3">
      <w:pPr>
        <w:pStyle w:val="ListParagraph"/>
        <w:numPr>
          <w:ilvl w:val="2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0" w:name="_Ref515983537"/>
      <w:r w:rsidRPr="00F83273">
        <w:rPr>
          <w:rFonts w:ascii="Times New Roman" w:hAnsi="Times New Roman" w:cs="Times New Roman"/>
          <w:sz w:val="24"/>
          <w:szCs w:val="24"/>
        </w:rPr>
        <w:t>оплат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F83273">
        <w:rPr>
          <w:rFonts w:ascii="Times New Roman" w:hAnsi="Times New Roman" w:cs="Times New Roman"/>
          <w:sz w:val="24"/>
          <w:szCs w:val="24"/>
        </w:rPr>
        <w:t xml:space="preserve"> услуг, предоставляемых детям с использованием сертификатов дополнительного образования, выданных в </w:t>
      </w:r>
      <w:r>
        <w:rPr>
          <w:rFonts w:ascii="Times New Roman" w:hAnsi="Times New Roman" w:cs="Times New Roman"/>
          <w:sz w:val="24"/>
          <w:szCs w:val="24"/>
        </w:rPr>
        <w:t>Чамзинском муниципальном районе (далее – сертификат дополнительного образования)</w:t>
      </w:r>
      <w:r w:rsidRPr="00F83273">
        <w:rPr>
          <w:rFonts w:ascii="Times New Roman" w:hAnsi="Times New Roman" w:cs="Times New Roman"/>
          <w:sz w:val="24"/>
          <w:szCs w:val="24"/>
        </w:rPr>
        <w:t xml:space="preserve">, в соответствии с заключаемыми </w:t>
      </w:r>
      <w:r>
        <w:rPr>
          <w:rFonts w:ascii="Times New Roman" w:hAnsi="Times New Roman" w:cs="Times New Roman"/>
          <w:sz w:val="24"/>
          <w:szCs w:val="24"/>
        </w:rPr>
        <w:t>Получателем</w:t>
      </w:r>
      <w:r w:rsidRPr="00F83273">
        <w:rPr>
          <w:rFonts w:ascii="Times New Roman" w:hAnsi="Times New Roman" w:cs="Times New Roman"/>
          <w:sz w:val="24"/>
          <w:szCs w:val="24"/>
        </w:rPr>
        <w:t xml:space="preserve"> договорами об оплате дополнительного образования с </w:t>
      </w:r>
      <w:r>
        <w:rPr>
          <w:rFonts w:ascii="Times New Roman" w:hAnsi="Times New Roman" w:cs="Times New Roman"/>
          <w:sz w:val="24"/>
          <w:szCs w:val="24"/>
        </w:rPr>
        <w:t>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дополнительного образования детей Республики Мордовия (далее – договор об оплате дополнительного образования; поставщики</w:t>
      </w:r>
      <w:r w:rsidRPr="00F83273">
        <w:rPr>
          <w:rFonts w:ascii="Times New Roman" w:hAnsi="Times New Roman" w:cs="Times New Roman"/>
          <w:sz w:val="24"/>
          <w:szCs w:val="24"/>
        </w:rPr>
        <w:t xml:space="preserve"> образовательных услуг</w:t>
      </w:r>
      <w:r>
        <w:rPr>
          <w:rFonts w:ascii="Times New Roman" w:hAnsi="Times New Roman" w:cs="Times New Roman"/>
          <w:sz w:val="24"/>
          <w:szCs w:val="24"/>
        </w:rPr>
        <w:t>).</w:t>
      </w:r>
      <w:bookmarkEnd w:id="20"/>
    </w:p>
    <w:p w:rsidR="009523DE" w:rsidRPr="00953402" w:rsidRDefault="009523DE" w:rsidP="003205B3">
      <w:pPr>
        <w:pStyle w:val="ListParagraph"/>
        <w:numPr>
          <w:ilvl w:val="2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1" w:name="_Ref518034184"/>
      <w:r w:rsidRPr="00953402">
        <w:rPr>
          <w:rFonts w:ascii="Times New Roman" w:hAnsi="Times New Roman" w:cs="Times New Roman"/>
          <w:sz w:val="24"/>
          <w:szCs w:val="24"/>
        </w:rPr>
        <w:t xml:space="preserve">оплата труда специалистов, </w:t>
      </w:r>
      <w:r>
        <w:rPr>
          <w:rFonts w:ascii="Times New Roman" w:hAnsi="Times New Roman" w:cs="Times New Roman"/>
          <w:sz w:val="24"/>
          <w:szCs w:val="24"/>
        </w:rPr>
        <w:t>участвующих в реализации Проекта, в том числе специалистов привлекаемых для этих целей по гражданско-правовым договорам</w:t>
      </w:r>
      <w:r w:rsidRPr="00953402">
        <w:rPr>
          <w:rFonts w:ascii="Times New Roman" w:hAnsi="Times New Roman" w:cs="Times New Roman"/>
          <w:sz w:val="24"/>
          <w:szCs w:val="24"/>
        </w:rPr>
        <w:t>;</w:t>
      </w:r>
      <w:bookmarkEnd w:id="21"/>
    </w:p>
    <w:p w:rsidR="009523DE" w:rsidRDefault="009523DE" w:rsidP="003205B3">
      <w:pPr>
        <w:pStyle w:val="ListParagraph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выплата </w:t>
      </w:r>
      <w:r w:rsidRPr="00F83273">
        <w:rPr>
          <w:rFonts w:ascii="Times New Roman" w:hAnsi="Times New Roman" w:cs="Times New Roman"/>
          <w:sz w:val="24"/>
          <w:szCs w:val="24"/>
        </w:rPr>
        <w:t>начислени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F83273">
        <w:rPr>
          <w:rFonts w:ascii="Times New Roman" w:hAnsi="Times New Roman" w:cs="Times New Roman"/>
          <w:sz w:val="24"/>
          <w:szCs w:val="24"/>
        </w:rPr>
        <w:t xml:space="preserve"> на оплату труда специалистов;</w:t>
      </w:r>
    </w:p>
    <w:p w:rsidR="009523DE" w:rsidRDefault="009523DE" w:rsidP="003205B3">
      <w:pPr>
        <w:pStyle w:val="ListParagraph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7892">
        <w:rPr>
          <w:rFonts w:ascii="Times New Roman" w:hAnsi="Times New Roman" w:cs="Times New Roman"/>
          <w:sz w:val="24"/>
          <w:szCs w:val="24"/>
        </w:rPr>
        <w:t>приобретение к</w:t>
      </w:r>
      <w:r>
        <w:rPr>
          <w:rFonts w:ascii="Times New Roman" w:hAnsi="Times New Roman" w:cs="Times New Roman"/>
          <w:sz w:val="24"/>
          <w:szCs w:val="24"/>
        </w:rPr>
        <w:t>оммунальных услуг, услуг связи, транспортных услу</w:t>
      </w:r>
      <w:r w:rsidRPr="00D07892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, необходимых для обеспечения реализации Проекта</w:t>
      </w:r>
      <w:r w:rsidRPr="00D07892">
        <w:rPr>
          <w:rFonts w:ascii="Times New Roman" w:hAnsi="Times New Roman" w:cs="Times New Roman"/>
          <w:sz w:val="24"/>
          <w:szCs w:val="24"/>
        </w:rPr>
        <w:t>;</w:t>
      </w:r>
    </w:p>
    <w:p w:rsidR="009523DE" w:rsidRDefault="009523DE" w:rsidP="003205B3">
      <w:pPr>
        <w:pStyle w:val="ListParagraph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расходы на банковское обслуживание;</w:t>
      </w:r>
    </w:p>
    <w:p w:rsidR="009523DE" w:rsidRPr="00D07892" w:rsidRDefault="009523DE" w:rsidP="003205B3">
      <w:pPr>
        <w:pStyle w:val="ListParagraph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7892">
        <w:rPr>
          <w:rFonts w:ascii="Times New Roman" w:hAnsi="Times New Roman" w:cs="Times New Roman"/>
          <w:sz w:val="24"/>
          <w:szCs w:val="24"/>
        </w:rPr>
        <w:t>арендные платежи;</w:t>
      </w:r>
    </w:p>
    <w:p w:rsidR="009523DE" w:rsidRDefault="009523DE" w:rsidP="003205B3">
      <w:pPr>
        <w:pStyle w:val="ListParagraph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2" w:name="_Ref515983541"/>
      <w:r w:rsidRPr="00257121">
        <w:rPr>
          <w:rFonts w:ascii="Times New Roman" w:hAnsi="Times New Roman" w:cs="Times New Roman"/>
          <w:sz w:val="24"/>
          <w:szCs w:val="24"/>
        </w:rPr>
        <w:t>приобретение расходных материалов</w:t>
      </w:r>
      <w:r>
        <w:rPr>
          <w:rFonts w:ascii="Times New Roman" w:hAnsi="Times New Roman" w:cs="Times New Roman"/>
          <w:sz w:val="24"/>
          <w:szCs w:val="24"/>
        </w:rPr>
        <w:t>, используемых при реализации Проекта.</w:t>
      </w:r>
      <w:bookmarkEnd w:id="22"/>
    </w:p>
    <w:p w:rsidR="009523DE" w:rsidRPr="00111DB9" w:rsidRDefault="009523DE" w:rsidP="00111DB9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3" w:name="_Ref515985336"/>
      <w:r w:rsidRPr="00111DB9">
        <w:rPr>
          <w:rFonts w:ascii="Times New Roman" w:hAnsi="Times New Roman" w:cs="Times New Roman"/>
          <w:sz w:val="24"/>
          <w:szCs w:val="24"/>
        </w:rPr>
        <w:t xml:space="preserve">Совокупный объем затрат Организации, осуществляемых по направлениям, указанным в пунктах </w:t>
      </w:r>
      <w:fldSimple w:instr=" REF _Ref518034184 \r \h  \* MERGEFORMAT ">
        <w:r w:rsidRPr="002938C2">
          <w:rPr>
            <w:rFonts w:ascii="Times New Roman" w:hAnsi="Times New Roman" w:cs="Times New Roman"/>
            <w:sz w:val="24"/>
            <w:szCs w:val="24"/>
          </w:rPr>
          <w:t>3.4.2</w:t>
        </w:r>
      </w:fldSimple>
      <w:r w:rsidRPr="00111DB9">
        <w:rPr>
          <w:rFonts w:ascii="Times New Roman" w:hAnsi="Times New Roman" w:cs="Times New Roman"/>
          <w:sz w:val="24"/>
          <w:szCs w:val="24"/>
        </w:rPr>
        <w:t xml:space="preserve"> - </w:t>
      </w:r>
      <w:fldSimple w:instr=" REF _Ref515983541 \r \h  \* MERGEFORMAT ">
        <w:r w:rsidRPr="002938C2">
          <w:rPr>
            <w:rFonts w:ascii="Times New Roman" w:hAnsi="Times New Roman" w:cs="Times New Roman"/>
            <w:sz w:val="24"/>
            <w:szCs w:val="24"/>
          </w:rPr>
          <w:t>3.4.7</w:t>
        </w:r>
      </w:fldSimple>
      <w:r w:rsidRPr="00111DB9">
        <w:rPr>
          <w:rFonts w:ascii="Times New Roman" w:hAnsi="Times New Roman" w:cs="Times New Roman"/>
          <w:sz w:val="24"/>
          <w:szCs w:val="24"/>
        </w:rPr>
        <w:t xml:space="preserve"> настоящего Соглашения, подлежащих обеспечению за счет субсидии, не может превышать 1 процент от совокупных затрат Организации, подлежащих обеспечению за счет субсидии.</w:t>
      </w:r>
    </w:p>
    <w:bookmarkEnd w:id="23"/>
    <w:p w:rsidR="009523DE" w:rsidRPr="00903116" w:rsidRDefault="009523DE" w:rsidP="00717742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>Использование</w:t>
      </w:r>
      <w:r>
        <w:rPr>
          <w:sz w:val="24"/>
          <w:szCs w:val="24"/>
        </w:rPr>
        <w:t xml:space="preserve"> Получателем</w:t>
      </w:r>
      <w:r w:rsidRPr="00A22900">
        <w:rPr>
          <w:sz w:val="24"/>
          <w:szCs w:val="24"/>
        </w:rPr>
        <w:t xml:space="preserve"> средств субсидии на </w:t>
      </w:r>
      <w:r>
        <w:rPr>
          <w:sz w:val="24"/>
          <w:szCs w:val="24"/>
        </w:rPr>
        <w:t>обеспечение</w:t>
      </w:r>
      <w:r w:rsidRPr="00A22900">
        <w:rPr>
          <w:sz w:val="24"/>
          <w:szCs w:val="24"/>
        </w:rPr>
        <w:t xml:space="preserve"> затрат</w:t>
      </w:r>
      <w:r>
        <w:rPr>
          <w:sz w:val="24"/>
          <w:szCs w:val="24"/>
        </w:rPr>
        <w:t xml:space="preserve">, не </w:t>
      </w:r>
      <w:r w:rsidRPr="00A22900">
        <w:rPr>
          <w:sz w:val="24"/>
          <w:szCs w:val="24"/>
        </w:rPr>
        <w:t xml:space="preserve"> предусмотренных </w:t>
      </w:r>
      <w:r>
        <w:rPr>
          <w:sz w:val="24"/>
          <w:szCs w:val="24"/>
        </w:rPr>
        <w:t>пунктом</w:t>
      </w:r>
      <w:r w:rsidRPr="00A22900">
        <w:rPr>
          <w:sz w:val="24"/>
          <w:szCs w:val="24"/>
        </w:rPr>
        <w:t xml:space="preserve">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_Ref515985184 \r \h </w:instrText>
      </w:r>
      <w:r w:rsidRPr="002938C2"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3.4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</w:t>
      </w:r>
      <w:r w:rsidRPr="00452296">
        <w:rPr>
          <w:sz w:val="24"/>
          <w:szCs w:val="24"/>
        </w:rPr>
        <w:t>настоящего Соглашения</w:t>
      </w:r>
      <w:r>
        <w:rPr>
          <w:sz w:val="24"/>
          <w:szCs w:val="24"/>
        </w:rPr>
        <w:t xml:space="preserve">, а также на обеспечение затрат, предусмотренных пунктами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_Ref518034184 \r \h </w:instrText>
      </w:r>
      <w:r w:rsidRPr="002938C2"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3.4.2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-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_Ref515983541 \r \h </w:instrText>
      </w:r>
      <w:r w:rsidRPr="002938C2"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3.4.7</w:t>
      </w:r>
      <w:r>
        <w:rPr>
          <w:sz w:val="24"/>
          <w:szCs w:val="24"/>
        </w:rPr>
        <w:fldChar w:fldCharType="end"/>
      </w:r>
      <w:r w:rsidRPr="002029D7">
        <w:rPr>
          <w:sz w:val="24"/>
          <w:szCs w:val="24"/>
        </w:rPr>
        <w:t xml:space="preserve"> </w:t>
      </w:r>
      <w:r>
        <w:rPr>
          <w:sz w:val="24"/>
          <w:szCs w:val="24"/>
        </w:rPr>
        <w:t>настоящего Соглашения сверх ограничения предусмотренного пунктом 3.4 настоящего Соглашения,</w:t>
      </w:r>
      <w:r w:rsidRPr="0090373C">
        <w:rPr>
          <w:sz w:val="24"/>
          <w:szCs w:val="24"/>
        </w:rPr>
        <w:t xml:space="preserve">  не допускается.</w:t>
      </w:r>
      <w:r>
        <w:rPr>
          <w:sz w:val="24"/>
          <w:szCs w:val="24"/>
        </w:rPr>
        <w:t xml:space="preserve"> </w:t>
      </w:r>
      <w:r w:rsidRPr="00A22900">
        <w:rPr>
          <w:sz w:val="24"/>
          <w:szCs w:val="24"/>
        </w:rPr>
        <w:t>В случае нецелевого использования бюджетных средств</w:t>
      </w:r>
      <w:r>
        <w:rPr>
          <w:sz w:val="24"/>
          <w:szCs w:val="24"/>
        </w:rPr>
        <w:t>,</w:t>
      </w:r>
      <w:r w:rsidRPr="00A22900">
        <w:rPr>
          <w:sz w:val="24"/>
          <w:szCs w:val="24"/>
        </w:rPr>
        <w:t xml:space="preserve"> средства</w:t>
      </w:r>
      <w:r>
        <w:rPr>
          <w:sz w:val="24"/>
          <w:szCs w:val="24"/>
        </w:rPr>
        <w:t>,</w:t>
      </w:r>
      <w:r w:rsidRPr="00A22900">
        <w:rPr>
          <w:sz w:val="24"/>
          <w:szCs w:val="24"/>
        </w:rPr>
        <w:t xml:space="preserve"> в размере предоставленной Субсидии перечисляются в доход местного бюджета</w:t>
      </w:r>
      <w:r>
        <w:rPr>
          <w:sz w:val="24"/>
          <w:szCs w:val="24"/>
        </w:rPr>
        <w:t xml:space="preserve"> Чамзинского муниципального района</w:t>
      </w:r>
      <w:r w:rsidRPr="00A22900">
        <w:rPr>
          <w:sz w:val="24"/>
          <w:szCs w:val="24"/>
        </w:rPr>
        <w:t xml:space="preserve"> в порядке, предусмотренном бюджетным законодательством Российской Федерации.</w:t>
      </w:r>
    </w:p>
    <w:p w:rsidR="009523DE" w:rsidRPr="00A22900" w:rsidRDefault="009523DE" w:rsidP="00551919">
      <w:pPr>
        <w:pStyle w:val="ConsPlusNormal"/>
        <w:jc w:val="center"/>
        <w:outlineLvl w:val="1"/>
        <w:rPr>
          <w:sz w:val="24"/>
          <w:szCs w:val="24"/>
        </w:rPr>
      </w:pPr>
      <w:r>
        <w:rPr>
          <w:sz w:val="24"/>
          <w:szCs w:val="24"/>
        </w:rPr>
        <w:t>I</w:t>
      </w:r>
      <w:r>
        <w:rPr>
          <w:sz w:val="24"/>
          <w:szCs w:val="24"/>
          <w:lang w:val="en-US"/>
        </w:rPr>
        <w:t>V</w:t>
      </w:r>
      <w:r w:rsidRPr="00A22900">
        <w:rPr>
          <w:sz w:val="24"/>
          <w:szCs w:val="24"/>
        </w:rPr>
        <w:t>. ВЗАИМОДЕЙСТВИЕ СТОРОН</w:t>
      </w:r>
    </w:p>
    <w:p w:rsidR="009523DE" w:rsidRPr="00A22900" w:rsidRDefault="009523DE" w:rsidP="00551919">
      <w:pPr>
        <w:pStyle w:val="ConsPlusNormal"/>
        <w:jc w:val="center"/>
        <w:outlineLvl w:val="1"/>
        <w:rPr>
          <w:sz w:val="24"/>
          <w:szCs w:val="24"/>
        </w:rPr>
      </w:pPr>
    </w:p>
    <w:p w:rsidR="009523DE" w:rsidRPr="0004723B" w:rsidRDefault="009523DE" w:rsidP="00551919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9523DE" w:rsidRPr="00A22900" w:rsidRDefault="009523DE" w:rsidP="004348F2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 xml:space="preserve"> </w:t>
      </w:r>
      <w:r>
        <w:rPr>
          <w:sz w:val="24"/>
          <w:szCs w:val="24"/>
        </w:rPr>
        <w:t>Главный распорядитель обязуется</w:t>
      </w:r>
      <w:r w:rsidRPr="00A22900">
        <w:rPr>
          <w:sz w:val="24"/>
          <w:szCs w:val="24"/>
        </w:rPr>
        <w:t>:</w:t>
      </w:r>
    </w:p>
    <w:p w:rsidR="009523DE" w:rsidRPr="00A22900" w:rsidRDefault="009523D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Обеспечить предоставление Получателю </w:t>
      </w:r>
      <w:r w:rsidRPr="00A22900">
        <w:rPr>
          <w:sz w:val="24"/>
          <w:szCs w:val="24"/>
        </w:rPr>
        <w:t xml:space="preserve">Субсидию </w:t>
      </w:r>
      <w:r>
        <w:rPr>
          <w:sz w:val="24"/>
          <w:szCs w:val="24"/>
        </w:rPr>
        <w:t>в соответствии с разделом</w:t>
      </w:r>
      <w:r w:rsidRPr="006C321B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III</w:t>
      </w:r>
      <w:r>
        <w:rPr>
          <w:sz w:val="24"/>
          <w:szCs w:val="24"/>
        </w:rPr>
        <w:t xml:space="preserve"> настоящего Соглашения.</w:t>
      </w:r>
    </w:p>
    <w:p w:rsidR="009523DE" w:rsidRPr="006C321B" w:rsidRDefault="009523D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Pr="006C321B">
        <w:rPr>
          <w:sz w:val="24"/>
          <w:szCs w:val="24"/>
        </w:rPr>
        <w:t xml:space="preserve">существлять проверку представляемых Получателем </w:t>
      </w:r>
      <w:r>
        <w:rPr>
          <w:sz w:val="24"/>
          <w:szCs w:val="24"/>
        </w:rPr>
        <w:t>заявок на  перечисление субсидии</w:t>
      </w:r>
      <w:r w:rsidRPr="006C321B">
        <w:rPr>
          <w:sz w:val="24"/>
          <w:szCs w:val="24"/>
        </w:rPr>
        <w:t>, указанных в пункт</w:t>
      </w:r>
      <w:r>
        <w:rPr>
          <w:sz w:val="24"/>
          <w:szCs w:val="24"/>
        </w:rPr>
        <w:t xml:space="preserve">е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_Ref515987626 \r \h </w:instrText>
      </w:r>
      <w:r w:rsidRPr="002938C2"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3.3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</w:t>
      </w:r>
      <w:r w:rsidRPr="006C321B">
        <w:rPr>
          <w:sz w:val="24"/>
          <w:szCs w:val="24"/>
        </w:rPr>
        <w:t xml:space="preserve">настоящего Соглашения, в том числе на соответствие их </w:t>
      </w:r>
      <w:r>
        <w:rPr>
          <w:sz w:val="24"/>
          <w:szCs w:val="24"/>
        </w:rPr>
        <w:t>Порядку</w:t>
      </w:r>
      <w:r w:rsidRPr="006C321B">
        <w:rPr>
          <w:sz w:val="24"/>
          <w:szCs w:val="24"/>
        </w:rPr>
        <w:t xml:space="preserve">, в течение </w:t>
      </w:r>
      <w:r>
        <w:rPr>
          <w:sz w:val="24"/>
          <w:szCs w:val="24"/>
        </w:rPr>
        <w:t>2</w:t>
      </w:r>
      <w:r w:rsidRPr="006C321B">
        <w:rPr>
          <w:sz w:val="24"/>
          <w:szCs w:val="24"/>
        </w:rPr>
        <w:t xml:space="preserve"> рабочих дней со</w:t>
      </w:r>
      <w:r>
        <w:rPr>
          <w:sz w:val="24"/>
          <w:szCs w:val="24"/>
        </w:rPr>
        <w:t xml:space="preserve"> дня их получения от Получателя.</w:t>
      </w:r>
    </w:p>
    <w:p w:rsidR="009523DE" w:rsidRDefault="009523D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Pr="006C321B">
        <w:rPr>
          <w:sz w:val="24"/>
          <w:szCs w:val="24"/>
        </w:rPr>
        <w:t>беспечивать перечисление Субсидии на счет П</w:t>
      </w:r>
      <w:r>
        <w:rPr>
          <w:sz w:val="24"/>
          <w:szCs w:val="24"/>
        </w:rPr>
        <w:t xml:space="preserve">олучателя, указанный в разделе </w:t>
      </w:r>
      <w:r>
        <w:rPr>
          <w:sz w:val="24"/>
          <w:szCs w:val="24"/>
          <w:lang w:val="en-US"/>
        </w:rPr>
        <w:t>V</w:t>
      </w:r>
      <w:r w:rsidRPr="006C321B">
        <w:rPr>
          <w:sz w:val="24"/>
          <w:szCs w:val="24"/>
        </w:rPr>
        <w:t xml:space="preserve">III настоящего Соглашения, в соответствии с пунктом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_Ref515987626 \r \h </w:instrText>
      </w:r>
      <w:r w:rsidRPr="002938C2"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3.3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Соглашения.</w:t>
      </w:r>
    </w:p>
    <w:p w:rsidR="009523DE" w:rsidRPr="006C321B" w:rsidRDefault="009523D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6C321B">
        <w:rPr>
          <w:sz w:val="24"/>
          <w:szCs w:val="24"/>
        </w:rPr>
        <w:t>Возместить убытки, понесенные Получателем в случае неисполнения главным распорядителем обязательств</w:t>
      </w:r>
      <w:r>
        <w:rPr>
          <w:sz w:val="24"/>
          <w:szCs w:val="24"/>
        </w:rPr>
        <w:t>,</w:t>
      </w:r>
      <w:r w:rsidRPr="006C321B">
        <w:rPr>
          <w:sz w:val="24"/>
          <w:szCs w:val="24"/>
        </w:rPr>
        <w:t xml:space="preserve"> предусмотренных настоящим Соглашением, в течение 15 рабочих дней со</w:t>
      </w:r>
      <w:r>
        <w:rPr>
          <w:sz w:val="24"/>
          <w:szCs w:val="24"/>
        </w:rPr>
        <w:t xml:space="preserve"> </w:t>
      </w:r>
      <w:r w:rsidRPr="006C321B">
        <w:rPr>
          <w:sz w:val="24"/>
          <w:szCs w:val="24"/>
        </w:rPr>
        <w:t>дня получения от Получателя требования о возмещении убытков</w:t>
      </w:r>
      <w:r>
        <w:rPr>
          <w:sz w:val="24"/>
          <w:szCs w:val="24"/>
        </w:rPr>
        <w:t>.</w:t>
      </w:r>
    </w:p>
    <w:p w:rsidR="009523DE" w:rsidRDefault="009523D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bookmarkStart w:id="24" w:name="_Ref515988656"/>
      <w:r>
        <w:rPr>
          <w:sz w:val="24"/>
          <w:szCs w:val="24"/>
        </w:rPr>
        <w:t>О</w:t>
      </w:r>
      <w:r w:rsidRPr="006C321B">
        <w:rPr>
          <w:sz w:val="24"/>
          <w:szCs w:val="24"/>
        </w:rPr>
        <w:t xml:space="preserve">существлять контроль за соблюдением Получателем порядка, целей и условий предоставления Субсидии, установленных </w:t>
      </w:r>
      <w:r>
        <w:rPr>
          <w:sz w:val="24"/>
          <w:szCs w:val="24"/>
        </w:rPr>
        <w:t>Порядком</w:t>
      </w:r>
      <w:r w:rsidRPr="006C321B">
        <w:rPr>
          <w:sz w:val="24"/>
          <w:szCs w:val="24"/>
        </w:rPr>
        <w:t xml:space="preserve"> и настоящим Соглашением, путем проведения планов</w:t>
      </w:r>
      <w:r>
        <w:rPr>
          <w:sz w:val="24"/>
          <w:szCs w:val="24"/>
        </w:rPr>
        <w:t>ых и (или) внеплановых проверок.</w:t>
      </w:r>
      <w:bookmarkEnd w:id="24"/>
    </w:p>
    <w:p w:rsidR="009523DE" w:rsidRDefault="009523D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bookmarkStart w:id="25" w:name="_Ref515991180"/>
      <w:r w:rsidRPr="00571B56">
        <w:rPr>
          <w:sz w:val="24"/>
          <w:szCs w:val="24"/>
        </w:rPr>
        <w:t>В случае, если Получателем допущены нарушения условий и обязательств, предусмотренных</w:t>
      </w:r>
      <w:bookmarkEnd w:id="25"/>
      <w:r w:rsidRPr="00571B56">
        <w:rPr>
          <w:sz w:val="24"/>
          <w:szCs w:val="24"/>
        </w:rPr>
        <w:t xml:space="preserve"> Порядком и/или настоящим соглашением, и/или фактов нарушения требований Правил персонифицированного финансирования, </w:t>
      </w:r>
      <w:r w:rsidRPr="00D12D3D">
        <w:rPr>
          <w:sz w:val="24"/>
          <w:szCs w:val="24"/>
        </w:rPr>
        <w:t>направлять Получателю требование об обеспечении возврата средств Субсидий в</w:t>
      </w:r>
      <w:r>
        <w:rPr>
          <w:sz w:val="24"/>
          <w:szCs w:val="24"/>
        </w:rPr>
        <w:t xml:space="preserve"> доход</w:t>
      </w:r>
      <w:r w:rsidRPr="00D12D3D">
        <w:rPr>
          <w:sz w:val="24"/>
          <w:szCs w:val="24"/>
        </w:rPr>
        <w:t xml:space="preserve"> </w:t>
      </w:r>
      <w:r w:rsidRPr="00A22900">
        <w:rPr>
          <w:sz w:val="24"/>
          <w:szCs w:val="24"/>
        </w:rPr>
        <w:t>бюджета</w:t>
      </w:r>
      <w:r>
        <w:rPr>
          <w:sz w:val="24"/>
          <w:szCs w:val="24"/>
        </w:rPr>
        <w:t xml:space="preserve"> Чамзинского муниципального района</w:t>
      </w:r>
      <w:r w:rsidRPr="00D12D3D">
        <w:rPr>
          <w:sz w:val="24"/>
          <w:szCs w:val="24"/>
        </w:rPr>
        <w:t xml:space="preserve"> в сроки, установленные Порядком</w:t>
      </w:r>
      <w:r w:rsidRPr="00571B56">
        <w:rPr>
          <w:sz w:val="24"/>
          <w:szCs w:val="24"/>
        </w:rPr>
        <w:t xml:space="preserve"> </w:t>
      </w:r>
    </w:p>
    <w:p w:rsidR="009523DE" w:rsidRPr="00571B56" w:rsidRDefault="009523D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571B56">
        <w:rPr>
          <w:sz w:val="24"/>
          <w:szCs w:val="24"/>
        </w:rPr>
        <w:t>Направить Получателю в 10-ти</w:t>
      </w:r>
      <w:r>
        <w:rPr>
          <w:sz w:val="24"/>
          <w:szCs w:val="24"/>
        </w:rPr>
        <w:t xml:space="preserve"> дневны</w:t>
      </w:r>
      <w:r w:rsidRPr="00571B56">
        <w:rPr>
          <w:sz w:val="24"/>
          <w:szCs w:val="24"/>
        </w:rPr>
        <w:t xml:space="preserve">й срок с даты регистрации Соглашения </w:t>
      </w:r>
      <w:r>
        <w:rPr>
          <w:sz w:val="24"/>
          <w:szCs w:val="24"/>
        </w:rPr>
        <w:t>Г</w:t>
      </w:r>
      <w:r w:rsidRPr="00571B56">
        <w:rPr>
          <w:sz w:val="24"/>
          <w:szCs w:val="24"/>
        </w:rPr>
        <w:t>лавным распорядителем форму для предоставления отчетности об осуществлении расходов, источником финансового обеспечения которых является Субсидия.</w:t>
      </w:r>
    </w:p>
    <w:p w:rsidR="009523DE" w:rsidRPr="00A22900" w:rsidRDefault="009523D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D12D3D">
        <w:rPr>
          <w:sz w:val="24"/>
          <w:szCs w:val="24"/>
        </w:rPr>
        <w:t>Выполнять иные обязательства, установленные бюджетным законодательством Российской Федерации, Порядком и настоящим Соглашением.</w:t>
      </w:r>
    </w:p>
    <w:p w:rsidR="009523DE" w:rsidRDefault="009523DE" w:rsidP="004348F2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Главный распорядитель вправе:</w:t>
      </w:r>
    </w:p>
    <w:p w:rsidR="009523DE" w:rsidRPr="00F14381" w:rsidRDefault="009523D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bookmarkStart w:id="26" w:name="_Ref515993725"/>
      <w:r>
        <w:rPr>
          <w:sz w:val="24"/>
          <w:szCs w:val="24"/>
        </w:rPr>
        <w:t>П</w:t>
      </w:r>
      <w:r w:rsidRPr="00F14381">
        <w:rPr>
          <w:sz w:val="24"/>
          <w:szCs w:val="24"/>
        </w:rPr>
        <w:t xml:space="preserve">ринимать решение об изменении условий настоящего Соглашения в соответствии с пунктом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_Ref515993685 \r \h </w:instrText>
      </w:r>
      <w:r w:rsidRPr="002938C2"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7.3</w:t>
      </w:r>
      <w:r>
        <w:rPr>
          <w:sz w:val="24"/>
          <w:szCs w:val="24"/>
        </w:rPr>
        <w:fldChar w:fldCharType="end"/>
      </w:r>
      <w:r w:rsidRPr="00136C23">
        <w:rPr>
          <w:sz w:val="24"/>
          <w:szCs w:val="24"/>
        </w:rPr>
        <w:t xml:space="preserve"> </w:t>
      </w:r>
      <w:r w:rsidRPr="00F14381">
        <w:rPr>
          <w:sz w:val="24"/>
          <w:szCs w:val="24"/>
        </w:rPr>
        <w:t xml:space="preserve">настоящего Соглашения, в том числе на основании информации и предложений, направленных Получателем в соответствии с пунктом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_Ref515993157 \r \h </w:instrText>
      </w:r>
      <w:r w:rsidRPr="002938C2"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4.4.2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</w:t>
      </w:r>
      <w:r w:rsidRPr="00F14381">
        <w:rPr>
          <w:sz w:val="24"/>
          <w:szCs w:val="24"/>
        </w:rPr>
        <w:t>настоящего Соглашения, включая изменение размера Субсидии</w:t>
      </w:r>
      <w:r>
        <w:rPr>
          <w:sz w:val="24"/>
          <w:szCs w:val="24"/>
        </w:rPr>
        <w:t>.</w:t>
      </w:r>
      <w:bookmarkEnd w:id="26"/>
    </w:p>
    <w:p w:rsidR="009523DE" w:rsidRPr="00F14381" w:rsidRDefault="009523D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bookmarkStart w:id="27" w:name="_Ref515992468"/>
      <w:r>
        <w:rPr>
          <w:sz w:val="24"/>
          <w:szCs w:val="24"/>
        </w:rPr>
        <w:t>П</w:t>
      </w:r>
      <w:r w:rsidRPr="00F14381">
        <w:rPr>
          <w:sz w:val="24"/>
          <w:szCs w:val="24"/>
        </w:rPr>
        <w:t xml:space="preserve">ринимать в соответствии с бюджетным законодательством Российской Федерации решение о наличии или отсутствии потребности в направлении в </w:t>
      </w:r>
      <w:r>
        <w:rPr>
          <w:sz w:val="24"/>
          <w:szCs w:val="24"/>
        </w:rPr>
        <w:t>текущем</w:t>
      </w:r>
      <w:r w:rsidRPr="00F1438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финансовом </w:t>
      </w:r>
      <w:r w:rsidRPr="00F14381">
        <w:rPr>
          <w:sz w:val="24"/>
          <w:szCs w:val="24"/>
        </w:rPr>
        <w:t xml:space="preserve">году остатка Субсидии, не использованного в </w:t>
      </w:r>
      <w:r>
        <w:rPr>
          <w:sz w:val="24"/>
          <w:szCs w:val="24"/>
        </w:rPr>
        <w:t xml:space="preserve">отчетном финансовом </w:t>
      </w:r>
      <w:r w:rsidRPr="00F14381">
        <w:rPr>
          <w:sz w:val="24"/>
          <w:szCs w:val="24"/>
        </w:rPr>
        <w:t>году</w:t>
      </w:r>
      <w:r>
        <w:rPr>
          <w:sz w:val="24"/>
          <w:szCs w:val="24"/>
        </w:rPr>
        <w:t xml:space="preserve">, </w:t>
      </w:r>
      <w:r w:rsidRPr="00F14381">
        <w:rPr>
          <w:sz w:val="24"/>
          <w:szCs w:val="24"/>
        </w:rPr>
        <w:t xml:space="preserve">на цели, указанные в разделе I настоящего Соглашения, не позднее </w:t>
      </w:r>
      <w:r>
        <w:rPr>
          <w:sz w:val="24"/>
          <w:szCs w:val="24"/>
        </w:rPr>
        <w:t xml:space="preserve">10 </w:t>
      </w:r>
      <w:r w:rsidRPr="00F14381">
        <w:rPr>
          <w:sz w:val="24"/>
          <w:szCs w:val="24"/>
        </w:rPr>
        <w:t>рабочих дней со дня получения от Получателя документов, обосновывающих потребность в направлении остатка Субсидии на указанные цели</w:t>
      </w:r>
      <w:r>
        <w:rPr>
          <w:sz w:val="24"/>
          <w:szCs w:val="24"/>
        </w:rPr>
        <w:t>.</w:t>
      </w:r>
      <w:bookmarkEnd w:id="27"/>
    </w:p>
    <w:p w:rsidR="009523DE" w:rsidRPr="006E3029" w:rsidRDefault="009523D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6E3029">
        <w:rPr>
          <w:sz w:val="24"/>
          <w:szCs w:val="24"/>
        </w:rPr>
        <w:t>риостанавливать  предоставление Субсидии в случае установления</w:t>
      </w:r>
      <w:r>
        <w:rPr>
          <w:sz w:val="24"/>
          <w:szCs w:val="24"/>
        </w:rPr>
        <w:t xml:space="preserve"> Г</w:t>
      </w:r>
      <w:r w:rsidRPr="006E3029">
        <w:rPr>
          <w:sz w:val="24"/>
          <w:szCs w:val="24"/>
        </w:rPr>
        <w:t>лавным распорядителем   факт</w:t>
      </w:r>
      <w:r>
        <w:rPr>
          <w:sz w:val="24"/>
          <w:szCs w:val="24"/>
        </w:rPr>
        <w:t>а(ов)</w:t>
      </w:r>
      <w:r w:rsidRPr="006E3029">
        <w:rPr>
          <w:sz w:val="24"/>
          <w:szCs w:val="24"/>
        </w:rPr>
        <w:t xml:space="preserve"> нарушения Получателем Правил персонифицированного финансирования,    порядка,    целей   и   условий   предоставления   Субсидии, предусмотренных  Порядком и настоящим Соглашением, в   том   числе   указания   в  заявках на перечисление субсидии,  представленных  Получателем  в соответствии с настоящим Соглашением, недостоверных сведений, </w:t>
      </w:r>
      <w:r>
        <w:rPr>
          <w:sz w:val="24"/>
          <w:szCs w:val="24"/>
        </w:rPr>
        <w:t xml:space="preserve">или получения от органа финансового контроля информации о таких нарушениях, </w:t>
      </w:r>
      <w:r w:rsidRPr="006E3029">
        <w:rPr>
          <w:sz w:val="24"/>
          <w:szCs w:val="24"/>
        </w:rPr>
        <w:t>до устранения указанных  нарушений  с  обязательным  уведомлением  Получателя  не позднее</w:t>
      </w:r>
      <w:r>
        <w:rPr>
          <w:sz w:val="24"/>
          <w:szCs w:val="24"/>
        </w:rPr>
        <w:t xml:space="preserve"> 2-го</w:t>
      </w:r>
      <w:r w:rsidRPr="006E3029">
        <w:rPr>
          <w:sz w:val="24"/>
          <w:szCs w:val="24"/>
        </w:rPr>
        <w:t xml:space="preserve"> рабочего дня с даты принятия решения  о приостановлении предоставления</w:t>
      </w:r>
      <w:r>
        <w:rPr>
          <w:sz w:val="24"/>
          <w:szCs w:val="24"/>
        </w:rPr>
        <w:t xml:space="preserve"> </w:t>
      </w:r>
      <w:r w:rsidRPr="006E3029">
        <w:rPr>
          <w:sz w:val="24"/>
          <w:szCs w:val="24"/>
        </w:rPr>
        <w:t>Субсидии</w:t>
      </w:r>
      <w:r>
        <w:rPr>
          <w:sz w:val="24"/>
          <w:szCs w:val="24"/>
        </w:rPr>
        <w:t>.</w:t>
      </w:r>
    </w:p>
    <w:p w:rsidR="009523DE" w:rsidRPr="00F14381" w:rsidRDefault="009523D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bookmarkStart w:id="28" w:name="_Ref515991086"/>
      <w:r>
        <w:rPr>
          <w:sz w:val="24"/>
          <w:szCs w:val="24"/>
        </w:rPr>
        <w:t>З</w:t>
      </w:r>
      <w:r w:rsidRPr="00F14381">
        <w:rPr>
          <w:sz w:val="24"/>
          <w:szCs w:val="24"/>
        </w:rPr>
        <w:t xml:space="preserve">апрашивать у Получателя документы и информацию, необходимые для осуществления контроля за соблюдением Получателем порядка, целей и условий предоставления Субсидии, установленных </w:t>
      </w:r>
      <w:r>
        <w:rPr>
          <w:sz w:val="24"/>
          <w:szCs w:val="24"/>
        </w:rPr>
        <w:t>Порядком</w:t>
      </w:r>
      <w:r w:rsidRPr="00F14381">
        <w:rPr>
          <w:sz w:val="24"/>
          <w:szCs w:val="24"/>
        </w:rPr>
        <w:t xml:space="preserve"> и настоящим Соглашением, в соответствии с пунктом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_Ref515988656 \r \h </w:instrText>
      </w:r>
      <w:r w:rsidRPr="002938C2"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4.1.5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Соглашения.</w:t>
      </w:r>
      <w:bookmarkEnd w:id="28"/>
    </w:p>
    <w:p w:rsidR="009523DE" w:rsidRDefault="009523D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Pr="00F14381">
        <w:rPr>
          <w:sz w:val="24"/>
          <w:szCs w:val="24"/>
        </w:rPr>
        <w:t>существлять иные права в соответствии с бюджетным законодател</w:t>
      </w:r>
      <w:r>
        <w:rPr>
          <w:sz w:val="24"/>
          <w:szCs w:val="24"/>
        </w:rPr>
        <w:t>ьством Российской Федерации и Порядком предоставления Субсидии.</w:t>
      </w:r>
    </w:p>
    <w:p w:rsidR="009523DE" w:rsidRPr="00A22900" w:rsidRDefault="009523DE" w:rsidP="004348F2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Получатель обязан</w:t>
      </w:r>
      <w:r w:rsidRPr="00A22900">
        <w:rPr>
          <w:sz w:val="24"/>
          <w:szCs w:val="24"/>
        </w:rPr>
        <w:t>:</w:t>
      </w:r>
    </w:p>
    <w:p w:rsidR="009523DE" w:rsidRPr="00A22900" w:rsidRDefault="009523D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Представить Главному распорядителю </w:t>
      </w:r>
      <w:r w:rsidRPr="00A22900">
        <w:rPr>
          <w:sz w:val="24"/>
          <w:szCs w:val="24"/>
        </w:rPr>
        <w:t>при заключении настоящего Соглашения:</w:t>
      </w:r>
    </w:p>
    <w:p w:rsidR="009523DE" w:rsidRPr="00A22900" w:rsidRDefault="009523DE" w:rsidP="004348F2"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а) копию устава Получателя</w:t>
      </w:r>
      <w:r w:rsidRPr="00A22900">
        <w:rPr>
          <w:sz w:val="24"/>
          <w:szCs w:val="24"/>
        </w:rPr>
        <w:t xml:space="preserve">, заверенную печатью </w:t>
      </w:r>
      <w:r>
        <w:rPr>
          <w:sz w:val="24"/>
          <w:szCs w:val="24"/>
        </w:rPr>
        <w:t>Получателя</w:t>
      </w:r>
      <w:r w:rsidRPr="00A22900">
        <w:rPr>
          <w:sz w:val="24"/>
          <w:szCs w:val="24"/>
        </w:rPr>
        <w:t>;</w:t>
      </w:r>
    </w:p>
    <w:p w:rsidR="009523DE" w:rsidRPr="00A22900" w:rsidRDefault="009523DE" w:rsidP="004348F2">
      <w:pPr>
        <w:pStyle w:val="ConsPlusNormal"/>
        <w:ind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 xml:space="preserve">б) согласие </w:t>
      </w:r>
      <w:r>
        <w:rPr>
          <w:sz w:val="24"/>
          <w:szCs w:val="24"/>
        </w:rPr>
        <w:t>Получателя</w:t>
      </w:r>
      <w:r w:rsidRPr="00A22900">
        <w:rPr>
          <w:sz w:val="24"/>
          <w:szCs w:val="24"/>
        </w:rPr>
        <w:t xml:space="preserve"> на осуществление </w:t>
      </w:r>
      <w:r>
        <w:rPr>
          <w:sz w:val="24"/>
          <w:szCs w:val="24"/>
        </w:rPr>
        <w:t>Главным распорядителям</w:t>
      </w:r>
      <w:r w:rsidRPr="00A22900">
        <w:rPr>
          <w:sz w:val="24"/>
          <w:szCs w:val="24"/>
        </w:rPr>
        <w:t xml:space="preserve"> и уполномоченными органами финансового контроля проверок соблюдений условий, установленных Соглашением.</w:t>
      </w:r>
    </w:p>
    <w:p w:rsidR="009523DE" w:rsidRPr="00345DA1" w:rsidRDefault="009523D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Ежемесячно п</w:t>
      </w:r>
      <w:r w:rsidRPr="00345DA1">
        <w:rPr>
          <w:sz w:val="24"/>
          <w:szCs w:val="24"/>
        </w:rPr>
        <w:t xml:space="preserve">редставлять </w:t>
      </w:r>
      <w:r>
        <w:rPr>
          <w:sz w:val="24"/>
          <w:szCs w:val="24"/>
        </w:rPr>
        <w:t xml:space="preserve">Главному распорядителю заявки на перечисление Субсидии в соответствии с пунктом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_Ref515987626 \r \h </w:instrText>
      </w:r>
      <w:r w:rsidRPr="002938C2"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3.3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Соглашения.</w:t>
      </w:r>
    </w:p>
    <w:p w:rsidR="009523DE" w:rsidRPr="00A22900" w:rsidRDefault="009523D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 xml:space="preserve">Вести </w:t>
      </w:r>
      <w:r>
        <w:rPr>
          <w:sz w:val="24"/>
          <w:szCs w:val="24"/>
        </w:rPr>
        <w:t>обособленный аналитический учет операций, осуществляемых  за счет Субсидии.</w:t>
      </w:r>
    </w:p>
    <w:p w:rsidR="009523DE" w:rsidRDefault="009523D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 xml:space="preserve">Осуществлять реализацию </w:t>
      </w:r>
      <w:r>
        <w:rPr>
          <w:sz w:val="24"/>
          <w:szCs w:val="24"/>
        </w:rPr>
        <w:t>Проекта</w:t>
      </w:r>
      <w:r w:rsidRPr="00A22900">
        <w:rPr>
          <w:sz w:val="24"/>
          <w:szCs w:val="24"/>
        </w:rPr>
        <w:t xml:space="preserve"> с соблюдением Правил перс</w:t>
      </w:r>
      <w:r>
        <w:rPr>
          <w:sz w:val="24"/>
          <w:szCs w:val="24"/>
        </w:rPr>
        <w:t>онифицированного финансирования.</w:t>
      </w:r>
    </w:p>
    <w:p w:rsidR="009523DE" w:rsidRDefault="009523D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Заключать договоры об оплате дополнительного образования детей в соответствии с Правилами персонифицированного финансирования с поставщиками образовательных услуг, осуществляющими образовательную деятельность на территории Республики Мордовия, в случае наличия запроса со стороны поставщиков образовательных услуг.</w:t>
      </w:r>
    </w:p>
    <w:p w:rsidR="009523DE" w:rsidRPr="00A22900" w:rsidRDefault="009523D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90373C">
        <w:rPr>
          <w:sz w:val="24"/>
          <w:szCs w:val="24"/>
        </w:rPr>
        <w:t>Осуществлять платежи,</w:t>
      </w:r>
      <w:r>
        <w:rPr>
          <w:sz w:val="24"/>
          <w:szCs w:val="24"/>
        </w:rPr>
        <w:t xml:space="preserve"> предусмотренные пунктом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_Ref515983537 \r \h </w:instrText>
      </w:r>
      <w:r w:rsidRPr="002938C2"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3.4.1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Соглашения только в целях оплаты обучения детей, которым предоставлены сертификаты дополнительного образования и перечень которых согласован с Главным распорядителем.</w:t>
      </w:r>
    </w:p>
    <w:p w:rsidR="009523DE" w:rsidRPr="00A22900" w:rsidRDefault="009523D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 xml:space="preserve">Перечислить полученную Субсидию (остаток Субсидии) на лицевой счет </w:t>
      </w:r>
      <w:r>
        <w:rPr>
          <w:sz w:val="24"/>
          <w:szCs w:val="24"/>
        </w:rPr>
        <w:t>Главного распорядителя</w:t>
      </w:r>
      <w:r w:rsidRPr="00A22900">
        <w:rPr>
          <w:sz w:val="24"/>
          <w:szCs w:val="24"/>
        </w:rPr>
        <w:t xml:space="preserve"> не позднее 10 (десяти) рабочих дней с момента возникновения обстоятельства, свидетельствующего о прекращении потребности в выделенной (полученной) Субсидии (остатка субсидии).</w:t>
      </w:r>
    </w:p>
    <w:p w:rsidR="009523DE" w:rsidRPr="00A22900" w:rsidRDefault="009523D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Ежеквартально п</w:t>
      </w:r>
      <w:r w:rsidRPr="00A22900">
        <w:rPr>
          <w:sz w:val="24"/>
          <w:szCs w:val="24"/>
        </w:rPr>
        <w:t>редстав</w:t>
      </w:r>
      <w:r>
        <w:rPr>
          <w:sz w:val="24"/>
          <w:szCs w:val="24"/>
        </w:rPr>
        <w:t>лять</w:t>
      </w:r>
      <w:r w:rsidRPr="00A22900">
        <w:rPr>
          <w:sz w:val="24"/>
          <w:szCs w:val="24"/>
        </w:rPr>
        <w:t xml:space="preserve"> </w:t>
      </w:r>
      <w:r>
        <w:rPr>
          <w:sz w:val="24"/>
          <w:szCs w:val="24"/>
        </w:rPr>
        <w:t>Главному распорядителю</w:t>
      </w:r>
      <w:r w:rsidRPr="00A22900">
        <w:rPr>
          <w:sz w:val="24"/>
          <w:szCs w:val="24"/>
        </w:rPr>
        <w:t xml:space="preserve"> подписанную в установленном порядке отчетность об осуществлении расходов</w:t>
      </w:r>
      <w:r>
        <w:rPr>
          <w:sz w:val="24"/>
          <w:szCs w:val="24"/>
        </w:rPr>
        <w:t xml:space="preserve"> в соответствии с Приложением 2</w:t>
      </w:r>
      <w:r w:rsidRPr="00A22900">
        <w:rPr>
          <w:sz w:val="24"/>
          <w:szCs w:val="24"/>
        </w:rPr>
        <w:t>, источником финансового обеспе</w:t>
      </w:r>
      <w:r>
        <w:rPr>
          <w:sz w:val="24"/>
          <w:szCs w:val="24"/>
        </w:rPr>
        <w:t>чения которых является Субсидия, не позднее 15-го числа месяца, следующего за отчетным кварталом.</w:t>
      </w:r>
    </w:p>
    <w:p w:rsidR="009523DE" w:rsidRPr="00345DA1" w:rsidRDefault="009523D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90373C">
        <w:rPr>
          <w:sz w:val="24"/>
          <w:szCs w:val="24"/>
        </w:rPr>
        <w:t>Направлять Субсидию</w:t>
      </w:r>
      <w:r w:rsidRPr="00345DA1">
        <w:rPr>
          <w:sz w:val="24"/>
          <w:szCs w:val="24"/>
        </w:rPr>
        <w:t xml:space="preserve"> на финансовое обеспечение затрат, определенных в </w:t>
      </w:r>
      <w:r>
        <w:rPr>
          <w:sz w:val="24"/>
          <w:szCs w:val="24"/>
        </w:rPr>
        <w:t xml:space="preserve">пункте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_Ref515985184 \r \h </w:instrText>
      </w:r>
      <w:r w:rsidRPr="002938C2"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3.4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</w:t>
      </w:r>
      <w:r w:rsidRPr="00452296">
        <w:rPr>
          <w:sz w:val="24"/>
          <w:szCs w:val="24"/>
        </w:rPr>
        <w:t>настоящего Соглашения</w:t>
      </w:r>
      <w:r>
        <w:rPr>
          <w:sz w:val="24"/>
          <w:szCs w:val="24"/>
        </w:rPr>
        <w:t>.</w:t>
      </w:r>
    </w:p>
    <w:p w:rsidR="009523DE" w:rsidRPr="00A2193E" w:rsidRDefault="009523D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A2193E">
        <w:rPr>
          <w:sz w:val="24"/>
          <w:szCs w:val="24"/>
        </w:rPr>
        <w:t xml:space="preserve">Направлять по запросу Главного распорядителя документы  и  информацию,  необходимые  для   осуществления    контроля  за соблюдением порядка, целей и условий предоставления Субсидии в соответствии с  пунктом  </w:t>
      </w:r>
      <w:r w:rsidRPr="00A2193E">
        <w:rPr>
          <w:sz w:val="24"/>
          <w:szCs w:val="24"/>
        </w:rPr>
        <w:fldChar w:fldCharType="begin"/>
      </w:r>
      <w:r w:rsidRPr="00A2193E">
        <w:rPr>
          <w:sz w:val="24"/>
          <w:szCs w:val="24"/>
        </w:rPr>
        <w:instrText xml:space="preserve"> REF _Ref515991086 \r \h </w:instrText>
      </w:r>
      <w:r w:rsidRPr="002938C2">
        <w:rPr>
          <w:sz w:val="24"/>
          <w:szCs w:val="24"/>
        </w:rPr>
      </w:r>
      <w:r w:rsidRPr="00A2193E">
        <w:rPr>
          <w:sz w:val="24"/>
          <w:szCs w:val="24"/>
        </w:rPr>
        <w:fldChar w:fldCharType="separate"/>
      </w:r>
      <w:r>
        <w:rPr>
          <w:sz w:val="24"/>
          <w:szCs w:val="24"/>
        </w:rPr>
        <w:t>4.2.4</w:t>
      </w:r>
      <w:r w:rsidRPr="00A2193E">
        <w:rPr>
          <w:sz w:val="24"/>
          <w:szCs w:val="24"/>
        </w:rPr>
        <w:fldChar w:fldCharType="end"/>
      </w:r>
      <w:r w:rsidRPr="00A2193E">
        <w:rPr>
          <w:sz w:val="24"/>
          <w:szCs w:val="24"/>
        </w:rPr>
        <w:t xml:space="preserve"> настоящего Соглашения, в течение 5 рабочих дней со дня</w:t>
      </w:r>
      <w:r>
        <w:rPr>
          <w:sz w:val="24"/>
          <w:szCs w:val="24"/>
        </w:rPr>
        <w:t xml:space="preserve"> получения указанного запроса.</w:t>
      </w:r>
    </w:p>
    <w:p w:rsidR="009523DE" w:rsidRPr="00A2193E" w:rsidRDefault="009523D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A2193E">
        <w:rPr>
          <w:sz w:val="24"/>
          <w:szCs w:val="24"/>
        </w:rPr>
        <w:t>В случае получения от Главного распорядителя требования в</w:t>
      </w:r>
      <w:r>
        <w:rPr>
          <w:sz w:val="24"/>
          <w:szCs w:val="24"/>
        </w:rPr>
        <w:t xml:space="preserve"> </w:t>
      </w:r>
      <w:r w:rsidRPr="00A2193E">
        <w:rPr>
          <w:sz w:val="24"/>
          <w:szCs w:val="24"/>
        </w:rPr>
        <w:t xml:space="preserve">соответствии с пунктом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_Ref515991180 \r \h </w:instrText>
      </w:r>
      <w:r w:rsidRPr="002938C2"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4.1.6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Соглашения:</w:t>
      </w:r>
    </w:p>
    <w:p w:rsidR="009523DE" w:rsidRPr="00345DA1" w:rsidRDefault="009523DE" w:rsidP="004348F2">
      <w:pPr>
        <w:pStyle w:val="ConsPlusNormal"/>
        <w:widowControl w:val="0"/>
        <w:numPr>
          <w:ilvl w:val="3"/>
          <w:numId w:val="18"/>
        </w:numPr>
        <w:ind w:left="0" w:firstLine="709"/>
        <w:jc w:val="both"/>
        <w:rPr>
          <w:sz w:val="24"/>
          <w:szCs w:val="24"/>
        </w:rPr>
      </w:pPr>
      <w:r w:rsidRPr="00345DA1">
        <w:rPr>
          <w:sz w:val="24"/>
          <w:szCs w:val="24"/>
        </w:rPr>
        <w:t>устранять факт(ы) нарушения порядка, целей и условий предоставления Субсидии в сроки, определенные в указанном треб</w:t>
      </w:r>
      <w:r>
        <w:rPr>
          <w:sz w:val="24"/>
          <w:szCs w:val="24"/>
        </w:rPr>
        <w:t>овании;</w:t>
      </w:r>
    </w:p>
    <w:p w:rsidR="009523DE" w:rsidRPr="00345DA1" w:rsidRDefault="009523DE" w:rsidP="004348F2">
      <w:pPr>
        <w:pStyle w:val="ConsPlusNormal"/>
        <w:widowControl w:val="0"/>
        <w:numPr>
          <w:ilvl w:val="3"/>
          <w:numId w:val="18"/>
        </w:numPr>
        <w:ind w:left="0" w:firstLine="709"/>
        <w:jc w:val="both"/>
        <w:rPr>
          <w:sz w:val="24"/>
          <w:szCs w:val="24"/>
        </w:rPr>
      </w:pPr>
      <w:r w:rsidRPr="00345DA1">
        <w:rPr>
          <w:sz w:val="24"/>
          <w:szCs w:val="24"/>
        </w:rPr>
        <w:t xml:space="preserve">возвращать в бюджет </w:t>
      </w:r>
      <w:r>
        <w:rPr>
          <w:sz w:val="24"/>
          <w:szCs w:val="24"/>
        </w:rPr>
        <w:t xml:space="preserve">Чамзинского муниципального района </w:t>
      </w:r>
      <w:r w:rsidRPr="00345DA1">
        <w:rPr>
          <w:sz w:val="24"/>
          <w:szCs w:val="24"/>
        </w:rPr>
        <w:t xml:space="preserve">Субсидию в размере и в сроки, определенные </w:t>
      </w:r>
      <w:r>
        <w:rPr>
          <w:sz w:val="24"/>
          <w:szCs w:val="24"/>
        </w:rPr>
        <w:t>в указанном требовании.</w:t>
      </w:r>
    </w:p>
    <w:p w:rsidR="009523DE" w:rsidRDefault="009523D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5441A8">
        <w:rPr>
          <w:sz w:val="24"/>
          <w:szCs w:val="24"/>
        </w:rPr>
        <w:t xml:space="preserve">Возвращать неиспользованный   остаток   </w:t>
      </w:r>
      <w:r w:rsidRPr="0090373C">
        <w:rPr>
          <w:sz w:val="24"/>
          <w:szCs w:val="24"/>
        </w:rPr>
        <w:t>Субсидии   в  доход</w:t>
      </w:r>
      <w:r w:rsidRPr="005441A8">
        <w:rPr>
          <w:sz w:val="24"/>
          <w:szCs w:val="24"/>
        </w:rPr>
        <w:t xml:space="preserve">  бюджета  </w:t>
      </w:r>
      <w:r>
        <w:rPr>
          <w:sz w:val="24"/>
          <w:szCs w:val="24"/>
        </w:rPr>
        <w:t>Чамзинского муниципального района</w:t>
      </w:r>
      <w:r w:rsidRPr="005441A8">
        <w:rPr>
          <w:sz w:val="24"/>
          <w:szCs w:val="24"/>
        </w:rPr>
        <w:t xml:space="preserve"> в  случае отсутствия решения Главного распорядителя о наличии потребности в направлении не  использованного в 20</w:t>
      </w:r>
      <w:r>
        <w:rPr>
          <w:sz w:val="24"/>
          <w:szCs w:val="24"/>
        </w:rPr>
        <w:t>19</w:t>
      </w:r>
      <w:r w:rsidRPr="005441A8">
        <w:rPr>
          <w:sz w:val="24"/>
          <w:szCs w:val="24"/>
        </w:rPr>
        <w:t xml:space="preserve"> году остатка Субсидии на  цели,</w:t>
      </w:r>
      <w:r>
        <w:rPr>
          <w:sz w:val="24"/>
          <w:szCs w:val="24"/>
        </w:rPr>
        <w:t xml:space="preserve"> </w:t>
      </w:r>
      <w:r w:rsidRPr="005441A8">
        <w:rPr>
          <w:sz w:val="24"/>
          <w:szCs w:val="24"/>
        </w:rPr>
        <w:t>указанные  в  разделе  I  настоящего  Соглашения, в срок до "</w:t>
      </w:r>
      <w:r>
        <w:rPr>
          <w:sz w:val="24"/>
          <w:szCs w:val="24"/>
        </w:rPr>
        <w:t>21</w:t>
      </w:r>
      <w:r w:rsidRPr="005441A8">
        <w:rPr>
          <w:sz w:val="24"/>
          <w:szCs w:val="24"/>
        </w:rPr>
        <w:t xml:space="preserve">" </w:t>
      </w:r>
      <w:r>
        <w:rPr>
          <w:sz w:val="24"/>
          <w:szCs w:val="24"/>
        </w:rPr>
        <w:t>января</w:t>
      </w:r>
      <w:r w:rsidRPr="005441A8">
        <w:rPr>
          <w:sz w:val="24"/>
          <w:szCs w:val="24"/>
        </w:rPr>
        <w:t xml:space="preserve"> </w:t>
      </w:r>
      <w:r>
        <w:rPr>
          <w:sz w:val="24"/>
          <w:szCs w:val="24"/>
        </w:rPr>
        <w:t>очередного года.</w:t>
      </w:r>
    </w:p>
    <w:p w:rsidR="009523DE" w:rsidRDefault="009523D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Предоставлять Главному распорядителю сведения:</w:t>
      </w:r>
    </w:p>
    <w:p w:rsidR="009523DE" w:rsidRPr="00903116" w:rsidRDefault="009523DE" w:rsidP="006F78C2">
      <w:pPr>
        <w:pStyle w:val="ConsPlusNormal"/>
        <w:widowControl w:val="0"/>
        <w:numPr>
          <w:ilvl w:val="3"/>
          <w:numId w:val="18"/>
        </w:numPr>
        <w:ind w:left="0" w:firstLine="709"/>
        <w:jc w:val="both"/>
        <w:rPr>
          <w:sz w:val="24"/>
          <w:szCs w:val="24"/>
        </w:rPr>
      </w:pPr>
      <w:r w:rsidRPr="00903116">
        <w:rPr>
          <w:sz w:val="24"/>
          <w:szCs w:val="24"/>
        </w:rPr>
        <w:t>о возбуждении в отношении Получателя производств по делам о несостоятельности (банкротстве), задолженности по налогам и иным обязательным платежам в бюджеты бюджетной системы Российской Федерации, представив заявление о прекращении выплаты Субсидий в день, когда Получателю стало известно о возбуждении в отношении него производства по указанным обстоятельствам.</w:t>
      </w:r>
    </w:p>
    <w:p w:rsidR="009523DE" w:rsidRPr="00903116" w:rsidRDefault="009523DE" w:rsidP="006F78C2">
      <w:pPr>
        <w:pStyle w:val="ConsPlusNormal"/>
        <w:widowControl w:val="0"/>
        <w:numPr>
          <w:ilvl w:val="3"/>
          <w:numId w:val="18"/>
        </w:numPr>
        <w:ind w:left="0" w:firstLine="709"/>
        <w:jc w:val="both"/>
        <w:rPr>
          <w:sz w:val="24"/>
          <w:szCs w:val="24"/>
        </w:rPr>
      </w:pPr>
      <w:r w:rsidRPr="00903116">
        <w:rPr>
          <w:sz w:val="24"/>
          <w:szCs w:val="24"/>
        </w:rPr>
        <w:t>о принятии решения о реорганизации в недельный срок с даты принятия такого решения.</w:t>
      </w:r>
    </w:p>
    <w:p w:rsidR="009523DE" w:rsidRDefault="009523DE" w:rsidP="006F78C2">
      <w:pPr>
        <w:pStyle w:val="ConsPlusNormal"/>
        <w:widowControl w:val="0"/>
        <w:numPr>
          <w:ilvl w:val="3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об</w:t>
      </w:r>
      <w:r w:rsidRPr="00903116">
        <w:rPr>
          <w:sz w:val="24"/>
          <w:szCs w:val="24"/>
        </w:rPr>
        <w:t xml:space="preserve"> изменени</w:t>
      </w:r>
      <w:r>
        <w:rPr>
          <w:sz w:val="24"/>
          <w:szCs w:val="24"/>
        </w:rPr>
        <w:t>и</w:t>
      </w:r>
      <w:r w:rsidRPr="00903116">
        <w:rPr>
          <w:sz w:val="24"/>
          <w:szCs w:val="24"/>
        </w:rPr>
        <w:t xml:space="preserve"> реквизитов Получателя, </w:t>
      </w:r>
      <w:r>
        <w:rPr>
          <w:sz w:val="24"/>
          <w:szCs w:val="24"/>
        </w:rPr>
        <w:t>обеспечив в течение 5-ти рабочих дней заключение</w:t>
      </w:r>
      <w:r w:rsidRPr="00903116">
        <w:rPr>
          <w:sz w:val="24"/>
          <w:szCs w:val="24"/>
        </w:rPr>
        <w:t xml:space="preserve"> дополнительно</w:t>
      </w:r>
      <w:r>
        <w:rPr>
          <w:sz w:val="24"/>
          <w:szCs w:val="24"/>
        </w:rPr>
        <w:t>го</w:t>
      </w:r>
      <w:r w:rsidRPr="00903116">
        <w:rPr>
          <w:sz w:val="24"/>
          <w:szCs w:val="24"/>
        </w:rPr>
        <w:t xml:space="preserve"> соглашени</w:t>
      </w:r>
      <w:r>
        <w:rPr>
          <w:sz w:val="24"/>
          <w:szCs w:val="24"/>
        </w:rPr>
        <w:t>я</w:t>
      </w:r>
      <w:r w:rsidRPr="00903116">
        <w:rPr>
          <w:sz w:val="24"/>
          <w:szCs w:val="24"/>
        </w:rPr>
        <w:t xml:space="preserve"> к настоящему Соглашению</w:t>
      </w:r>
    </w:p>
    <w:p w:rsidR="009523DE" w:rsidRPr="005441A8" w:rsidRDefault="009523DE" w:rsidP="006F78C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Pr="005441A8">
        <w:rPr>
          <w:sz w:val="24"/>
          <w:szCs w:val="24"/>
        </w:rPr>
        <w:t>беспечивать полноту и достоверность сведений, представляемых</w:t>
      </w:r>
      <w:r>
        <w:rPr>
          <w:sz w:val="24"/>
          <w:szCs w:val="24"/>
        </w:rPr>
        <w:t xml:space="preserve"> </w:t>
      </w:r>
      <w:r w:rsidRPr="005441A8">
        <w:rPr>
          <w:sz w:val="24"/>
          <w:szCs w:val="24"/>
        </w:rPr>
        <w:t>Главному распорядителю в соотв</w:t>
      </w:r>
      <w:r>
        <w:rPr>
          <w:sz w:val="24"/>
          <w:szCs w:val="24"/>
        </w:rPr>
        <w:t xml:space="preserve">етствии с настоящим Соглашением. </w:t>
      </w:r>
    </w:p>
    <w:p w:rsidR="009523DE" w:rsidRPr="00903116" w:rsidRDefault="009523D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345DA1">
        <w:rPr>
          <w:sz w:val="24"/>
          <w:szCs w:val="24"/>
        </w:rPr>
        <w:t xml:space="preserve">ыполнять иные обязательства в соответствии с законодательством </w:t>
      </w:r>
      <w:r w:rsidRPr="00903116">
        <w:rPr>
          <w:sz w:val="24"/>
          <w:szCs w:val="24"/>
        </w:rPr>
        <w:t>Российской Федерации и Правилами предоставления субсидии.</w:t>
      </w:r>
    </w:p>
    <w:p w:rsidR="009523DE" w:rsidRPr="00903116" w:rsidRDefault="009523DE" w:rsidP="004348F2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9523DE" w:rsidRPr="00903116" w:rsidRDefault="009523DE" w:rsidP="004348F2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9523DE" w:rsidRPr="00903116" w:rsidRDefault="009523DE" w:rsidP="004348F2">
      <w:pPr>
        <w:pStyle w:val="ListParagraph"/>
        <w:widowControl w:val="0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9523DE" w:rsidRPr="00903116" w:rsidRDefault="009523DE" w:rsidP="004348F2">
      <w:pPr>
        <w:pStyle w:val="ListParagraph"/>
        <w:widowControl w:val="0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31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Получатель </w:t>
      </w:r>
      <w:r w:rsidRPr="00903116">
        <w:rPr>
          <w:rFonts w:ascii="Times New Roman" w:hAnsi="Times New Roman" w:cs="Times New Roman"/>
          <w:sz w:val="24"/>
          <w:szCs w:val="24"/>
        </w:rPr>
        <w:t>вправе:</w:t>
      </w:r>
    </w:p>
    <w:p w:rsidR="009523DE" w:rsidRDefault="009523D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903116">
        <w:rPr>
          <w:sz w:val="24"/>
          <w:szCs w:val="24"/>
        </w:rPr>
        <w:t xml:space="preserve">Обращаться </w:t>
      </w:r>
      <w:r>
        <w:rPr>
          <w:sz w:val="24"/>
          <w:szCs w:val="24"/>
        </w:rPr>
        <w:t>к Главному распорядителю</w:t>
      </w:r>
      <w:r w:rsidRPr="00903116">
        <w:rPr>
          <w:sz w:val="24"/>
          <w:szCs w:val="24"/>
        </w:rPr>
        <w:t xml:space="preserve"> за разъяснениями по вопросам исполнения настоящего Соглашения.</w:t>
      </w:r>
    </w:p>
    <w:p w:rsidR="009523DE" w:rsidRPr="00A203CF" w:rsidRDefault="009523D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bookmarkStart w:id="29" w:name="_Ref515993157"/>
      <w:r w:rsidRPr="00A203CF">
        <w:rPr>
          <w:sz w:val="24"/>
          <w:szCs w:val="24"/>
        </w:rPr>
        <w:t xml:space="preserve">Направлять Главному распорядителю предложения о внесении  изменений в настоящее Соглашение в  соответствии  с  пунктом 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_Ref515993685 \r \h </w:instrText>
      </w:r>
      <w:r w:rsidRPr="002938C2"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7.3</w:t>
      </w:r>
      <w:r>
        <w:rPr>
          <w:sz w:val="24"/>
          <w:szCs w:val="24"/>
        </w:rPr>
        <w:fldChar w:fldCharType="end"/>
      </w:r>
      <w:r w:rsidRPr="00136C23">
        <w:rPr>
          <w:sz w:val="24"/>
          <w:szCs w:val="24"/>
        </w:rPr>
        <w:t xml:space="preserve"> </w:t>
      </w:r>
      <w:r w:rsidRPr="00A203CF">
        <w:rPr>
          <w:sz w:val="24"/>
          <w:szCs w:val="24"/>
        </w:rPr>
        <w:t>настоящего  Соглашения,  в  том  числе  в случае установления необходимости</w:t>
      </w:r>
      <w:r>
        <w:rPr>
          <w:sz w:val="24"/>
          <w:szCs w:val="24"/>
        </w:rPr>
        <w:t xml:space="preserve"> </w:t>
      </w:r>
      <w:r w:rsidRPr="00A203CF">
        <w:rPr>
          <w:sz w:val="24"/>
          <w:szCs w:val="24"/>
        </w:rPr>
        <w:t xml:space="preserve">изменения   размера   Субсидии   </w:t>
      </w:r>
      <w:r>
        <w:rPr>
          <w:sz w:val="24"/>
          <w:szCs w:val="24"/>
        </w:rPr>
        <w:t>в связи с изменением Программы персонифицированного финансирования</w:t>
      </w:r>
      <w:r w:rsidRPr="00A203CF">
        <w:rPr>
          <w:sz w:val="24"/>
          <w:szCs w:val="24"/>
        </w:rPr>
        <w:t>;</w:t>
      </w:r>
      <w:bookmarkEnd w:id="29"/>
    </w:p>
    <w:p w:rsidR="009523DE" w:rsidRPr="00540911" w:rsidRDefault="009523D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540911">
        <w:rPr>
          <w:sz w:val="24"/>
          <w:szCs w:val="24"/>
        </w:rPr>
        <w:t xml:space="preserve">Направлять в </w:t>
      </w:r>
      <w:r>
        <w:rPr>
          <w:sz w:val="24"/>
          <w:szCs w:val="24"/>
        </w:rPr>
        <w:t>очередном финансовом</w:t>
      </w:r>
      <w:r w:rsidRPr="00540911">
        <w:rPr>
          <w:sz w:val="24"/>
          <w:szCs w:val="24"/>
        </w:rPr>
        <w:t xml:space="preserve"> году неиспользованный  остаток  Субсидии, полученной  в  соответствии  с  настоящим  Соглашением  (при  наличии),  на осуществление  выплат  в  соответствии  с  целями,  указанными  в разделе I настоящего Соглашения, в случае принятия Главным распорядителем соответствующего   решения   в  соответствии  с  пунктом  </w:t>
      </w:r>
      <w:r w:rsidRPr="00540911">
        <w:rPr>
          <w:sz w:val="24"/>
          <w:szCs w:val="24"/>
        </w:rPr>
        <w:fldChar w:fldCharType="begin"/>
      </w:r>
      <w:r w:rsidRPr="00540911">
        <w:rPr>
          <w:sz w:val="24"/>
          <w:szCs w:val="24"/>
        </w:rPr>
        <w:instrText xml:space="preserve"> REF _Ref515992468 \r \h </w:instrText>
      </w:r>
      <w:r w:rsidRPr="002938C2">
        <w:rPr>
          <w:sz w:val="24"/>
          <w:szCs w:val="24"/>
        </w:rPr>
      </w:r>
      <w:r w:rsidRPr="00540911">
        <w:rPr>
          <w:sz w:val="24"/>
          <w:szCs w:val="24"/>
        </w:rPr>
        <w:fldChar w:fldCharType="separate"/>
      </w:r>
      <w:r>
        <w:rPr>
          <w:sz w:val="24"/>
          <w:szCs w:val="24"/>
        </w:rPr>
        <w:t>4.2.2</w:t>
      </w:r>
      <w:r w:rsidRPr="00540911">
        <w:rPr>
          <w:sz w:val="24"/>
          <w:szCs w:val="24"/>
        </w:rPr>
        <w:fldChar w:fldCharType="end"/>
      </w:r>
      <w:r w:rsidRPr="00540911">
        <w:rPr>
          <w:sz w:val="24"/>
          <w:szCs w:val="24"/>
        </w:rPr>
        <w:t xml:space="preserve"> настоящего</w:t>
      </w:r>
      <w:r>
        <w:rPr>
          <w:sz w:val="24"/>
          <w:szCs w:val="24"/>
        </w:rPr>
        <w:t xml:space="preserve"> </w:t>
      </w:r>
      <w:r w:rsidRPr="00540911">
        <w:rPr>
          <w:sz w:val="24"/>
          <w:szCs w:val="24"/>
        </w:rPr>
        <w:t>Соглашения</w:t>
      </w:r>
      <w:r>
        <w:rPr>
          <w:sz w:val="24"/>
          <w:szCs w:val="24"/>
        </w:rPr>
        <w:t>.</w:t>
      </w:r>
    </w:p>
    <w:p w:rsidR="009523DE" w:rsidRPr="00903116" w:rsidRDefault="009523D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Pr="00A203CF">
        <w:rPr>
          <w:sz w:val="24"/>
          <w:szCs w:val="24"/>
        </w:rPr>
        <w:t xml:space="preserve">существлять иные права в соответствии с бюджетным законодательством </w:t>
      </w:r>
      <w:r>
        <w:rPr>
          <w:sz w:val="24"/>
          <w:szCs w:val="24"/>
        </w:rPr>
        <w:t>Российской Федерации и Порядком</w:t>
      </w:r>
      <w:r w:rsidRPr="00A203CF">
        <w:rPr>
          <w:sz w:val="24"/>
          <w:szCs w:val="24"/>
        </w:rPr>
        <w:t xml:space="preserve"> предоставления субсидии</w:t>
      </w:r>
      <w:r>
        <w:rPr>
          <w:sz w:val="24"/>
          <w:szCs w:val="24"/>
        </w:rPr>
        <w:t>.</w:t>
      </w:r>
    </w:p>
    <w:p w:rsidR="009523DE" w:rsidRPr="00A22900" w:rsidRDefault="009523DE" w:rsidP="00551919">
      <w:pPr>
        <w:pStyle w:val="ConsPlusNormal"/>
        <w:jc w:val="both"/>
        <w:rPr>
          <w:sz w:val="24"/>
          <w:szCs w:val="24"/>
        </w:rPr>
      </w:pPr>
    </w:p>
    <w:p w:rsidR="009523DE" w:rsidRPr="00A22900" w:rsidRDefault="009523DE" w:rsidP="00551919">
      <w:pPr>
        <w:pStyle w:val="ConsPlusNormal"/>
        <w:jc w:val="center"/>
        <w:outlineLvl w:val="1"/>
        <w:rPr>
          <w:sz w:val="24"/>
          <w:szCs w:val="24"/>
        </w:rPr>
      </w:pPr>
      <w:r w:rsidRPr="00A22900">
        <w:rPr>
          <w:sz w:val="24"/>
          <w:szCs w:val="24"/>
        </w:rPr>
        <w:t>V. ОСНОВАНИЯ И ПОРЯДОК ПРИОСТАНОВЛЕНИЯ (СОКРАЩЕНИЯ)</w:t>
      </w:r>
    </w:p>
    <w:p w:rsidR="009523DE" w:rsidRDefault="009523DE" w:rsidP="00551919">
      <w:pPr>
        <w:pStyle w:val="ConsPlusNormal"/>
        <w:jc w:val="center"/>
        <w:rPr>
          <w:sz w:val="24"/>
          <w:szCs w:val="24"/>
        </w:rPr>
      </w:pPr>
      <w:r w:rsidRPr="00A22900">
        <w:rPr>
          <w:sz w:val="24"/>
          <w:szCs w:val="24"/>
        </w:rPr>
        <w:t>ПЕРЕЧИСЛЕНИЯ И ВЗЫСКАНИЯ СУБСИДИИ</w:t>
      </w:r>
    </w:p>
    <w:p w:rsidR="009523DE" w:rsidRPr="00A22900" w:rsidRDefault="009523DE" w:rsidP="00551919">
      <w:pPr>
        <w:pStyle w:val="ConsPlusNormal"/>
        <w:jc w:val="center"/>
        <w:rPr>
          <w:sz w:val="24"/>
          <w:szCs w:val="24"/>
        </w:rPr>
      </w:pPr>
    </w:p>
    <w:p w:rsidR="009523DE" w:rsidRPr="001C7329" w:rsidRDefault="009523DE" w:rsidP="001C7329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  <w:lang w:eastAsia="ru-RU"/>
        </w:rPr>
      </w:pPr>
    </w:p>
    <w:p w:rsidR="009523DE" w:rsidRPr="001C7329" w:rsidRDefault="009523DE" w:rsidP="001C7329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  <w:lang w:eastAsia="ru-RU"/>
        </w:rPr>
      </w:pPr>
    </w:p>
    <w:p w:rsidR="009523DE" w:rsidRPr="00A22900" w:rsidRDefault="009523DE" w:rsidP="001C7329">
      <w:pPr>
        <w:pStyle w:val="ConsPlusNormal"/>
        <w:widowControl w:val="0"/>
        <w:numPr>
          <w:ilvl w:val="1"/>
          <w:numId w:val="21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>В случае</w:t>
      </w:r>
      <w:r>
        <w:rPr>
          <w:sz w:val="24"/>
          <w:szCs w:val="24"/>
        </w:rPr>
        <w:t>,</w:t>
      </w:r>
      <w:r w:rsidRPr="00A22900">
        <w:rPr>
          <w:sz w:val="24"/>
          <w:szCs w:val="24"/>
        </w:rPr>
        <w:t xml:space="preserve"> если на начало текущего финансового года образовался остаток </w:t>
      </w:r>
      <w:r>
        <w:rPr>
          <w:sz w:val="24"/>
          <w:szCs w:val="24"/>
        </w:rPr>
        <w:t>С</w:t>
      </w:r>
      <w:r w:rsidRPr="00A22900">
        <w:rPr>
          <w:sz w:val="24"/>
          <w:szCs w:val="24"/>
        </w:rPr>
        <w:t xml:space="preserve">убсидии, не использованной в отчетном финансовом году, </w:t>
      </w:r>
      <w:r>
        <w:rPr>
          <w:sz w:val="24"/>
          <w:szCs w:val="24"/>
        </w:rPr>
        <w:t>Получатель</w:t>
      </w:r>
      <w:r w:rsidRPr="00A22900">
        <w:rPr>
          <w:sz w:val="24"/>
          <w:szCs w:val="24"/>
        </w:rPr>
        <w:t xml:space="preserve"> вправе использовать указанный остаток только после представления </w:t>
      </w:r>
      <w:r>
        <w:rPr>
          <w:sz w:val="24"/>
          <w:szCs w:val="24"/>
        </w:rPr>
        <w:t xml:space="preserve">Главному распорядителю </w:t>
      </w:r>
      <w:r w:rsidRPr="00A22900">
        <w:rPr>
          <w:sz w:val="24"/>
          <w:szCs w:val="24"/>
        </w:rPr>
        <w:t xml:space="preserve">подтверждения потребности в нем и получения соответствующего письменного согласования </w:t>
      </w:r>
      <w:r>
        <w:rPr>
          <w:sz w:val="24"/>
          <w:szCs w:val="24"/>
        </w:rPr>
        <w:t>Главным распорядителем</w:t>
      </w:r>
      <w:r w:rsidRPr="00A22900">
        <w:rPr>
          <w:sz w:val="24"/>
          <w:szCs w:val="24"/>
        </w:rPr>
        <w:t xml:space="preserve"> в сроки, установленные </w:t>
      </w:r>
      <w:r>
        <w:rPr>
          <w:sz w:val="24"/>
          <w:szCs w:val="24"/>
        </w:rPr>
        <w:t>С</w:t>
      </w:r>
      <w:r w:rsidRPr="00A22900">
        <w:rPr>
          <w:sz w:val="24"/>
          <w:szCs w:val="24"/>
        </w:rPr>
        <w:t xml:space="preserve">оглашением. Не использованный в отчетном финансовом году остаток Субсидии подлежит перечислению </w:t>
      </w:r>
      <w:r w:rsidRPr="0090373C">
        <w:rPr>
          <w:sz w:val="24"/>
          <w:szCs w:val="24"/>
        </w:rPr>
        <w:t>в доход</w:t>
      </w:r>
      <w:r w:rsidRPr="005441A8">
        <w:rPr>
          <w:sz w:val="24"/>
          <w:szCs w:val="24"/>
        </w:rPr>
        <w:t xml:space="preserve">  бюджета  </w:t>
      </w:r>
      <w:r>
        <w:rPr>
          <w:sz w:val="24"/>
          <w:szCs w:val="24"/>
        </w:rPr>
        <w:t>Чамзинского муниципального района</w:t>
      </w:r>
      <w:r w:rsidRPr="005441A8">
        <w:rPr>
          <w:sz w:val="24"/>
          <w:szCs w:val="24"/>
        </w:rPr>
        <w:t xml:space="preserve"> </w:t>
      </w:r>
      <w:r w:rsidRPr="00A22900">
        <w:rPr>
          <w:sz w:val="24"/>
          <w:szCs w:val="24"/>
        </w:rPr>
        <w:t xml:space="preserve">в случае, если потребность в нем не согласована с </w:t>
      </w:r>
      <w:r>
        <w:rPr>
          <w:sz w:val="24"/>
          <w:szCs w:val="24"/>
        </w:rPr>
        <w:t>Главным распорядителем</w:t>
      </w:r>
      <w:r w:rsidRPr="00A22900">
        <w:rPr>
          <w:sz w:val="24"/>
          <w:szCs w:val="24"/>
        </w:rPr>
        <w:t>.</w:t>
      </w:r>
    </w:p>
    <w:p w:rsidR="009523DE" w:rsidRPr="00A22900" w:rsidRDefault="009523DE" w:rsidP="001C7329">
      <w:pPr>
        <w:pStyle w:val="ConsPlusNormal"/>
        <w:widowControl w:val="0"/>
        <w:numPr>
          <w:ilvl w:val="1"/>
          <w:numId w:val="21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 xml:space="preserve">В случае нецелевого использования </w:t>
      </w:r>
      <w:r>
        <w:rPr>
          <w:sz w:val="24"/>
          <w:szCs w:val="24"/>
        </w:rPr>
        <w:t>Получателем</w:t>
      </w:r>
      <w:r w:rsidRPr="00A22900">
        <w:rPr>
          <w:sz w:val="24"/>
          <w:szCs w:val="24"/>
        </w:rPr>
        <w:t xml:space="preserve"> </w:t>
      </w:r>
      <w:r>
        <w:rPr>
          <w:sz w:val="24"/>
          <w:szCs w:val="24"/>
        </w:rPr>
        <w:t>Субсидии</w:t>
      </w:r>
      <w:r w:rsidRPr="00A22900">
        <w:rPr>
          <w:sz w:val="24"/>
          <w:szCs w:val="24"/>
        </w:rPr>
        <w:t xml:space="preserve"> средства в размере части </w:t>
      </w:r>
      <w:r>
        <w:rPr>
          <w:sz w:val="24"/>
          <w:szCs w:val="24"/>
        </w:rPr>
        <w:t>С</w:t>
      </w:r>
      <w:r w:rsidRPr="00A22900">
        <w:rPr>
          <w:sz w:val="24"/>
          <w:szCs w:val="24"/>
        </w:rPr>
        <w:t xml:space="preserve">убсидии, использованной нецелевым образом, подлежат перечислению в </w:t>
      </w:r>
      <w:r w:rsidRPr="005441A8">
        <w:rPr>
          <w:sz w:val="24"/>
          <w:szCs w:val="24"/>
        </w:rPr>
        <w:t xml:space="preserve">доход местного  бюджета  </w:t>
      </w:r>
      <w:r>
        <w:rPr>
          <w:sz w:val="24"/>
          <w:szCs w:val="24"/>
        </w:rPr>
        <w:t>Чамзинского муниципального района</w:t>
      </w:r>
      <w:r w:rsidRPr="005441A8">
        <w:rPr>
          <w:sz w:val="24"/>
          <w:szCs w:val="24"/>
        </w:rPr>
        <w:t xml:space="preserve"> </w:t>
      </w:r>
      <w:r w:rsidRPr="00A22900">
        <w:rPr>
          <w:sz w:val="24"/>
          <w:szCs w:val="24"/>
        </w:rPr>
        <w:t>в порядке, предусмотренном бюджетным законодательством Российской Федерации.</w:t>
      </w:r>
      <w:r>
        <w:rPr>
          <w:sz w:val="24"/>
          <w:szCs w:val="24"/>
        </w:rPr>
        <w:t xml:space="preserve"> </w:t>
      </w:r>
    </w:p>
    <w:p w:rsidR="009523DE" w:rsidRPr="00A22900" w:rsidRDefault="009523DE" w:rsidP="001C7329">
      <w:pPr>
        <w:pStyle w:val="ConsPlusNormal"/>
        <w:widowControl w:val="0"/>
        <w:numPr>
          <w:ilvl w:val="1"/>
          <w:numId w:val="21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 xml:space="preserve">В случае расторжения настоящего Соглашения </w:t>
      </w:r>
      <w:r>
        <w:rPr>
          <w:sz w:val="24"/>
          <w:szCs w:val="24"/>
        </w:rPr>
        <w:t>Получатель</w:t>
      </w:r>
      <w:r w:rsidRPr="00A22900">
        <w:rPr>
          <w:sz w:val="24"/>
          <w:szCs w:val="24"/>
        </w:rPr>
        <w:t xml:space="preserve"> перечисляет средства в размере неиспользованной </w:t>
      </w:r>
      <w:r>
        <w:rPr>
          <w:sz w:val="24"/>
          <w:szCs w:val="24"/>
        </w:rPr>
        <w:t>С</w:t>
      </w:r>
      <w:r w:rsidRPr="00A22900">
        <w:rPr>
          <w:sz w:val="24"/>
          <w:szCs w:val="24"/>
        </w:rPr>
        <w:t xml:space="preserve">убсидии в </w:t>
      </w:r>
      <w:r w:rsidRPr="005441A8">
        <w:rPr>
          <w:sz w:val="24"/>
          <w:szCs w:val="24"/>
        </w:rPr>
        <w:t xml:space="preserve">доход  бюджета  </w:t>
      </w:r>
      <w:r>
        <w:rPr>
          <w:sz w:val="24"/>
          <w:szCs w:val="24"/>
        </w:rPr>
        <w:t>Чамзинского муниципального района</w:t>
      </w:r>
      <w:r w:rsidRPr="005441A8">
        <w:rPr>
          <w:sz w:val="24"/>
          <w:szCs w:val="24"/>
        </w:rPr>
        <w:t xml:space="preserve"> </w:t>
      </w:r>
      <w:r w:rsidRPr="00A22900">
        <w:rPr>
          <w:sz w:val="24"/>
          <w:szCs w:val="24"/>
        </w:rPr>
        <w:t>в порядке, предусмотренном бюджетным законодательством Российской Федерации.</w:t>
      </w:r>
    </w:p>
    <w:p w:rsidR="009523DE" w:rsidRPr="00A22900" w:rsidRDefault="009523DE" w:rsidP="001C7329">
      <w:pPr>
        <w:pStyle w:val="ConsPlusNormal"/>
        <w:widowControl w:val="0"/>
        <w:numPr>
          <w:ilvl w:val="1"/>
          <w:numId w:val="21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 xml:space="preserve">Контроль за соблюдением условий предоставления Субсидий осуществляется </w:t>
      </w:r>
      <w:r>
        <w:rPr>
          <w:sz w:val="24"/>
          <w:szCs w:val="24"/>
        </w:rPr>
        <w:t>Уполномоченным органом</w:t>
      </w:r>
      <w:r w:rsidRPr="00A22900">
        <w:rPr>
          <w:sz w:val="24"/>
          <w:szCs w:val="24"/>
        </w:rPr>
        <w:t xml:space="preserve"> и </w:t>
      </w:r>
      <w:r>
        <w:rPr>
          <w:sz w:val="24"/>
          <w:szCs w:val="24"/>
        </w:rPr>
        <w:t>Финансовым управлением администрации Чамзинского муниципального района</w:t>
      </w:r>
      <w:r w:rsidRPr="00A22900">
        <w:rPr>
          <w:sz w:val="24"/>
          <w:szCs w:val="24"/>
        </w:rPr>
        <w:t>.</w:t>
      </w:r>
    </w:p>
    <w:p w:rsidR="009523DE" w:rsidRPr="00A22900" w:rsidRDefault="009523DE" w:rsidP="00551919">
      <w:pPr>
        <w:pStyle w:val="ConsPlusNormal"/>
        <w:jc w:val="both"/>
        <w:rPr>
          <w:sz w:val="24"/>
          <w:szCs w:val="24"/>
        </w:rPr>
      </w:pPr>
    </w:p>
    <w:p w:rsidR="009523DE" w:rsidRPr="00A22900" w:rsidRDefault="009523DE" w:rsidP="00551919">
      <w:pPr>
        <w:pStyle w:val="ConsPlusNormal"/>
        <w:jc w:val="center"/>
        <w:outlineLvl w:val="1"/>
        <w:rPr>
          <w:sz w:val="24"/>
          <w:szCs w:val="24"/>
        </w:rPr>
      </w:pPr>
      <w:r w:rsidRPr="00A22900">
        <w:rPr>
          <w:sz w:val="24"/>
          <w:szCs w:val="24"/>
        </w:rPr>
        <w:t>V</w:t>
      </w:r>
      <w:r>
        <w:rPr>
          <w:sz w:val="24"/>
          <w:szCs w:val="24"/>
          <w:lang w:val="en-US"/>
        </w:rPr>
        <w:t>I</w:t>
      </w:r>
      <w:r w:rsidRPr="00A22900">
        <w:rPr>
          <w:sz w:val="24"/>
          <w:szCs w:val="24"/>
        </w:rPr>
        <w:t>. ОТВЕТСТВЕННОСТЬ СТОРОН</w:t>
      </w:r>
    </w:p>
    <w:p w:rsidR="009523DE" w:rsidRPr="00A22900" w:rsidRDefault="009523DE" w:rsidP="00551919">
      <w:pPr>
        <w:pStyle w:val="ConsPlusNormal"/>
        <w:jc w:val="both"/>
        <w:rPr>
          <w:sz w:val="24"/>
          <w:szCs w:val="24"/>
        </w:rPr>
      </w:pPr>
    </w:p>
    <w:p w:rsidR="009523DE" w:rsidRPr="00136C23" w:rsidRDefault="009523DE" w:rsidP="00136C23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  <w:lang w:eastAsia="ru-RU"/>
        </w:rPr>
      </w:pPr>
    </w:p>
    <w:p w:rsidR="009523DE" w:rsidRPr="00136C23" w:rsidRDefault="009523DE" w:rsidP="00136C23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  <w:lang w:eastAsia="ru-RU"/>
        </w:rPr>
      </w:pPr>
    </w:p>
    <w:p w:rsidR="009523DE" w:rsidRPr="00136C23" w:rsidRDefault="009523DE" w:rsidP="00136C23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  <w:lang w:eastAsia="ru-RU"/>
        </w:rPr>
      </w:pPr>
    </w:p>
    <w:p w:rsidR="009523DE" w:rsidRPr="00A22900" w:rsidRDefault="009523DE" w:rsidP="00136C23">
      <w:pPr>
        <w:pStyle w:val="ConsPlusNormal"/>
        <w:numPr>
          <w:ilvl w:val="1"/>
          <w:numId w:val="30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>За неисполнение или ненадлежащее исполнение условий настоящего Соглашения Стороны несут ответственность, предусмотренную законодательством Российской Федерации.</w:t>
      </w:r>
    </w:p>
    <w:p w:rsidR="009523DE" w:rsidRPr="00A22900" w:rsidRDefault="009523DE" w:rsidP="00551919">
      <w:pPr>
        <w:pStyle w:val="ConsPlusNormal"/>
        <w:jc w:val="both"/>
        <w:rPr>
          <w:sz w:val="24"/>
          <w:szCs w:val="24"/>
        </w:rPr>
      </w:pPr>
    </w:p>
    <w:p w:rsidR="009523DE" w:rsidRPr="00A22900" w:rsidRDefault="009523DE" w:rsidP="00551919">
      <w:pPr>
        <w:pStyle w:val="ConsPlusNormal"/>
        <w:jc w:val="center"/>
        <w:outlineLvl w:val="1"/>
        <w:rPr>
          <w:sz w:val="24"/>
          <w:szCs w:val="24"/>
        </w:rPr>
      </w:pPr>
      <w:r w:rsidRPr="00A22900">
        <w:rPr>
          <w:sz w:val="24"/>
          <w:szCs w:val="24"/>
        </w:rPr>
        <w:t xml:space="preserve">VII. </w:t>
      </w:r>
      <w:r>
        <w:rPr>
          <w:sz w:val="24"/>
          <w:szCs w:val="24"/>
        </w:rPr>
        <w:t>ЗАКЛЮЧИТЕЛЬНЫЕ ПОЛОЖЕНИЯ</w:t>
      </w:r>
    </w:p>
    <w:p w:rsidR="009523DE" w:rsidRPr="00A22900" w:rsidRDefault="009523DE" w:rsidP="00551919">
      <w:pPr>
        <w:pStyle w:val="ConsPlusNormal"/>
        <w:jc w:val="both"/>
        <w:rPr>
          <w:sz w:val="24"/>
          <w:szCs w:val="24"/>
        </w:rPr>
      </w:pPr>
    </w:p>
    <w:p w:rsidR="009523DE" w:rsidRPr="00136C23" w:rsidRDefault="009523DE" w:rsidP="000D63F4">
      <w:pPr>
        <w:pStyle w:val="ConsPlusNormal"/>
        <w:numPr>
          <w:ilvl w:val="1"/>
          <w:numId w:val="31"/>
        </w:numPr>
        <w:ind w:left="0" w:firstLine="709"/>
        <w:jc w:val="both"/>
        <w:rPr>
          <w:sz w:val="24"/>
          <w:szCs w:val="24"/>
        </w:rPr>
      </w:pPr>
      <w:r w:rsidRPr="00136C23">
        <w:rPr>
          <w:sz w:val="24"/>
          <w:szCs w:val="24"/>
        </w:rPr>
        <w:t>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недостижении согласия споры между Сторонами решаются в судебном порядке.</w:t>
      </w:r>
    </w:p>
    <w:p w:rsidR="009523DE" w:rsidRPr="00136C23" w:rsidRDefault="009523DE" w:rsidP="000D63F4">
      <w:pPr>
        <w:pStyle w:val="ConsPlusNormal"/>
        <w:numPr>
          <w:ilvl w:val="1"/>
          <w:numId w:val="31"/>
        </w:numPr>
        <w:ind w:left="0" w:firstLine="709"/>
        <w:jc w:val="both"/>
        <w:rPr>
          <w:sz w:val="24"/>
          <w:szCs w:val="24"/>
        </w:rPr>
      </w:pPr>
      <w:r w:rsidRPr="00136C23">
        <w:rPr>
          <w:sz w:val="24"/>
          <w:szCs w:val="24"/>
        </w:rPr>
        <w:t xml:space="preserve">Настоящее Соглашение вступает в силу с даты его подписания лицами, имеющими право действовать от имени каждой из Сторон, но не ранее доведения лимитов бюджетных обязательств, указанных в пункте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_Ref515993649 \r \h </w:instrText>
      </w:r>
      <w:r w:rsidRPr="002938C2"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2.1</w:t>
      </w:r>
      <w:r>
        <w:rPr>
          <w:sz w:val="24"/>
          <w:szCs w:val="24"/>
        </w:rPr>
        <w:fldChar w:fldCharType="end"/>
      </w:r>
      <w:r w:rsidRPr="00136C23">
        <w:rPr>
          <w:sz w:val="24"/>
          <w:szCs w:val="24"/>
        </w:rPr>
        <w:t xml:space="preserve"> настоящего Соглашения, и действует до полного исполнения Сторонами своих обязательст</w:t>
      </w:r>
      <w:r>
        <w:rPr>
          <w:sz w:val="24"/>
          <w:szCs w:val="24"/>
        </w:rPr>
        <w:t>в по настоящему Соглашению</w:t>
      </w:r>
    </w:p>
    <w:p w:rsidR="009523DE" w:rsidRPr="00136C23" w:rsidRDefault="009523DE" w:rsidP="000F6DB8">
      <w:pPr>
        <w:pStyle w:val="ConsPlusNormal"/>
        <w:numPr>
          <w:ilvl w:val="1"/>
          <w:numId w:val="31"/>
        </w:numPr>
        <w:ind w:left="0" w:firstLine="709"/>
        <w:jc w:val="both"/>
        <w:rPr>
          <w:sz w:val="24"/>
          <w:szCs w:val="24"/>
        </w:rPr>
      </w:pPr>
      <w:bookmarkStart w:id="30" w:name="_Ref515993685"/>
      <w:r w:rsidRPr="00136C23">
        <w:rPr>
          <w:sz w:val="24"/>
          <w:szCs w:val="24"/>
        </w:rPr>
        <w:t xml:space="preserve">Изменение настоящего Соглашения, в том числе в соответствии с положениями пункта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_Ref515993725 \r \h </w:instrText>
      </w:r>
      <w:r w:rsidRPr="002938C2"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4.2.1</w:t>
      </w:r>
      <w:r>
        <w:rPr>
          <w:sz w:val="24"/>
          <w:szCs w:val="24"/>
        </w:rPr>
        <w:fldChar w:fldCharType="end"/>
      </w:r>
      <w:r w:rsidRPr="00136C23">
        <w:rPr>
          <w:sz w:val="24"/>
          <w:szCs w:val="24"/>
        </w:rPr>
        <w:t xml:space="preserve"> настоящего Соглашения, осуществляется по соглашению Сторон и оформляется в виде дополнительного соглашения к настоящему Соглашению</w:t>
      </w:r>
      <w:bookmarkEnd w:id="30"/>
      <w:r w:rsidRPr="00136C23">
        <w:rPr>
          <w:sz w:val="24"/>
          <w:szCs w:val="24"/>
        </w:rPr>
        <w:t>, которое является его неотъемлемой частью, и вступает в действие после его подписания Сторонами.</w:t>
      </w:r>
    </w:p>
    <w:p w:rsidR="009523DE" w:rsidRDefault="009523DE" w:rsidP="000F6DB8">
      <w:pPr>
        <w:pStyle w:val="ConsPlusNormal"/>
        <w:numPr>
          <w:ilvl w:val="2"/>
          <w:numId w:val="31"/>
        </w:numPr>
        <w:ind w:left="0" w:firstLine="709"/>
        <w:jc w:val="both"/>
        <w:rPr>
          <w:sz w:val="24"/>
          <w:szCs w:val="24"/>
        </w:rPr>
      </w:pPr>
      <w:r w:rsidRPr="00136C23">
        <w:rPr>
          <w:sz w:val="24"/>
          <w:szCs w:val="24"/>
        </w:rPr>
        <w:t xml:space="preserve"> Изменение настояще</w:t>
      </w:r>
      <w:r>
        <w:rPr>
          <w:sz w:val="24"/>
          <w:szCs w:val="24"/>
        </w:rPr>
        <w:t>го Соглашения в одностороннем порядке в части объемов предоставляемой субсидии возможно в случае у</w:t>
      </w:r>
      <w:r w:rsidRPr="00136C23">
        <w:rPr>
          <w:sz w:val="24"/>
          <w:szCs w:val="24"/>
        </w:rPr>
        <w:t>меньшения/увеличения Главному распорядителю ранее доведенных лимитов бюджетных обязательств на предоставление субсидии в целях реализации,</w:t>
      </w:r>
      <w:r w:rsidRPr="00AC77B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основного мероприятия </w:t>
      </w:r>
      <w:r w:rsidRPr="00D65354">
        <w:rPr>
          <w:sz w:val="24"/>
          <w:szCs w:val="24"/>
        </w:rPr>
        <w:t>«Обеспечение персонифицированного финансирования дополнительного образования детей» подпрограммы «Развитие дополнительного образования детей в Чамзинском муниципальном районе» на 2016 – 2025 годы» муниципальной программы  «Развитие образования в Чамзинском муниципальном районе» на 2016 – 20205 годы»  Чамзинского муниципального района</w:t>
      </w:r>
      <w:r>
        <w:rPr>
          <w:sz w:val="24"/>
          <w:szCs w:val="24"/>
        </w:rPr>
        <w:t>.</w:t>
      </w:r>
    </w:p>
    <w:p w:rsidR="009523DE" w:rsidRDefault="009523DE" w:rsidP="000F6DB8">
      <w:pPr>
        <w:pStyle w:val="ConsPlusNormal"/>
        <w:numPr>
          <w:ilvl w:val="1"/>
          <w:numId w:val="31"/>
        </w:numPr>
        <w:ind w:left="0" w:firstLine="709"/>
        <w:jc w:val="both"/>
        <w:rPr>
          <w:sz w:val="24"/>
          <w:szCs w:val="24"/>
        </w:rPr>
      </w:pPr>
      <w:r w:rsidRPr="00C65AB8">
        <w:rPr>
          <w:sz w:val="24"/>
          <w:szCs w:val="24"/>
        </w:rPr>
        <w:t xml:space="preserve">Расторжение </w:t>
      </w:r>
      <w:r>
        <w:rPr>
          <w:sz w:val="24"/>
          <w:szCs w:val="24"/>
        </w:rPr>
        <w:t xml:space="preserve">настоящего </w:t>
      </w:r>
      <w:r w:rsidRPr="00C65AB8">
        <w:rPr>
          <w:sz w:val="24"/>
          <w:szCs w:val="24"/>
        </w:rPr>
        <w:t>Соглашения возможно при взаимном согласии Сторон</w:t>
      </w:r>
      <w:r>
        <w:rPr>
          <w:sz w:val="24"/>
          <w:szCs w:val="24"/>
        </w:rPr>
        <w:t>.</w:t>
      </w:r>
    </w:p>
    <w:p w:rsidR="009523DE" w:rsidRDefault="009523DE" w:rsidP="000F6DB8">
      <w:pPr>
        <w:pStyle w:val="ConsPlusNormal"/>
        <w:numPr>
          <w:ilvl w:val="1"/>
          <w:numId w:val="31"/>
        </w:numPr>
        <w:ind w:left="0" w:firstLine="709"/>
        <w:jc w:val="both"/>
        <w:rPr>
          <w:sz w:val="24"/>
          <w:szCs w:val="24"/>
        </w:rPr>
      </w:pPr>
      <w:r w:rsidRPr="00136C23">
        <w:rPr>
          <w:sz w:val="24"/>
          <w:szCs w:val="24"/>
        </w:rPr>
        <w:t xml:space="preserve">Расторжение настоящего Соглашения </w:t>
      </w:r>
      <w:r>
        <w:rPr>
          <w:sz w:val="24"/>
          <w:szCs w:val="24"/>
        </w:rPr>
        <w:t xml:space="preserve">Главным распорядителем в одностороннем порядке </w:t>
      </w:r>
      <w:r w:rsidRPr="00136C23">
        <w:rPr>
          <w:sz w:val="24"/>
          <w:szCs w:val="24"/>
        </w:rPr>
        <w:t>возможно в случае:</w:t>
      </w:r>
    </w:p>
    <w:p w:rsidR="009523DE" w:rsidRDefault="009523DE" w:rsidP="000F6DB8">
      <w:pPr>
        <w:pStyle w:val="ConsPlusNormal"/>
        <w:numPr>
          <w:ilvl w:val="2"/>
          <w:numId w:val="31"/>
        </w:numPr>
        <w:ind w:left="0" w:firstLine="709"/>
        <w:jc w:val="both"/>
        <w:rPr>
          <w:sz w:val="24"/>
          <w:szCs w:val="24"/>
        </w:rPr>
      </w:pPr>
      <w:r w:rsidRPr="000F6DB8">
        <w:rPr>
          <w:sz w:val="24"/>
          <w:szCs w:val="24"/>
        </w:rPr>
        <w:t>реорганизации или прекращения деятельности Получателя;</w:t>
      </w:r>
    </w:p>
    <w:p w:rsidR="009523DE" w:rsidRDefault="009523DE" w:rsidP="000F6DB8">
      <w:pPr>
        <w:pStyle w:val="ConsPlusNormal"/>
        <w:numPr>
          <w:ilvl w:val="2"/>
          <w:numId w:val="31"/>
        </w:numPr>
        <w:ind w:left="0" w:firstLine="709"/>
        <w:jc w:val="both"/>
        <w:rPr>
          <w:sz w:val="24"/>
          <w:szCs w:val="24"/>
        </w:rPr>
      </w:pPr>
      <w:r w:rsidRPr="000F6DB8">
        <w:rPr>
          <w:sz w:val="24"/>
          <w:szCs w:val="24"/>
        </w:rPr>
        <w:t>нарушения Получателем порядка, целей и условий предоставления Субсидии, установленных П</w:t>
      </w:r>
      <w:r>
        <w:rPr>
          <w:sz w:val="24"/>
          <w:szCs w:val="24"/>
        </w:rPr>
        <w:t>орядком и настоящим Соглашением;</w:t>
      </w:r>
    </w:p>
    <w:p w:rsidR="009523DE" w:rsidRPr="000F6DB8" w:rsidRDefault="009523DE" w:rsidP="000F6DB8">
      <w:pPr>
        <w:pStyle w:val="ConsPlusNormal"/>
        <w:numPr>
          <w:ilvl w:val="2"/>
          <w:numId w:val="31"/>
        </w:numPr>
        <w:ind w:left="0" w:firstLine="709"/>
        <w:jc w:val="both"/>
        <w:rPr>
          <w:sz w:val="24"/>
          <w:szCs w:val="24"/>
        </w:rPr>
      </w:pPr>
      <w:r w:rsidRPr="000F6DB8">
        <w:rPr>
          <w:sz w:val="24"/>
          <w:szCs w:val="24"/>
        </w:rPr>
        <w:t>нарушения Получателем требований Правил персонифицированного финансирования</w:t>
      </w:r>
    </w:p>
    <w:p w:rsidR="009523DE" w:rsidRDefault="009523DE" w:rsidP="00616559">
      <w:pPr>
        <w:pStyle w:val="ConsPlusNormal"/>
        <w:numPr>
          <w:ilvl w:val="1"/>
          <w:numId w:val="31"/>
        </w:numPr>
        <w:ind w:left="0" w:firstLine="540"/>
        <w:jc w:val="both"/>
        <w:rPr>
          <w:sz w:val="24"/>
          <w:szCs w:val="24"/>
        </w:rPr>
      </w:pPr>
      <w:r w:rsidRPr="00616559">
        <w:rPr>
          <w:sz w:val="24"/>
          <w:szCs w:val="24"/>
        </w:rPr>
        <w:t>Расторжение настоящего Соглашения Получателем в одностороннем порядке не допускается.</w:t>
      </w:r>
    </w:p>
    <w:p w:rsidR="009523DE" w:rsidRDefault="009523DE" w:rsidP="002C608B">
      <w:pPr>
        <w:pStyle w:val="ConsPlusNormal"/>
        <w:numPr>
          <w:ilvl w:val="1"/>
          <w:numId w:val="31"/>
        </w:numPr>
        <w:ind w:left="0" w:firstLine="540"/>
        <w:jc w:val="both"/>
        <w:rPr>
          <w:sz w:val="24"/>
          <w:szCs w:val="24"/>
        </w:rPr>
      </w:pPr>
      <w:r w:rsidRPr="0090373C">
        <w:rPr>
          <w:sz w:val="24"/>
          <w:szCs w:val="24"/>
        </w:rPr>
        <w:t xml:space="preserve">Настоящее Соглашение заключено Сторонами </w:t>
      </w:r>
      <w:r w:rsidRPr="00136C23">
        <w:rPr>
          <w:sz w:val="24"/>
          <w:szCs w:val="24"/>
        </w:rPr>
        <w:t>в двух экземплярах, по одному экземпляру для каждой из Сторон</w:t>
      </w:r>
      <w:r>
        <w:rPr>
          <w:sz w:val="24"/>
          <w:szCs w:val="24"/>
        </w:rPr>
        <w:t>.</w:t>
      </w:r>
    </w:p>
    <w:p w:rsidR="009523DE" w:rsidRDefault="009523DE" w:rsidP="008E4CF5">
      <w:pPr>
        <w:pStyle w:val="ConsPlusNormal"/>
        <w:numPr>
          <w:ilvl w:val="1"/>
          <w:numId w:val="31"/>
        </w:numPr>
        <w:ind w:left="0" w:firstLine="540"/>
        <w:jc w:val="both"/>
        <w:rPr>
          <w:sz w:val="24"/>
          <w:szCs w:val="24"/>
        </w:rPr>
      </w:pPr>
      <w:r w:rsidRPr="002C608B">
        <w:rPr>
          <w:sz w:val="24"/>
          <w:szCs w:val="24"/>
        </w:rPr>
        <w:t>К настоящему Соглашению прилагаются и являются его неотъемлемыми частями приложения, подписанные Сторонами</w:t>
      </w:r>
      <w:r>
        <w:rPr>
          <w:sz w:val="24"/>
          <w:szCs w:val="24"/>
        </w:rPr>
        <w:t>:</w:t>
      </w:r>
    </w:p>
    <w:p w:rsidR="009523DE" w:rsidRDefault="009523DE" w:rsidP="00E07C8A">
      <w:pPr>
        <w:pStyle w:val="ConsPlusNormal"/>
        <w:ind w:left="540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1. Форма заявки на предоставление субсидии.</w:t>
      </w:r>
    </w:p>
    <w:p w:rsidR="009523DE" w:rsidRPr="00A22900" w:rsidRDefault="009523DE" w:rsidP="00E07C8A">
      <w:pPr>
        <w:pStyle w:val="ConsPlusNormal"/>
        <w:ind w:left="540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2.Форма отчета о расходовании субсидии.</w:t>
      </w:r>
    </w:p>
    <w:p w:rsidR="009523DE" w:rsidRPr="00A22900" w:rsidRDefault="009523DE" w:rsidP="00551919">
      <w:pPr>
        <w:pStyle w:val="ConsPlusNormal"/>
        <w:jc w:val="both"/>
        <w:rPr>
          <w:sz w:val="24"/>
          <w:szCs w:val="24"/>
        </w:rPr>
      </w:pPr>
    </w:p>
    <w:p w:rsidR="009523DE" w:rsidRDefault="009523DE" w:rsidP="00551919">
      <w:pPr>
        <w:pStyle w:val="ConsPlusNormal"/>
        <w:jc w:val="center"/>
        <w:outlineLvl w:val="1"/>
        <w:rPr>
          <w:sz w:val="24"/>
          <w:szCs w:val="24"/>
        </w:rPr>
      </w:pPr>
      <w:r>
        <w:rPr>
          <w:sz w:val="24"/>
          <w:szCs w:val="24"/>
          <w:lang w:val="en-US"/>
        </w:rPr>
        <w:t>VIII</w:t>
      </w:r>
      <w:r w:rsidRPr="00A22900">
        <w:rPr>
          <w:sz w:val="24"/>
          <w:szCs w:val="24"/>
        </w:rPr>
        <w:t>. АДРЕСА, РЕКВИЗИТЫ И ПОДПИСИ СТОРОН</w:t>
      </w:r>
    </w:p>
    <w:p w:rsidR="009523DE" w:rsidRDefault="009523DE" w:rsidP="00551919">
      <w:pPr>
        <w:pStyle w:val="ConsPlusNormal"/>
        <w:jc w:val="center"/>
        <w:outlineLvl w:val="1"/>
        <w:rPr>
          <w:sz w:val="24"/>
          <w:szCs w:val="24"/>
        </w:rPr>
      </w:pPr>
    </w:p>
    <w:tbl>
      <w:tblPr>
        <w:tblW w:w="9498" w:type="dxa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19"/>
        <w:gridCol w:w="4679"/>
      </w:tblGrid>
      <w:tr w:rsidR="009523DE" w:rsidRPr="00752095">
        <w:tc>
          <w:tcPr>
            <w:tcW w:w="4819" w:type="dxa"/>
          </w:tcPr>
          <w:p w:rsidR="009523DE" w:rsidRPr="00C65AB8" w:rsidRDefault="009523DE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Наименование</w:t>
            </w:r>
          </w:p>
          <w:p w:rsidR="009523DE" w:rsidRPr="00C65AB8" w:rsidRDefault="009523DE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Главного распорядителя</w:t>
            </w:r>
          </w:p>
        </w:tc>
        <w:tc>
          <w:tcPr>
            <w:tcW w:w="4679" w:type="dxa"/>
          </w:tcPr>
          <w:p w:rsidR="009523DE" w:rsidRPr="00C65AB8" w:rsidRDefault="009523DE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Наименование Получателя</w:t>
            </w:r>
          </w:p>
        </w:tc>
      </w:tr>
      <w:tr w:rsidR="009523DE" w:rsidRPr="00752095">
        <w:tc>
          <w:tcPr>
            <w:tcW w:w="4819" w:type="dxa"/>
          </w:tcPr>
          <w:p w:rsidR="009523DE" w:rsidRPr="00C65AB8" w:rsidRDefault="009523DE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ОГРН, ОКТМО</w:t>
            </w:r>
          </w:p>
        </w:tc>
        <w:tc>
          <w:tcPr>
            <w:tcW w:w="4679" w:type="dxa"/>
          </w:tcPr>
          <w:p w:rsidR="009523DE" w:rsidRPr="00C65AB8" w:rsidRDefault="009523DE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ОГРН, ОКТМО</w:t>
            </w:r>
          </w:p>
        </w:tc>
      </w:tr>
      <w:tr w:rsidR="009523DE" w:rsidRPr="00752095">
        <w:tc>
          <w:tcPr>
            <w:tcW w:w="4819" w:type="dxa"/>
          </w:tcPr>
          <w:p w:rsidR="009523DE" w:rsidRPr="00C65AB8" w:rsidRDefault="009523DE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Место нахождения:</w:t>
            </w:r>
          </w:p>
          <w:p w:rsidR="009523DE" w:rsidRPr="00C65AB8" w:rsidRDefault="009523DE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(юридический адрес)</w:t>
            </w:r>
          </w:p>
        </w:tc>
        <w:tc>
          <w:tcPr>
            <w:tcW w:w="4679" w:type="dxa"/>
          </w:tcPr>
          <w:p w:rsidR="009523DE" w:rsidRPr="00C65AB8" w:rsidRDefault="009523DE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Место нахождения:</w:t>
            </w:r>
          </w:p>
          <w:p w:rsidR="009523DE" w:rsidRPr="00C65AB8" w:rsidRDefault="009523DE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(юридический адрес)</w:t>
            </w:r>
          </w:p>
        </w:tc>
      </w:tr>
      <w:tr w:rsidR="009523DE" w:rsidRPr="00752095">
        <w:tc>
          <w:tcPr>
            <w:tcW w:w="4819" w:type="dxa"/>
          </w:tcPr>
          <w:p w:rsidR="009523DE" w:rsidRPr="00C65AB8" w:rsidRDefault="009523DE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ИНН/КПП</w:t>
            </w:r>
          </w:p>
        </w:tc>
        <w:tc>
          <w:tcPr>
            <w:tcW w:w="4679" w:type="dxa"/>
          </w:tcPr>
          <w:p w:rsidR="009523DE" w:rsidRPr="00C65AB8" w:rsidRDefault="009523DE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ИНН/КПП</w:t>
            </w:r>
          </w:p>
        </w:tc>
      </w:tr>
      <w:tr w:rsidR="009523DE" w:rsidRPr="00752095">
        <w:tc>
          <w:tcPr>
            <w:tcW w:w="4819" w:type="dxa"/>
          </w:tcPr>
          <w:p w:rsidR="009523DE" w:rsidRPr="00C65AB8" w:rsidRDefault="009523DE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Платежные реквизиты:</w:t>
            </w:r>
          </w:p>
        </w:tc>
        <w:tc>
          <w:tcPr>
            <w:tcW w:w="4679" w:type="dxa"/>
          </w:tcPr>
          <w:p w:rsidR="009523DE" w:rsidRPr="00C65AB8" w:rsidRDefault="009523DE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Платежные реквизиты:</w:t>
            </w:r>
          </w:p>
          <w:p w:rsidR="009523DE" w:rsidRPr="00C65AB8" w:rsidRDefault="009523DE" w:rsidP="001C1BE7">
            <w:pPr>
              <w:pStyle w:val="ConsPlusNormal"/>
              <w:rPr>
                <w:sz w:val="24"/>
                <w:szCs w:val="24"/>
              </w:rPr>
            </w:pPr>
          </w:p>
        </w:tc>
      </w:tr>
    </w:tbl>
    <w:p w:rsidR="009523DE" w:rsidRPr="00A22900" w:rsidRDefault="009523DE" w:rsidP="00551919">
      <w:pPr>
        <w:pStyle w:val="ConsPlusNormal"/>
        <w:jc w:val="center"/>
        <w:outlineLvl w:val="1"/>
        <w:rPr>
          <w:sz w:val="24"/>
          <w:szCs w:val="24"/>
        </w:rPr>
      </w:pPr>
    </w:p>
    <w:p w:rsidR="009523DE" w:rsidRPr="00A22900" w:rsidRDefault="009523DE" w:rsidP="00551919">
      <w:pPr>
        <w:pStyle w:val="ConsPlusNormal"/>
        <w:jc w:val="both"/>
        <w:rPr>
          <w:sz w:val="24"/>
          <w:szCs w:val="24"/>
        </w:rPr>
      </w:pPr>
    </w:p>
    <w:tbl>
      <w:tblPr>
        <w:tblW w:w="9587" w:type="dxa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25"/>
        <w:gridCol w:w="4762"/>
      </w:tblGrid>
      <w:tr w:rsidR="009523DE" w:rsidRPr="00752095">
        <w:trPr>
          <w:trHeight w:val="20"/>
        </w:trPr>
        <w:tc>
          <w:tcPr>
            <w:tcW w:w="4825" w:type="dxa"/>
          </w:tcPr>
          <w:p w:rsidR="009523DE" w:rsidRPr="00C65AB8" w:rsidRDefault="009523DE" w:rsidP="008E4CF5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Сокращенное наименование</w:t>
            </w:r>
          </w:p>
          <w:p w:rsidR="009523DE" w:rsidRPr="00C65AB8" w:rsidRDefault="009523DE" w:rsidP="008E4CF5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Главного распорядителя</w:t>
            </w:r>
          </w:p>
          <w:p w:rsidR="009523DE" w:rsidRPr="00C65AB8" w:rsidRDefault="009523DE" w:rsidP="008E4CF5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____</w:t>
            </w:r>
            <w:r>
              <w:rPr>
                <w:sz w:val="24"/>
                <w:szCs w:val="24"/>
              </w:rPr>
              <w:t>______</w:t>
            </w:r>
            <w:r w:rsidRPr="00C65AB8">
              <w:rPr>
                <w:sz w:val="24"/>
                <w:szCs w:val="24"/>
              </w:rPr>
              <w:t>_______________</w:t>
            </w:r>
            <w:r>
              <w:rPr>
                <w:sz w:val="24"/>
                <w:szCs w:val="24"/>
              </w:rPr>
              <w:t>____________</w:t>
            </w:r>
          </w:p>
        </w:tc>
        <w:tc>
          <w:tcPr>
            <w:tcW w:w="4762" w:type="dxa"/>
          </w:tcPr>
          <w:p w:rsidR="009523DE" w:rsidRPr="00C65AB8" w:rsidRDefault="009523DE" w:rsidP="008E4CF5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Сокращенное наименование</w:t>
            </w:r>
          </w:p>
          <w:p w:rsidR="009523DE" w:rsidRDefault="009523DE" w:rsidP="008E4CF5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</w:t>
            </w:r>
            <w:r w:rsidRPr="00C65AB8">
              <w:rPr>
                <w:sz w:val="24"/>
                <w:szCs w:val="24"/>
              </w:rPr>
              <w:t xml:space="preserve">лучателя </w:t>
            </w:r>
          </w:p>
          <w:p w:rsidR="009523DE" w:rsidRPr="00C65AB8" w:rsidRDefault="009523DE" w:rsidP="008E4CF5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</w:t>
            </w:r>
          </w:p>
        </w:tc>
      </w:tr>
      <w:tr w:rsidR="009523DE" w:rsidRPr="00752095">
        <w:trPr>
          <w:trHeight w:val="20"/>
        </w:trPr>
        <w:tc>
          <w:tcPr>
            <w:tcW w:w="4825" w:type="dxa"/>
          </w:tcPr>
          <w:p w:rsidR="009523DE" w:rsidRDefault="009523DE" w:rsidP="008E4CF5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</w:t>
            </w:r>
          </w:p>
          <w:p w:rsidR="009523DE" w:rsidRPr="008E4CF5" w:rsidRDefault="009523DE" w:rsidP="008E4CF5">
            <w:pPr>
              <w:pStyle w:val="ConsPlusNormal"/>
              <w:rPr>
                <w:i/>
                <w:iCs/>
                <w:sz w:val="18"/>
                <w:szCs w:val="18"/>
              </w:rPr>
            </w:pPr>
            <w:r w:rsidRPr="008E4CF5">
              <w:rPr>
                <w:i/>
                <w:iCs/>
                <w:sz w:val="18"/>
                <w:szCs w:val="18"/>
              </w:rPr>
              <w:t>наименование должности руководителя</w:t>
            </w:r>
          </w:p>
          <w:p w:rsidR="009523DE" w:rsidRPr="00C65AB8" w:rsidRDefault="009523DE" w:rsidP="008E4CF5">
            <w:pPr>
              <w:pStyle w:val="ConsPlusNormal"/>
              <w:rPr>
                <w:sz w:val="24"/>
                <w:szCs w:val="24"/>
              </w:rPr>
            </w:pPr>
          </w:p>
          <w:p w:rsidR="009523DE" w:rsidRDefault="009523DE" w:rsidP="008E4CF5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_____________/___</w:t>
            </w:r>
            <w:r>
              <w:rPr>
                <w:sz w:val="24"/>
                <w:szCs w:val="24"/>
              </w:rPr>
              <w:t>_______</w:t>
            </w:r>
            <w:r w:rsidRPr="00C65AB8">
              <w:rPr>
                <w:sz w:val="24"/>
                <w:szCs w:val="24"/>
              </w:rPr>
              <w:t>____________</w:t>
            </w:r>
          </w:p>
          <w:p w:rsidR="009523DE" w:rsidRPr="008E4CF5" w:rsidRDefault="009523DE" w:rsidP="008E4CF5">
            <w:pPr>
              <w:pStyle w:val="ConsPlusNormal"/>
              <w:rPr>
                <w:sz w:val="24"/>
                <w:szCs w:val="24"/>
              </w:rPr>
            </w:pPr>
            <w:r w:rsidRPr="008E4CF5">
              <w:rPr>
                <w:sz w:val="24"/>
                <w:szCs w:val="24"/>
              </w:rPr>
              <w:t xml:space="preserve"> (подпись)            (расшифровка подписи)</w:t>
            </w:r>
          </w:p>
          <w:p w:rsidR="009523DE" w:rsidRPr="00C65AB8" w:rsidRDefault="009523DE" w:rsidP="008E4CF5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762" w:type="dxa"/>
          </w:tcPr>
          <w:p w:rsidR="009523DE" w:rsidRPr="008E4CF5" w:rsidRDefault="009523DE" w:rsidP="008E4CF5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______________________________________ </w:t>
            </w:r>
            <w:r w:rsidRPr="008E4CF5">
              <w:rPr>
                <w:i/>
                <w:iCs/>
                <w:sz w:val="18"/>
                <w:szCs w:val="18"/>
              </w:rPr>
              <w:t>наименование должности руководителя</w:t>
            </w:r>
          </w:p>
          <w:p w:rsidR="009523DE" w:rsidRPr="008E4CF5" w:rsidRDefault="009523DE" w:rsidP="008E4CF5">
            <w:pPr>
              <w:pStyle w:val="ConsPlusNormal"/>
              <w:rPr>
                <w:sz w:val="24"/>
                <w:szCs w:val="24"/>
              </w:rPr>
            </w:pPr>
          </w:p>
          <w:p w:rsidR="009523DE" w:rsidRDefault="009523DE" w:rsidP="008E4CF5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_____________/___</w:t>
            </w:r>
            <w:r>
              <w:rPr>
                <w:sz w:val="24"/>
                <w:szCs w:val="24"/>
              </w:rPr>
              <w:t>_______</w:t>
            </w:r>
            <w:r w:rsidRPr="00C65AB8">
              <w:rPr>
                <w:sz w:val="24"/>
                <w:szCs w:val="24"/>
              </w:rPr>
              <w:t>____________</w:t>
            </w:r>
          </w:p>
          <w:p w:rsidR="009523DE" w:rsidRPr="008E4CF5" w:rsidRDefault="009523DE" w:rsidP="008E4CF5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8E4CF5">
              <w:rPr>
                <w:sz w:val="24"/>
                <w:szCs w:val="24"/>
              </w:rPr>
              <w:t xml:space="preserve"> (подпись)            (расшифровка подписи)</w:t>
            </w:r>
          </w:p>
          <w:p w:rsidR="009523DE" w:rsidRPr="00C65AB8" w:rsidRDefault="009523DE" w:rsidP="008E4CF5">
            <w:pPr>
              <w:pStyle w:val="ConsPlusNormal"/>
              <w:rPr>
                <w:sz w:val="24"/>
                <w:szCs w:val="24"/>
              </w:rPr>
            </w:pPr>
          </w:p>
        </w:tc>
      </w:tr>
    </w:tbl>
    <w:p w:rsidR="009523DE" w:rsidRPr="00A22900" w:rsidRDefault="009523DE" w:rsidP="00551919">
      <w:pPr>
        <w:pStyle w:val="ConsPlusNormal"/>
        <w:jc w:val="both"/>
        <w:rPr>
          <w:sz w:val="24"/>
          <w:szCs w:val="24"/>
        </w:rPr>
      </w:pPr>
    </w:p>
    <w:p w:rsidR="009523DE" w:rsidRPr="00A22900" w:rsidRDefault="009523DE" w:rsidP="00551919">
      <w:pPr>
        <w:pStyle w:val="ConsPlusNormal"/>
        <w:jc w:val="both"/>
        <w:rPr>
          <w:sz w:val="24"/>
          <w:szCs w:val="24"/>
        </w:rPr>
      </w:pPr>
    </w:p>
    <w:p w:rsidR="009523DE" w:rsidRPr="00A22900" w:rsidRDefault="009523DE" w:rsidP="00551919">
      <w:pPr>
        <w:pStyle w:val="ConsPlusNormal"/>
        <w:jc w:val="both"/>
        <w:rPr>
          <w:sz w:val="24"/>
          <w:szCs w:val="24"/>
        </w:rPr>
      </w:pPr>
    </w:p>
    <w:p w:rsidR="009523DE" w:rsidRPr="00A22900" w:rsidRDefault="009523DE" w:rsidP="00551919">
      <w:pPr>
        <w:pStyle w:val="ConsPlusNormal"/>
        <w:jc w:val="both"/>
        <w:rPr>
          <w:sz w:val="24"/>
          <w:szCs w:val="24"/>
        </w:rPr>
      </w:pPr>
    </w:p>
    <w:p w:rsidR="009523DE" w:rsidRPr="00A22900" w:rsidRDefault="009523DE" w:rsidP="00551919">
      <w:pPr>
        <w:pStyle w:val="ConsPlusNormal"/>
        <w:jc w:val="both"/>
        <w:rPr>
          <w:sz w:val="24"/>
          <w:szCs w:val="24"/>
        </w:rPr>
      </w:pPr>
    </w:p>
    <w:p w:rsidR="009523DE" w:rsidRPr="00A22900" w:rsidRDefault="009523DE" w:rsidP="00551919">
      <w:pPr>
        <w:rPr>
          <w:rFonts w:ascii="Times New Roman" w:hAnsi="Times New Roman" w:cs="Times New Roman"/>
          <w:sz w:val="24"/>
          <w:szCs w:val="24"/>
        </w:rPr>
      </w:pPr>
      <w:bookmarkStart w:id="31" w:name="Par203"/>
      <w:bookmarkEnd w:id="31"/>
      <w:r w:rsidRPr="00A22900">
        <w:rPr>
          <w:rFonts w:ascii="Times New Roman" w:hAnsi="Times New Roman" w:cs="Times New Roman"/>
          <w:sz w:val="24"/>
          <w:szCs w:val="24"/>
        </w:rPr>
        <w:br w:type="page"/>
      </w:r>
    </w:p>
    <w:p w:rsidR="009523DE" w:rsidRPr="00A22900" w:rsidRDefault="009523DE" w:rsidP="00551919">
      <w:pPr>
        <w:pStyle w:val="ConsPlusNormal"/>
        <w:jc w:val="right"/>
        <w:outlineLvl w:val="1"/>
        <w:rPr>
          <w:sz w:val="24"/>
          <w:szCs w:val="24"/>
        </w:rPr>
      </w:pPr>
      <w:r w:rsidRPr="00A22900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№</w:t>
      </w:r>
      <w:r w:rsidRPr="00A22900">
        <w:rPr>
          <w:sz w:val="24"/>
          <w:szCs w:val="24"/>
        </w:rPr>
        <w:t xml:space="preserve"> 1</w:t>
      </w:r>
    </w:p>
    <w:p w:rsidR="009523DE" w:rsidRPr="00A22900" w:rsidRDefault="009523DE" w:rsidP="00551919">
      <w:pPr>
        <w:pStyle w:val="ConsPlusNormal"/>
        <w:jc w:val="right"/>
        <w:rPr>
          <w:sz w:val="24"/>
          <w:szCs w:val="24"/>
        </w:rPr>
      </w:pPr>
      <w:r w:rsidRPr="00A22900">
        <w:rPr>
          <w:sz w:val="24"/>
          <w:szCs w:val="24"/>
        </w:rPr>
        <w:t>к Соглашению</w:t>
      </w:r>
    </w:p>
    <w:p w:rsidR="009523DE" w:rsidRPr="00A22900" w:rsidRDefault="009523DE" w:rsidP="00551919">
      <w:pPr>
        <w:pStyle w:val="ConsPlusNormal"/>
        <w:jc w:val="right"/>
        <w:rPr>
          <w:sz w:val="24"/>
          <w:szCs w:val="24"/>
        </w:rPr>
      </w:pPr>
      <w:r w:rsidRPr="00A22900">
        <w:rPr>
          <w:sz w:val="24"/>
          <w:szCs w:val="24"/>
        </w:rPr>
        <w:t>от "__" _________ 20__ г. N ___</w:t>
      </w:r>
    </w:p>
    <w:p w:rsidR="009523DE" w:rsidRPr="00A22900" w:rsidRDefault="009523DE" w:rsidP="00551919">
      <w:pPr>
        <w:pStyle w:val="ConsPlusNormal"/>
        <w:jc w:val="both"/>
        <w:rPr>
          <w:sz w:val="24"/>
          <w:szCs w:val="24"/>
        </w:rPr>
      </w:pPr>
    </w:p>
    <w:p w:rsidR="009523DE" w:rsidRPr="00A22900" w:rsidRDefault="009523DE" w:rsidP="0055191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9523DE" w:rsidRPr="00A22900" w:rsidRDefault="009523DE" w:rsidP="00551919">
      <w:pPr>
        <w:pStyle w:val="ConsPlusNonformat"/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A22900">
        <w:rPr>
          <w:rFonts w:ascii="Times New Roman" w:hAnsi="Times New Roman" w:cs="Times New Roman"/>
          <w:smallCaps/>
          <w:sz w:val="24"/>
          <w:szCs w:val="24"/>
        </w:rPr>
        <w:t>Заявка на предоставление субсидии.</w:t>
      </w:r>
    </w:p>
    <w:p w:rsidR="009523DE" w:rsidRPr="00A22900" w:rsidRDefault="009523DE" w:rsidP="00551919">
      <w:pPr>
        <w:pStyle w:val="ConsPlusNormal"/>
        <w:jc w:val="both"/>
        <w:rPr>
          <w:sz w:val="24"/>
          <w:szCs w:val="24"/>
        </w:rPr>
      </w:pPr>
    </w:p>
    <w:p w:rsidR="009523DE" w:rsidRPr="00A22900" w:rsidRDefault="009523DE" w:rsidP="00551919">
      <w:pPr>
        <w:pStyle w:val="ConsPlusNormal"/>
        <w:jc w:val="both"/>
        <w:rPr>
          <w:sz w:val="24"/>
          <w:szCs w:val="24"/>
        </w:rPr>
      </w:pPr>
      <w:r w:rsidRPr="00A22900">
        <w:rPr>
          <w:sz w:val="24"/>
          <w:szCs w:val="24"/>
        </w:rPr>
        <w:t>_______________________________________________________ (далее – Уполномоченная организация) просит Вас перечислить в рамках соглаш</w:t>
      </w:r>
      <w:r>
        <w:rPr>
          <w:sz w:val="24"/>
          <w:szCs w:val="24"/>
        </w:rPr>
        <w:t>ения от "__" _________ 20__ г. №___ (далее – Соглашение) с целью обеспечения</w:t>
      </w:r>
      <w:r w:rsidRPr="00A22900">
        <w:rPr>
          <w:sz w:val="24"/>
          <w:szCs w:val="24"/>
        </w:rPr>
        <w:t xml:space="preserve"> затрат Уполномоченной организации, возникающих при реализации </w:t>
      </w:r>
      <w:r>
        <w:rPr>
          <w:sz w:val="24"/>
          <w:szCs w:val="24"/>
        </w:rPr>
        <w:t xml:space="preserve">Проекта по обеспечению развития системы дополнительного образования детей посредством внедрения механизма </w:t>
      </w:r>
      <w:r w:rsidRPr="00E64D8B">
        <w:rPr>
          <w:sz w:val="24"/>
          <w:szCs w:val="24"/>
        </w:rPr>
        <w:t>персонифицированного финансирования</w:t>
      </w:r>
      <w:r>
        <w:rPr>
          <w:sz w:val="24"/>
          <w:szCs w:val="24"/>
        </w:rPr>
        <w:t xml:space="preserve"> в Чамзинском муниципальном районе</w:t>
      </w:r>
      <w:r w:rsidRPr="00A22900">
        <w:rPr>
          <w:sz w:val="24"/>
          <w:szCs w:val="24"/>
        </w:rPr>
        <w:t>, в __________ месяце 201</w:t>
      </w:r>
      <w:r>
        <w:rPr>
          <w:sz w:val="24"/>
          <w:szCs w:val="24"/>
        </w:rPr>
        <w:t>9</w:t>
      </w:r>
      <w:r w:rsidRPr="00A22900">
        <w:rPr>
          <w:sz w:val="24"/>
          <w:szCs w:val="24"/>
        </w:rPr>
        <w:t xml:space="preserve"> года субсидию в размере __________ рублей 00 коп. За счет средств указанной субсидии будут </w:t>
      </w:r>
      <w:r>
        <w:rPr>
          <w:sz w:val="24"/>
          <w:szCs w:val="24"/>
        </w:rPr>
        <w:t>обеспечены</w:t>
      </w:r>
      <w:r w:rsidRPr="00A22900">
        <w:rPr>
          <w:sz w:val="24"/>
          <w:szCs w:val="24"/>
        </w:rPr>
        <w:t xml:space="preserve"> следующие затраты Уполномоченной организаци</w:t>
      </w:r>
      <w:r>
        <w:rPr>
          <w:sz w:val="24"/>
          <w:szCs w:val="24"/>
        </w:rPr>
        <w:t>и</w:t>
      </w:r>
      <w:r w:rsidRPr="00A22900">
        <w:rPr>
          <w:sz w:val="24"/>
          <w:szCs w:val="24"/>
        </w:rPr>
        <w:t>:</w:t>
      </w:r>
    </w:p>
    <w:p w:rsidR="009523DE" w:rsidRPr="00645469" w:rsidRDefault="009523DE" w:rsidP="00645469">
      <w:pPr>
        <w:pStyle w:val="ConsPlusNormal"/>
        <w:widowControl w:val="0"/>
        <w:numPr>
          <w:ilvl w:val="0"/>
          <w:numId w:val="19"/>
        </w:numPr>
        <w:ind w:left="0" w:firstLine="709"/>
        <w:jc w:val="both"/>
        <w:rPr>
          <w:sz w:val="24"/>
          <w:szCs w:val="24"/>
        </w:rPr>
      </w:pPr>
      <w:r w:rsidRPr="00645469">
        <w:rPr>
          <w:sz w:val="24"/>
          <w:szCs w:val="24"/>
        </w:rPr>
        <w:t xml:space="preserve">оплата образовательных услуг, оказанных в рамках договоров об обучении, представленных в приложении 1 к настоящей заявке детям с использованием сертификатов дополнительного образования, выданных в </w:t>
      </w:r>
      <w:r>
        <w:rPr>
          <w:sz w:val="24"/>
          <w:szCs w:val="24"/>
        </w:rPr>
        <w:t>Чамзинском муниципальном районе</w:t>
      </w:r>
      <w:r w:rsidRPr="00645469">
        <w:rPr>
          <w:sz w:val="24"/>
          <w:szCs w:val="24"/>
        </w:rPr>
        <w:t xml:space="preserve"> в соответствии с заключенными договорами об оплате дополнительного образования с поставщиками образовательных услуг, в объеме __________ рублей 00 коп.</w:t>
      </w:r>
    </w:p>
    <w:p w:rsidR="009523DE" w:rsidRPr="00A22900" w:rsidRDefault="009523DE" w:rsidP="00552C2C">
      <w:pPr>
        <w:pStyle w:val="ConsPlusNormal"/>
        <w:widowControl w:val="0"/>
        <w:numPr>
          <w:ilvl w:val="0"/>
          <w:numId w:val="19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иные </w:t>
      </w:r>
      <w:r w:rsidRPr="00A22900">
        <w:rPr>
          <w:sz w:val="24"/>
          <w:szCs w:val="24"/>
        </w:rPr>
        <w:t xml:space="preserve">затраты, </w:t>
      </w:r>
      <w:r>
        <w:rPr>
          <w:sz w:val="24"/>
          <w:szCs w:val="24"/>
        </w:rPr>
        <w:t>предусмотренные Проектом</w:t>
      </w:r>
      <w:r w:rsidRPr="00A22900">
        <w:rPr>
          <w:sz w:val="24"/>
          <w:szCs w:val="24"/>
        </w:rPr>
        <w:t>, в объеме __________ рублей 00 коп.</w:t>
      </w:r>
    </w:p>
    <w:p w:rsidR="009523DE" w:rsidRPr="00A22900" w:rsidRDefault="009523DE" w:rsidP="00551919">
      <w:pPr>
        <w:pStyle w:val="ConsPlusNormal"/>
        <w:jc w:val="both"/>
        <w:rPr>
          <w:sz w:val="24"/>
          <w:szCs w:val="24"/>
        </w:rPr>
      </w:pPr>
    </w:p>
    <w:p w:rsidR="009523DE" w:rsidRDefault="009523DE" w:rsidP="00551919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Pr="0090373C">
        <w:rPr>
          <w:sz w:val="24"/>
          <w:szCs w:val="24"/>
        </w:rPr>
        <w:t>Приложение 1.</w:t>
      </w:r>
      <w:r w:rsidRPr="00A22900">
        <w:rPr>
          <w:sz w:val="24"/>
          <w:szCs w:val="24"/>
        </w:rPr>
        <w:t xml:space="preserve"> </w:t>
      </w:r>
    </w:p>
    <w:p w:rsidR="009523DE" w:rsidRPr="00A22900" w:rsidRDefault="009523DE" w:rsidP="00551919">
      <w:pPr>
        <w:pStyle w:val="ConsPlusNormal"/>
        <w:jc w:val="both"/>
        <w:rPr>
          <w:sz w:val="24"/>
          <w:szCs w:val="24"/>
        </w:rPr>
      </w:pPr>
      <w:r w:rsidRPr="00A22900">
        <w:rPr>
          <w:sz w:val="24"/>
          <w:szCs w:val="24"/>
        </w:rPr>
        <w:t>Реестр действующих в ______ месяце 201</w:t>
      </w:r>
      <w:r>
        <w:rPr>
          <w:sz w:val="24"/>
          <w:szCs w:val="24"/>
        </w:rPr>
        <w:t>9</w:t>
      </w:r>
      <w:r w:rsidRPr="00A22900">
        <w:rPr>
          <w:sz w:val="24"/>
          <w:szCs w:val="24"/>
        </w:rPr>
        <w:t xml:space="preserve"> года договоров об обучении детей - участников системы персонифицированного финансирования</w:t>
      </w:r>
    </w:p>
    <w:p w:rsidR="009523DE" w:rsidRPr="00A22900" w:rsidRDefault="009523DE" w:rsidP="00551919">
      <w:pPr>
        <w:pStyle w:val="ConsPlusNormal"/>
        <w:jc w:val="both"/>
        <w:rPr>
          <w:sz w:val="24"/>
          <w:szCs w:val="24"/>
        </w:rPr>
      </w:pPr>
    </w:p>
    <w:tbl>
      <w:tblPr>
        <w:tblW w:w="9498" w:type="dxa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353"/>
        <w:gridCol w:w="2410"/>
        <w:gridCol w:w="4111"/>
      </w:tblGrid>
      <w:tr w:rsidR="009523DE" w:rsidRPr="00752095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DE" w:rsidRPr="00A22900" w:rsidRDefault="009523DE" w:rsidP="008C6CD3">
            <w:pPr>
              <w:pStyle w:val="ConsPlusNormal"/>
              <w:jc w:val="center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>N п/п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DE" w:rsidRPr="00A22900" w:rsidRDefault="009523DE" w:rsidP="008C6CD3">
            <w:pPr>
              <w:pStyle w:val="ConsPlusNormal"/>
              <w:jc w:val="center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>Номер сертификата дополнительного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DE" w:rsidRPr="00A22900" w:rsidRDefault="009523DE" w:rsidP="008C6CD3">
            <w:pPr>
              <w:pStyle w:val="ConsPlusNormal"/>
              <w:jc w:val="center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>Реквизиты договора об обучении</w:t>
            </w:r>
            <w:r>
              <w:rPr>
                <w:sz w:val="24"/>
                <w:szCs w:val="24"/>
              </w:rPr>
              <w:t xml:space="preserve"> (твердой оферты)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DE" w:rsidRPr="00A22900" w:rsidRDefault="009523DE" w:rsidP="008C6CD3">
            <w:pPr>
              <w:pStyle w:val="ConsPlusNormal"/>
              <w:jc w:val="center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 xml:space="preserve">Объем обязательств Уполномоченной организации за текущий месяц в соответствии с </w:t>
            </w:r>
            <w:r>
              <w:rPr>
                <w:sz w:val="24"/>
                <w:szCs w:val="24"/>
              </w:rPr>
              <w:t>договорами об обучении (твердыми офертами)</w:t>
            </w:r>
          </w:p>
        </w:tc>
      </w:tr>
      <w:tr w:rsidR="009523DE" w:rsidRPr="00752095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DE" w:rsidRPr="00A22900" w:rsidRDefault="009523DE" w:rsidP="008C6CD3">
            <w:pPr>
              <w:pStyle w:val="ConsPlusNormal"/>
              <w:jc w:val="center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>1.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DE" w:rsidRPr="00A22900" w:rsidRDefault="009523DE" w:rsidP="008C6CD3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DE" w:rsidRPr="00A22900" w:rsidRDefault="009523DE" w:rsidP="008C6CD3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DE" w:rsidRPr="00A22900" w:rsidRDefault="009523DE" w:rsidP="008C6CD3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9523DE" w:rsidRPr="00752095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DE" w:rsidRPr="00A22900" w:rsidRDefault="009523DE" w:rsidP="008C6CD3">
            <w:pPr>
              <w:pStyle w:val="ConsPlusNormal"/>
              <w:jc w:val="center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>2.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DE" w:rsidRPr="00A22900" w:rsidRDefault="009523DE" w:rsidP="008C6CD3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DE" w:rsidRPr="00A22900" w:rsidRDefault="009523DE" w:rsidP="008C6CD3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DE" w:rsidRPr="00A22900" w:rsidRDefault="009523DE" w:rsidP="008C6CD3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9523DE" w:rsidRPr="00752095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DE" w:rsidRPr="00A22900" w:rsidRDefault="009523DE" w:rsidP="008C6CD3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DE" w:rsidRPr="00A22900" w:rsidRDefault="009523DE" w:rsidP="008C6CD3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DE" w:rsidRPr="00A22900" w:rsidRDefault="009523DE" w:rsidP="008C6CD3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DE" w:rsidRPr="00A22900" w:rsidRDefault="009523DE" w:rsidP="008C6CD3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9523DE" w:rsidRPr="00752095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DE" w:rsidRPr="00A22900" w:rsidRDefault="009523DE" w:rsidP="008C6CD3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N</w:t>
            </w:r>
            <w:r w:rsidRPr="00A22900">
              <w:rPr>
                <w:sz w:val="24"/>
                <w:szCs w:val="24"/>
              </w:rPr>
              <w:t>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DE" w:rsidRPr="00A22900" w:rsidRDefault="009523DE" w:rsidP="008C6CD3">
            <w:pPr>
              <w:pStyle w:val="ConsPlusNormal"/>
              <w:jc w:val="right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DE" w:rsidRPr="00A22900" w:rsidRDefault="009523DE" w:rsidP="008C6CD3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DE" w:rsidRPr="00A22900" w:rsidRDefault="009523DE" w:rsidP="008C6CD3">
            <w:pPr>
              <w:pStyle w:val="ConsPlusNormal"/>
              <w:rPr>
                <w:sz w:val="24"/>
                <w:szCs w:val="24"/>
              </w:rPr>
            </w:pPr>
          </w:p>
        </w:tc>
      </w:tr>
    </w:tbl>
    <w:p w:rsidR="009523DE" w:rsidRPr="00A22900" w:rsidRDefault="009523DE" w:rsidP="00551919">
      <w:pPr>
        <w:pStyle w:val="ConsPlusNormal"/>
        <w:jc w:val="both"/>
        <w:rPr>
          <w:sz w:val="24"/>
          <w:szCs w:val="24"/>
        </w:rPr>
      </w:pPr>
    </w:p>
    <w:tbl>
      <w:tblPr>
        <w:tblW w:w="9587" w:type="dxa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25"/>
        <w:gridCol w:w="4762"/>
      </w:tblGrid>
      <w:tr w:rsidR="009523DE" w:rsidRPr="00752095">
        <w:trPr>
          <w:trHeight w:val="355"/>
        </w:trPr>
        <w:tc>
          <w:tcPr>
            <w:tcW w:w="9587" w:type="dxa"/>
            <w:gridSpan w:val="2"/>
          </w:tcPr>
          <w:p w:rsidR="009523DE" w:rsidRPr="00A22900" w:rsidRDefault="009523DE" w:rsidP="008F2AC8">
            <w:pPr>
              <w:pStyle w:val="ConsPlusNormal"/>
              <w:ind w:right="652"/>
              <w:jc w:val="center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 xml:space="preserve">                          Наименование Уполномоченной организации</w:t>
            </w:r>
          </w:p>
        </w:tc>
      </w:tr>
      <w:tr w:rsidR="009523DE" w:rsidRPr="00752095">
        <w:trPr>
          <w:trHeight w:val="20"/>
        </w:trPr>
        <w:tc>
          <w:tcPr>
            <w:tcW w:w="4825" w:type="dxa"/>
          </w:tcPr>
          <w:p w:rsidR="009523DE" w:rsidRPr="00A22900" w:rsidRDefault="009523DE" w:rsidP="008F2AC8">
            <w:pPr>
              <w:pStyle w:val="ConsPlusNormal"/>
              <w:jc w:val="both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>Руководитель</w:t>
            </w:r>
          </w:p>
        </w:tc>
        <w:tc>
          <w:tcPr>
            <w:tcW w:w="4762" w:type="dxa"/>
          </w:tcPr>
          <w:p w:rsidR="009523DE" w:rsidRPr="00A22900" w:rsidRDefault="009523DE" w:rsidP="008F2AC8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бухгалтер</w:t>
            </w:r>
          </w:p>
        </w:tc>
      </w:tr>
      <w:tr w:rsidR="009523DE" w:rsidRPr="00752095">
        <w:trPr>
          <w:trHeight w:val="20"/>
        </w:trPr>
        <w:tc>
          <w:tcPr>
            <w:tcW w:w="4825" w:type="dxa"/>
          </w:tcPr>
          <w:p w:rsidR="009523DE" w:rsidRPr="00A22900" w:rsidRDefault="009523DE" w:rsidP="008F2AC8">
            <w:pPr>
              <w:pStyle w:val="ConsPlusNormal"/>
              <w:jc w:val="both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>_________________/_________________/</w:t>
            </w:r>
          </w:p>
          <w:p w:rsidR="009523DE" w:rsidRPr="00A22900" w:rsidRDefault="009523DE" w:rsidP="008F2AC8">
            <w:pPr>
              <w:pStyle w:val="ConsPlusNormal"/>
              <w:jc w:val="both"/>
              <w:rPr>
                <w:sz w:val="24"/>
                <w:szCs w:val="24"/>
              </w:rPr>
            </w:pPr>
            <w:r w:rsidRPr="008F2AC8">
              <w:rPr>
                <w:sz w:val="14"/>
                <w:szCs w:val="14"/>
              </w:rPr>
              <w:t>М.П.</w:t>
            </w:r>
          </w:p>
        </w:tc>
        <w:tc>
          <w:tcPr>
            <w:tcW w:w="4762" w:type="dxa"/>
          </w:tcPr>
          <w:p w:rsidR="009523DE" w:rsidRPr="00A22900" w:rsidRDefault="009523DE" w:rsidP="008F2AC8">
            <w:pPr>
              <w:pStyle w:val="ConsPlusNormal"/>
              <w:jc w:val="both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>_________________/_________________/</w:t>
            </w:r>
          </w:p>
          <w:p w:rsidR="009523DE" w:rsidRPr="00A22900" w:rsidRDefault="009523DE" w:rsidP="008F2AC8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</w:tbl>
    <w:p w:rsidR="009523DE" w:rsidRDefault="009523DE" w:rsidP="00A634AB">
      <w:pPr>
        <w:pStyle w:val="ConsPlusNormal"/>
        <w:jc w:val="right"/>
        <w:outlineLvl w:val="1"/>
        <w:rPr>
          <w:sz w:val="24"/>
          <w:szCs w:val="24"/>
        </w:rPr>
      </w:pPr>
    </w:p>
    <w:p w:rsidR="009523DE" w:rsidRDefault="009523DE" w:rsidP="00A634AB">
      <w:pPr>
        <w:pStyle w:val="ConsPlusNormal"/>
        <w:jc w:val="right"/>
        <w:outlineLvl w:val="1"/>
        <w:rPr>
          <w:sz w:val="24"/>
          <w:szCs w:val="24"/>
        </w:rPr>
      </w:pPr>
    </w:p>
    <w:p w:rsidR="009523DE" w:rsidRDefault="009523DE" w:rsidP="00A634AB">
      <w:pPr>
        <w:pStyle w:val="ConsPlusNormal"/>
        <w:jc w:val="right"/>
        <w:outlineLvl w:val="1"/>
        <w:rPr>
          <w:sz w:val="24"/>
          <w:szCs w:val="24"/>
        </w:rPr>
      </w:pPr>
    </w:p>
    <w:p w:rsidR="009523DE" w:rsidRDefault="009523DE" w:rsidP="00A634AB">
      <w:pPr>
        <w:pStyle w:val="ConsPlusNormal"/>
        <w:jc w:val="right"/>
        <w:outlineLvl w:val="1"/>
        <w:rPr>
          <w:sz w:val="24"/>
          <w:szCs w:val="24"/>
        </w:rPr>
      </w:pPr>
    </w:p>
    <w:p w:rsidR="009523DE" w:rsidRDefault="009523DE" w:rsidP="00A634AB">
      <w:pPr>
        <w:pStyle w:val="ConsPlusNormal"/>
        <w:jc w:val="right"/>
        <w:outlineLvl w:val="1"/>
        <w:rPr>
          <w:sz w:val="24"/>
          <w:szCs w:val="24"/>
        </w:rPr>
      </w:pPr>
    </w:p>
    <w:p w:rsidR="009523DE" w:rsidRPr="00A22900" w:rsidRDefault="009523DE" w:rsidP="00A634AB">
      <w:pPr>
        <w:pStyle w:val="ConsPlusNormal"/>
        <w:jc w:val="right"/>
        <w:outlineLvl w:val="1"/>
        <w:rPr>
          <w:sz w:val="24"/>
          <w:szCs w:val="24"/>
        </w:rPr>
      </w:pPr>
      <w:r w:rsidRPr="00A22900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№</w:t>
      </w:r>
      <w:r w:rsidRPr="00A22900">
        <w:rPr>
          <w:sz w:val="24"/>
          <w:szCs w:val="24"/>
        </w:rPr>
        <w:t xml:space="preserve"> </w:t>
      </w:r>
      <w:r>
        <w:rPr>
          <w:sz w:val="24"/>
          <w:szCs w:val="24"/>
        </w:rPr>
        <w:t>2</w:t>
      </w:r>
    </w:p>
    <w:p w:rsidR="009523DE" w:rsidRPr="00A22900" w:rsidRDefault="009523DE" w:rsidP="00A634AB">
      <w:pPr>
        <w:pStyle w:val="ConsPlusNormal"/>
        <w:jc w:val="right"/>
        <w:rPr>
          <w:sz w:val="24"/>
          <w:szCs w:val="24"/>
        </w:rPr>
      </w:pPr>
      <w:r w:rsidRPr="00A22900">
        <w:rPr>
          <w:sz w:val="24"/>
          <w:szCs w:val="24"/>
        </w:rPr>
        <w:t>к Соглашению</w:t>
      </w:r>
    </w:p>
    <w:p w:rsidR="009523DE" w:rsidRPr="00A22900" w:rsidRDefault="009523DE" w:rsidP="00A634AB">
      <w:pPr>
        <w:pStyle w:val="ConsPlusNormal"/>
        <w:jc w:val="right"/>
        <w:rPr>
          <w:sz w:val="24"/>
          <w:szCs w:val="24"/>
        </w:rPr>
      </w:pPr>
      <w:r w:rsidRPr="00A22900">
        <w:rPr>
          <w:sz w:val="24"/>
          <w:szCs w:val="24"/>
        </w:rPr>
        <w:t>от "__" _________ 20__ г. N ___</w:t>
      </w:r>
    </w:p>
    <w:p w:rsidR="009523DE" w:rsidRDefault="009523DE" w:rsidP="009D65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23DE" w:rsidRDefault="009523DE" w:rsidP="009D65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23DE" w:rsidRPr="009D6572" w:rsidRDefault="009523DE" w:rsidP="009D65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23DE" w:rsidRPr="009D6572" w:rsidRDefault="009523DE" w:rsidP="009D657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D6572">
        <w:rPr>
          <w:rFonts w:ascii="Times New Roman" w:hAnsi="Times New Roman" w:cs="Times New Roman"/>
          <w:sz w:val="24"/>
          <w:szCs w:val="24"/>
        </w:rPr>
        <w:t>ОТЧЕТ</w:t>
      </w:r>
    </w:p>
    <w:p w:rsidR="009523DE" w:rsidRPr="009D6572" w:rsidRDefault="009523DE" w:rsidP="009D657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D6572">
        <w:rPr>
          <w:rFonts w:ascii="Times New Roman" w:hAnsi="Times New Roman" w:cs="Times New Roman"/>
          <w:sz w:val="24"/>
          <w:szCs w:val="24"/>
        </w:rPr>
        <w:t>о расходовании субсидии</w:t>
      </w:r>
    </w:p>
    <w:p w:rsidR="009523DE" w:rsidRPr="009D6572" w:rsidRDefault="009523DE" w:rsidP="009D65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6572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9D6572">
        <w:rPr>
          <w:rFonts w:ascii="Times New Roman" w:hAnsi="Times New Roman" w:cs="Times New Roman"/>
          <w:sz w:val="24"/>
          <w:szCs w:val="24"/>
        </w:rPr>
        <w:t xml:space="preserve"> ________________________________________________</w:t>
      </w:r>
    </w:p>
    <w:p w:rsidR="009523DE" w:rsidRPr="009D6572" w:rsidRDefault="009523DE" w:rsidP="009D657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D6572">
        <w:rPr>
          <w:rFonts w:ascii="Times New Roman" w:hAnsi="Times New Roman" w:cs="Times New Roman"/>
          <w:sz w:val="24"/>
          <w:szCs w:val="24"/>
        </w:rPr>
        <w:t>(наименование социально ориентированной</w:t>
      </w:r>
    </w:p>
    <w:p w:rsidR="009523DE" w:rsidRPr="009D6572" w:rsidRDefault="009523DE" w:rsidP="009D657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D6572">
        <w:rPr>
          <w:rFonts w:ascii="Times New Roman" w:hAnsi="Times New Roman" w:cs="Times New Roman"/>
          <w:sz w:val="24"/>
          <w:szCs w:val="24"/>
        </w:rPr>
        <w:t>некоммерческой организации)</w:t>
      </w:r>
    </w:p>
    <w:p w:rsidR="009523DE" w:rsidRPr="009D6572" w:rsidRDefault="009523DE" w:rsidP="009D65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23DE" w:rsidRPr="009D6572" w:rsidRDefault="009523DE" w:rsidP="009D657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D6572">
        <w:rPr>
          <w:rFonts w:ascii="Times New Roman" w:hAnsi="Times New Roman" w:cs="Times New Roman"/>
          <w:sz w:val="24"/>
          <w:szCs w:val="24"/>
        </w:rPr>
        <w:t>за _____ квартал 20_____ года</w:t>
      </w:r>
    </w:p>
    <w:p w:rsidR="009523DE" w:rsidRPr="009D6572" w:rsidRDefault="009523DE" w:rsidP="009D657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9523DE" w:rsidRPr="009D6572" w:rsidRDefault="009523DE" w:rsidP="009D6572">
      <w:pPr>
        <w:jc w:val="both"/>
        <w:rPr>
          <w:rFonts w:ascii="Times New Roman" w:hAnsi="Times New Roman" w:cs="Times New Roman"/>
          <w:i/>
          <w:iCs/>
          <w:color w:val="FF0000"/>
          <w:sz w:val="26"/>
          <w:szCs w:val="26"/>
        </w:rPr>
      </w:pPr>
    </w:p>
    <w:tbl>
      <w:tblPr>
        <w:tblW w:w="935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30"/>
        <w:gridCol w:w="1211"/>
        <w:gridCol w:w="1275"/>
        <w:gridCol w:w="1275"/>
        <w:gridCol w:w="1276"/>
        <w:gridCol w:w="1276"/>
        <w:gridCol w:w="1277"/>
        <w:gridCol w:w="1133"/>
      </w:tblGrid>
      <w:tr w:rsidR="009523DE" w:rsidRPr="00752095">
        <w:tc>
          <w:tcPr>
            <w:tcW w:w="631" w:type="dxa"/>
            <w:vAlign w:val="center"/>
          </w:tcPr>
          <w:p w:rsidR="009523DE" w:rsidRPr="00752095" w:rsidRDefault="009523DE" w:rsidP="009D6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095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212" w:type="dxa"/>
            <w:vAlign w:val="center"/>
          </w:tcPr>
          <w:p w:rsidR="009523DE" w:rsidRPr="00752095" w:rsidRDefault="009523DE" w:rsidP="009D6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095">
              <w:rPr>
                <w:rFonts w:ascii="Times New Roman" w:hAnsi="Times New Roman" w:cs="Times New Roman"/>
                <w:sz w:val="20"/>
                <w:szCs w:val="20"/>
              </w:rPr>
              <w:t>Сумма предоставленной субсидии на момент представления отчета (руб.)</w:t>
            </w:r>
          </w:p>
        </w:tc>
        <w:tc>
          <w:tcPr>
            <w:tcW w:w="1276" w:type="dxa"/>
            <w:vAlign w:val="center"/>
          </w:tcPr>
          <w:p w:rsidR="009523DE" w:rsidRPr="00752095" w:rsidRDefault="009523DE" w:rsidP="009D6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095">
              <w:rPr>
                <w:rFonts w:ascii="Times New Roman" w:hAnsi="Times New Roman" w:cs="Times New Roman"/>
                <w:sz w:val="20"/>
                <w:szCs w:val="20"/>
              </w:rPr>
              <w:t>Наименование фактически понесенных расходов</w:t>
            </w:r>
          </w:p>
        </w:tc>
        <w:tc>
          <w:tcPr>
            <w:tcW w:w="1275" w:type="dxa"/>
            <w:vAlign w:val="center"/>
          </w:tcPr>
          <w:p w:rsidR="009523DE" w:rsidRPr="00752095" w:rsidRDefault="009523DE" w:rsidP="009D6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095">
              <w:rPr>
                <w:rFonts w:ascii="Times New Roman" w:hAnsi="Times New Roman" w:cs="Times New Roman"/>
                <w:sz w:val="20"/>
                <w:szCs w:val="20"/>
              </w:rPr>
              <w:t>Сумма фактически понесенных расходов (руб.)</w:t>
            </w:r>
          </w:p>
        </w:tc>
        <w:tc>
          <w:tcPr>
            <w:tcW w:w="1276" w:type="dxa"/>
            <w:vAlign w:val="center"/>
          </w:tcPr>
          <w:p w:rsidR="009523DE" w:rsidRPr="00752095" w:rsidRDefault="009523DE" w:rsidP="009D6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095">
              <w:rPr>
                <w:rFonts w:ascii="Times New Roman" w:hAnsi="Times New Roman" w:cs="Times New Roman"/>
                <w:sz w:val="20"/>
                <w:szCs w:val="20"/>
              </w:rPr>
              <w:t>Дата направления средств на покрытие расходов</w:t>
            </w:r>
          </w:p>
        </w:tc>
        <w:tc>
          <w:tcPr>
            <w:tcW w:w="1276" w:type="dxa"/>
            <w:vAlign w:val="center"/>
          </w:tcPr>
          <w:p w:rsidR="009523DE" w:rsidRPr="00752095" w:rsidRDefault="009523DE" w:rsidP="009D6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095">
              <w:rPr>
                <w:rFonts w:ascii="Times New Roman" w:hAnsi="Times New Roman" w:cs="Times New Roman"/>
                <w:sz w:val="20"/>
                <w:szCs w:val="20"/>
              </w:rPr>
              <w:t>Неиспользованный остаток средств субсидии на момент представления отчета (руб.)</w:t>
            </w:r>
          </w:p>
        </w:tc>
        <w:tc>
          <w:tcPr>
            <w:tcW w:w="1277" w:type="dxa"/>
            <w:vAlign w:val="center"/>
          </w:tcPr>
          <w:p w:rsidR="009523DE" w:rsidRPr="00752095" w:rsidRDefault="009523DE" w:rsidP="009D6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095">
              <w:rPr>
                <w:rFonts w:ascii="Times New Roman" w:hAnsi="Times New Roman" w:cs="Times New Roman"/>
                <w:sz w:val="20"/>
                <w:szCs w:val="20"/>
              </w:rPr>
              <w:t>Состав и количество прилагаемых документов, подтверждающих расходы</w:t>
            </w:r>
          </w:p>
        </w:tc>
        <w:tc>
          <w:tcPr>
            <w:tcW w:w="1133" w:type="dxa"/>
            <w:vAlign w:val="center"/>
          </w:tcPr>
          <w:p w:rsidR="009523DE" w:rsidRPr="00752095" w:rsidRDefault="009523DE" w:rsidP="009D6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095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9523DE" w:rsidRPr="00752095">
        <w:tc>
          <w:tcPr>
            <w:tcW w:w="631" w:type="dxa"/>
            <w:vAlign w:val="center"/>
          </w:tcPr>
          <w:p w:rsidR="009523DE" w:rsidRPr="00752095" w:rsidRDefault="009523DE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0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12" w:type="dxa"/>
            <w:vAlign w:val="center"/>
          </w:tcPr>
          <w:p w:rsidR="009523DE" w:rsidRPr="00752095" w:rsidRDefault="009523DE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523DE" w:rsidRPr="00752095" w:rsidRDefault="009523DE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523DE" w:rsidRPr="00752095" w:rsidRDefault="009523DE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523DE" w:rsidRPr="00752095" w:rsidRDefault="009523DE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523DE" w:rsidRPr="00752095" w:rsidRDefault="009523DE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vAlign w:val="center"/>
          </w:tcPr>
          <w:p w:rsidR="009523DE" w:rsidRPr="00752095" w:rsidRDefault="009523DE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Align w:val="center"/>
          </w:tcPr>
          <w:p w:rsidR="009523DE" w:rsidRPr="00752095" w:rsidRDefault="009523DE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23DE" w:rsidRPr="00752095">
        <w:tc>
          <w:tcPr>
            <w:tcW w:w="631" w:type="dxa"/>
            <w:vAlign w:val="center"/>
          </w:tcPr>
          <w:p w:rsidR="009523DE" w:rsidRPr="00752095" w:rsidRDefault="009523DE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0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12" w:type="dxa"/>
            <w:vAlign w:val="center"/>
          </w:tcPr>
          <w:p w:rsidR="009523DE" w:rsidRPr="00752095" w:rsidRDefault="009523DE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523DE" w:rsidRPr="00752095" w:rsidRDefault="009523DE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523DE" w:rsidRPr="00752095" w:rsidRDefault="009523DE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523DE" w:rsidRPr="00752095" w:rsidRDefault="009523DE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523DE" w:rsidRPr="00752095" w:rsidRDefault="009523DE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vAlign w:val="center"/>
          </w:tcPr>
          <w:p w:rsidR="009523DE" w:rsidRPr="00752095" w:rsidRDefault="009523DE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Align w:val="center"/>
          </w:tcPr>
          <w:p w:rsidR="009523DE" w:rsidRPr="00752095" w:rsidRDefault="009523DE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23DE" w:rsidRPr="00752095">
        <w:tc>
          <w:tcPr>
            <w:tcW w:w="631" w:type="dxa"/>
            <w:vAlign w:val="center"/>
          </w:tcPr>
          <w:p w:rsidR="009523DE" w:rsidRPr="00752095" w:rsidRDefault="009523DE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095"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1212" w:type="dxa"/>
            <w:vAlign w:val="center"/>
          </w:tcPr>
          <w:p w:rsidR="009523DE" w:rsidRPr="00752095" w:rsidRDefault="009523DE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523DE" w:rsidRPr="00752095" w:rsidRDefault="009523DE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523DE" w:rsidRPr="00752095" w:rsidRDefault="009523DE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523DE" w:rsidRPr="00752095" w:rsidRDefault="009523DE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523DE" w:rsidRPr="00752095" w:rsidRDefault="009523DE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vAlign w:val="center"/>
          </w:tcPr>
          <w:p w:rsidR="009523DE" w:rsidRPr="00752095" w:rsidRDefault="009523DE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Align w:val="center"/>
          </w:tcPr>
          <w:p w:rsidR="009523DE" w:rsidRPr="00752095" w:rsidRDefault="009523DE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23DE" w:rsidRPr="00752095">
        <w:tc>
          <w:tcPr>
            <w:tcW w:w="631" w:type="dxa"/>
            <w:vAlign w:val="center"/>
          </w:tcPr>
          <w:p w:rsidR="009523DE" w:rsidRPr="00752095" w:rsidRDefault="009523DE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5209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</w:p>
        </w:tc>
        <w:tc>
          <w:tcPr>
            <w:tcW w:w="1212" w:type="dxa"/>
            <w:vAlign w:val="center"/>
          </w:tcPr>
          <w:p w:rsidR="009523DE" w:rsidRPr="00752095" w:rsidRDefault="009523DE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523DE" w:rsidRPr="00752095" w:rsidRDefault="009523DE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523DE" w:rsidRPr="00752095" w:rsidRDefault="009523DE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523DE" w:rsidRPr="00752095" w:rsidRDefault="009523DE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523DE" w:rsidRPr="00752095" w:rsidRDefault="009523DE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vAlign w:val="center"/>
          </w:tcPr>
          <w:p w:rsidR="009523DE" w:rsidRPr="00752095" w:rsidRDefault="009523DE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Align w:val="center"/>
          </w:tcPr>
          <w:p w:rsidR="009523DE" w:rsidRPr="00752095" w:rsidRDefault="009523DE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23DE" w:rsidRPr="00752095">
        <w:tc>
          <w:tcPr>
            <w:tcW w:w="1843" w:type="dxa"/>
            <w:gridSpan w:val="2"/>
            <w:vAlign w:val="center"/>
          </w:tcPr>
          <w:p w:rsidR="009523DE" w:rsidRPr="00752095" w:rsidRDefault="009523DE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095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1276" w:type="dxa"/>
            <w:vAlign w:val="center"/>
          </w:tcPr>
          <w:p w:rsidR="009523DE" w:rsidRPr="00752095" w:rsidRDefault="009523DE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523DE" w:rsidRPr="00752095" w:rsidRDefault="009523DE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523DE" w:rsidRPr="00752095" w:rsidRDefault="009523DE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523DE" w:rsidRPr="00752095" w:rsidRDefault="009523DE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vAlign w:val="center"/>
          </w:tcPr>
          <w:p w:rsidR="009523DE" w:rsidRPr="00752095" w:rsidRDefault="009523DE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Align w:val="center"/>
          </w:tcPr>
          <w:p w:rsidR="009523DE" w:rsidRPr="00752095" w:rsidRDefault="009523DE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523DE" w:rsidRDefault="009523DE" w:rsidP="009D6572">
      <w:pPr>
        <w:ind w:right="3120"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523DE" w:rsidRDefault="009523DE" w:rsidP="009D6572">
      <w:pPr>
        <w:ind w:right="3120"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523DE" w:rsidRPr="009D6572" w:rsidRDefault="009523DE" w:rsidP="009D6572">
      <w:pPr>
        <w:ind w:right="3120"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523DE" w:rsidRPr="009D6572" w:rsidRDefault="009523DE" w:rsidP="009D6572">
      <w:pPr>
        <w:ind w:right="3120"/>
        <w:jc w:val="both"/>
        <w:rPr>
          <w:rFonts w:ascii="Times New Roman" w:hAnsi="Times New Roman" w:cs="Times New Roman"/>
        </w:rPr>
      </w:pPr>
      <w:r w:rsidRPr="009D6572">
        <w:rPr>
          <w:rFonts w:ascii="Times New Roman" w:hAnsi="Times New Roman" w:cs="Times New Roman"/>
        </w:rPr>
        <w:t>Руководитель ___________________________________</w:t>
      </w:r>
    </w:p>
    <w:p w:rsidR="009523DE" w:rsidRPr="009D6572" w:rsidRDefault="009523DE" w:rsidP="009D6572">
      <w:pPr>
        <w:ind w:right="3120"/>
        <w:jc w:val="both"/>
        <w:rPr>
          <w:rFonts w:ascii="Times New Roman" w:hAnsi="Times New Roman" w:cs="Times New Roman"/>
        </w:rPr>
      </w:pPr>
      <w:r w:rsidRPr="009D6572">
        <w:rPr>
          <w:rFonts w:ascii="Times New Roman" w:hAnsi="Times New Roman" w:cs="Times New Roman"/>
        </w:rPr>
        <w:t>Главный бухгалтер ______________________________</w:t>
      </w:r>
    </w:p>
    <w:p w:rsidR="009523DE" w:rsidRPr="009D6572" w:rsidRDefault="009523DE" w:rsidP="009D6572">
      <w:pPr>
        <w:ind w:right="3120" w:firstLine="540"/>
        <w:jc w:val="both"/>
        <w:rPr>
          <w:rFonts w:ascii="Times New Roman" w:hAnsi="Times New Roman" w:cs="Times New Roman"/>
        </w:rPr>
      </w:pPr>
    </w:p>
    <w:p w:rsidR="009523DE" w:rsidRPr="009D6572" w:rsidRDefault="009523DE" w:rsidP="009D6572">
      <w:pPr>
        <w:ind w:right="3120"/>
        <w:jc w:val="both"/>
        <w:rPr>
          <w:rFonts w:ascii="Times New Roman" w:hAnsi="Times New Roman" w:cs="Times New Roman"/>
        </w:rPr>
      </w:pPr>
      <w:r w:rsidRPr="009D6572">
        <w:rPr>
          <w:rFonts w:ascii="Times New Roman" w:hAnsi="Times New Roman" w:cs="Times New Roman"/>
        </w:rPr>
        <w:t>М.П.</w:t>
      </w:r>
    </w:p>
    <w:p w:rsidR="009523DE" w:rsidRPr="009D6572" w:rsidRDefault="009523DE" w:rsidP="00E06197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9523DE" w:rsidRDefault="009523DE">
      <w:pPr>
        <w:rPr>
          <w:rFonts w:ascii="Times New Roman" w:hAnsi="Times New Roman" w:cs="Times New Roman"/>
          <w:sz w:val="24"/>
          <w:szCs w:val="24"/>
        </w:rPr>
      </w:pPr>
      <w:bookmarkStart w:id="32" w:name="Вариант2"/>
      <w:bookmarkEnd w:id="32"/>
    </w:p>
    <w:sectPr w:rsidR="009523DE" w:rsidSect="004104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23DE" w:rsidRDefault="009523DE" w:rsidP="003F2492">
      <w:pPr>
        <w:spacing w:after="0" w:line="240" w:lineRule="auto"/>
      </w:pPr>
      <w:r>
        <w:separator/>
      </w:r>
    </w:p>
  </w:endnote>
  <w:endnote w:type="continuationSeparator" w:id="0">
    <w:p w:rsidR="009523DE" w:rsidRDefault="009523DE" w:rsidP="003F24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23DE" w:rsidRDefault="009523DE" w:rsidP="003F2492">
      <w:pPr>
        <w:spacing w:after="0" w:line="240" w:lineRule="auto"/>
      </w:pPr>
      <w:r>
        <w:separator/>
      </w:r>
    </w:p>
  </w:footnote>
  <w:footnote w:type="continuationSeparator" w:id="0">
    <w:p w:rsidR="009523DE" w:rsidRDefault="009523DE" w:rsidP="003F24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2744A"/>
    <w:multiLevelType w:val="hybridMultilevel"/>
    <w:tmpl w:val="3080E5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>
    <w:nsid w:val="0CDF7B68"/>
    <w:multiLevelType w:val="hybridMultilevel"/>
    <w:tmpl w:val="1DD6F62E"/>
    <w:lvl w:ilvl="0" w:tplc="98D00DA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0EA877CA"/>
    <w:multiLevelType w:val="hybridMultilevel"/>
    <w:tmpl w:val="17F21DB8"/>
    <w:lvl w:ilvl="0" w:tplc="76181B68">
      <w:start w:val="1"/>
      <w:numFmt w:val="decimal"/>
      <w:lvlText w:val="%1."/>
      <w:lvlJc w:val="left"/>
      <w:pPr>
        <w:ind w:left="107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4DB4694"/>
    <w:multiLevelType w:val="hybridMultilevel"/>
    <w:tmpl w:val="AE6CE57A"/>
    <w:lvl w:ilvl="0" w:tplc="0032D1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17D27721"/>
    <w:multiLevelType w:val="hybridMultilevel"/>
    <w:tmpl w:val="FC8E6E0A"/>
    <w:lvl w:ilvl="0" w:tplc="1A823636">
      <w:start w:val="6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521096"/>
    <w:multiLevelType w:val="hybridMultilevel"/>
    <w:tmpl w:val="C95EC80E"/>
    <w:lvl w:ilvl="0" w:tplc="4664E33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E73692"/>
    <w:multiLevelType w:val="multilevel"/>
    <w:tmpl w:val="68D073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F493037"/>
    <w:multiLevelType w:val="hybridMultilevel"/>
    <w:tmpl w:val="C9124820"/>
    <w:lvl w:ilvl="0" w:tplc="CB5AEF98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CC93853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D4E1F8C"/>
    <w:multiLevelType w:val="hybridMultilevel"/>
    <w:tmpl w:val="B792CB36"/>
    <w:lvl w:ilvl="0" w:tplc="85AEFBA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3F1F51D5"/>
    <w:multiLevelType w:val="hybridMultilevel"/>
    <w:tmpl w:val="58D41366"/>
    <w:lvl w:ilvl="0" w:tplc="D1681060">
      <w:start w:val="5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2874EB"/>
    <w:multiLevelType w:val="multilevel"/>
    <w:tmpl w:val="B9A43C5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9">
    <w:nsid w:val="464E605D"/>
    <w:multiLevelType w:val="multilevel"/>
    <w:tmpl w:val="1E52B13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4A1B3715"/>
    <w:multiLevelType w:val="hybridMultilevel"/>
    <w:tmpl w:val="3628069C"/>
    <w:lvl w:ilvl="0" w:tplc="7ED093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C9D6664"/>
    <w:multiLevelType w:val="hybridMultilevel"/>
    <w:tmpl w:val="9904D08A"/>
    <w:lvl w:ilvl="0" w:tplc="F9387DE8">
      <w:start w:val="1"/>
      <w:numFmt w:val="decimal"/>
      <w:lvlText w:val="%1.1"/>
      <w:lvlJc w:val="left"/>
      <w:pPr>
        <w:ind w:left="160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25" w:hanging="360"/>
      </w:pPr>
    </w:lvl>
    <w:lvl w:ilvl="2" w:tplc="0419001B">
      <w:start w:val="1"/>
      <w:numFmt w:val="lowerRoman"/>
      <w:lvlText w:val="%3."/>
      <w:lvlJc w:val="right"/>
      <w:pPr>
        <w:ind w:left="3045" w:hanging="180"/>
      </w:pPr>
    </w:lvl>
    <w:lvl w:ilvl="3" w:tplc="0419000F">
      <w:start w:val="1"/>
      <w:numFmt w:val="decimal"/>
      <w:lvlText w:val="%4."/>
      <w:lvlJc w:val="left"/>
      <w:pPr>
        <w:ind w:left="3765" w:hanging="360"/>
      </w:pPr>
    </w:lvl>
    <w:lvl w:ilvl="4" w:tplc="04190019">
      <w:start w:val="1"/>
      <w:numFmt w:val="lowerLetter"/>
      <w:lvlText w:val="%5."/>
      <w:lvlJc w:val="left"/>
      <w:pPr>
        <w:ind w:left="4485" w:hanging="360"/>
      </w:pPr>
    </w:lvl>
    <w:lvl w:ilvl="5" w:tplc="0419001B">
      <w:start w:val="1"/>
      <w:numFmt w:val="lowerRoman"/>
      <w:lvlText w:val="%6."/>
      <w:lvlJc w:val="right"/>
      <w:pPr>
        <w:ind w:left="5205" w:hanging="180"/>
      </w:pPr>
    </w:lvl>
    <w:lvl w:ilvl="6" w:tplc="0419000F">
      <w:start w:val="1"/>
      <w:numFmt w:val="decimal"/>
      <w:lvlText w:val="%7."/>
      <w:lvlJc w:val="left"/>
      <w:pPr>
        <w:ind w:left="5925" w:hanging="360"/>
      </w:pPr>
    </w:lvl>
    <w:lvl w:ilvl="7" w:tplc="04190019">
      <w:start w:val="1"/>
      <w:numFmt w:val="lowerLetter"/>
      <w:lvlText w:val="%8."/>
      <w:lvlJc w:val="left"/>
      <w:pPr>
        <w:ind w:left="6645" w:hanging="360"/>
      </w:pPr>
    </w:lvl>
    <w:lvl w:ilvl="8" w:tplc="0419001B">
      <w:start w:val="1"/>
      <w:numFmt w:val="lowerRoman"/>
      <w:lvlText w:val="%9."/>
      <w:lvlJc w:val="right"/>
      <w:pPr>
        <w:ind w:left="7365" w:hanging="180"/>
      </w:pPr>
    </w:lvl>
  </w:abstractNum>
  <w:abstractNum w:abstractNumId="22">
    <w:nsid w:val="53177260"/>
    <w:multiLevelType w:val="multilevel"/>
    <w:tmpl w:val="88D6151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817A64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7B03261"/>
    <w:multiLevelType w:val="hybridMultilevel"/>
    <w:tmpl w:val="C72EA896"/>
    <w:lvl w:ilvl="0" w:tplc="D3CAA9C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64612E4E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66064ACF"/>
    <w:multiLevelType w:val="hybridMultilevel"/>
    <w:tmpl w:val="75F845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68733ED4"/>
    <w:multiLevelType w:val="hybridMultilevel"/>
    <w:tmpl w:val="04EAE012"/>
    <w:lvl w:ilvl="0" w:tplc="04190011">
      <w:start w:val="1"/>
      <w:numFmt w:val="decimal"/>
      <w:lvlText w:val="%1)"/>
      <w:lvlJc w:val="left"/>
      <w:pPr>
        <w:ind w:left="107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6EFC0DF1"/>
    <w:multiLevelType w:val="hybridMultilevel"/>
    <w:tmpl w:val="0116E3EA"/>
    <w:lvl w:ilvl="0" w:tplc="2EDADEF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00C4355"/>
    <w:multiLevelType w:val="hybridMultilevel"/>
    <w:tmpl w:val="6158E43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184373B"/>
    <w:multiLevelType w:val="multilevel"/>
    <w:tmpl w:val="1110ED2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84244F4"/>
    <w:multiLevelType w:val="hybridMultilevel"/>
    <w:tmpl w:val="31B6A0A4"/>
    <w:lvl w:ilvl="0" w:tplc="971A2A88">
      <w:start w:val="6"/>
      <w:numFmt w:val="decimal"/>
      <w:lvlText w:val="%1."/>
      <w:lvlJc w:val="left"/>
      <w:pPr>
        <w:ind w:left="107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D07BD0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A5B34CB"/>
    <w:multiLevelType w:val="hybridMultilevel"/>
    <w:tmpl w:val="FB5A46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7BDD3049"/>
    <w:multiLevelType w:val="multilevel"/>
    <w:tmpl w:val="5B7E604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0">
    <w:nsid w:val="7C360993"/>
    <w:multiLevelType w:val="hybridMultilevel"/>
    <w:tmpl w:val="0ACED9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1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E4C0B9C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E683EEC"/>
    <w:multiLevelType w:val="multilevel"/>
    <w:tmpl w:val="4D8686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0"/>
  </w:num>
  <w:num w:numId="2">
    <w:abstractNumId w:val="3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29"/>
  </w:num>
  <w:num w:numId="14">
    <w:abstractNumId w:val="2"/>
  </w:num>
  <w:num w:numId="15">
    <w:abstractNumId w:val="38"/>
  </w:num>
  <w:num w:numId="16">
    <w:abstractNumId w:val="10"/>
  </w:num>
  <w:num w:numId="17">
    <w:abstractNumId w:val="7"/>
  </w:num>
  <w:num w:numId="18">
    <w:abstractNumId w:val="3"/>
  </w:num>
  <w:num w:numId="19">
    <w:abstractNumId w:val="11"/>
  </w:num>
  <w:num w:numId="20">
    <w:abstractNumId w:val="12"/>
  </w:num>
  <w:num w:numId="21">
    <w:abstractNumId w:val="30"/>
  </w:num>
  <w:num w:numId="22">
    <w:abstractNumId w:val="39"/>
  </w:num>
  <w:num w:numId="23">
    <w:abstractNumId w:val="9"/>
  </w:num>
  <w:num w:numId="24">
    <w:abstractNumId w:val="41"/>
  </w:num>
  <w:num w:numId="25">
    <w:abstractNumId w:val="36"/>
  </w:num>
  <w:num w:numId="26">
    <w:abstractNumId w:val="16"/>
  </w:num>
  <w:num w:numId="27">
    <w:abstractNumId w:val="26"/>
  </w:num>
  <w:num w:numId="28">
    <w:abstractNumId w:val="6"/>
  </w:num>
  <w:num w:numId="29">
    <w:abstractNumId w:val="1"/>
  </w:num>
  <w:num w:numId="30">
    <w:abstractNumId w:val="31"/>
  </w:num>
  <w:num w:numId="31">
    <w:abstractNumId w:val="4"/>
  </w:num>
  <w:num w:numId="32">
    <w:abstractNumId w:val="19"/>
  </w:num>
  <w:num w:numId="33">
    <w:abstractNumId w:val="8"/>
  </w:num>
  <w:num w:numId="34">
    <w:abstractNumId w:val="24"/>
  </w:num>
  <w:num w:numId="35">
    <w:abstractNumId w:val="37"/>
  </w:num>
  <w:num w:numId="36">
    <w:abstractNumId w:val="14"/>
  </w:num>
  <w:num w:numId="37">
    <w:abstractNumId w:val="42"/>
  </w:num>
  <w:num w:numId="38">
    <w:abstractNumId w:val="15"/>
  </w:num>
  <w:num w:numId="39">
    <w:abstractNumId w:val="20"/>
  </w:num>
  <w:num w:numId="40">
    <w:abstractNumId w:val="5"/>
  </w:num>
  <w:num w:numId="41">
    <w:abstractNumId w:val="28"/>
  </w:num>
  <w:num w:numId="42">
    <w:abstractNumId w:val="25"/>
  </w:num>
  <w:num w:numId="43">
    <w:abstractNumId w:val="21"/>
  </w:num>
  <w:num w:numId="44">
    <w:abstractNumId w:val="43"/>
  </w:num>
  <w:num w:numId="45">
    <w:abstractNumId w:val="34"/>
  </w:num>
  <w:num w:numId="46">
    <w:abstractNumId w:val="27"/>
  </w:num>
  <w:num w:numId="47">
    <w:abstractNumId w:val="17"/>
  </w:num>
  <w:num w:numId="48">
    <w:abstractNumId w:val="22"/>
  </w:num>
  <w:num w:numId="4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3380"/>
    <w:rsid w:val="00000E6A"/>
    <w:rsid w:val="0000158E"/>
    <w:rsid w:val="00001E2D"/>
    <w:rsid w:val="000025F5"/>
    <w:rsid w:val="00002866"/>
    <w:rsid w:val="00003769"/>
    <w:rsid w:val="0000407D"/>
    <w:rsid w:val="000049A0"/>
    <w:rsid w:val="0000764A"/>
    <w:rsid w:val="000101E3"/>
    <w:rsid w:val="000109A6"/>
    <w:rsid w:val="00010F79"/>
    <w:rsid w:val="00011282"/>
    <w:rsid w:val="00011B8A"/>
    <w:rsid w:val="000149EC"/>
    <w:rsid w:val="00017AA7"/>
    <w:rsid w:val="000210DC"/>
    <w:rsid w:val="000215A9"/>
    <w:rsid w:val="00024674"/>
    <w:rsid w:val="00024FC0"/>
    <w:rsid w:val="00025807"/>
    <w:rsid w:val="00025BA5"/>
    <w:rsid w:val="00026138"/>
    <w:rsid w:val="00026ECF"/>
    <w:rsid w:val="000322E9"/>
    <w:rsid w:val="00032880"/>
    <w:rsid w:val="00032C0E"/>
    <w:rsid w:val="00033980"/>
    <w:rsid w:val="00033E76"/>
    <w:rsid w:val="000344B7"/>
    <w:rsid w:val="00036C82"/>
    <w:rsid w:val="000409EA"/>
    <w:rsid w:val="00040B4A"/>
    <w:rsid w:val="00041D9F"/>
    <w:rsid w:val="000448AB"/>
    <w:rsid w:val="000468E5"/>
    <w:rsid w:val="0004723B"/>
    <w:rsid w:val="00051F7D"/>
    <w:rsid w:val="0005292B"/>
    <w:rsid w:val="000534E9"/>
    <w:rsid w:val="00053E88"/>
    <w:rsid w:val="0005452E"/>
    <w:rsid w:val="00054A2C"/>
    <w:rsid w:val="0005680F"/>
    <w:rsid w:val="000600DD"/>
    <w:rsid w:val="00060E25"/>
    <w:rsid w:val="00061030"/>
    <w:rsid w:val="00061130"/>
    <w:rsid w:val="00062542"/>
    <w:rsid w:val="00062D0B"/>
    <w:rsid w:val="0006323E"/>
    <w:rsid w:val="0006376A"/>
    <w:rsid w:val="00064602"/>
    <w:rsid w:val="000668CB"/>
    <w:rsid w:val="0006735F"/>
    <w:rsid w:val="00067AF6"/>
    <w:rsid w:val="00070610"/>
    <w:rsid w:val="00070C07"/>
    <w:rsid w:val="00071E3E"/>
    <w:rsid w:val="000726A9"/>
    <w:rsid w:val="000758EB"/>
    <w:rsid w:val="00075F6E"/>
    <w:rsid w:val="00076674"/>
    <w:rsid w:val="000766E6"/>
    <w:rsid w:val="00076EFC"/>
    <w:rsid w:val="000777AE"/>
    <w:rsid w:val="00082E26"/>
    <w:rsid w:val="00084BCF"/>
    <w:rsid w:val="000860F7"/>
    <w:rsid w:val="00086DA3"/>
    <w:rsid w:val="000902C9"/>
    <w:rsid w:val="0009155A"/>
    <w:rsid w:val="000931A0"/>
    <w:rsid w:val="000933F1"/>
    <w:rsid w:val="00094BE6"/>
    <w:rsid w:val="0009570D"/>
    <w:rsid w:val="000973DF"/>
    <w:rsid w:val="000A00B5"/>
    <w:rsid w:val="000A1A17"/>
    <w:rsid w:val="000A23F5"/>
    <w:rsid w:val="000A2E58"/>
    <w:rsid w:val="000A56A8"/>
    <w:rsid w:val="000A6F63"/>
    <w:rsid w:val="000A7093"/>
    <w:rsid w:val="000A7580"/>
    <w:rsid w:val="000B26BF"/>
    <w:rsid w:val="000B27CF"/>
    <w:rsid w:val="000B404A"/>
    <w:rsid w:val="000B45E6"/>
    <w:rsid w:val="000B48D1"/>
    <w:rsid w:val="000B6363"/>
    <w:rsid w:val="000B6911"/>
    <w:rsid w:val="000C00FC"/>
    <w:rsid w:val="000C0AA5"/>
    <w:rsid w:val="000C1E21"/>
    <w:rsid w:val="000C32D6"/>
    <w:rsid w:val="000C3F9F"/>
    <w:rsid w:val="000C629F"/>
    <w:rsid w:val="000D01D3"/>
    <w:rsid w:val="000D1670"/>
    <w:rsid w:val="000D27A3"/>
    <w:rsid w:val="000D300E"/>
    <w:rsid w:val="000D36C4"/>
    <w:rsid w:val="000D4025"/>
    <w:rsid w:val="000D63F4"/>
    <w:rsid w:val="000D644D"/>
    <w:rsid w:val="000D7AA5"/>
    <w:rsid w:val="000E1BBE"/>
    <w:rsid w:val="000E1FAB"/>
    <w:rsid w:val="000E3876"/>
    <w:rsid w:val="000E438F"/>
    <w:rsid w:val="000E5372"/>
    <w:rsid w:val="000E5A98"/>
    <w:rsid w:val="000E6026"/>
    <w:rsid w:val="000E6FC2"/>
    <w:rsid w:val="000E7DD4"/>
    <w:rsid w:val="000F276F"/>
    <w:rsid w:val="000F3060"/>
    <w:rsid w:val="000F33C7"/>
    <w:rsid w:val="000F4FD2"/>
    <w:rsid w:val="000F5AC7"/>
    <w:rsid w:val="000F6DB8"/>
    <w:rsid w:val="000F757E"/>
    <w:rsid w:val="000F783A"/>
    <w:rsid w:val="000F792F"/>
    <w:rsid w:val="000F7CEC"/>
    <w:rsid w:val="001006AC"/>
    <w:rsid w:val="00100762"/>
    <w:rsid w:val="00100B92"/>
    <w:rsid w:val="001013B6"/>
    <w:rsid w:val="001027C0"/>
    <w:rsid w:val="00102BC6"/>
    <w:rsid w:val="001048BA"/>
    <w:rsid w:val="00104F6D"/>
    <w:rsid w:val="0010567E"/>
    <w:rsid w:val="001075A1"/>
    <w:rsid w:val="0010782E"/>
    <w:rsid w:val="00110CFA"/>
    <w:rsid w:val="00111DB9"/>
    <w:rsid w:val="001127AA"/>
    <w:rsid w:val="00113406"/>
    <w:rsid w:val="00113836"/>
    <w:rsid w:val="00114E1B"/>
    <w:rsid w:val="00114EAE"/>
    <w:rsid w:val="00116440"/>
    <w:rsid w:val="0011644A"/>
    <w:rsid w:val="00120DCA"/>
    <w:rsid w:val="001226E2"/>
    <w:rsid w:val="00122AD5"/>
    <w:rsid w:val="00123CF8"/>
    <w:rsid w:val="00125B10"/>
    <w:rsid w:val="0012638E"/>
    <w:rsid w:val="001266EF"/>
    <w:rsid w:val="00127B15"/>
    <w:rsid w:val="00130466"/>
    <w:rsid w:val="001316BD"/>
    <w:rsid w:val="0013205E"/>
    <w:rsid w:val="00133A6B"/>
    <w:rsid w:val="00133DCA"/>
    <w:rsid w:val="00134B3C"/>
    <w:rsid w:val="00135966"/>
    <w:rsid w:val="00136C23"/>
    <w:rsid w:val="00137B3F"/>
    <w:rsid w:val="00137C90"/>
    <w:rsid w:val="001414C8"/>
    <w:rsid w:val="0014241D"/>
    <w:rsid w:val="00142B62"/>
    <w:rsid w:val="0014300C"/>
    <w:rsid w:val="001439A9"/>
    <w:rsid w:val="00143F0C"/>
    <w:rsid w:val="00145070"/>
    <w:rsid w:val="001456CF"/>
    <w:rsid w:val="0014579E"/>
    <w:rsid w:val="0014607B"/>
    <w:rsid w:val="00150AFF"/>
    <w:rsid w:val="00151E73"/>
    <w:rsid w:val="0015209A"/>
    <w:rsid w:val="00152727"/>
    <w:rsid w:val="001533B2"/>
    <w:rsid w:val="00153F4D"/>
    <w:rsid w:val="00155900"/>
    <w:rsid w:val="001559B8"/>
    <w:rsid w:val="00157490"/>
    <w:rsid w:val="00157A77"/>
    <w:rsid w:val="001601D0"/>
    <w:rsid w:val="00160FC8"/>
    <w:rsid w:val="00161E38"/>
    <w:rsid w:val="00161F7E"/>
    <w:rsid w:val="00162B30"/>
    <w:rsid w:val="00167958"/>
    <w:rsid w:val="00170943"/>
    <w:rsid w:val="0017209D"/>
    <w:rsid w:val="00172233"/>
    <w:rsid w:val="001727E0"/>
    <w:rsid w:val="00172F05"/>
    <w:rsid w:val="00174C4D"/>
    <w:rsid w:val="00175A8B"/>
    <w:rsid w:val="00176703"/>
    <w:rsid w:val="00176E23"/>
    <w:rsid w:val="0017724A"/>
    <w:rsid w:val="001806AF"/>
    <w:rsid w:val="0018633D"/>
    <w:rsid w:val="001876D9"/>
    <w:rsid w:val="001878AC"/>
    <w:rsid w:val="001921B0"/>
    <w:rsid w:val="00192875"/>
    <w:rsid w:val="00194005"/>
    <w:rsid w:val="00194D39"/>
    <w:rsid w:val="001973F1"/>
    <w:rsid w:val="00197EBC"/>
    <w:rsid w:val="001A048A"/>
    <w:rsid w:val="001A0AC7"/>
    <w:rsid w:val="001A1AB7"/>
    <w:rsid w:val="001A331C"/>
    <w:rsid w:val="001A4E31"/>
    <w:rsid w:val="001A5F01"/>
    <w:rsid w:val="001A72F2"/>
    <w:rsid w:val="001A790F"/>
    <w:rsid w:val="001B078C"/>
    <w:rsid w:val="001B4375"/>
    <w:rsid w:val="001B6665"/>
    <w:rsid w:val="001B79D9"/>
    <w:rsid w:val="001B7B00"/>
    <w:rsid w:val="001C1BE7"/>
    <w:rsid w:val="001C205B"/>
    <w:rsid w:val="001C26B8"/>
    <w:rsid w:val="001C2A7E"/>
    <w:rsid w:val="001C301F"/>
    <w:rsid w:val="001C3371"/>
    <w:rsid w:val="001C56DE"/>
    <w:rsid w:val="001C6ECD"/>
    <w:rsid w:val="001C7329"/>
    <w:rsid w:val="001D3830"/>
    <w:rsid w:val="001D4294"/>
    <w:rsid w:val="001E1D6C"/>
    <w:rsid w:val="001E2494"/>
    <w:rsid w:val="001E2C26"/>
    <w:rsid w:val="001E39EF"/>
    <w:rsid w:val="001E49AA"/>
    <w:rsid w:val="001E7390"/>
    <w:rsid w:val="001E7CCC"/>
    <w:rsid w:val="001F1069"/>
    <w:rsid w:val="001F1696"/>
    <w:rsid w:val="001F18A4"/>
    <w:rsid w:val="001F190D"/>
    <w:rsid w:val="001F31A1"/>
    <w:rsid w:val="001F3757"/>
    <w:rsid w:val="001F471D"/>
    <w:rsid w:val="001F4B6B"/>
    <w:rsid w:val="001F5531"/>
    <w:rsid w:val="001F687A"/>
    <w:rsid w:val="001F78EB"/>
    <w:rsid w:val="00200278"/>
    <w:rsid w:val="00202539"/>
    <w:rsid w:val="002026D9"/>
    <w:rsid w:val="002029D7"/>
    <w:rsid w:val="00203B4A"/>
    <w:rsid w:val="00203D68"/>
    <w:rsid w:val="002107B6"/>
    <w:rsid w:val="00216493"/>
    <w:rsid w:val="002164A6"/>
    <w:rsid w:val="0021665A"/>
    <w:rsid w:val="0021697E"/>
    <w:rsid w:val="00216C34"/>
    <w:rsid w:val="002179EB"/>
    <w:rsid w:val="00221A25"/>
    <w:rsid w:val="00221F7A"/>
    <w:rsid w:val="00223D83"/>
    <w:rsid w:val="00224882"/>
    <w:rsid w:val="002255A7"/>
    <w:rsid w:val="00226A81"/>
    <w:rsid w:val="00230D50"/>
    <w:rsid w:val="002312D0"/>
    <w:rsid w:val="0023265C"/>
    <w:rsid w:val="00232736"/>
    <w:rsid w:val="002330ED"/>
    <w:rsid w:val="00233154"/>
    <w:rsid w:val="00233C07"/>
    <w:rsid w:val="0023405C"/>
    <w:rsid w:val="002345D6"/>
    <w:rsid w:val="0023551F"/>
    <w:rsid w:val="00235A50"/>
    <w:rsid w:val="00235ECE"/>
    <w:rsid w:val="00236B44"/>
    <w:rsid w:val="00241074"/>
    <w:rsid w:val="00241C91"/>
    <w:rsid w:val="00242445"/>
    <w:rsid w:val="00245E9F"/>
    <w:rsid w:val="00245EBF"/>
    <w:rsid w:val="00246E49"/>
    <w:rsid w:val="00250501"/>
    <w:rsid w:val="002514DA"/>
    <w:rsid w:val="00251733"/>
    <w:rsid w:val="00251A31"/>
    <w:rsid w:val="00251FCB"/>
    <w:rsid w:val="00252727"/>
    <w:rsid w:val="002535EB"/>
    <w:rsid w:val="00256679"/>
    <w:rsid w:val="00256E5F"/>
    <w:rsid w:val="00257121"/>
    <w:rsid w:val="00260158"/>
    <w:rsid w:val="00260DBB"/>
    <w:rsid w:val="002634B3"/>
    <w:rsid w:val="0026357E"/>
    <w:rsid w:val="00263922"/>
    <w:rsid w:val="00264E10"/>
    <w:rsid w:val="00267120"/>
    <w:rsid w:val="002673DA"/>
    <w:rsid w:val="00267601"/>
    <w:rsid w:val="002700D8"/>
    <w:rsid w:val="002722FC"/>
    <w:rsid w:val="002737BC"/>
    <w:rsid w:val="00273F86"/>
    <w:rsid w:val="002758EC"/>
    <w:rsid w:val="00277935"/>
    <w:rsid w:val="00277B23"/>
    <w:rsid w:val="0028240A"/>
    <w:rsid w:val="00285BAE"/>
    <w:rsid w:val="002938C2"/>
    <w:rsid w:val="00294880"/>
    <w:rsid w:val="00294C4C"/>
    <w:rsid w:val="002A0693"/>
    <w:rsid w:val="002A0C9B"/>
    <w:rsid w:val="002A2719"/>
    <w:rsid w:val="002A2AFB"/>
    <w:rsid w:val="002A42B7"/>
    <w:rsid w:val="002A460E"/>
    <w:rsid w:val="002A5BFB"/>
    <w:rsid w:val="002A5E8C"/>
    <w:rsid w:val="002A7CAE"/>
    <w:rsid w:val="002B1EA7"/>
    <w:rsid w:val="002B44D8"/>
    <w:rsid w:val="002B5546"/>
    <w:rsid w:val="002B700A"/>
    <w:rsid w:val="002B7DF9"/>
    <w:rsid w:val="002C0463"/>
    <w:rsid w:val="002C0B9B"/>
    <w:rsid w:val="002C133F"/>
    <w:rsid w:val="002C22BD"/>
    <w:rsid w:val="002C26BF"/>
    <w:rsid w:val="002C2C8D"/>
    <w:rsid w:val="002C3ABA"/>
    <w:rsid w:val="002C5CD3"/>
    <w:rsid w:val="002C608B"/>
    <w:rsid w:val="002C65CD"/>
    <w:rsid w:val="002C7B7A"/>
    <w:rsid w:val="002D2B38"/>
    <w:rsid w:val="002D3184"/>
    <w:rsid w:val="002D38CF"/>
    <w:rsid w:val="002D3AAF"/>
    <w:rsid w:val="002D5AE7"/>
    <w:rsid w:val="002D697C"/>
    <w:rsid w:val="002D7516"/>
    <w:rsid w:val="002E0C19"/>
    <w:rsid w:val="002E0E6A"/>
    <w:rsid w:val="002E11A7"/>
    <w:rsid w:val="002E1458"/>
    <w:rsid w:val="002E192B"/>
    <w:rsid w:val="002E19CF"/>
    <w:rsid w:val="002E48D9"/>
    <w:rsid w:val="002E57F4"/>
    <w:rsid w:val="002E58E0"/>
    <w:rsid w:val="002F167F"/>
    <w:rsid w:val="002F42E2"/>
    <w:rsid w:val="002F51FC"/>
    <w:rsid w:val="002F6CED"/>
    <w:rsid w:val="003007F5"/>
    <w:rsid w:val="00300AC3"/>
    <w:rsid w:val="00302FB0"/>
    <w:rsid w:val="00303A2B"/>
    <w:rsid w:val="0030522B"/>
    <w:rsid w:val="0030575E"/>
    <w:rsid w:val="00306118"/>
    <w:rsid w:val="0030651B"/>
    <w:rsid w:val="00310604"/>
    <w:rsid w:val="003106BE"/>
    <w:rsid w:val="00310D59"/>
    <w:rsid w:val="00312D5E"/>
    <w:rsid w:val="00314787"/>
    <w:rsid w:val="003171F0"/>
    <w:rsid w:val="003205B3"/>
    <w:rsid w:val="00320F19"/>
    <w:rsid w:val="0032124F"/>
    <w:rsid w:val="003215D5"/>
    <w:rsid w:val="0032182B"/>
    <w:rsid w:val="00322662"/>
    <w:rsid w:val="00323362"/>
    <w:rsid w:val="00323ACA"/>
    <w:rsid w:val="00325F47"/>
    <w:rsid w:val="003263BE"/>
    <w:rsid w:val="00327158"/>
    <w:rsid w:val="0032716B"/>
    <w:rsid w:val="003274FC"/>
    <w:rsid w:val="00330F06"/>
    <w:rsid w:val="00331C7D"/>
    <w:rsid w:val="00333138"/>
    <w:rsid w:val="003338DF"/>
    <w:rsid w:val="00333A18"/>
    <w:rsid w:val="00333D70"/>
    <w:rsid w:val="003345DC"/>
    <w:rsid w:val="003361C6"/>
    <w:rsid w:val="0033662B"/>
    <w:rsid w:val="00337E33"/>
    <w:rsid w:val="00341002"/>
    <w:rsid w:val="00343BAF"/>
    <w:rsid w:val="00344D4B"/>
    <w:rsid w:val="00345DA1"/>
    <w:rsid w:val="00346063"/>
    <w:rsid w:val="003471FA"/>
    <w:rsid w:val="00350EE6"/>
    <w:rsid w:val="003522BC"/>
    <w:rsid w:val="003523C6"/>
    <w:rsid w:val="0035382F"/>
    <w:rsid w:val="003543C4"/>
    <w:rsid w:val="00357352"/>
    <w:rsid w:val="0036292F"/>
    <w:rsid w:val="00362B75"/>
    <w:rsid w:val="00362CA6"/>
    <w:rsid w:val="00362E6A"/>
    <w:rsid w:val="00362F92"/>
    <w:rsid w:val="00363879"/>
    <w:rsid w:val="00364FB4"/>
    <w:rsid w:val="00365047"/>
    <w:rsid w:val="0036604F"/>
    <w:rsid w:val="00367268"/>
    <w:rsid w:val="003679F8"/>
    <w:rsid w:val="00371F09"/>
    <w:rsid w:val="00374A5D"/>
    <w:rsid w:val="003751E6"/>
    <w:rsid w:val="00375A6E"/>
    <w:rsid w:val="00375FE2"/>
    <w:rsid w:val="003762D1"/>
    <w:rsid w:val="00383B04"/>
    <w:rsid w:val="00384EF7"/>
    <w:rsid w:val="00385C15"/>
    <w:rsid w:val="00392C53"/>
    <w:rsid w:val="00396418"/>
    <w:rsid w:val="0039715E"/>
    <w:rsid w:val="0039716B"/>
    <w:rsid w:val="003A00CA"/>
    <w:rsid w:val="003A13F7"/>
    <w:rsid w:val="003A1757"/>
    <w:rsid w:val="003A1900"/>
    <w:rsid w:val="003A2EA0"/>
    <w:rsid w:val="003A3BC6"/>
    <w:rsid w:val="003A45D9"/>
    <w:rsid w:val="003A4B51"/>
    <w:rsid w:val="003A4CEA"/>
    <w:rsid w:val="003A5174"/>
    <w:rsid w:val="003A6C73"/>
    <w:rsid w:val="003B02CA"/>
    <w:rsid w:val="003B0BE1"/>
    <w:rsid w:val="003B0D5C"/>
    <w:rsid w:val="003B1169"/>
    <w:rsid w:val="003B22F0"/>
    <w:rsid w:val="003B4379"/>
    <w:rsid w:val="003B457D"/>
    <w:rsid w:val="003B4B37"/>
    <w:rsid w:val="003B5478"/>
    <w:rsid w:val="003B6BF8"/>
    <w:rsid w:val="003B6F9C"/>
    <w:rsid w:val="003B7EB9"/>
    <w:rsid w:val="003C0017"/>
    <w:rsid w:val="003C0CC6"/>
    <w:rsid w:val="003C1107"/>
    <w:rsid w:val="003C48E7"/>
    <w:rsid w:val="003C66C6"/>
    <w:rsid w:val="003C69CB"/>
    <w:rsid w:val="003C723A"/>
    <w:rsid w:val="003C75DF"/>
    <w:rsid w:val="003D141B"/>
    <w:rsid w:val="003D3499"/>
    <w:rsid w:val="003D5D00"/>
    <w:rsid w:val="003D69D6"/>
    <w:rsid w:val="003D72EE"/>
    <w:rsid w:val="003D7677"/>
    <w:rsid w:val="003E0BAF"/>
    <w:rsid w:val="003E12C3"/>
    <w:rsid w:val="003E1B53"/>
    <w:rsid w:val="003E1BA6"/>
    <w:rsid w:val="003E2887"/>
    <w:rsid w:val="003E3AB5"/>
    <w:rsid w:val="003E4734"/>
    <w:rsid w:val="003E50FF"/>
    <w:rsid w:val="003E5246"/>
    <w:rsid w:val="003E647F"/>
    <w:rsid w:val="003E7331"/>
    <w:rsid w:val="003F0410"/>
    <w:rsid w:val="003F078C"/>
    <w:rsid w:val="003F1A0F"/>
    <w:rsid w:val="003F2317"/>
    <w:rsid w:val="003F2492"/>
    <w:rsid w:val="003F27A4"/>
    <w:rsid w:val="003F3133"/>
    <w:rsid w:val="003F32F0"/>
    <w:rsid w:val="003F38BF"/>
    <w:rsid w:val="003F4DCC"/>
    <w:rsid w:val="003F6FDB"/>
    <w:rsid w:val="003F70FD"/>
    <w:rsid w:val="003F7BED"/>
    <w:rsid w:val="004005C1"/>
    <w:rsid w:val="00402012"/>
    <w:rsid w:val="00402D0F"/>
    <w:rsid w:val="00403901"/>
    <w:rsid w:val="00406C01"/>
    <w:rsid w:val="00407E5C"/>
    <w:rsid w:val="004104FB"/>
    <w:rsid w:val="00410D01"/>
    <w:rsid w:val="004110E7"/>
    <w:rsid w:val="004112BD"/>
    <w:rsid w:val="00411BAE"/>
    <w:rsid w:val="00412565"/>
    <w:rsid w:val="00412746"/>
    <w:rsid w:val="00412CD5"/>
    <w:rsid w:val="00412ED8"/>
    <w:rsid w:val="0041557F"/>
    <w:rsid w:val="004159F3"/>
    <w:rsid w:val="00422394"/>
    <w:rsid w:val="004250D9"/>
    <w:rsid w:val="00431384"/>
    <w:rsid w:val="004348F2"/>
    <w:rsid w:val="00434B12"/>
    <w:rsid w:val="00434F89"/>
    <w:rsid w:val="00435133"/>
    <w:rsid w:val="00435591"/>
    <w:rsid w:val="00435FE2"/>
    <w:rsid w:val="0044073F"/>
    <w:rsid w:val="00440A17"/>
    <w:rsid w:val="00442DD0"/>
    <w:rsid w:val="0044311C"/>
    <w:rsid w:val="00443D54"/>
    <w:rsid w:val="00444507"/>
    <w:rsid w:val="00445522"/>
    <w:rsid w:val="00446161"/>
    <w:rsid w:val="00446C60"/>
    <w:rsid w:val="004474D4"/>
    <w:rsid w:val="004509F5"/>
    <w:rsid w:val="00450B2C"/>
    <w:rsid w:val="00450DB4"/>
    <w:rsid w:val="00452296"/>
    <w:rsid w:val="00453F48"/>
    <w:rsid w:val="004545FF"/>
    <w:rsid w:val="0045549D"/>
    <w:rsid w:val="004579A2"/>
    <w:rsid w:val="004605BA"/>
    <w:rsid w:val="00460D69"/>
    <w:rsid w:val="004613DB"/>
    <w:rsid w:val="00461B5F"/>
    <w:rsid w:val="00461CBB"/>
    <w:rsid w:val="00462DA1"/>
    <w:rsid w:val="00463B2F"/>
    <w:rsid w:val="00464B06"/>
    <w:rsid w:val="00465C64"/>
    <w:rsid w:val="0047061C"/>
    <w:rsid w:val="00470938"/>
    <w:rsid w:val="00470AA7"/>
    <w:rsid w:val="004739CF"/>
    <w:rsid w:val="00474A56"/>
    <w:rsid w:val="0047630D"/>
    <w:rsid w:val="00476FB5"/>
    <w:rsid w:val="0047712C"/>
    <w:rsid w:val="004808A2"/>
    <w:rsid w:val="00481FC9"/>
    <w:rsid w:val="00482DF9"/>
    <w:rsid w:val="00483113"/>
    <w:rsid w:val="00485701"/>
    <w:rsid w:val="00486278"/>
    <w:rsid w:val="0048772C"/>
    <w:rsid w:val="00491443"/>
    <w:rsid w:val="004920A3"/>
    <w:rsid w:val="00492B7C"/>
    <w:rsid w:val="004967D8"/>
    <w:rsid w:val="00497CBD"/>
    <w:rsid w:val="004A000A"/>
    <w:rsid w:val="004A30E4"/>
    <w:rsid w:val="004A3A7A"/>
    <w:rsid w:val="004A4483"/>
    <w:rsid w:val="004A551C"/>
    <w:rsid w:val="004A5E65"/>
    <w:rsid w:val="004A693A"/>
    <w:rsid w:val="004A7681"/>
    <w:rsid w:val="004A7E3F"/>
    <w:rsid w:val="004B042F"/>
    <w:rsid w:val="004B106C"/>
    <w:rsid w:val="004B24FE"/>
    <w:rsid w:val="004B2A81"/>
    <w:rsid w:val="004B457D"/>
    <w:rsid w:val="004B4FD9"/>
    <w:rsid w:val="004B5897"/>
    <w:rsid w:val="004B710F"/>
    <w:rsid w:val="004C31A8"/>
    <w:rsid w:val="004C3A97"/>
    <w:rsid w:val="004C54A7"/>
    <w:rsid w:val="004C65F6"/>
    <w:rsid w:val="004C67C6"/>
    <w:rsid w:val="004D0E0D"/>
    <w:rsid w:val="004D14A7"/>
    <w:rsid w:val="004D1BA9"/>
    <w:rsid w:val="004D1F4E"/>
    <w:rsid w:val="004D2794"/>
    <w:rsid w:val="004D38D1"/>
    <w:rsid w:val="004D4872"/>
    <w:rsid w:val="004D5F3F"/>
    <w:rsid w:val="004D7EB7"/>
    <w:rsid w:val="004E452A"/>
    <w:rsid w:val="004E506B"/>
    <w:rsid w:val="004E6622"/>
    <w:rsid w:val="004E76B1"/>
    <w:rsid w:val="004E7B99"/>
    <w:rsid w:val="004F29A1"/>
    <w:rsid w:val="004F330C"/>
    <w:rsid w:val="004F527E"/>
    <w:rsid w:val="004F5387"/>
    <w:rsid w:val="004F5D15"/>
    <w:rsid w:val="0050099B"/>
    <w:rsid w:val="0050227C"/>
    <w:rsid w:val="00502672"/>
    <w:rsid w:val="00502C34"/>
    <w:rsid w:val="00503204"/>
    <w:rsid w:val="00503D86"/>
    <w:rsid w:val="005050F4"/>
    <w:rsid w:val="0050531F"/>
    <w:rsid w:val="005064CA"/>
    <w:rsid w:val="00506CFA"/>
    <w:rsid w:val="005101F7"/>
    <w:rsid w:val="0051042F"/>
    <w:rsid w:val="00510E4F"/>
    <w:rsid w:val="0051136F"/>
    <w:rsid w:val="005116DC"/>
    <w:rsid w:val="00511751"/>
    <w:rsid w:val="00511C7E"/>
    <w:rsid w:val="00511D61"/>
    <w:rsid w:val="005133CA"/>
    <w:rsid w:val="00514AB3"/>
    <w:rsid w:val="00514ECA"/>
    <w:rsid w:val="00515106"/>
    <w:rsid w:val="00515D97"/>
    <w:rsid w:val="00521F06"/>
    <w:rsid w:val="0052434E"/>
    <w:rsid w:val="005254E7"/>
    <w:rsid w:val="00525F00"/>
    <w:rsid w:val="00526BF0"/>
    <w:rsid w:val="0053003B"/>
    <w:rsid w:val="005306FF"/>
    <w:rsid w:val="00531D88"/>
    <w:rsid w:val="0053373A"/>
    <w:rsid w:val="00533991"/>
    <w:rsid w:val="00534E42"/>
    <w:rsid w:val="0053650E"/>
    <w:rsid w:val="00537120"/>
    <w:rsid w:val="005404A4"/>
    <w:rsid w:val="00540911"/>
    <w:rsid w:val="00540D8A"/>
    <w:rsid w:val="00541335"/>
    <w:rsid w:val="005432D7"/>
    <w:rsid w:val="005441A8"/>
    <w:rsid w:val="00544B24"/>
    <w:rsid w:val="00545E55"/>
    <w:rsid w:val="005464A6"/>
    <w:rsid w:val="0054735F"/>
    <w:rsid w:val="00547E9C"/>
    <w:rsid w:val="00550A3B"/>
    <w:rsid w:val="00550FB6"/>
    <w:rsid w:val="00551701"/>
    <w:rsid w:val="00551919"/>
    <w:rsid w:val="00552C2C"/>
    <w:rsid w:val="00557C73"/>
    <w:rsid w:val="00557E4B"/>
    <w:rsid w:val="00562234"/>
    <w:rsid w:val="00562859"/>
    <w:rsid w:val="0056300C"/>
    <w:rsid w:val="00563751"/>
    <w:rsid w:val="00563DC2"/>
    <w:rsid w:val="005642FC"/>
    <w:rsid w:val="00564598"/>
    <w:rsid w:val="00564F26"/>
    <w:rsid w:val="00565B60"/>
    <w:rsid w:val="005674D6"/>
    <w:rsid w:val="005700A2"/>
    <w:rsid w:val="005700D6"/>
    <w:rsid w:val="005706F0"/>
    <w:rsid w:val="00571B56"/>
    <w:rsid w:val="00571B5A"/>
    <w:rsid w:val="00571CB1"/>
    <w:rsid w:val="00573616"/>
    <w:rsid w:val="005772FC"/>
    <w:rsid w:val="00577632"/>
    <w:rsid w:val="0058105D"/>
    <w:rsid w:val="0058267E"/>
    <w:rsid w:val="00584C9A"/>
    <w:rsid w:val="00586B94"/>
    <w:rsid w:val="00590977"/>
    <w:rsid w:val="00592756"/>
    <w:rsid w:val="00593FCD"/>
    <w:rsid w:val="0059692F"/>
    <w:rsid w:val="00597B92"/>
    <w:rsid w:val="00597BDE"/>
    <w:rsid w:val="005A05C5"/>
    <w:rsid w:val="005A0863"/>
    <w:rsid w:val="005A0891"/>
    <w:rsid w:val="005A313D"/>
    <w:rsid w:val="005A338D"/>
    <w:rsid w:val="005A5635"/>
    <w:rsid w:val="005A59E1"/>
    <w:rsid w:val="005A78B1"/>
    <w:rsid w:val="005B09C8"/>
    <w:rsid w:val="005B133D"/>
    <w:rsid w:val="005B1382"/>
    <w:rsid w:val="005B2972"/>
    <w:rsid w:val="005B2DA7"/>
    <w:rsid w:val="005B3927"/>
    <w:rsid w:val="005B3A3B"/>
    <w:rsid w:val="005B3AC3"/>
    <w:rsid w:val="005B3BBB"/>
    <w:rsid w:val="005B40C6"/>
    <w:rsid w:val="005B4617"/>
    <w:rsid w:val="005B5097"/>
    <w:rsid w:val="005B586F"/>
    <w:rsid w:val="005B5977"/>
    <w:rsid w:val="005B5C6A"/>
    <w:rsid w:val="005B5D75"/>
    <w:rsid w:val="005B6F45"/>
    <w:rsid w:val="005B7342"/>
    <w:rsid w:val="005B7D33"/>
    <w:rsid w:val="005C0B72"/>
    <w:rsid w:val="005C0C4D"/>
    <w:rsid w:val="005C1EC5"/>
    <w:rsid w:val="005C2713"/>
    <w:rsid w:val="005C3351"/>
    <w:rsid w:val="005C7505"/>
    <w:rsid w:val="005C76A8"/>
    <w:rsid w:val="005D0EF8"/>
    <w:rsid w:val="005D149C"/>
    <w:rsid w:val="005D2A70"/>
    <w:rsid w:val="005D324F"/>
    <w:rsid w:val="005D332D"/>
    <w:rsid w:val="005D45E3"/>
    <w:rsid w:val="005D48A0"/>
    <w:rsid w:val="005D498A"/>
    <w:rsid w:val="005D4C3C"/>
    <w:rsid w:val="005D5B02"/>
    <w:rsid w:val="005D60A5"/>
    <w:rsid w:val="005D6717"/>
    <w:rsid w:val="005D67E3"/>
    <w:rsid w:val="005E1A16"/>
    <w:rsid w:val="005E32BC"/>
    <w:rsid w:val="005E34E5"/>
    <w:rsid w:val="005E4F62"/>
    <w:rsid w:val="005E51C6"/>
    <w:rsid w:val="005E54BB"/>
    <w:rsid w:val="005E691C"/>
    <w:rsid w:val="005F1572"/>
    <w:rsid w:val="005F2342"/>
    <w:rsid w:val="005F25D0"/>
    <w:rsid w:val="005F2978"/>
    <w:rsid w:val="005F4EF2"/>
    <w:rsid w:val="005F628A"/>
    <w:rsid w:val="005F6C73"/>
    <w:rsid w:val="005F7266"/>
    <w:rsid w:val="005F7285"/>
    <w:rsid w:val="00601188"/>
    <w:rsid w:val="00603DDC"/>
    <w:rsid w:val="006065AC"/>
    <w:rsid w:val="00606A13"/>
    <w:rsid w:val="00614B9D"/>
    <w:rsid w:val="006155E5"/>
    <w:rsid w:val="006155ED"/>
    <w:rsid w:val="00616559"/>
    <w:rsid w:val="00617AEF"/>
    <w:rsid w:val="00617AFD"/>
    <w:rsid w:val="00620F36"/>
    <w:rsid w:val="00621EDF"/>
    <w:rsid w:val="0062213A"/>
    <w:rsid w:val="006248DD"/>
    <w:rsid w:val="0062569C"/>
    <w:rsid w:val="00625CC1"/>
    <w:rsid w:val="00625D76"/>
    <w:rsid w:val="00627FEE"/>
    <w:rsid w:val="00631202"/>
    <w:rsid w:val="006312CF"/>
    <w:rsid w:val="00632059"/>
    <w:rsid w:val="00632496"/>
    <w:rsid w:val="006328B1"/>
    <w:rsid w:val="00632A42"/>
    <w:rsid w:val="00632A78"/>
    <w:rsid w:val="00632C11"/>
    <w:rsid w:val="00632C94"/>
    <w:rsid w:val="00634032"/>
    <w:rsid w:val="00634CCB"/>
    <w:rsid w:val="00635159"/>
    <w:rsid w:val="006356B7"/>
    <w:rsid w:val="006364E3"/>
    <w:rsid w:val="0063653A"/>
    <w:rsid w:val="00636C1E"/>
    <w:rsid w:val="00641FF2"/>
    <w:rsid w:val="006442AF"/>
    <w:rsid w:val="00644301"/>
    <w:rsid w:val="00645469"/>
    <w:rsid w:val="00647996"/>
    <w:rsid w:val="00651E4E"/>
    <w:rsid w:val="00652CD5"/>
    <w:rsid w:val="00653F81"/>
    <w:rsid w:val="00655901"/>
    <w:rsid w:val="006561CC"/>
    <w:rsid w:val="006566AB"/>
    <w:rsid w:val="006569CE"/>
    <w:rsid w:val="00657026"/>
    <w:rsid w:val="006618FF"/>
    <w:rsid w:val="0066269A"/>
    <w:rsid w:val="00662C3C"/>
    <w:rsid w:val="006632C4"/>
    <w:rsid w:val="00664E7C"/>
    <w:rsid w:val="006658FD"/>
    <w:rsid w:val="00666EA5"/>
    <w:rsid w:val="0067115D"/>
    <w:rsid w:val="0067289B"/>
    <w:rsid w:val="00672DA3"/>
    <w:rsid w:val="0067459D"/>
    <w:rsid w:val="00682604"/>
    <w:rsid w:val="00682F1A"/>
    <w:rsid w:val="00683380"/>
    <w:rsid w:val="00685822"/>
    <w:rsid w:val="0068633A"/>
    <w:rsid w:val="00686713"/>
    <w:rsid w:val="006909D9"/>
    <w:rsid w:val="00690ECA"/>
    <w:rsid w:val="006911F3"/>
    <w:rsid w:val="0069268E"/>
    <w:rsid w:val="00693B65"/>
    <w:rsid w:val="00695350"/>
    <w:rsid w:val="00695381"/>
    <w:rsid w:val="0069593C"/>
    <w:rsid w:val="006A049A"/>
    <w:rsid w:val="006A3396"/>
    <w:rsid w:val="006A4179"/>
    <w:rsid w:val="006A4661"/>
    <w:rsid w:val="006A5F96"/>
    <w:rsid w:val="006B2720"/>
    <w:rsid w:val="006B2776"/>
    <w:rsid w:val="006B29C8"/>
    <w:rsid w:val="006B577A"/>
    <w:rsid w:val="006B5D85"/>
    <w:rsid w:val="006B67CD"/>
    <w:rsid w:val="006B68FC"/>
    <w:rsid w:val="006B6996"/>
    <w:rsid w:val="006B7501"/>
    <w:rsid w:val="006B7AC4"/>
    <w:rsid w:val="006B7BFC"/>
    <w:rsid w:val="006C0D9A"/>
    <w:rsid w:val="006C14EB"/>
    <w:rsid w:val="006C2987"/>
    <w:rsid w:val="006C2988"/>
    <w:rsid w:val="006C305A"/>
    <w:rsid w:val="006C321B"/>
    <w:rsid w:val="006C45F6"/>
    <w:rsid w:val="006C62F4"/>
    <w:rsid w:val="006C760F"/>
    <w:rsid w:val="006C7EA2"/>
    <w:rsid w:val="006D1DC7"/>
    <w:rsid w:val="006D24B6"/>
    <w:rsid w:val="006D30B7"/>
    <w:rsid w:val="006D5ED7"/>
    <w:rsid w:val="006D760D"/>
    <w:rsid w:val="006D76E7"/>
    <w:rsid w:val="006E0111"/>
    <w:rsid w:val="006E0B0F"/>
    <w:rsid w:val="006E2565"/>
    <w:rsid w:val="006E2B90"/>
    <w:rsid w:val="006E3029"/>
    <w:rsid w:val="006E4B6C"/>
    <w:rsid w:val="006E4C56"/>
    <w:rsid w:val="006E6118"/>
    <w:rsid w:val="006E6123"/>
    <w:rsid w:val="006E7A4B"/>
    <w:rsid w:val="006E7D98"/>
    <w:rsid w:val="006F0EAF"/>
    <w:rsid w:val="006F28D9"/>
    <w:rsid w:val="006F3A17"/>
    <w:rsid w:val="006F4810"/>
    <w:rsid w:val="006F52E7"/>
    <w:rsid w:val="006F59D4"/>
    <w:rsid w:val="006F780A"/>
    <w:rsid w:val="006F78C2"/>
    <w:rsid w:val="00701EA7"/>
    <w:rsid w:val="00704A4D"/>
    <w:rsid w:val="00705088"/>
    <w:rsid w:val="00706674"/>
    <w:rsid w:val="00706CB7"/>
    <w:rsid w:val="0070728B"/>
    <w:rsid w:val="00707322"/>
    <w:rsid w:val="00707CEE"/>
    <w:rsid w:val="0071022A"/>
    <w:rsid w:val="00710E09"/>
    <w:rsid w:val="00711EB2"/>
    <w:rsid w:val="00712190"/>
    <w:rsid w:val="007131C1"/>
    <w:rsid w:val="00713708"/>
    <w:rsid w:val="00713E22"/>
    <w:rsid w:val="007142A2"/>
    <w:rsid w:val="0071570B"/>
    <w:rsid w:val="00715A12"/>
    <w:rsid w:val="00715AB6"/>
    <w:rsid w:val="00716BBF"/>
    <w:rsid w:val="00716BCD"/>
    <w:rsid w:val="00716FB5"/>
    <w:rsid w:val="00717499"/>
    <w:rsid w:val="00717742"/>
    <w:rsid w:val="007205FE"/>
    <w:rsid w:val="0072136E"/>
    <w:rsid w:val="00721AD1"/>
    <w:rsid w:val="0072206E"/>
    <w:rsid w:val="00724262"/>
    <w:rsid w:val="00725DC2"/>
    <w:rsid w:val="0072627D"/>
    <w:rsid w:val="00731523"/>
    <w:rsid w:val="0073191C"/>
    <w:rsid w:val="0073352F"/>
    <w:rsid w:val="00734153"/>
    <w:rsid w:val="00734949"/>
    <w:rsid w:val="0073554A"/>
    <w:rsid w:val="0073583F"/>
    <w:rsid w:val="00735E00"/>
    <w:rsid w:val="007361D3"/>
    <w:rsid w:val="0073645E"/>
    <w:rsid w:val="007370F2"/>
    <w:rsid w:val="007371B0"/>
    <w:rsid w:val="007372A1"/>
    <w:rsid w:val="00740BE6"/>
    <w:rsid w:val="00740E4E"/>
    <w:rsid w:val="00741962"/>
    <w:rsid w:val="0074216F"/>
    <w:rsid w:val="00742BEA"/>
    <w:rsid w:val="00743491"/>
    <w:rsid w:val="00745CA6"/>
    <w:rsid w:val="0074642A"/>
    <w:rsid w:val="00747CEE"/>
    <w:rsid w:val="00751394"/>
    <w:rsid w:val="00752095"/>
    <w:rsid w:val="00753DF8"/>
    <w:rsid w:val="007577C7"/>
    <w:rsid w:val="00757AD5"/>
    <w:rsid w:val="00757AD8"/>
    <w:rsid w:val="00761E82"/>
    <w:rsid w:val="0076206A"/>
    <w:rsid w:val="00762AB1"/>
    <w:rsid w:val="00762D5E"/>
    <w:rsid w:val="00763889"/>
    <w:rsid w:val="00764012"/>
    <w:rsid w:val="0076444F"/>
    <w:rsid w:val="0076455E"/>
    <w:rsid w:val="00764F37"/>
    <w:rsid w:val="007673FE"/>
    <w:rsid w:val="00767EEA"/>
    <w:rsid w:val="00771FA7"/>
    <w:rsid w:val="00773B65"/>
    <w:rsid w:val="00774381"/>
    <w:rsid w:val="00774387"/>
    <w:rsid w:val="00774628"/>
    <w:rsid w:val="00774DE3"/>
    <w:rsid w:val="007767F3"/>
    <w:rsid w:val="00777FC1"/>
    <w:rsid w:val="0078027E"/>
    <w:rsid w:val="007813BC"/>
    <w:rsid w:val="007813CF"/>
    <w:rsid w:val="00782702"/>
    <w:rsid w:val="007827F1"/>
    <w:rsid w:val="00782A13"/>
    <w:rsid w:val="007863C2"/>
    <w:rsid w:val="00790C60"/>
    <w:rsid w:val="00791B05"/>
    <w:rsid w:val="00792EFB"/>
    <w:rsid w:val="00793BD0"/>
    <w:rsid w:val="00795F84"/>
    <w:rsid w:val="0079624C"/>
    <w:rsid w:val="0079632F"/>
    <w:rsid w:val="00797475"/>
    <w:rsid w:val="007974D1"/>
    <w:rsid w:val="00797C88"/>
    <w:rsid w:val="007A0006"/>
    <w:rsid w:val="007A1962"/>
    <w:rsid w:val="007A19E4"/>
    <w:rsid w:val="007A403A"/>
    <w:rsid w:val="007A44C1"/>
    <w:rsid w:val="007A509C"/>
    <w:rsid w:val="007A654E"/>
    <w:rsid w:val="007A69B9"/>
    <w:rsid w:val="007A69FC"/>
    <w:rsid w:val="007A6DC0"/>
    <w:rsid w:val="007A7A06"/>
    <w:rsid w:val="007B03AE"/>
    <w:rsid w:val="007B05B3"/>
    <w:rsid w:val="007B0981"/>
    <w:rsid w:val="007B3FB7"/>
    <w:rsid w:val="007B6EAE"/>
    <w:rsid w:val="007B789F"/>
    <w:rsid w:val="007B79E4"/>
    <w:rsid w:val="007B7D6C"/>
    <w:rsid w:val="007C038A"/>
    <w:rsid w:val="007C16ED"/>
    <w:rsid w:val="007C1A44"/>
    <w:rsid w:val="007C50C2"/>
    <w:rsid w:val="007C6A8F"/>
    <w:rsid w:val="007D0692"/>
    <w:rsid w:val="007D1530"/>
    <w:rsid w:val="007D2656"/>
    <w:rsid w:val="007D5182"/>
    <w:rsid w:val="007D62C9"/>
    <w:rsid w:val="007D640D"/>
    <w:rsid w:val="007E5305"/>
    <w:rsid w:val="007E5760"/>
    <w:rsid w:val="007E66A4"/>
    <w:rsid w:val="007F037D"/>
    <w:rsid w:val="007F17C4"/>
    <w:rsid w:val="007F1B4B"/>
    <w:rsid w:val="007F1C11"/>
    <w:rsid w:val="007F31D8"/>
    <w:rsid w:val="007F3234"/>
    <w:rsid w:val="007F596E"/>
    <w:rsid w:val="007F7F6F"/>
    <w:rsid w:val="008011AF"/>
    <w:rsid w:val="00801558"/>
    <w:rsid w:val="0080161D"/>
    <w:rsid w:val="0080173C"/>
    <w:rsid w:val="00802D52"/>
    <w:rsid w:val="00803245"/>
    <w:rsid w:val="0080446F"/>
    <w:rsid w:val="00804967"/>
    <w:rsid w:val="00805C89"/>
    <w:rsid w:val="00807171"/>
    <w:rsid w:val="00811109"/>
    <w:rsid w:val="0081242A"/>
    <w:rsid w:val="00812450"/>
    <w:rsid w:val="00814DC4"/>
    <w:rsid w:val="00815019"/>
    <w:rsid w:val="00815338"/>
    <w:rsid w:val="00816C6A"/>
    <w:rsid w:val="00816DAC"/>
    <w:rsid w:val="008216B0"/>
    <w:rsid w:val="008222B9"/>
    <w:rsid w:val="008237CC"/>
    <w:rsid w:val="008237F5"/>
    <w:rsid w:val="008246D4"/>
    <w:rsid w:val="008248AE"/>
    <w:rsid w:val="0082492B"/>
    <w:rsid w:val="00824946"/>
    <w:rsid w:val="008256A7"/>
    <w:rsid w:val="00826695"/>
    <w:rsid w:val="00826F15"/>
    <w:rsid w:val="00826F9F"/>
    <w:rsid w:val="00827499"/>
    <w:rsid w:val="008279CD"/>
    <w:rsid w:val="0083048A"/>
    <w:rsid w:val="00830DEB"/>
    <w:rsid w:val="008313D9"/>
    <w:rsid w:val="00832E37"/>
    <w:rsid w:val="00833874"/>
    <w:rsid w:val="00834CF7"/>
    <w:rsid w:val="0083573E"/>
    <w:rsid w:val="008365B8"/>
    <w:rsid w:val="00836EE9"/>
    <w:rsid w:val="00837208"/>
    <w:rsid w:val="00837AA0"/>
    <w:rsid w:val="00840197"/>
    <w:rsid w:val="008401FF"/>
    <w:rsid w:val="008405E2"/>
    <w:rsid w:val="0084087E"/>
    <w:rsid w:val="00841280"/>
    <w:rsid w:val="0084141F"/>
    <w:rsid w:val="00843D6D"/>
    <w:rsid w:val="00844952"/>
    <w:rsid w:val="008451C4"/>
    <w:rsid w:val="00845959"/>
    <w:rsid w:val="0084633A"/>
    <w:rsid w:val="008467A2"/>
    <w:rsid w:val="00850812"/>
    <w:rsid w:val="00850AF0"/>
    <w:rsid w:val="0085131D"/>
    <w:rsid w:val="00851656"/>
    <w:rsid w:val="00853615"/>
    <w:rsid w:val="00853CD2"/>
    <w:rsid w:val="0085445F"/>
    <w:rsid w:val="008547E3"/>
    <w:rsid w:val="00854A62"/>
    <w:rsid w:val="00855254"/>
    <w:rsid w:val="00855FE7"/>
    <w:rsid w:val="00856331"/>
    <w:rsid w:val="00862300"/>
    <w:rsid w:val="00866C76"/>
    <w:rsid w:val="0087132F"/>
    <w:rsid w:val="008730B0"/>
    <w:rsid w:val="0087320B"/>
    <w:rsid w:val="00873826"/>
    <w:rsid w:val="00873CF9"/>
    <w:rsid w:val="00873F1C"/>
    <w:rsid w:val="008746C2"/>
    <w:rsid w:val="00874FC0"/>
    <w:rsid w:val="00876FB3"/>
    <w:rsid w:val="008774A1"/>
    <w:rsid w:val="00877B94"/>
    <w:rsid w:val="00880526"/>
    <w:rsid w:val="00881DF0"/>
    <w:rsid w:val="00881F18"/>
    <w:rsid w:val="0088344A"/>
    <w:rsid w:val="00883624"/>
    <w:rsid w:val="00883DFD"/>
    <w:rsid w:val="00884756"/>
    <w:rsid w:val="00884836"/>
    <w:rsid w:val="00884DAB"/>
    <w:rsid w:val="00887438"/>
    <w:rsid w:val="00887A82"/>
    <w:rsid w:val="00891D4B"/>
    <w:rsid w:val="00892DD4"/>
    <w:rsid w:val="00896F59"/>
    <w:rsid w:val="00897B4A"/>
    <w:rsid w:val="008A1085"/>
    <w:rsid w:val="008A216D"/>
    <w:rsid w:val="008A2602"/>
    <w:rsid w:val="008A2A4D"/>
    <w:rsid w:val="008A2C2E"/>
    <w:rsid w:val="008A2D84"/>
    <w:rsid w:val="008A4136"/>
    <w:rsid w:val="008A4F9A"/>
    <w:rsid w:val="008A5B4F"/>
    <w:rsid w:val="008A79E8"/>
    <w:rsid w:val="008A7DC8"/>
    <w:rsid w:val="008B0CAD"/>
    <w:rsid w:val="008B1AD8"/>
    <w:rsid w:val="008B1D19"/>
    <w:rsid w:val="008B3AD0"/>
    <w:rsid w:val="008B5618"/>
    <w:rsid w:val="008C110B"/>
    <w:rsid w:val="008C4233"/>
    <w:rsid w:val="008C6CD3"/>
    <w:rsid w:val="008C76A7"/>
    <w:rsid w:val="008D01D6"/>
    <w:rsid w:val="008D19B6"/>
    <w:rsid w:val="008D33AF"/>
    <w:rsid w:val="008D4C84"/>
    <w:rsid w:val="008D4E6C"/>
    <w:rsid w:val="008D555E"/>
    <w:rsid w:val="008D5781"/>
    <w:rsid w:val="008D5F11"/>
    <w:rsid w:val="008D6704"/>
    <w:rsid w:val="008E1244"/>
    <w:rsid w:val="008E16F9"/>
    <w:rsid w:val="008E1B44"/>
    <w:rsid w:val="008E254B"/>
    <w:rsid w:val="008E2B3A"/>
    <w:rsid w:val="008E2D69"/>
    <w:rsid w:val="008E39D2"/>
    <w:rsid w:val="008E3ED5"/>
    <w:rsid w:val="008E4CF5"/>
    <w:rsid w:val="008E60B2"/>
    <w:rsid w:val="008E66B5"/>
    <w:rsid w:val="008E6BE3"/>
    <w:rsid w:val="008E71D0"/>
    <w:rsid w:val="008F0174"/>
    <w:rsid w:val="008F05A1"/>
    <w:rsid w:val="008F0E7C"/>
    <w:rsid w:val="008F13BB"/>
    <w:rsid w:val="008F2359"/>
    <w:rsid w:val="008F2AC8"/>
    <w:rsid w:val="008F3695"/>
    <w:rsid w:val="008F4979"/>
    <w:rsid w:val="008F4E9C"/>
    <w:rsid w:val="008F7FE3"/>
    <w:rsid w:val="00900442"/>
    <w:rsid w:val="00900DB6"/>
    <w:rsid w:val="00901A7D"/>
    <w:rsid w:val="009025B8"/>
    <w:rsid w:val="00903116"/>
    <w:rsid w:val="0090373C"/>
    <w:rsid w:val="009049B9"/>
    <w:rsid w:val="009071B4"/>
    <w:rsid w:val="009104E6"/>
    <w:rsid w:val="0091144B"/>
    <w:rsid w:val="00911788"/>
    <w:rsid w:val="00912610"/>
    <w:rsid w:val="00913D0F"/>
    <w:rsid w:val="0091499F"/>
    <w:rsid w:val="00914D4F"/>
    <w:rsid w:val="009152A2"/>
    <w:rsid w:val="0091650D"/>
    <w:rsid w:val="00917C31"/>
    <w:rsid w:val="00920705"/>
    <w:rsid w:val="00920D84"/>
    <w:rsid w:val="00922768"/>
    <w:rsid w:val="00922D90"/>
    <w:rsid w:val="0092573A"/>
    <w:rsid w:val="00925771"/>
    <w:rsid w:val="00926758"/>
    <w:rsid w:val="00926AA6"/>
    <w:rsid w:val="00931E1E"/>
    <w:rsid w:val="0093216E"/>
    <w:rsid w:val="009324C8"/>
    <w:rsid w:val="0093438E"/>
    <w:rsid w:val="00936CEF"/>
    <w:rsid w:val="00937841"/>
    <w:rsid w:val="00940A44"/>
    <w:rsid w:val="009423BE"/>
    <w:rsid w:val="00942561"/>
    <w:rsid w:val="00942781"/>
    <w:rsid w:val="00942E33"/>
    <w:rsid w:val="00943094"/>
    <w:rsid w:val="0094395E"/>
    <w:rsid w:val="0094531B"/>
    <w:rsid w:val="00947169"/>
    <w:rsid w:val="0094736B"/>
    <w:rsid w:val="00947F1D"/>
    <w:rsid w:val="00950C8A"/>
    <w:rsid w:val="009519EF"/>
    <w:rsid w:val="009523DE"/>
    <w:rsid w:val="00953108"/>
    <w:rsid w:val="00953402"/>
    <w:rsid w:val="00955548"/>
    <w:rsid w:val="00955F51"/>
    <w:rsid w:val="0095605A"/>
    <w:rsid w:val="009573D4"/>
    <w:rsid w:val="009579FA"/>
    <w:rsid w:val="00961A85"/>
    <w:rsid w:val="00961E66"/>
    <w:rsid w:val="00963463"/>
    <w:rsid w:val="00963A14"/>
    <w:rsid w:val="00963C35"/>
    <w:rsid w:val="00964FAB"/>
    <w:rsid w:val="0096589C"/>
    <w:rsid w:val="00965F01"/>
    <w:rsid w:val="009671F5"/>
    <w:rsid w:val="00967E7D"/>
    <w:rsid w:val="00971050"/>
    <w:rsid w:val="00974E19"/>
    <w:rsid w:val="009756C4"/>
    <w:rsid w:val="009775F4"/>
    <w:rsid w:val="00977D5A"/>
    <w:rsid w:val="00980848"/>
    <w:rsid w:val="009809A9"/>
    <w:rsid w:val="00980FCD"/>
    <w:rsid w:val="009815AD"/>
    <w:rsid w:val="00982177"/>
    <w:rsid w:val="00985107"/>
    <w:rsid w:val="0098532F"/>
    <w:rsid w:val="00985CAF"/>
    <w:rsid w:val="00985E93"/>
    <w:rsid w:val="009861B6"/>
    <w:rsid w:val="0098681C"/>
    <w:rsid w:val="00986DA3"/>
    <w:rsid w:val="0098765A"/>
    <w:rsid w:val="00987CCA"/>
    <w:rsid w:val="00987EAC"/>
    <w:rsid w:val="009921A8"/>
    <w:rsid w:val="009922A1"/>
    <w:rsid w:val="0099347A"/>
    <w:rsid w:val="009937D9"/>
    <w:rsid w:val="00993E37"/>
    <w:rsid w:val="009944CF"/>
    <w:rsid w:val="00994985"/>
    <w:rsid w:val="00995945"/>
    <w:rsid w:val="009961BD"/>
    <w:rsid w:val="00996895"/>
    <w:rsid w:val="009A147D"/>
    <w:rsid w:val="009A1835"/>
    <w:rsid w:val="009A2DC1"/>
    <w:rsid w:val="009A3CF3"/>
    <w:rsid w:val="009A4359"/>
    <w:rsid w:val="009B0498"/>
    <w:rsid w:val="009B0DBB"/>
    <w:rsid w:val="009B1586"/>
    <w:rsid w:val="009B1CB0"/>
    <w:rsid w:val="009B29B3"/>
    <w:rsid w:val="009B30D2"/>
    <w:rsid w:val="009B3618"/>
    <w:rsid w:val="009B3964"/>
    <w:rsid w:val="009B3C79"/>
    <w:rsid w:val="009B4773"/>
    <w:rsid w:val="009B5A63"/>
    <w:rsid w:val="009B6072"/>
    <w:rsid w:val="009B6555"/>
    <w:rsid w:val="009C1DCE"/>
    <w:rsid w:val="009C2EE2"/>
    <w:rsid w:val="009C30A1"/>
    <w:rsid w:val="009C5A61"/>
    <w:rsid w:val="009C7446"/>
    <w:rsid w:val="009C7C81"/>
    <w:rsid w:val="009C7D99"/>
    <w:rsid w:val="009C7EEE"/>
    <w:rsid w:val="009D0487"/>
    <w:rsid w:val="009D05EF"/>
    <w:rsid w:val="009D2EC2"/>
    <w:rsid w:val="009D34CA"/>
    <w:rsid w:val="009D5C1C"/>
    <w:rsid w:val="009D613E"/>
    <w:rsid w:val="009D6572"/>
    <w:rsid w:val="009D672A"/>
    <w:rsid w:val="009D7247"/>
    <w:rsid w:val="009D7C0B"/>
    <w:rsid w:val="009E07BD"/>
    <w:rsid w:val="009E08D9"/>
    <w:rsid w:val="009E0C84"/>
    <w:rsid w:val="009E10CA"/>
    <w:rsid w:val="009E17DC"/>
    <w:rsid w:val="009E2051"/>
    <w:rsid w:val="009E223D"/>
    <w:rsid w:val="009E33F2"/>
    <w:rsid w:val="009E47B6"/>
    <w:rsid w:val="009E4F78"/>
    <w:rsid w:val="009E503A"/>
    <w:rsid w:val="009E5E04"/>
    <w:rsid w:val="009F011E"/>
    <w:rsid w:val="009F0449"/>
    <w:rsid w:val="009F16D9"/>
    <w:rsid w:val="009F2156"/>
    <w:rsid w:val="009F4EB2"/>
    <w:rsid w:val="009F559F"/>
    <w:rsid w:val="009F6A51"/>
    <w:rsid w:val="009F6A99"/>
    <w:rsid w:val="00A0039B"/>
    <w:rsid w:val="00A02A52"/>
    <w:rsid w:val="00A03686"/>
    <w:rsid w:val="00A040BC"/>
    <w:rsid w:val="00A04789"/>
    <w:rsid w:val="00A0577B"/>
    <w:rsid w:val="00A05A81"/>
    <w:rsid w:val="00A10F95"/>
    <w:rsid w:val="00A11072"/>
    <w:rsid w:val="00A113EF"/>
    <w:rsid w:val="00A11AB0"/>
    <w:rsid w:val="00A12614"/>
    <w:rsid w:val="00A13752"/>
    <w:rsid w:val="00A13D02"/>
    <w:rsid w:val="00A13DA2"/>
    <w:rsid w:val="00A14600"/>
    <w:rsid w:val="00A164EA"/>
    <w:rsid w:val="00A1686C"/>
    <w:rsid w:val="00A203CF"/>
    <w:rsid w:val="00A20706"/>
    <w:rsid w:val="00A2113F"/>
    <w:rsid w:val="00A2193E"/>
    <w:rsid w:val="00A22900"/>
    <w:rsid w:val="00A23917"/>
    <w:rsid w:val="00A23CFC"/>
    <w:rsid w:val="00A23E55"/>
    <w:rsid w:val="00A265B3"/>
    <w:rsid w:val="00A27E95"/>
    <w:rsid w:val="00A30AF6"/>
    <w:rsid w:val="00A30DAB"/>
    <w:rsid w:val="00A31402"/>
    <w:rsid w:val="00A319DE"/>
    <w:rsid w:val="00A31CCA"/>
    <w:rsid w:val="00A31D21"/>
    <w:rsid w:val="00A343D8"/>
    <w:rsid w:val="00A34768"/>
    <w:rsid w:val="00A34CA2"/>
    <w:rsid w:val="00A35532"/>
    <w:rsid w:val="00A36019"/>
    <w:rsid w:val="00A37765"/>
    <w:rsid w:val="00A37780"/>
    <w:rsid w:val="00A41525"/>
    <w:rsid w:val="00A425AC"/>
    <w:rsid w:val="00A43196"/>
    <w:rsid w:val="00A43F0F"/>
    <w:rsid w:val="00A447A0"/>
    <w:rsid w:val="00A44F9E"/>
    <w:rsid w:val="00A45E24"/>
    <w:rsid w:val="00A4706A"/>
    <w:rsid w:val="00A47491"/>
    <w:rsid w:val="00A5042A"/>
    <w:rsid w:val="00A50732"/>
    <w:rsid w:val="00A54A00"/>
    <w:rsid w:val="00A5543D"/>
    <w:rsid w:val="00A55CD5"/>
    <w:rsid w:val="00A5708A"/>
    <w:rsid w:val="00A570FC"/>
    <w:rsid w:val="00A60DFE"/>
    <w:rsid w:val="00A61D92"/>
    <w:rsid w:val="00A62083"/>
    <w:rsid w:val="00A62D3B"/>
    <w:rsid w:val="00A634AB"/>
    <w:rsid w:val="00A63D88"/>
    <w:rsid w:val="00A64371"/>
    <w:rsid w:val="00A645D8"/>
    <w:rsid w:val="00A65ABF"/>
    <w:rsid w:val="00A67730"/>
    <w:rsid w:val="00A71BC6"/>
    <w:rsid w:val="00A74322"/>
    <w:rsid w:val="00A7501A"/>
    <w:rsid w:val="00A7773B"/>
    <w:rsid w:val="00A778FC"/>
    <w:rsid w:val="00A804B7"/>
    <w:rsid w:val="00A829CE"/>
    <w:rsid w:val="00A84687"/>
    <w:rsid w:val="00A84BE1"/>
    <w:rsid w:val="00A84D0D"/>
    <w:rsid w:val="00A8577C"/>
    <w:rsid w:val="00A86DEC"/>
    <w:rsid w:val="00A87D4B"/>
    <w:rsid w:val="00AA0B14"/>
    <w:rsid w:val="00AA1AD6"/>
    <w:rsid w:val="00AA26E3"/>
    <w:rsid w:val="00AA42CA"/>
    <w:rsid w:val="00AA6319"/>
    <w:rsid w:val="00AA6903"/>
    <w:rsid w:val="00AA6E46"/>
    <w:rsid w:val="00AB055C"/>
    <w:rsid w:val="00AB1C81"/>
    <w:rsid w:val="00AB4FFD"/>
    <w:rsid w:val="00AB5067"/>
    <w:rsid w:val="00AB5B01"/>
    <w:rsid w:val="00AB6620"/>
    <w:rsid w:val="00AB7046"/>
    <w:rsid w:val="00AB79DE"/>
    <w:rsid w:val="00AB7CE2"/>
    <w:rsid w:val="00AC03BB"/>
    <w:rsid w:val="00AC0E11"/>
    <w:rsid w:val="00AC1C02"/>
    <w:rsid w:val="00AC25F0"/>
    <w:rsid w:val="00AC44F7"/>
    <w:rsid w:val="00AC77B0"/>
    <w:rsid w:val="00AD0669"/>
    <w:rsid w:val="00AD0B78"/>
    <w:rsid w:val="00AD0E7B"/>
    <w:rsid w:val="00AD10BE"/>
    <w:rsid w:val="00AD1FB9"/>
    <w:rsid w:val="00AD2AA1"/>
    <w:rsid w:val="00AD4E93"/>
    <w:rsid w:val="00AD7B55"/>
    <w:rsid w:val="00AD7D13"/>
    <w:rsid w:val="00AE2F98"/>
    <w:rsid w:val="00AE3688"/>
    <w:rsid w:val="00AE4370"/>
    <w:rsid w:val="00AE6051"/>
    <w:rsid w:val="00AF1438"/>
    <w:rsid w:val="00AF1F12"/>
    <w:rsid w:val="00AF35BC"/>
    <w:rsid w:val="00AF380B"/>
    <w:rsid w:val="00AF3B81"/>
    <w:rsid w:val="00AF4A82"/>
    <w:rsid w:val="00AF4F62"/>
    <w:rsid w:val="00AF62B1"/>
    <w:rsid w:val="00AF6321"/>
    <w:rsid w:val="00AF7393"/>
    <w:rsid w:val="00AF7806"/>
    <w:rsid w:val="00AF7E94"/>
    <w:rsid w:val="00AF7EA9"/>
    <w:rsid w:val="00AF7F53"/>
    <w:rsid w:val="00B001D4"/>
    <w:rsid w:val="00B006B9"/>
    <w:rsid w:val="00B01729"/>
    <w:rsid w:val="00B018B3"/>
    <w:rsid w:val="00B023AB"/>
    <w:rsid w:val="00B03134"/>
    <w:rsid w:val="00B03673"/>
    <w:rsid w:val="00B04038"/>
    <w:rsid w:val="00B05ABE"/>
    <w:rsid w:val="00B07FA0"/>
    <w:rsid w:val="00B10638"/>
    <w:rsid w:val="00B10DE6"/>
    <w:rsid w:val="00B12BBA"/>
    <w:rsid w:val="00B13C0B"/>
    <w:rsid w:val="00B14CF3"/>
    <w:rsid w:val="00B167BE"/>
    <w:rsid w:val="00B17AA5"/>
    <w:rsid w:val="00B17DDF"/>
    <w:rsid w:val="00B206F0"/>
    <w:rsid w:val="00B21D6A"/>
    <w:rsid w:val="00B21D95"/>
    <w:rsid w:val="00B23FBA"/>
    <w:rsid w:val="00B30726"/>
    <w:rsid w:val="00B32149"/>
    <w:rsid w:val="00B33172"/>
    <w:rsid w:val="00B33F1F"/>
    <w:rsid w:val="00B34184"/>
    <w:rsid w:val="00B345A3"/>
    <w:rsid w:val="00B353DB"/>
    <w:rsid w:val="00B372DC"/>
    <w:rsid w:val="00B4024A"/>
    <w:rsid w:val="00B40954"/>
    <w:rsid w:val="00B424D3"/>
    <w:rsid w:val="00B445D1"/>
    <w:rsid w:val="00B44CBF"/>
    <w:rsid w:val="00B45469"/>
    <w:rsid w:val="00B50648"/>
    <w:rsid w:val="00B51A20"/>
    <w:rsid w:val="00B52995"/>
    <w:rsid w:val="00B52D91"/>
    <w:rsid w:val="00B53CDE"/>
    <w:rsid w:val="00B543E4"/>
    <w:rsid w:val="00B550D6"/>
    <w:rsid w:val="00B55932"/>
    <w:rsid w:val="00B55F4C"/>
    <w:rsid w:val="00B646BD"/>
    <w:rsid w:val="00B64C61"/>
    <w:rsid w:val="00B65C63"/>
    <w:rsid w:val="00B67A10"/>
    <w:rsid w:val="00B67AD3"/>
    <w:rsid w:val="00B72264"/>
    <w:rsid w:val="00B72C4C"/>
    <w:rsid w:val="00B730A8"/>
    <w:rsid w:val="00B73782"/>
    <w:rsid w:val="00B74E28"/>
    <w:rsid w:val="00B74E96"/>
    <w:rsid w:val="00B7615F"/>
    <w:rsid w:val="00B81BFB"/>
    <w:rsid w:val="00B831AD"/>
    <w:rsid w:val="00B83B30"/>
    <w:rsid w:val="00B84778"/>
    <w:rsid w:val="00B84CFB"/>
    <w:rsid w:val="00B84D5F"/>
    <w:rsid w:val="00B8593F"/>
    <w:rsid w:val="00B85CEE"/>
    <w:rsid w:val="00B8670C"/>
    <w:rsid w:val="00B87818"/>
    <w:rsid w:val="00B92055"/>
    <w:rsid w:val="00B93E6E"/>
    <w:rsid w:val="00B94B5E"/>
    <w:rsid w:val="00B94D8D"/>
    <w:rsid w:val="00B94E1F"/>
    <w:rsid w:val="00B95761"/>
    <w:rsid w:val="00B95819"/>
    <w:rsid w:val="00B9610D"/>
    <w:rsid w:val="00BA1D3A"/>
    <w:rsid w:val="00BA2D80"/>
    <w:rsid w:val="00BA4D11"/>
    <w:rsid w:val="00BA64E4"/>
    <w:rsid w:val="00BA6872"/>
    <w:rsid w:val="00BA6DB3"/>
    <w:rsid w:val="00BA79EB"/>
    <w:rsid w:val="00BA7FF0"/>
    <w:rsid w:val="00BB0F04"/>
    <w:rsid w:val="00BB1924"/>
    <w:rsid w:val="00BB5339"/>
    <w:rsid w:val="00BB5889"/>
    <w:rsid w:val="00BB5B58"/>
    <w:rsid w:val="00BB5CFA"/>
    <w:rsid w:val="00BB6687"/>
    <w:rsid w:val="00BC0398"/>
    <w:rsid w:val="00BC03A6"/>
    <w:rsid w:val="00BC0703"/>
    <w:rsid w:val="00BC0788"/>
    <w:rsid w:val="00BC0FAD"/>
    <w:rsid w:val="00BC1010"/>
    <w:rsid w:val="00BC2125"/>
    <w:rsid w:val="00BC2EA9"/>
    <w:rsid w:val="00BC33B7"/>
    <w:rsid w:val="00BC36E8"/>
    <w:rsid w:val="00BC3AD2"/>
    <w:rsid w:val="00BC4787"/>
    <w:rsid w:val="00BC5B8A"/>
    <w:rsid w:val="00BC60B2"/>
    <w:rsid w:val="00BC7270"/>
    <w:rsid w:val="00BC757D"/>
    <w:rsid w:val="00BD086D"/>
    <w:rsid w:val="00BD1753"/>
    <w:rsid w:val="00BD1870"/>
    <w:rsid w:val="00BD51E5"/>
    <w:rsid w:val="00BD55A4"/>
    <w:rsid w:val="00BD5E0E"/>
    <w:rsid w:val="00BD6A88"/>
    <w:rsid w:val="00BD7577"/>
    <w:rsid w:val="00BE038B"/>
    <w:rsid w:val="00BE138B"/>
    <w:rsid w:val="00BE14FD"/>
    <w:rsid w:val="00BE20A9"/>
    <w:rsid w:val="00BE2705"/>
    <w:rsid w:val="00BE2A06"/>
    <w:rsid w:val="00BE6BEC"/>
    <w:rsid w:val="00BE7825"/>
    <w:rsid w:val="00BF0263"/>
    <w:rsid w:val="00BF0B8E"/>
    <w:rsid w:val="00BF1055"/>
    <w:rsid w:val="00BF3397"/>
    <w:rsid w:val="00BF433F"/>
    <w:rsid w:val="00BF51E3"/>
    <w:rsid w:val="00BF5350"/>
    <w:rsid w:val="00BF67E3"/>
    <w:rsid w:val="00BF68D5"/>
    <w:rsid w:val="00BF7AF5"/>
    <w:rsid w:val="00C0039E"/>
    <w:rsid w:val="00C00BC0"/>
    <w:rsid w:val="00C00E9F"/>
    <w:rsid w:val="00C01A40"/>
    <w:rsid w:val="00C03844"/>
    <w:rsid w:val="00C0416E"/>
    <w:rsid w:val="00C042EE"/>
    <w:rsid w:val="00C04FC9"/>
    <w:rsid w:val="00C05A40"/>
    <w:rsid w:val="00C05B00"/>
    <w:rsid w:val="00C06A68"/>
    <w:rsid w:val="00C101D8"/>
    <w:rsid w:val="00C104ED"/>
    <w:rsid w:val="00C10926"/>
    <w:rsid w:val="00C11FCD"/>
    <w:rsid w:val="00C12328"/>
    <w:rsid w:val="00C12D19"/>
    <w:rsid w:val="00C133AC"/>
    <w:rsid w:val="00C15063"/>
    <w:rsid w:val="00C15187"/>
    <w:rsid w:val="00C16405"/>
    <w:rsid w:val="00C20433"/>
    <w:rsid w:val="00C21D5D"/>
    <w:rsid w:val="00C22251"/>
    <w:rsid w:val="00C224BE"/>
    <w:rsid w:val="00C236C3"/>
    <w:rsid w:val="00C23ABF"/>
    <w:rsid w:val="00C265A4"/>
    <w:rsid w:val="00C271ED"/>
    <w:rsid w:val="00C3017E"/>
    <w:rsid w:val="00C32889"/>
    <w:rsid w:val="00C33152"/>
    <w:rsid w:val="00C3487C"/>
    <w:rsid w:val="00C3660B"/>
    <w:rsid w:val="00C377CF"/>
    <w:rsid w:val="00C37B8F"/>
    <w:rsid w:val="00C37D93"/>
    <w:rsid w:val="00C40898"/>
    <w:rsid w:val="00C420BC"/>
    <w:rsid w:val="00C4654B"/>
    <w:rsid w:val="00C46D96"/>
    <w:rsid w:val="00C50034"/>
    <w:rsid w:val="00C530F3"/>
    <w:rsid w:val="00C5500F"/>
    <w:rsid w:val="00C554F2"/>
    <w:rsid w:val="00C55ADF"/>
    <w:rsid w:val="00C55DAF"/>
    <w:rsid w:val="00C573AE"/>
    <w:rsid w:val="00C57A0B"/>
    <w:rsid w:val="00C616D2"/>
    <w:rsid w:val="00C6175C"/>
    <w:rsid w:val="00C63692"/>
    <w:rsid w:val="00C64CDC"/>
    <w:rsid w:val="00C65AB8"/>
    <w:rsid w:val="00C65E98"/>
    <w:rsid w:val="00C66779"/>
    <w:rsid w:val="00C67367"/>
    <w:rsid w:val="00C67AB5"/>
    <w:rsid w:val="00C70D34"/>
    <w:rsid w:val="00C70FC0"/>
    <w:rsid w:val="00C73521"/>
    <w:rsid w:val="00C73904"/>
    <w:rsid w:val="00C74844"/>
    <w:rsid w:val="00C76717"/>
    <w:rsid w:val="00C76FA5"/>
    <w:rsid w:val="00C77222"/>
    <w:rsid w:val="00C814C9"/>
    <w:rsid w:val="00C81531"/>
    <w:rsid w:val="00C8342E"/>
    <w:rsid w:val="00C84DC2"/>
    <w:rsid w:val="00C8527F"/>
    <w:rsid w:val="00C85871"/>
    <w:rsid w:val="00C86F58"/>
    <w:rsid w:val="00C87202"/>
    <w:rsid w:val="00C9192F"/>
    <w:rsid w:val="00C92A31"/>
    <w:rsid w:val="00C93F11"/>
    <w:rsid w:val="00C94A54"/>
    <w:rsid w:val="00C96318"/>
    <w:rsid w:val="00CA0430"/>
    <w:rsid w:val="00CA1E74"/>
    <w:rsid w:val="00CA2EC1"/>
    <w:rsid w:val="00CA318D"/>
    <w:rsid w:val="00CB01F6"/>
    <w:rsid w:val="00CB137C"/>
    <w:rsid w:val="00CB2710"/>
    <w:rsid w:val="00CB28E8"/>
    <w:rsid w:val="00CB3611"/>
    <w:rsid w:val="00CB4FF8"/>
    <w:rsid w:val="00CB5493"/>
    <w:rsid w:val="00CB5C0F"/>
    <w:rsid w:val="00CC11B2"/>
    <w:rsid w:val="00CC14CC"/>
    <w:rsid w:val="00CC1AF8"/>
    <w:rsid w:val="00CC3171"/>
    <w:rsid w:val="00CC3C90"/>
    <w:rsid w:val="00CC43CE"/>
    <w:rsid w:val="00CC4BA9"/>
    <w:rsid w:val="00CC5628"/>
    <w:rsid w:val="00CC5925"/>
    <w:rsid w:val="00CC63A5"/>
    <w:rsid w:val="00CD0567"/>
    <w:rsid w:val="00CD06AD"/>
    <w:rsid w:val="00CD1B88"/>
    <w:rsid w:val="00CD1D31"/>
    <w:rsid w:val="00CD2BC7"/>
    <w:rsid w:val="00CD2CE9"/>
    <w:rsid w:val="00CD4258"/>
    <w:rsid w:val="00CD4754"/>
    <w:rsid w:val="00CD5F60"/>
    <w:rsid w:val="00CD759B"/>
    <w:rsid w:val="00CD7F87"/>
    <w:rsid w:val="00CE0DD6"/>
    <w:rsid w:val="00CE38E7"/>
    <w:rsid w:val="00CE40D3"/>
    <w:rsid w:val="00CE4DD3"/>
    <w:rsid w:val="00CE4E1D"/>
    <w:rsid w:val="00CE6AD9"/>
    <w:rsid w:val="00CE7FE9"/>
    <w:rsid w:val="00CF0632"/>
    <w:rsid w:val="00CF1E78"/>
    <w:rsid w:val="00CF2B25"/>
    <w:rsid w:val="00CF4988"/>
    <w:rsid w:val="00CF4A7C"/>
    <w:rsid w:val="00CF50D4"/>
    <w:rsid w:val="00CF6D82"/>
    <w:rsid w:val="00CF6F27"/>
    <w:rsid w:val="00CF7B74"/>
    <w:rsid w:val="00D00294"/>
    <w:rsid w:val="00D06FEC"/>
    <w:rsid w:val="00D07892"/>
    <w:rsid w:val="00D07E16"/>
    <w:rsid w:val="00D106A2"/>
    <w:rsid w:val="00D10A1B"/>
    <w:rsid w:val="00D12D3D"/>
    <w:rsid w:val="00D1411B"/>
    <w:rsid w:val="00D14C63"/>
    <w:rsid w:val="00D16EBC"/>
    <w:rsid w:val="00D1738A"/>
    <w:rsid w:val="00D17B45"/>
    <w:rsid w:val="00D215C9"/>
    <w:rsid w:val="00D21929"/>
    <w:rsid w:val="00D21B5D"/>
    <w:rsid w:val="00D21C3D"/>
    <w:rsid w:val="00D21F9E"/>
    <w:rsid w:val="00D21FC7"/>
    <w:rsid w:val="00D25483"/>
    <w:rsid w:val="00D271C9"/>
    <w:rsid w:val="00D302EF"/>
    <w:rsid w:val="00D309D9"/>
    <w:rsid w:val="00D30BCA"/>
    <w:rsid w:val="00D31EAF"/>
    <w:rsid w:val="00D31F59"/>
    <w:rsid w:val="00D327ED"/>
    <w:rsid w:val="00D34965"/>
    <w:rsid w:val="00D353B0"/>
    <w:rsid w:val="00D353BE"/>
    <w:rsid w:val="00D3593C"/>
    <w:rsid w:val="00D35CF9"/>
    <w:rsid w:val="00D40521"/>
    <w:rsid w:val="00D40E4E"/>
    <w:rsid w:val="00D40F2D"/>
    <w:rsid w:val="00D41565"/>
    <w:rsid w:val="00D41FA0"/>
    <w:rsid w:val="00D428EA"/>
    <w:rsid w:val="00D42B77"/>
    <w:rsid w:val="00D43BEB"/>
    <w:rsid w:val="00D443F5"/>
    <w:rsid w:val="00D44553"/>
    <w:rsid w:val="00D45E5D"/>
    <w:rsid w:val="00D466C9"/>
    <w:rsid w:val="00D51B2B"/>
    <w:rsid w:val="00D52FE1"/>
    <w:rsid w:val="00D53358"/>
    <w:rsid w:val="00D534B4"/>
    <w:rsid w:val="00D53737"/>
    <w:rsid w:val="00D55C4A"/>
    <w:rsid w:val="00D56668"/>
    <w:rsid w:val="00D57085"/>
    <w:rsid w:val="00D57A91"/>
    <w:rsid w:val="00D61B1A"/>
    <w:rsid w:val="00D62CEC"/>
    <w:rsid w:val="00D63907"/>
    <w:rsid w:val="00D63C0E"/>
    <w:rsid w:val="00D65241"/>
    <w:rsid w:val="00D65354"/>
    <w:rsid w:val="00D66247"/>
    <w:rsid w:val="00D66AF6"/>
    <w:rsid w:val="00D67360"/>
    <w:rsid w:val="00D71E03"/>
    <w:rsid w:val="00D72E43"/>
    <w:rsid w:val="00D7351E"/>
    <w:rsid w:val="00D737D6"/>
    <w:rsid w:val="00D750FF"/>
    <w:rsid w:val="00D766BE"/>
    <w:rsid w:val="00D7779D"/>
    <w:rsid w:val="00D77FA2"/>
    <w:rsid w:val="00D8219C"/>
    <w:rsid w:val="00D837DC"/>
    <w:rsid w:val="00D851FA"/>
    <w:rsid w:val="00D85D04"/>
    <w:rsid w:val="00D864F5"/>
    <w:rsid w:val="00D8715A"/>
    <w:rsid w:val="00D8725C"/>
    <w:rsid w:val="00D90971"/>
    <w:rsid w:val="00D90CA0"/>
    <w:rsid w:val="00D91F0F"/>
    <w:rsid w:val="00D91FFD"/>
    <w:rsid w:val="00D924C3"/>
    <w:rsid w:val="00D94DF1"/>
    <w:rsid w:val="00D97CE2"/>
    <w:rsid w:val="00DA2A3D"/>
    <w:rsid w:val="00DA3200"/>
    <w:rsid w:val="00DA4E84"/>
    <w:rsid w:val="00DA59B8"/>
    <w:rsid w:val="00DA7DD0"/>
    <w:rsid w:val="00DB0D74"/>
    <w:rsid w:val="00DB1128"/>
    <w:rsid w:val="00DB2B7A"/>
    <w:rsid w:val="00DB3CDD"/>
    <w:rsid w:val="00DB56D9"/>
    <w:rsid w:val="00DB7844"/>
    <w:rsid w:val="00DB79F6"/>
    <w:rsid w:val="00DB7A22"/>
    <w:rsid w:val="00DC1E00"/>
    <w:rsid w:val="00DC2444"/>
    <w:rsid w:val="00DC2B9B"/>
    <w:rsid w:val="00DC3922"/>
    <w:rsid w:val="00DC509C"/>
    <w:rsid w:val="00DC537C"/>
    <w:rsid w:val="00DC5A09"/>
    <w:rsid w:val="00DC6FB8"/>
    <w:rsid w:val="00DC721A"/>
    <w:rsid w:val="00DD0661"/>
    <w:rsid w:val="00DD26E0"/>
    <w:rsid w:val="00DD28A1"/>
    <w:rsid w:val="00DD30BA"/>
    <w:rsid w:val="00DD3910"/>
    <w:rsid w:val="00DD4581"/>
    <w:rsid w:val="00DD70C4"/>
    <w:rsid w:val="00DE3F98"/>
    <w:rsid w:val="00DF0776"/>
    <w:rsid w:val="00DF0933"/>
    <w:rsid w:val="00DF0BF5"/>
    <w:rsid w:val="00DF1F89"/>
    <w:rsid w:val="00DF2E86"/>
    <w:rsid w:val="00DF3ABD"/>
    <w:rsid w:val="00DF418A"/>
    <w:rsid w:val="00DF4408"/>
    <w:rsid w:val="00DF4F10"/>
    <w:rsid w:val="00DF5450"/>
    <w:rsid w:val="00DF659B"/>
    <w:rsid w:val="00DF7EE2"/>
    <w:rsid w:val="00E00CF7"/>
    <w:rsid w:val="00E014B3"/>
    <w:rsid w:val="00E03069"/>
    <w:rsid w:val="00E03763"/>
    <w:rsid w:val="00E0470A"/>
    <w:rsid w:val="00E048A6"/>
    <w:rsid w:val="00E04B68"/>
    <w:rsid w:val="00E05194"/>
    <w:rsid w:val="00E0567E"/>
    <w:rsid w:val="00E06197"/>
    <w:rsid w:val="00E06A92"/>
    <w:rsid w:val="00E06C6A"/>
    <w:rsid w:val="00E07C8A"/>
    <w:rsid w:val="00E1057F"/>
    <w:rsid w:val="00E123C6"/>
    <w:rsid w:val="00E124E0"/>
    <w:rsid w:val="00E12683"/>
    <w:rsid w:val="00E12CB3"/>
    <w:rsid w:val="00E147F8"/>
    <w:rsid w:val="00E165C0"/>
    <w:rsid w:val="00E2098F"/>
    <w:rsid w:val="00E258D1"/>
    <w:rsid w:val="00E25CCA"/>
    <w:rsid w:val="00E26545"/>
    <w:rsid w:val="00E267B5"/>
    <w:rsid w:val="00E279DC"/>
    <w:rsid w:val="00E30218"/>
    <w:rsid w:val="00E30F38"/>
    <w:rsid w:val="00E32007"/>
    <w:rsid w:val="00E34C3D"/>
    <w:rsid w:val="00E35BD2"/>
    <w:rsid w:val="00E37363"/>
    <w:rsid w:val="00E40C3F"/>
    <w:rsid w:val="00E40E9D"/>
    <w:rsid w:val="00E41BDF"/>
    <w:rsid w:val="00E4285F"/>
    <w:rsid w:val="00E465A9"/>
    <w:rsid w:val="00E466B2"/>
    <w:rsid w:val="00E467F3"/>
    <w:rsid w:val="00E479A0"/>
    <w:rsid w:val="00E51388"/>
    <w:rsid w:val="00E530EC"/>
    <w:rsid w:val="00E53306"/>
    <w:rsid w:val="00E55A27"/>
    <w:rsid w:val="00E55DDF"/>
    <w:rsid w:val="00E56D1C"/>
    <w:rsid w:val="00E61577"/>
    <w:rsid w:val="00E623E3"/>
    <w:rsid w:val="00E628A4"/>
    <w:rsid w:val="00E63781"/>
    <w:rsid w:val="00E64B83"/>
    <w:rsid w:val="00E64CE5"/>
    <w:rsid w:val="00E64D8B"/>
    <w:rsid w:val="00E65448"/>
    <w:rsid w:val="00E6667E"/>
    <w:rsid w:val="00E714EE"/>
    <w:rsid w:val="00E7162A"/>
    <w:rsid w:val="00E71E97"/>
    <w:rsid w:val="00E72446"/>
    <w:rsid w:val="00E724FC"/>
    <w:rsid w:val="00E72D45"/>
    <w:rsid w:val="00E73F25"/>
    <w:rsid w:val="00E7410C"/>
    <w:rsid w:val="00E75EDC"/>
    <w:rsid w:val="00E764C9"/>
    <w:rsid w:val="00E766D8"/>
    <w:rsid w:val="00E76A59"/>
    <w:rsid w:val="00E805A7"/>
    <w:rsid w:val="00E81A9A"/>
    <w:rsid w:val="00E81E72"/>
    <w:rsid w:val="00E8208F"/>
    <w:rsid w:val="00E847D8"/>
    <w:rsid w:val="00E84B87"/>
    <w:rsid w:val="00E85FFF"/>
    <w:rsid w:val="00E86145"/>
    <w:rsid w:val="00E865DA"/>
    <w:rsid w:val="00E8661A"/>
    <w:rsid w:val="00E8674B"/>
    <w:rsid w:val="00E869E0"/>
    <w:rsid w:val="00E86E46"/>
    <w:rsid w:val="00E86E80"/>
    <w:rsid w:val="00E872C5"/>
    <w:rsid w:val="00E91E49"/>
    <w:rsid w:val="00E9305A"/>
    <w:rsid w:val="00E959C0"/>
    <w:rsid w:val="00E95BFE"/>
    <w:rsid w:val="00E961DD"/>
    <w:rsid w:val="00EA080B"/>
    <w:rsid w:val="00EA2FD5"/>
    <w:rsid w:val="00EA36A0"/>
    <w:rsid w:val="00EA3C0D"/>
    <w:rsid w:val="00EA4162"/>
    <w:rsid w:val="00EA7383"/>
    <w:rsid w:val="00EB0344"/>
    <w:rsid w:val="00EB34AA"/>
    <w:rsid w:val="00EB3889"/>
    <w:rsid w:val="00EB3B17"/>
    <w:rsid w:val="00EB5DF9"/>
    <w:rsid w:val="00EB6B33"/>
    <w:rsid w:val="00EB7F9C"/>
    <w:rsid w:val="00EC06B0"/>
    <w:rsid w:val="00EC0B86"/>
    <w:rsid w:val="00EC1340"/>
    <w:rsid w:val="00EC1C9B"/>
    <w:rsid w:val="00EC2539"/>
    <w:rsid w:val="00EC2A13"/>
    <w:rsid w:val="00EC37D0"/>
    <w:rsid w:val="00EC6A10"/>
    <w:rsid w:val="00EC778B"/>
    <w:rsid w:val="00EC7B7F"/>
    <w:rsid w:val="00EC7EFD"/>
    <w:rsid w:val="00ED36AC"/>
    <w:rsid w:val="00ED403D"/>
    <w:rsid w:val="00ED4E63"/>
    <w:rsid w:val="00ED5DF8"/>
    <w:rsid w:val="00ED68A4"/>
    <w:rsid w:val="00ED7414"/>
    <w:rsid w:val="00ED7AD7"/>
    <w:rsid w:val="00EE10BB"/>
    <w:rsid w:val="00EE3138"/>
    <w:rsid w:val="00EE37CE"/>
    <w:rsid w:val="00EE4AC7"/>
    <w:rsid w:val="00EE538D"/>
    <w:rsid w:val="00EE5B23"/>
    <w:rsid w:val="00EE6C8F"/>
    <w:rsid w:val="00EF0F3C"/>
    <w:rsid w:val="00EF438B"/>
    <w:rsid w:val="00EF59E7"/>
    <w:rsid w:val="00EF7534"/>
    <w:rsid w:val="00F036F1"/>
    <w:rsid w:val="00F04ACB"/>
    <w:rsid w:val="00F05343"/>
    <w:rsid w:val="00F06780"/>
    <w:rsid w:val="00F07BC2"/>
    <w:rsid w:val="00F10326"/>
    <w:rsid w:val="00F108BB"/>
    <w:rsid w:val="00F10D92"/>
    <w:rsid w:val="00F11116"/>
    <w:rsid w:val="00F1332F"/>
    <w:rsid w:val="00F13B35"/>
    <w:rsid w:val="00F14381"/>
    <w:rsid w:val="00F14B92"/>
    <w:rsid w:val="00F14F35"/>
    <w:rsid w:val="00F16463"/>
    <w:rsid w:val="00F17875"/>
    <w:rsid w:val="00F17D23"/>
    <w:rsid w:val="00F17E58"/>
    <w:rsid w:val="00F20819"/>
    <w:rsid w:val="00F20C8A"/>
    <w:rsid w:val="00F2299A"/>
    <w:rsid w:val="00F230F0"/>
    <w:rsid w:val="00F23B1F"/>
    <w:rsid w:val="00F23E42"/>
    <w:rsid w:val="00F24E72"/>
    <w:rsid w:val="00F257EE"/>
    <w:rsid w:val="00F27AAE"/>
    <w:rsid w:val="00F33A90"/>
    <w:rsid w:val="00F34021"/>
    <w:rsid w:val="00F34CDE"/>
    <w:rsid w:val="00F35717"/>
    <w:rsid w:val="00F36224"/>
    <w:rsid w:val="00F3700D"/>
    <w:rsid w:val="00F37A16"/>
    <w:rsid w:val="00F37CA1"/>
    <w:rsid w:val="00F41F3F"/>
    <w:rsid w:val="00F427E3"/>
    <w:rsid w:val="00F45A63"/>
    <w:rsid w:val="00F50A70"/>
    <w:rsid w:val="00F510C0"/>
    <w:rsid w:val="00F52CEF"/>
    <w:rsid w:val="00F54A40"/>
    <w:rsid w:val="00F54F16"/>
    <w:rsid w:val="00F55838"/>
    <w:rsid w:val="00F56001"/>
    <w:rsid w:val="00F579D4"/>
    <w:rsid w:val="00F6064A"/>
    <w:rsid w:val="00F606C1"/>
    <w:rsid w:val="00F62344"/>
    <w:rsid w:val="00F628E6"/>
    <w:rsid w:val="00F6382F"/>
    <w:rsid w:val="00F63D9A"/>
    <w:rsid w:val="00F64749"/>
    <w:rsid w:val="00F657C5"/>
    <w:rsid w:val="00F67ED1"/>
    <w:rsid w:val="00F723A7"/>
    <w:rsid w:val="00F73956"/>
    <w:rsid w:val="00F73F28"/>
    <w:rsid w:val="00F7401E"/>
    <w:rsid w:val="00F75D4B"/>
    <w:rsid w:val="00F77604"/>
    <w:rsid w:val="00F77B56"/>
    <w:rsid w:val="00F77F5D"/>
    <w:rsid w:val="00F802B7"/>
    <w:rsid w:val="00F81917"/>
    <w:rsid w:val="00F81F76"/>
    <w:rsid w:val="00F8270A"/>
    <w:rsid w:val="00F828B4"/>
    <w:rsid w:val="00F830AA"/>
    <w:rsid w:val="00F83273"/>
    <w:rsid w:val="00F8516C"/>
    <w:rsid w:val="00F85771"/>
    <w:rsid w:val="00F859A5"/>
    <w:rsid w:val="00F864C5"/>
    <w:rsid w:val="00F86D88"/>
    <w:rsid w:val="00F90B05"/>
    <w:rsid w:val="00F90BEC"/>
    <w:rsid w:val="00F914EF"/>
    <w:rsid w:val="00F931DE"/>
    <w:rsid w:val="00F938A0"/>
    <w:rsid w:val="00F953FB"/>
    <w:rsid w:val="00F959F5"/>
    <w:rsid w:val="00F96168"/>
    <w:rsid w:val="00F9736C"/>
    <w:rsid w:val="00FA0842"/>
    <w:rsid w:val="00FA1F81"/>
    <w:rsid w:val="00FA30E7"/>
    <w:rsid w:val="00FA5CEB"/>
    <w:rsid w:val="00FA6582"/>
    <w:rsid w:val="00FA6F92"/>
    <w:rsid w:val="00FA7EE6"/>
    <w:rsid w:val="00FB2BBB"/>
    <w:rsid w:val="00FB34EB"/>
    <w:rsid w:val="00FB4DAF"/>
    <w:rsid w:val="00FB5465"/>
    <w:rsid w:val="00FB563C"/>
    <w:rsid w:val="00FC09C8"/>
    <w:rsid w:val="00FC36AA"/>
    <w:rsid w:val="00FC4C72"/>
    <w:rsid w:val="00FC57BF"/>
    <w:rsid w:val="00FC6552"/>
    <w:rsid w:val="00FC6D0A"/>
    <w:rsid w:val="00FC6EEA"/>
    <w:rsid w:val="00FC79F6"/>
    <w:rsid w:val="00FC7AD2"/>
    <w:rsid w:val="00FD10C1"/>
    <w:rsid w:val="00FD160F"/>
    <w:rsid w:val="00FD1A65"/>
    <w:rsid w:val="00FD1D42"/>
    <w:rsid w:val="00FD1FE3"/>
    <w:rsid w:val="00FD3655"/>
    <w:rsid w:val="00FD3E38"/>
    <w:rsid w:val="00FD79B3"/>
    <w:rsid w:val="00FD79CC"/>
    <w:rsid w:val="00FE2C3B"/>
    <w:rsid w:val="00FE39E8"/>
    <w:rsid w:val="00FE487C"/>
    <w:rsid w:val="00FE54DD"/>
    <w:rsid w:val="00FE5C30"/>
    <w:rsid w:val="00FE76BB"/>
    <w:rsid w:val="00FE7BB3"/>
    <w:rsid w:val="00FF2809"/>
    <w:rsid w:val="00FF3A3B"/>
    <w:rsid w:val="00FF3F67"/>
    <w:rsid w:val="00FF5104"/>
    <w:rsid w:val="00FF687D"/>
    <w:rsid w:val="00FF7D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annotation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annotation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78C"/>
    <w:pPr>
      <w:spacing w:after="200" w:line="276" w:lineRule="auto"/>
    </w:pPr>
    <w:rPr>
      <w:rFonts w:cs="Calibri"/>
      <w:lang w:eastAsia="en-US"/>
    </w:rPr>
  </w:style>
  <w:style w:type="paragraph" w:styleId="Heading3">
    <w:name w:val="heading 3"/>
    <w:basedOn w:val="Normal"/>
    <w:link w:val="Heading3Char"/>
    <w:uiPriority w:val="99"/>
    <w:qFormat/>
    <w:locked/>
    <w:rsid w:val="00402D0F"/>
    <w:pPr>
      <w:spacing w:before="100" w:beforeAutospacing="1" w:after="100" w:afterAutospacing="1" w:line="240" w:lineRule="auto"/>
      <w:outlineLvl w:val="2"/>
    </w:pPr>
    <w:rPr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BA1D3A"/>
    <w:rPr>
      <w:rFonts w:ascii="Cambria" w:hAnsi="Cambria" w:cs="Cambria"/>
      <w:b/>
      <w:bCs/>
      <w:sz w:val="26"/>
      <w:szCs w:val="26"/>
      <w:lang w:eastAsia="en-US"/>
    </w:rPr>
  </w:style>
  <w:style w:type="paragraph" w:styleId="ListParagraph">
    <w:name w:val="List Paragraph"/>
    <w:basedOn w:val="Normal"/>
    <w:uiPriority w:val="99"/>
    <w:qFormat/>
    <w:rsid w:val="00C271ED"/>
    <w:pPr>
      <w:ind w:left="720"/>
    </w:pPr>
  </w:style>
  <w:style w:type="character" w:styleId="Hyperlink">
    <w:name w:val="Hyperlink"/>
    <w:basedOn w:val="DefaultParagraphFont"/>
    <w:uiPriority w:val="99"/>
    <w:rsid w:val="003F2492"/>
    <w:rPr>
      <w:color w:val="0000FF"/>
      <w:u w:val="single"/>
    </w:rPr>
  </w:style>
  <w:style w:type="paragraph" w:styleId="EndnoteText">
    <w:name w:val="endnote text"/>
    <w:basedOn w:val="Normal"/>
    <w:link w:val="EndnoteTextChar"/>
    <w:uiPriority w:val="99"/>
    <w:semiHidden/>
    <w:rsid w:val="003F2492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3F2492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3F2492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rsid w:val="003F2492"/>
    <w:rPr>
      <w:color w:val="800080"/>
      <w:u w:val="single"/>
    </w:rPr>
  </w:style>
  <w:style w:type="paragraph" w:styleId="CommentText">
    <w:name w:val="annotation text"/>
    <w:basedOn w:val="Normal"/>
    <w:link w:val="CommentTextChar"/>
    <w:uiPriority w:val="99"/>
    <w:semiHidden/>
    <w:rsid w:val="0080173C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80173C"/>
    <w:rPr>
      <w:rFonts w:ascii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80173C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80173C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rsid w:val="0080173C"/>
    <w:rPr>
      <w:rFonts w:ascii="Times New Roman" w:hAnsi="Times New Roman" w:cs="Times New Roman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rsid w:val="00801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0173C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5191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9D657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 (веб)1"/>
    <w:basedOn w:val="Normal"/>
    <w:uiPriority w:val="99"/>
    <w:rsid w:val="006909D9"/>
    <w:pPr>
      <w:suppressAutoHyphens/>
      <w:spacing w:before="100" w:after="119"/>
    </w:pPr>
    <w:rPr>
      <w:rFonts w:eastAsia="SimSun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C0703"/>
    <w:rPr>
      <w:rFonts w:ascii="Calibri" w:eastAsia="Calibri" w:hAnsi="Calibri" w:cs="Calibr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BC0703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8E60B2"/>
    <w:rPr>
      <w:color w:val="808080"/>
    </w:rPr>
  </w:style>
  <w:style w:type="paragraph" w:styleId="NoSpacing">
    <w:name w:val="No Spacing"/>
    <w:uiPriority w:val="99"/>
    <w:qFormat/>
    <w:rsid w:val="007F17C4"/>
    <w:rPr>
      <w:rFonts w:eastAsia="Times New Roman" w:cs="Calibri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D30B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D30BCA"/>
    <w:rPr>
      <w:rFonts w:ascii="Times New Roman" w:hAnsi="Times New Roman" w:cs="Times New Roman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rsid w:val="00D30BC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7484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4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4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4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4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4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4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4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4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4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4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930</TotalTime>
  <Pages>18</Pages>
  <Words>6712</Words>
  <Characters>-32766</Characters>
  <Application>Microsoft Office Outlook</Application>
  <DocSecurity>0</DocSecurity>
  <Lines>0</Lines>
  <Paragraphs>0</Paragraphs>
  <ScaleCrop>false</ScaleCrop>
  <Company>Школа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Славин Семён</dc:creator>
  <cp:keywords/>
  <dc:description/>
  <cp:lastModifiedBy>USER</cp:lastModifiedBy>
  <cp:revision>49</cp:revision>
  <cp:lastPrinted>2019-12-09T05:53:00Z</cp:lastPrinted>
  <dcterms:created xsi:type="dcterms:W3CDTF">2018-06-29T08:13:00Z</dcterms:created>
  <dcterms:modified xsi:type="dcterms:W3CDTF">2019-12-09T05:56:00Z</dcterms:modified>
</cp:coreProperties>
</file>