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C62" w:rsidRDefault="005E7C62" w:rsidP="003D51B9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5E7C62" w:rsidRDefault="005E7C62" w:rsidP="003D51B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Отрадненского сельского поселения </w:t>
      </w:r>
    </w:p>
    <w:p w:rsidR="005E7C62" w:rsidRDefault="005E7C62" w:rsidP="003D51B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 муниципального района</w:t>
      </w:r>
    </w:p>
    <w:p w:rsidR="005E7C62" w:rsidRDefault="005E7C62" w:rsidP="003D51B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E7C62" w:rsidRDefault="005E7C62" w:rsidP="003D51B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5E7C62" w:rsidRDefault="005E7C62" w:rsidP="003D51B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XXXVII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- я сессия)</w:t>
      </w:r>
    </w:p>
    <w:p w:rsidR="005E7C62" w:rsidRDefault="005E7C62" w:rsidP="003D51B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E7C62" w:rsidRDefault="005E7C62" w:rsidP="003D51B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02.07.2019г.</w:t>
      </w:r>
      <w:r>
        <w:rPr>
          <w:rFonts w:ascii="Times New Roman" w:hAnsi="Times New Roman" w:cs="Times New Roman"/>
          <w:sz w:val="28"/>
          <w:szCs w:val="28"/>
        </w:rPr>
        <w:tab/>
        <w:t>№ 120</w:t>
      </w:r>
    </w:p>
    <w:p w:rsidR="005E7C62" w:rsidRDefault="005E7C62" w:rsidP="003D51B9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с. Отрадное</w:t>
      </w:r>
    </w:p>
    <w:p w:rsidR="005E7C62" w:rsidRDefault="005E7C62" w:rsidP="003D51B9">
      <w:pPr>
        <w:pStyle w:val="Heading1"/>
        <w:shd w:val="clear" w:color="auto" w:fill="FFFFFF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 </w:t>
      </w:r>
    </w:p>
    <w:p w:rsidR="005E7C62" w:rsidRDefault="005E7C62" w:rsidP="003D51B9">
      <w:pPr>
        <w:pStyle w:val="Heading1"/>
        <w:tabs>
          <w:tab w:val="left" w:pos="0"/>
        </w:tabs>
        <w:jc w:val="center"/>
      </w:pPr>
      <w:r>
        <w:t>О реорганизации Совета депутатов</w:t>
      </w:r>
    </w:p>
    <w:p w:rsidR="005E7C62" w:rsidRDefault="005E7C62" w:rsidP="003D51B9">
      <w:pPr>
        <w:pStyle w:val="Heading1"/>
        <w:tabs>
          <w:tab w:val="left" w:pos="0"/>
        </w:tabs>
        <w:jc w:val="center"/>
      </w:pPr>
      <w:r>
        <w:t>Отрадненского сельского поселения</w:t>
      </w:r>
    </w:p>
    <w:p w:rsidR="005E7C62" w:rsidRDefault="005E7C62" w:rsidP="003D51B9">
      <w:pPr>
        <w:pStyle w:val="Heading1"/>
        <w:tabs>
          <w:tab w:val="left" w:pos="0"/>
        </w:tabs>
        <w:jc w:val="center"/>
      </w:pPr>
      <w:r>
        <w:t>Чамзинского муниципального района</w:t>
      </w:r>
    </w:p>
    <w:p w:rsidR="005E7C62" w:rsidRDefault="005E7C62" w:rsidP="003D51B9">
      <w:pPr>
        <w:ind w:firstLine="748"/>
        <w:rPr>
          <w:sz w:val="28"/>
          <w:szCs w:val="28"/>
        </w:rPr>
      </w:pPr>
    </w:p>
    <w:p w:rsidR="005E7C62" w:rsidRDefault="005E7C62" w:rsidP="009E0EC0">
      <w:pPr>
        <w:pStyle w:val="Heading1"/>
        <w:ind w:firstLine="708"/>
        <w:rPr>
          <w:rStyle w:val="Strong"/>
        </w:rPr>
      </w:pPr>
      <w:r>
        <w:rPr>
          <w:b w:val="0"/>
          <w:bCs w:val="0"/>
        </w:rPr>
        <w:t xml:space="preserve">Руководствуясь ст.ст. 57-60 Гражданского кодекса РФ, </w:t>
      </w:r>
      <w:r w:rsidRPr="0018019E">
        <w:rPr>
          <w:b w:val="0"/>
          <w:bCs w:val="0"/>
        </w:rPr>
        <w:t>Законом Республики Мордовия от 24 апреля 2019 г. N 39-З</w:t>
      </w:r>
      <w:r>
        <w:rPr>
          <w:b w:val="0"/>
          <w:bCs w:val="0"/>
        </w:rPr>
        <w:t xml:space="preserve"> «</w:t>
      </w:r>
      <w:r w:rsidRPr="000802B4">
        <w:rPr>
          <w:b w:val="0"/>
          <w:bCs w:val="0"/>
          <w:shd w:val="clear" w:color="auto" w:fill="FFFFFF"/>
        </w:rPr>
        <w:t>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Республики Мордовия, рабочего поселка Комсомольский и Сабур-Мачкасского сельсовета, Кульминского и Отрадненского сельсоветов Чамзинского района Республики Мордовия и о внесении изменений в некоторые законы Республики Мордовия</w:t>
      </w:r>
      <w:r>
        <w:rPr>
          <w:b w:val="0"/>
          <w:bCs w:val="0"/>
          <w:shd w:val="clear" w:color="auto" w:fill="FFFFFF"/>
        </w:rPr>
        <w:t>»</w:t>
      </w:r>
      <w:r>
        <w:t xml:space="preserve">, </w:t>
      </w:r>
      <w:r w:rsidRPr="0018019E">
        <w:rPr>
          <w:b w:val="0"/>
          <w:bCs w:val="0"/>
          <w:shd w:val="clear" w:color="auto" w:fill="FFFFFF"/>
        </w:rPr>
        <w:t>и в связи с созданием вновь образованного Отрадненского сельского поселения,</w:t>
      </w:r>
    </w:p>
    <w:p w:rsidR="005E7C62" w:rsidRPr="00FB02AC" w:rsidRDefault="005E7C62" w:rsidP="003D51B9">
      <w:pPr>
        <w:pStyle w:val="Heading1"/>
        <w:ind w:firstLine="708"/>
      </w:pPr>
    </w:p>
    <w:p w:rsidR="005E7C62" w:rsidRPr="00FB02AC" w:rsidRDefault="005E7C62" w:rsidP="003D51B9">
      <w:pPr>
        <w:pStyle w:val="Heading1"/>
        <w:ind w:firstLine="708"/>
      </w:pPr>
      <w:r w:rsidRPr="00FB02AC">
        <w:t xml:space="preserve">Совет депутатов </w:t>
      </w:r>
      <w:r>
        <w:t>Отрадненского</w:t>
      </w:r>
      <w:r w:rsidRPr="00FB02AC">
        <w:t xml:space="preserve"> сельского поселения Чамзинского муниципального решил: </w:t>
      </w:r>
    </w:p>
    <w:p w:rsidR="005E7C62" w:rsidRDefault="005E7C62" w:rsidP="003D51B9"/>
    <w:p w:rsidR="005E7C62" w:rsidRDefault="005E7C62" w:rsidP="003D51B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Реорганизовать Совет депутатов Отрадненского сельского поселения Чамзинского муниципального района в форме слияния его с Советом депутатов Кульминского сельского поселения Чамзинского муниципального района.</w:t>
      </w:r>
    </w:p>
    <w:p w:rsidR="005E7C62" w:rsidRDefault="005E7C62" w:rsidP="003D51B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Установить, что Совет депутатов вновь образованного Отрадненского сельского поселения Чамзинского муниципального района является правопреемником Совета депутатов Кульминского сельского поселения Чамзинского муниципального района в соответствии с передаточным актом.</w:t>
      </w:r>
    </w:p>
    <w:p w:rsidR="005E7C62" w:rsidRDefault="005E7C62" w:rsidP="003D51B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Главе Отрадненского сельского поселения Чамзинского муниципального района Кудрявкиной В.В. осуществить необходимые действия по реорганизации Совета депутатов Отрадненского сельского поселения Чамзинского муниципального района в соответствии с требованиями законодательства.</w:t>
      </w:r>
    </w:p>
    <w:p w:rsidR="005E7C62" w:rsidRDefault="005E7C62" w:rsidP="003D51B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Совету депутатов Отрадненского сельского поселения Чамзинского муниципального района направить в установленном порядке в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журнал «Вестник государственной регистрации» уведомление о реорганизации Совета депутатов Отрадненского сельского поселения Чамзинского муниципального района и Совета депутатов Кульминского сельского поселения Чамзинского муниципального района.</w:t>
      </w:r>
    </w:p>
    <w:p w:rsidR="005E7C62" w:rsidRDefault="005E7C62" w:rsidP="00616B0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решение вступает в силу со дня его принятия и подлежит официальному опубликованию в Информационном бюллетене Отрадненского сельского поселения.</w:t>
      </w:r>
    </w:p>
    <w:p w:rsidR="005E7C62" w:rsidRDefault="005E7C62" w:rsidP="003D51B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E7C62" w:rsidRDefault="005E7C62" w:rsidP="003D51B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7C62" w:rsidRDefault="005E7C62" w:rsidP="003D51B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7C62" w:rsidRDefault="005E7C62" w:rsidP="003D51B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7C62" w:rsidRDefault="005E7C62" w:rsidP="003D51B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5E7C62" w:rsidRDefault="005E7C62" w:rsidP="003D51B9">
      <w:pPr>
        <w:autoSpaceDE w:val="0"/>
        <w:autoSpaceDN w:val="0"/>
        <w:adjustRightInd w:val="0"/>
        <w:jc w:val="both"/>
        <w:rPr>
          <w:rFonts w:ascii="Arial" w:hAnsi="Arial" w:cs="Arial"/>
          <w:color w:val="000080"/>
          <w:sz w:val="28"/>
          <w:szCs w:val="28"/>
        </w:rPr>
      </w:pPr>
      <w:r>
        <w:rPr>
          <w:sz w:val="28"/>
          <w:szCs w:val="28"/>
        </w:rPr>
        <w:t xml:space="preserve">Отрадненского сельского поселения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В.В. Кудрявкина</w:t>
      </w:r>
      <w:bookmarkStart w:id="0" w:name="_GoBack"/>
      <w:bookmarkEnd w:id="0"/>
    </w:p>
    <w:p w:rsidR="005E7C62" w:rsidRDefault="005E7C62"/>
    <w:sectPr w:rsidR="005E7C62" w:rsidSect="007D1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51B9"/>
    <w:rsid w:val="000802B4"/>
    <w:rsid w:val="000E24BE"/>
    <w:rsid w:val="0018019E"/>
    <w:rsid w:val="00226E22"/>
    <w:rsid w:val="002F6FEC"/>
    <w:rsid w:val="002F73CD"/>
    <w:rsid w:val="003035C0"/>
    <w:rsid w:val="00337838"/>
    <w:rsid w:val="003D51B9"/>
    <w:rsid w:val="00583434"/>
    <w:rsid w:val="005E61C6"/>
    <w:rsid w:val="005E7C62"/>
    <w:rsid w:val="00616B07"/>
    <w:rsid w:val="006F447C"/>
    <w:rsid w:val="007D19BC"/>
    <w:rsid w:val="00844941"/>
    <w:rsid w:val="008F5675"/>
    <w:rsid w:val="009E0EC0"/>
    <w:rsid w:val="00AD4AC0"/>
    <w:rsid w:val="00BD3088"/>
    <w:rsid w:val="00CB7C15"/>
    <w:rsid w:val="00F10F98"/>
    <w:rsid w:val="00FB0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1B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D51B9"/>
    <w:pPr>
      <w:keepNext/>
      <w:jc w:val="both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D51B9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Title">
    <w:name w:val="ConsTitle"/>
    <w:uiPriority w:val="99"/>
    <w:rsid w:val="003D51B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Strong">
    <w:name w:val="Strong"/>
    <w:basedOn w:val="DefaultParagraphFont"/>
    <w:uiPriority w:val="99"/>
    <w:qFormat/>
    <w:rsid w:val="009E0EC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F73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B22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39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2</Pages>
  <Words>345</Words>
  <Characters>1973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10</cp:revision>
  <cp:lastPrinted>2019-07-02T12:59:00Z</cp:lastPrinted>
  <dcterms:created xsi:type="dcterms:W3CDTF">2019-06-03T13:32:00Z</dcterms:created>
  <dcterms:modified xsi:type="dcterms:W3CDTF">2019-07-02T12:59:00Z</dcterms:modified>
</cp:coreProperties>
</file>