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AB2" w:rsidRPr="006C60AF" w:rsidRDefault="00C03AB2" w:rsidP="000802B4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6C60AF">
        <w:rPr>
          <w:rFonts w:ascii="Times New Roman" w:hAnsi="Times New Roman" w:cs="Times New Roman"/>
          <w:sz w:val="28"/>
          <w:szCs w:val="28"/>
        </w:rPr>
        <w:t>Совет депутатов Отрадненского сельского поселения</w:t>
      </w:r>
    </w:p>
    <w:p w:rsidR="00C03AB2" w:rsidRPr="006C60AF" w:rsidRDefault="00C03AB2" w:rsidP="006C60A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6C60AF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C03AB2" w:rsidRPr="006C60AF" w:rsidRDefault="00C03AB2" w:rsidP="006C60A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6C60A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03AB2" w:rsidRDefault="00C03AB2" w:rsidP="000802B4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03AB2" w:rsidRDefault="00C03AB2" w:rsidP="000802B4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03AB2" w:rsidRDefault="00C03AB2" w:rsidP="000802B4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03AB2" w:rsidRDefault="00C03AB2" w:rsidP="000802B4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03AB2" w:rsidRDefault="00C03AB2" w:rsidP="000802B4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02.07.2019г.</w:t>
      </w:r>
      <w:r>
        <w:rPr>
          <w:rFonts w:ascii="Times New Roman" w:hAnsi="Times New Roman" w:cs="Times New Roman"/>
          <w:sz w:val="28"/>
          <w:szCs w:val="28"/>
        </w:rPr>
        <w:tab/>
        <w:t>№ 119</w:t>
      </w:r>
    </w:p>
    <w:p w:rsidR="00C03AB2" w:rsidRDefault="00C03AB2" w:rsidP="000802B4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с. Отрадное</w:t>
      </w:r>
    </w:p>
    <w:p w:rsidR="00C03AB2" w:rsidRDefault="00C03AB2" w:rsidP="000802B4"/>
    <w:p w:rsidR="00C03AB2" w:rsidRDefault="00C03AB2" w:rsidP="000802B4"/>
    <w:p w:rsidR="00C03AB2" w:rsidRPr="0047501C" w:rsidRDefault="00C03AB2" w:rsidP="000802B4">
      <w:pPr>
        <w:pStyle w:val="Heading1"/>
        <w:tabs>
          <w:tab w:val="left" w:pos="0"/>
        </w:tabs>
        <w:jc w:val="center"/>
      </w:pPr>
      <w:r w:rsidRPr="0047501C">
        <w:t>О признании утратившим силу</w:t>
      </w:r>
      <w:r>
        <w:t xml:space="preserve"> </w:t>
      </w:r>
      <w:r w:rsidRPr="0047501C">
        <w:t>Устава Отрадненского сельского поселения, решений Совета депутатов о внесении изменений и дополнений в Устав Отрадненского сельского поселения Чамзинского муниципального района Республики Мордовия</w:t>
      </w:r>
    </w:p>
    <w:p w:rsidR="00C03AB2" w:rsidRDefault="00C03AB2" w:rsidP="000802B4">
      <w:pPr>
        <w:ind w:firstLine="748"/>
        <w:rPr>
          <w:sz w:val="28"/>
          <w:szCs w:val="28"/>
        </w:rPr>
      </w:pPr>
    </w:p>
    <w:p w:rsidR="00C03AB2" w:rsidRDefault="00C03AB2" w:rsidP="000802B4">
      <w:pPr>
        <w:pStyle w:val="Heading1"/>
        <w:ind w:firstLine="708"/>
        <w:rPr>
          <w:b w:val="0"/>
          <w:bCs w:val="0"/>
        </w:rPr>
      </w:pPr>
    </w:p>
    <w:p w:rsidR="00C03AB2" w:rsidRPr="0047501C" w:rsidRDefault="00C03AB2" w:rsidP="000802B4">
      <w:pPr>
        <w:pStyle w:val="Heading1"/>
        <w:ind w:firstLine="708"/>
        <w:rPr>
          <w:b w:val="0"/>
          <w:bCs w:val="0"/>
        </w:rPr>
      </w:pPr>
      <w:r w:rsidRPr="0047501C">
        <w:rPr>
          <w:b w:val="0"/>
          <w:bCs w:val="0"/>
        </w:rPr>
        <w:t xml:space="preserve">Руководствуясь </w:t>
      </w:r>
      <w:r w:rsidRPr="0047501C">
        <w:rPr>
          <w:rStyle w:val="Strong"/>
        </w:rPr>
        <w:t>Законом Республики Мордовия</w:t>
      </w:r>
      <w:r w:rsidRPr="0047501C">
        <w:rPr>
          <w:rStyle w:val="Strong"/>
          <w:b/>
          <w:bCs/>
        </w:rPr>
        <w:t xml:space="preserve"> </w:t>
      </w:r>
      <w:r w:rsidRPr="0047501C">
        <w:rPr>
          <w:b w:val="0"/>
          <w:bCs w:val="0"/>
          <w:shd w:val="clear" w:color="auto" w:fill="FFFFFF"/>
        </w:rPr>
        <w:t>от 24 апреля 2019 г. N 39-З</w:t>
      </w:r>
      <w:r w:rsidRPr="0047501C">
        <w:rPr>
          <w:b w:val="0"/>
          <w:bCs w:val="0"/>
        </w:rPr>
        <w:t xml:space="preserve"> «</w:t>
      </w:r>
      <w:r w:rsidRPr="0047501C">
        <w:rPr>
          <w:b w:val="0"/>
          <w:bCs w:val="0"/>
          <w:shd w:val="clear" w:color="auto" w:fill="FFFFFF"/>
        </w:rPr>
        <w:t>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Республики Мордовия, рабочего поселка Комсомольский и Сабур-Мачкасского сельсовета, Кульминского и Отрадненского сельсоветов Чамзинского района Республики Мордовия и о внесении изменений в некоторые законы Республики Мордовия»</w:t>
      </w:r>
      <w:r w:rsidRPr="0047501C">
        <w:rPr>
          <w:rStyle w:val="Strong"/>
          <w:b/>
          <w:bCs/>
        </w:rPr>
        <w:t xml:space="preserve">, </w:t>
      </w:r>
      <w:r w:rsidRPr="0047501C">
        <w:rPr>
          <w:b w:val="0"/>
          <w:bCs w:val="0"/>
        </w:rPr>
        <w:t>Совет депутатов Отрадненского сельского поселения Чамзинского муниципального района</w:t>
      </w:r>
      <w:r w:rsidRPr="0047501C">
        <w:rPr>
          <w:rStyle w:val="Strong"/>
        </w:rPr>
        <w:t xml:space="preserve"> Республики Мордовия</w:t>
      </w:r>
      <w:r w:rsidRPr="0047501C">
        <w:rPr>
          <w:b w:val="0"/>
          <w:bCs w:val="0"/>
        </w:rPr>
        <w:t xml:space="preserve"> </w:t>
      </w:r>
      <w:r>
        <w:rPr>
          <w:b w:val="0"/>
          <w:bCs w:val="0"/>
        </w:rPr>
        <w:t>решил</w:t>
      </w:r>
      <w:r w:rsidRPr="0047501C">
        <w:rPr>
          <w:b w:val="0"/>
          <w:bCs w:val="0"/>
        </w:rPr>
        <w:t>:</w:t>
      </w:r>
    </w:p>
    <w:p w:rsidR="00C03AB2" w:rsidRDefault="00C03AB2" w:rsidP="000802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3AB2" w:rsidRDefault="00C03AB2" w:rsidP="000802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Устав Отрадненского сельского поселения Чамзинского муниципального района, утвержденный решением сессии Совета депутатов Отрадненского сельского поселения от 31 декабря 2005 г. № 44 признать утратившим силу со дня вступления в силу Устава вновь образованного Отрадненского сельского поселения</w:t>
      </w:r>
      <w:r w:rsidRPr="0047501C">
        <w:rPr>
          <w:b/>
          <w:bCs/>
        </w:rPr>
        <w:t xml:space="preserve"> </w:t>
      </w:r>
      <w:r w:rsidRPr="0047501C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>.</w:t>
      </w:r>
    </w:p>
    <w:p w:rsidR="00C03AB2" w:rsidRDefault="00C03AB2" w:rsidP="000802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 Решения Совета депутатов</w:t>
      </w:r>
      <w:r w:rsidRPr="009E0D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Отрадненского сельского поселения Чамзинского муниципального района Республики Мордовия: </w:t>
      </w:r>
    </w:p>
    <w:p w:rsidR="00C03AB2" w:rsidRDefault="00C03AB2" w:rsidP="000802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 26.05.2008г №10 «О внесении изменений и дополнений в Устав Отрадненского сельского поселения Чамзинского муниципального района» ;</w:t>
      </w:r>
    </w:p>
    <w:p w:rsidR="00C03AB2" w:rsidRDefault="00C03AB2" w:rsidP="0090502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 02.02.2010г №61 «О внесении изменений и дополнений в Устав Отрадненского сельского поселения Чамзинского муниципального района» ;</w:t>
      </w:r>
    </w:p>
    <w:p w:rsidR="00C03AB2" w:rsidRDefault="00C03AB2" w:rsidP="0090502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 04.10.2010г №70 «О внесении изменений и дополнений в Устав Отрадненского сельского поселения Чамзинского муниципального района» ;</w:t>
      </w:r>
    </w:p>
    <w:p w:rsidR="00C03AB2" w:rsidRDefault="00C03AB2" w:rsidP="0090502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 14.06.2011г №84 «О внесении изменений и дополнений в Устав Отрадненского сельского поселения Чамзинского муниципального района» ;</w:t>
      </w:r>
    </w:p>
    <w:p w:rsidR="00C03AB2" w:rsidRDefault="00C03AB2" w:rsidP="0090502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 03.05.2012г №24 «О внесении изменений и дополнений в Устав Отрадненского сельского поселения Чамзинского муниципального района» ;</w:t>
      </w:r>
    </w:p>
    <w:p w:rsidR="00C03AB2" w:rsidRDefault="00C03AB2" w:rsidP="0090502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 06.05.2013г №52 «О внесении изменений и дополнений в Устав Отрадненского сельского поселения Чамзинского муниципального района» ;</w:t>
      </w:r>
    </w:p>
    <w:p w:rsidR="00C03AB2" w:rsidRDefault="00C03AB2" w:rsidP="002D427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 26.03.2014г №84 «О внесении изменений и дополнений в Устав Отрадненского сельского поселения Чамзинского муниципального района» ;</w:t>
      </w:r>
    </w:p>
    <w:p w:rsidR="00C03AB2" w:rsidRDefault="00C03AB2" w:rsidP="002D427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 29.12.2014г №103 «О внесении изменений и дополнений в Устав Отрадненского сельского поселения Чамзинского муниципального района» ;</w:t>
      </w:r>
    </w:p>
    <w:p w:rsidR="00C03AB2" w:rsidRDefault="00C03AB2" w:rsidP="002D427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 28.12.2015г №132 «О внесении изменений и дополнений в Устав Отрадненского сельского поселения Чамзинского муниципального района» ;</w:t>
      </w:r>
    </w:p>
    <w:p w:rsidR="00C03AB2" w:rsidRDefault="00C03AB2" w:rsidP="001A623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 04.08.2017г №47 «О внесении изменений и дополнений в Устав Отрадненского сельского поселения Чамзинского муниципального района»,</w:t>
      </w:r>
      <w:r w:rsidRPr="001A6237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признать утратившими  силу со дня вступления в силу Устава вновь образованного Отрадненского сельского поселения Чамзинского муниципального района.</w:t>
      </w:r>
    </w:p>
    <w:p w:rsidR="00C03AB2" w:rsidRDefault="00C03AB2" w:rsidP="000802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  и подлежит официальному опубликованию в Информационном бюллетене Отрадненского сельского поселения</w:t>
      </w:r>
      <w:r w:rsidRPr="007A63CA">
        <w:rPr>
          <w:sz w:val="28"/>
          <w:szCs w:val="28"/>
        </w:rPr>
        <w:t xml:space="preserve"> </w:t>
      </w:r>
      <w:r w:rsidRPr="0047501C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Республики Мордовия.</w:t>
      </w:r>
    </w:p>
    <w:p w:rsidR="00C03AB2" w:rsidRDefault="00C03AB2" w:rsidP="000802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3AB2" w:rsidRDefault="00C03AB2" w:rsidP="000802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3AB2" w:rsidRDefault="00C03AB2" w:rsidP="000802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3AB2" w:rsidRDefault="00C03AB2" w:rsidP="000802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3AB2" w:rsidRDefault="00C03AB2" w:rsidP="000802B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C03AB2" w:rsidRDefault="00C03AB2" w:rsidP="000802B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Отрадненского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В.В. Кудрявкина</w:t>
      </w:r>
      <w:bookmarkStart w:id="0" w:name="_GoBack"/>
      <w:bookmarkEnd w:id="0"/>
    </w:p>
    <w:p w:rsidR="00C03AB2" w:rsidRDefault="00C03AB2" w:rsidP="000802B4">
      <w:pPr>
        <w:autoSpaceDE w:val="0"/>
        <w:autoSpaceDN w:val="0"/>
        <w:adjustRightInd w:val="0"/>
        <w:ind w:left="1612" w:hanging="892"/>
        <w:jc w:val="both"/>
        <w:rPr>
          <w:rFonts w:ascii="Arial" w:hAnsi="Arial" w:cs="Arial"/>
          <w:b/>
          <w:bCs/>
          <w:color w:val="000080"/>
          <w:sz w:val="28"/>
          <w:szCs w:val="28"/>
        </w:rPr>
      </w:pPr>
    </w:p>
    <w:p w:rsidR="00C03AB2" w:rsidRDefault="00C03AB2" w:rsidP="000802B4"/>
    <w:p w:rsidR="00C03AB2" w:rsidRDefault="00C03AB2"/>
    <w:sectPr w:rsidR="00C03AB2" w:rsidSect="006B1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02B4"/>
    <w:rsid w:val="00015861"/>
    <w:rsid w:val="00035229"/>
    <w:rsid w:val="000534E6"/>
    <w:rsid w:val="000802B4"/>
    <w:rsid w:val="00085D6F"/>
    <w:rsid w:val="000D58FB"/>
    <w:rsid w:val="000E2FCE"/>
    <w:rsid w:val="001A6237"/>
    <w:rsid w:val="00223FD3"/>
    <w:rsid w:val="002D359F"/>
    <w:rsid w:val="002D427F"/>
    <w:rsid w:val="003A3736"/>
    <w:rsid w:val="00420B75"/>
    <w:rsid w:val="00460489"/>
    <w:rsid w:val="0047501C"/>
    <w:rsid w:val="006B1706"/>
    <w:rsid w:val="006C60AF"/>
    <w:rsid w:val="00740288"/>
    <w:rsid w:val="007A63CA"/>
    <w:rsid w:val="008640F6"/>
    <w:rsid w:val="00871920"/>
    <w:rsid w:val="008773DD"/>
    <w:rsid w:val="008C150C"/>
    <w:rsid w:val="00902E90"/>
    <w:rsid w:val="00905022"/>
    <w:rsid w:val="0094670C"/>
    <w:rsid w:val="009B3B10"/>
    <w:rsid w:val="009E0D89"/>
    <w:rsid w:val="00A32280"/>
    <w:rsid w:val="00A63C4C"/>
    <w:rsid w:val="00C03AB2"/>
    <w:rsid w:val="00CF499F"/>
    <w:rsid w:val="00F54591"/>
    <w:rsid w:val="00F57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2B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802B4"/>
    <w:pPr>
      <w:keepNext/>
      <w:jc w:val="both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02B4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Title">
    <w:name w:val="ConsTitle"/>
    <w:uiPriority w:val="99"/>
    <w:rsid w:val="000802B4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Strong">
    <w:name w:val="Strong"/>
    <w:basedOn w:val="DefaultParagraphFont"/>
    <w:uiPriority w:val="99"/>
    <w:qFormat/>
    <w:rsid w:val="000802B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877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5861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2</Pages>
  <Words>473</Words>
  <Characters>2697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15</cp:revision>
  <cp:lastPrinted>2019-11-01T06:32:00Z</cp:lastPrinted>
  <dcterms:created xsi:type="dcterms:W3CDTF">2019-06-03T12:36:00Z</dcterms:created>
  <dcterms:modified xsi:type="dcterms:W3CDTF">2019-11-01T07:23:00Z</dcterms:modified>
</cp:coreProperties>
</file>