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41C" w:rsidRDefault="0063241C" w:rsidP="003111B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3241C" w:rsidRDefault="0063241C" w:rsidP="003111B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3241C" w:rsidRPr="00293CCB" w:rsidRDefault="0063241C" w:rsidP="003111B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3CCB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63241C" w:rsidRPr="00293CCB" w:rsidRDefault="0063241C" w:rsidP="003111B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3CCB">
        <w:rPr>
          <w:rFonts w:ascii="Times New Roman" w:hAnsi="Times New Roman" w:cs="Times New Roman"/>
          <w:b/>
          <w:bCs/>
          <w:sz w:val="28"/>
          <w:szCs w:val="28"/>
        </w:rPr>
        <w:t xml:space="preserve">СОВЕТ </w:t>
      </w:r>
      <w:r w:rsidRPr="00160E65"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ОТРАДНЕНСКОГО </w:t>
      </w:r>
      <w:r w:rsidRPr="00293CCB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</w:p>
    <w:p w:rsidR="0063241C" w:rsidRPr="00293CCB" w:rsidRDefault="0063241C" w:rsidP="003111B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3CCB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</w:t>
      </w:r>
    </w:p>
    <w:p w:rsidR="0063241C" w:rsidRPr="00293CCB" w:rsidRDefault="0063241C" w:rsidP="003111B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3241C" w:rsidRPr="00293CCB" w:rsidRDefault="0063241C" w:rsidP="003111B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3CCB">
        <w:rPr>
          <w:rFonts w:ascii="Times New Roman" w:hAnsi="Times New Roman" w:cs="Times New Roman"/>
          <w:b/>
          <w:bCs/>
          <w:sz w:val="28"/>
          <w:szCs w:val="28"/>
        </w:rPr>
        <w:t xml:space="preserve">РЕШЕНИЕ </w:t>
      </w:r>
    </w:p>
    <w:p w:rsidR="0063241C" w:rsidRPr="00293CCB" w:rsidRDefault="0063241C" w:rsidP="003111B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293C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60E65">
        <w:rPr>
          <w:rFonts w:ascii="Times New Roman" w:hAnsi="Times New Roman" w:cs="Times New Roman"/>
          <w:b/>
          <w:bCs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293CCB">
        <w:rPr>
          <w:rFonts w:ascii="Times New Roman" w:hAnsi="Times New Roman" w:cs="Times New Roman"/>
          <w:b/>
          <w:bCs/>
          <w:sz w:val="28"/>
          <w:szCs w:val="28"/>
        </w:rPr>
        <w:t xml:space="preserve"> -я сессия)</w:t>
      </w:r>
    </w:p>
    <w:p w:rsidR="0063241C" w:rsidRDefault="0063241C" w:rsidP="003111BF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:rsidR="0063241C" w:rsidRPr="00293CCB" w:rsidRDefault="0063241C" w:rsidP="003111BF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160E65">
        <w:rPr>
          <w:rFonts w:ascii="Times New Roman" w:hAnsi="Times New Roman" w:cs="Times New Roman"/>
          <w:b/>
          <w:bCs/>
          <w:sz w:val="28"/>
          <w:szCs w:val="28"/>
        </w:rPr>
        <w:t>18.</w:t>
      </w:r>
      <w:r w:rsidRPr="00293CCB">
        <w:rPr>
          <w:rFonts w:ascii="Times New Roman" w:hAnsi="Times New Roman" w:cs="Times New Roman"/>
          <w:b/>
          <w:bCs/>
          <w:sz w:val="28"/>
          <w:szCs w:val="28"/>
        </w:rPr>
        <w:t xml:space="preserve">10.2019 год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с.Отрадное</w:t>
      </w:r>
      <w:r w:rsidRPr="00293CCB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</w:t>
      </w:r>
      <w:r w:rsidRPr="00293CCB">
        <w:rPr>
          <w:rFonts w:ascii="Times New Roman" w:hAnsi="Times New Roman" w:cs="Times New Roman"/>
          <w:b/>
          <w:bCs/>
          <w:sz w:val="28"/>
          <w:szCs w:val="28"/>
        </w:rPr>
        <w:t xml:space="preserve">   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17</w:t>
      </w:r>
    </w:p>
    <w:p w:rsidR="0063241C" w:rsidRPr="00293CCB" w:rsidRDefault="0063241C" w:rsidP="003111B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3241C" w:rsidRPr="00293CCB" w:rsidRDefault="0063241C" w:rsidP="003111B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3CCB">
        <w:rPr>
          <w:rFonts w:ascii="Times New Roman" w:hAnsi="Times New Roman" w:cs="Times New Roman"/>
          <w:b/>
          <w:bCs/>
          <w:sz w:val="28"/>
          <w:szCs w:val="28"/>
        </w:rPr>
        <w:t>Об увеличении должностных окладов должностных лиц и муниципальных служащих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60E65">
        <w:rPr>
          <w:rFonts w:ascii="Times New Roman" w:hAnsi="Times New Roman" w:cs="Times New Roman"/>
          <w:b/>
          <w:bCs/>
          <w:sz w:val="28"/>
          <w:szCs w:val="28"/>
        </w:rPr>
        <w:t xml:space="preserve">Отрадненского </w:t>
      </w:r>
      <w:r w:rsidRPr="00293CCB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Чамзинского муниципального района</w:t>
      </w:r>
    </w:p>
    <w:p w:rsidR="0063241C" w:rsidRPr="00293CCB" w:rsidRDefault="0063241C" w:rsidP="003111B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3241C" w:rsidRPr="00293CCB" w:rsidRDefault="0063241C" w:rsidP="00160E65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3CCB">
        <w:rPr>
          <w:rFonts w:ascii="Times New Roman" w:hAnsi="Times New Roman" w:cs="Times New Roman"/>
          <w:sz w:val="28"/>
          <w:szCs w:val="28"/>
        </w:rPr>
        <w:t xml:space="preserve">Руководствуясь частью 2 статьи 22 Закона Российской Федерации от 2 марта 2007 года №25-ФЗ «О муниципальной службе в Российской Федерации» и в соответствии с Указом Главы Республики Мордовия от 07 октября 2019 года №236-УГ «О повышении должностных окладов в органах государственной власти Республики Мордовия», </w:t>
      </w:r>
      <w:r w:rsidRPr="00293CCB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Отрадненского</w:t>
      </w:r>
      <w:r w:rsidRPr="00293C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Pr="00293CCB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 РЕШИЛ:</w:t>
      </w:r>
    </w:p>
    <w:p w:rsidR="0063241C" w:rsidRDefault="0063241C" w:rsidP="003111BF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3CCB">
        <w:rPr>
          <w:rFonts w:ascii="Times New Roman" w:hAnsi="Times New Roman" w:cs="Times New Roman"/>
          <w:sz w:val="28"/>
          <w:szCs w:val="28"/>
        </w:rPr>
        <w:t>1. Увеличить с 1 октября 2019 года в 1,043 раза должностные оклады должностных лиц и 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Отрадненского</w:t>
      </w:r>
      <w:r w:rsidRPr="00293C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93CCB">
        <w:rPr>
          <w:rFonts w:ascii="Times New Roman" w:hAnsi="Times New Roman" w:cs="Times New Roman"/>
          <w:sz w:val="28"/>
          <w:szCs w:val="28"/>
        </w:rPr>
        <w:t xml:space="preserve">сельского поселения Чамзинского муниципального района, установленные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  Отрадненского </w:t>
      </w:r>
      <w:r w:rsidRPr="00293CCB">
        <w:rPr>
          <w:rFonts w:ascii="Times New Roman" w:hAnsi="Times New Roman" w:cs="Times New Roman"/>
          <w:sz w:val="28"/>
          <w:szCs w:val="28"/>
        </w:rPr>
        <w:t>сельского поселения Чамзинского муниципального района от</w:t>
      </w:r>
      <w:r>
        <w:rPr>
          <w:rFonts w:ascii="Times New Roman" w:hAnsi="Times New Roman" w:cs="Times New Roman"/>
          <w:sz w:val="28"/>
          <w:szCs w:val="28"/>
        </w:rPr>
        <w:t xml:space="preserve"> 29.04.2013</w:t>
      </w:r>
      <w:r w:rsidRPr="00293CCB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sz w:val="28"/>
          <w:szCs w:val="28"/>
        </w:rPr>
        <w:t>49</w:t>
      </w:r>
      <w:r w:rsidRPr="00293CCB">
        <w:rPr>
          <w:rFonts w:ascii="Times New Roman" w:hAnsi="Times New Roman" w:cs="Times New Roman"/>
          <w:sz w:val="28"/>
          <w:szCs w:val="28"/>
        </w:rPr>
        <w:t xml:space="preserve">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Отрадненского </w:t>
      </w:r>
      <w:r w:rsidRPr="00293CCB">
        <w:rPr>
          <w:rFonts w:ascii="Times New Roman" w:hAnsi="Times New Roman" w:cs="Times New Roman"/>
          <w:sz w:val="28"/>
          <w:szCs w:val="28"/>
        </w:rPr>
        <w:t xml:space="preserve">сельского поселения Чамзинского муниципального района» (с изменениями, внесенными решениями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 Отрадненского сельского поселения </w:t>
      </w:r>
      <w:r w:rsidRPr="00293CCB">
        <w:rPr>
          <w:rFonts w:ascii="Times New Roman" w:hAnsi="Times New Roman" w:cs="Times New Roman"/>
          <w:sz w:val="28"/>
          <w:szCs w:val="28"/>
        </w:rPr>
        <w:t>Чамзинского муниципального района от</w:t>
      </w:r>
      <w:r>
        <w:rPr>
          <w:rFonts w:ascii="Times New Roman" w:hAnsi="Times New Roman" w:cs="Times New Roman"/>
          <w:sz w:val="28"/>
          <w:szCs w:val="28"/>
        </w:rPr>
        <w:t xml:space="preserve"> 26.09.2013</w:t>
      </w:r>
      <w:r w:rsidRPr="00293CCB">
        <w:rPr>
          <w:rFonts w:ascii="Times New Roman" w:hAnsi="Times New Roman" w:cs="Times New Roman"/>
          <w:sz w:val="28"/>
          <w:szCs w:val="28"/>
        </w:rPr>
        <w:t xml:space="preserve"> г №</w:t>
      </w:r>
      <w:r>
        <w:rPr>
          <w:rFonts w:ascii="Times New Roman" w:hAnsi="Times New Roman" w:cs="Times New Roman"/>
          <w:sz w:val="28"/>
          <w:szCs w:val="28"/>
        </w:rPr>
        <w:t>57</w:t>
      </w:r>
      <w:r w:rsidRPr="00293CC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от 22.11.2013г №63,от 26.12.2013г №76, от 19.02.2018г№68, от 19.02.2019г №103, от 19.03.2019г №105).</w:t>
      </w:r>
    </w:p>
    <w:p w:rsidR="0063241C" w:rsidRPr="00293CCB" w:rsidRDefault="0063241C" w:rsidP="003111BF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3CCB">
        <w:rPr>
          <w:rFonts w:ascii="Times New Roman" w:hAnsi="Times New Roman" w:cs="Times New Roman"/>
          <w:sz w:val="28"/>
          <w:szCs w:val="28"/>
        </w:rPr>
        <w:t>2. Установить, что при повышении должностных окладов должностн</w:t>
      </w:r>
      <w:r>
        <w:rPr>
          <w:rFonts w:ascii="Times New Roman" w:hAnsi="Times New Roman" w:cs="Times New Roman"/>
          <w:sz w:val="28"/>
          <w:szCs w:val="28"/>
        </w:rPr>
        <w:t xml:space="preserve">ых лиц и муниципальных служащих Отрадненского сельского поселения </w:t>
      </w:r>
      <w:r w:rsidRPr="00293CCB">
        <w:rPr>
          <w:rFonts w:ascii="Times New Roman" w:hAnsi="Times New Roman" w:cs="Times New Roman"/>
          <w:sz w:val="28"/>
          <w:szCs w:val="28"/>
        </w:rPr>
        <w:t>Чамзинского муниципального района их размеры подлежат округлению до целого рубля в сторону увеличения.</w:t>
      </w:r>
    </w:p>
    <w:p w:rsidR="0063241C" w:rsidRDefault="0063241C" w:rsidP="003111BF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Pr="00293CCB">
        <w:rPr>
          <w:sz w:val="28"/>
          <w:szCs w:val="28"/>
          <w:lang w:val="ru-RU"/>
        </w:rPr>
        <w:t xml:space="preserve">. Настоящее Решение вступает в силу со дня его </w:t>
      </w:r>
      <w:hyperlink r:id="rId4" w:history="1">
        <w:r w:rsidRPr="00293CCB">
          <w:rPr>
            <w:rStyle w:val="a"/>
            <w:b w:val="0"/>
            <w:bCs w:val="0"/>
            <w:sz w:val="28"/>
            <w:szCs w:val="28"/>
            <w:lang w:val="ru-RU"/>
          </w:rPr>
          <w:t>официального опубликования</w:t>
        </w:r>
      </w:hyperlink>
      <w:r w:rsidRPr="00293CCB">
        <w:rPr>
          <w:sz w:val="28"/>
          <w:szCs w:val="28"/>
          <w:lang w:val="ru-RU"/>
        </w:rPr>
        <w:t xml:space="preserve"> в Информационном бюллетене</w:t>
      </w:r>
      <w:r>
        <w:rPr>
          <w:sz w:val="28"/>
          <w:szCs w:val="28"/>
          <w:lang w:val="ru-RU"/>
        </w:rPr>
        <w:t xml:space="preserve"> Отрадненского сельского поселения </w:t>
      </w:r>
      <w:r w:rsidRPr="00293CCB">
        <w:rPr>
          <w:sz w:val="28"/>
          <w:szCs w:val="28"/>
          <w:lang w:val="ru-RU"/>
        </w:rPr>
        <w:t>Чамзинского муниципального района и распространяет свое действие на правоотношения, возникшие с 1 октября 2019 года.</w:t>
      </w:r>
    </w:p>
    <w:p w:rsidR="0063241C" w:rsidRDefault="0063241C" w:rsidP="003111BF">
      <w:pPr>
        <w:ind w:firstLine="540"/>
        <w:jc w:val="both"/>
        <w:rPr>
          <w:sz w:val="28"/>
          <w:szCs w:val="28"/>
          <w:lang w:val="ru-RU"/>
        </w:rPr>
      </w:pPr>
    </w:p>
    <w:p w:rsidR="0063241C" w:rsidRDefault="0063241C" w:rsidP="003111BF">
      <w:pPr>
        <w:ind w:firstLine="540"/>
        <w:jc w:val="both"/>
        <w:rPr>
          <w:sz w:val="28"/>
          <w:szCs w:val="28"/>
          <w:lang w:val="ru-RU"/>
        </w:rPr>
      </w:pPr>
      <w:bookmarkStart w:id="0" w:name="_GoBack"/>
      <w:bookmarkEnd w:id="0"/>
    </w:p>
    <w:p w:rsidR="0063241C" w:rsidRDefault="0063241C" w:rsidP="00116E41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Глава</w:t>
      </w:r>
    </w:p>
    <w:p w:rsidR="0063241C" w:rsidRDefault="0063241C" w:rsidP="00116E41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Отрадненского сельского поселения                                     В.В.Кудрявкина</w:t>
      </w:r>
    </w:p>
    <w:sectPr w:rsidR="0063241C" w:rsidSect="005E591F">
      <w:pgSz w:w="11906" w:h="16838"/>
      <w:pgMar w:top="709" w:right="849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0FB8"/>
    <w:rsid w:val="00111B52"/>
    <w:rsid w:val="00116E41"/>
    <w:rsid w:val="00127D02"/>
    <w:rsid w:val="00140D9A"/>
    <w:rsid w:val="00160E65"/>
    <w:rsid w:val="001701D9"/>
    <w:rsid w:val="001C7A42"/>
    <w:rsid w:val="00293CCB"/>
    <w:rsid w:val="002C3083"/>
    <w:rsid w:val="003111BF"/>
    <w:rsid w:val="003C4E60"/>
    <w:rsid w:val="0050193D"/>
    <w:rsid w:val="005E591F"/>
    <w:rsid w:val="0063241C"/>
    <w:rsid w:val="00663C63"/>
    <w:rsid w:val="006844B2"/>
    <w:rsid w:val="006E0FB8"/>
    <w:rsid w:val="00733598"/>
    <w:rsid w:val="007368C0"/>
    <w:rsid w:val="007C4981"/>
    <w:rsid w:val="007C6B02"/>
    <w:rsid w:val="00856AC1"/>
    <w:rsid w:val="008C0A5F"/>
    <w:rsid w:val="00A65F2F"/>
    <w:rsid w:val="00AA4D2D"/>
    <w:rsid w:val="00BE1713"/>
    <w:rsid w:val="00C46E89"/>
    <w:rsid w:val="00DD6E10"/>
    <w:rsid w:val="00E3080A"/>
    <w:rsid w:val="00E92ABA"/>
    <w:rsid w:val="00FB1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1BF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3111BF"/>
    <w:rPr>
      <w:rFonts w:cs="Calibri"/>
      <w:lang w:eastAsia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3111BF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uiPriority w:val="99"/>
    <w:rsid w:val="003111BF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a">
    <w:name w:val="Гипертекстовая ссылка"/>
    <w:uiPriority w:val="99"/>
    <w:rsid w:val="003111BF"/>
    <w:rPr>
      <w:b/>
      <w:bCs/>
      <w:color w:val="auto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rsid w:val="00E92A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7549"/>
    <w:rPr>
      <w:rFonts w:ascii="Times New Roman" w:eastAsia="Times New Roman" w:hAnsi="Times New Roman"/>
      <w:sz w:val="0"/>
      <w:sz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30899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</TotalTime>
  <Pages>1</Pages>
  <Words>329</Words>
  <Characters>1881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Баринова</dc:creator>
  <cp:keywords/>
  <dc:description/>
  <cp:lastModifiedBy>Zam</cp:lastModifiedBy>
  <cp:revision>12</cp:revision>
  <cp:lastPrinted>2019-10-21T07:58:00Z</cp:lastPrinted>
  <dcterms:created xsi:type="dcterms:W3CDTF">2019-10-16T11:59:00Z</dcterms:created>
  <dcterms:modified xsi:type="dcterms:W3CDTF">2019-10-21T07:59:00Z</dcterms:modified>
</cp:coreProperties>
</file>