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C3" w:rsidRPr="00D97CE3" w:rsidRDefault="00EB43C3" w:rsidP="00D97CE3">
      <w:pPr>
        <w:pStyle w:val="Heading1"/>
        <w:tabs>
          <w:tab w:val="left" w:pos="0"/>
        </w:tabs>
        <w:rPr>
          <w:b w:val="0"/>
          <w:bCs w:val="0"/>
          <w:sz w:val="28"/>
          <w:szCs w:val="28"/>
        </w:rPr>
      </w:pPr>
      <w:r w:rsidRPr="00D97CE3">
        <w:rPr>
          <w:b w:val="0"/>
          <w:bCs w:val="0"/>
          <w:sz w:val="28"/>
          <w:szCs w:val="28"/>
        </w:rPr>
        <w:t>Республика Мордовия</w:t>
      </w:r>
    </w:p>
    <w:p w:rsidR="00EB43C3" w:rsidRPr="00D97CE3" w:rsidRDefault="00EB43C3" w:rsidP="00D97CE3">
      <w:pPr>
        <w:jc w:val="center"/>
        <w:rPr>
          <w:sz w:val="28"/>
          <w:szCs w:val="28"/>
        </w:rPr>
      </w:pPr>
      <w:r w:rsidRPr="00D97CE3">
        <w:rPr>
          <w:sz w:val="28"/>
          <w:szCs w:val="28"/>
        </w:rPr>
        <w:t>Чамзинский муниципальный район</w:t>
      </w:r>
    </w:p>
    <w:p w:rsidR="00EB43C3" w:rsidRPr="00D97CE3" w:rsidRDefault="00EB43C3" w:rsidP="00D97CE3">
      <w:pPr>
        <w:jc w:val="center"/>
        <w:rPr>
          <w:sz w:val="28"/>
          <w:szCs w:val="28"/>
        </w:rPr>
      </w:pPr>
      <w:r>
        <w:rPr>
          <w:sz w:val="28"/>
          <w:szCs w:val="28"/>
        </w:rPr>
        <w:t>Отрадненское</w:t>
      </w:r>
      <w:r w:rsidRPr="00D97CE3">
        <w:rPr>
          <w:sz w:val="28"/>
          <w:szCs w:val="28"/>
        </w:rPr>
        <w:t xml:space="preserve"> сельское поселения</w:t>
      </w:r>
    </w:p>
    <w:p w:rsidR="00EB43C3" w:rsidRPr="00D97CE3" w:rsidRDefault="00EB43C3" w:rsidP="00D97CE3">
      <w:pPr>
        <w:rPr>
          <w:sz w:val="28"/>
          <w:szCs w:val="28"/>
        </w:rPr>
      </w:pPr>
    </w:p>
    <w:p w:rsidR="00EB43C3" w:rsidRPr="00D97CE3" w:rsidRDefault="00EB43C3" w:rsidP="00D97CE3">
      <w:pPr>
        <w:pStyle w:val="Heading1"/>
        <w:tabs>
          <w:tab w:val="left" w:pos="0"/>
        </w:tabs>
        <w:rPr>
          <w:sz w:val="28"/>
          <w:szCs w:val="28"/>
        </w:rPr>
      </w:pPr>
    </w:p>
    <w:p w:rsidR="00EB43C3" w:rsidRPr="00D97CE3" w:rsidRDefault="00EB43C3" w:rsidP="00D97CE3">
      <w:pPr>
        <w:pStyle w:val="Heading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 О С Т А Н О В Л Е Н И Е</w:t>
      </w:r>
    </w:p>
    <w:p w:rsidR="00EB43C3" w:rsidRPr="00D97CE3" w:rsidRDefault="00EB43C3" w:rsidP="00D97CE3">
      <w:pPr>
        <w:rPr>
          <w:sz w:val="28"/>
          <w:szCs w:val="28"/>
        </w:rPr>
      </w:pPr>
    </w:p>
    <w:p w:rsidR="00EB43C3" w:rsidRPr="00D97CE3" w:rsidRDefault="00EB43C3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18.10.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2019 г.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с.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Отрадное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</w:t>
      </w: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№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41</w:t>
      </w:r>
    </w:p>
    <w:p w:rsidR="00EB43C3" w:rsidRPr="00D97CE3" w:rsidRDefault="00EB43C3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B43C3" w:rsidRPr="00D97CE3" w:rsidRDefault="00EB43C3" w:rsidP="00D97CE3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Об установлении размера базовых окладов</w:t>
      </w:r>
    </w:p>
    <w:p w:rsidR="00EB43C3" w:rsidRPr="00D97CE3" w:rsidRDefault="00EB43C3" w:rsidP="00D97CE3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(базовых должностных окладов) работников</w:t>
      </w:r>
    </w:p>
    <w:p w:rsidR="00EB43C3" w:rsidRPr="00D97CE3" w:rsidRDefault="00EB43C3" w:rsidP="00D97CE3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муниципальных учреждений </w:t>
      </w:r>
      <w:r w:rsidRPr="00065E02">
        <w:rPr>
          <w:rFonts w:ascii="Times New Roman" w:hAnsi="Times New Roman" w:cs="Times New Roman"/>
          <w:b w:val="0"/>
          <w:bCs w:val="0"/>
          <w:sz w:val="28"/>
          <w:szCs w:val="28"/>
        </w:rPr>
        <w:t>Отрадненского</w:t>
      </w:r>
    </w:p>
    <w:p w:rsidR="00EB43C3" w:rsidRPr="00D97CE3" w:rsidRDefault="00EB43C3" w:rsidP="00D97CE3">
      <w:pPr>
        <w:pStyle w:val="ConsPlusTitle"/>
        <w:widowControl/>
        <w:rPr>
          <w:rFonts w:cs="Times New Roman"/>
          <w:b w:val="0"/>
          <w:bCs w:val="0"/>
          <w:sz w:val="28"/>
          <w:szCs w:val="28"/>
        </w:rPr>
      </w:pPr>
      <w:r w:rsidRPr="00D97CE3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EB43C3" w:rsidRPr="00D97CE3" w:rsidRDefault="00EB43C3" w:rsidP="00D97CE3">
      <w:pPr>
        <w:rPr>
          <w:sz w:val="28"/>
          <w:szCs w:val="28"/>
          <w:u w:val="single"/>
        </w:rPr>
      </w:pPr>
    </w:p>
    <w:p w:rsidR="00EB43C3" w:rsidRPr="000D5BF0" w:rsidRDefault="00EB43C3" w:rsidP="000860C4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D5BF0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пунктом 2.1. Постановления администрации Отрадненского сельского поселения Чамзинского муниципального Республики Мордовия от 30.10.2008 года №14 б «Об утверждении Примерного положения об оплате труда работников муниципальных учреждений Отрадненского сельского поселения по общеотраслевым должностям руководителей, специалистов и служащих, общеотраслевым профессиям рабочих» и на основании Постановления Чамзинского муниципального района Республики Мордовия от 28.10.2008 года №927 (с изменениями 16.10.2019 года) «Об утверждении базовых окладов (базовых должностных окладов), базовых ставок работников муниципальных учреждений Чамзинского муниципального района Республики Мордовия»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0D5BF0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Отрадненского сельского поселения</w:t>
      </w:r>
    </w:p>
    <w:p w:rsidR="00EB43C3" w:rsidRPr="000D5BF0" w:rsidRDefault="00EB43C3" w:rsidP="00830A9B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B43C3" w:rsidRPr="000D5BF0" w:rsidRDefault="00EB43C3" w:rsidP="000860C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0D5BF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B43C3" w:rsidRPr="000D5BF0" w:rsidRDefault="00EB43C3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B43C3" w:rsidRPr="000D5BF0" w:rsidRDefault="00EB43C3" w:rsidP="000860C4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0D5BF0">
        <w:rPr>
          <w:sz w:val="28"/>
          <w:szCs w:val="28"/>
        </w:rPr>
        <w:t>Установить размеры базовых окладов работников муниципальных учреждений Отрадненского сельского поселения согласно приложения №1.</w:t>
      </w:r>
    </w:p>
    <w:p w:rsidR="00EB43C3" w:rsidRPr="000D5BF0" w:rsidRDefault="00EB43C3" w:rsidP="000860C4">
      <w:pPr>
        <w:pStyle w:val="ListParagraph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0D5BF0">
        <w:rPr>
          <w:sz w:val="28"/>
          <w:szCs w:val="28"/>
        </w:rPr>
        <w:t>Настоящее постановление вступает в силу со дня официального опубликования в и распространяет свое действие на правоотношения, возникшие с 1 октября 2019 года.</w:t>
      </w: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065E02">
      <w:pPr>
        <w:pStyle w:val="ListParagraph"/>
        <w:ind w:left="0"/>
        <w:jc w:val="both"/>
        <w:rPr>
          <w:sz w:val="28"/>
          <w:szCs w:val="28"/>
        </w:rPr>
      </w:pPr>
      <w:r w:rsidRPr="000D5BF0">
        <w:rPr>
          <w:sz w:val="28"/>
          <w:szCs w:val="28"/>
        </w:rPr>
        <w:t xml:space="preserve">Глава </w:t>
      </w:r>
    </w:p>
    <w:p w:rsidR="00EB43C3" w:rsidRPr="000D5BF0" w:rsidRDefault="00EB43C3" w:rsidP="00065E02">
      <w:pPr>
        <w:pStyle w:val="ListParagraph"/>
        <w:ind w:left="0"/>
        <w:jc w:val="both"/>
        <w:rPr>
          <w:sz w:val="28"/>
          <w:szCs w:val="28"/>
        </w:rPr>
      </w:pPr>
      <w:r w:rsidRPr="000D5BF0">
        <w:rPr>
          <w:sz w:val="28"/>
          <w:szCs w:val="28"/>
        </w:rPr>
        <w:t>Отрадненского сельского поселения                                    В.В.Кудрявкина</w:t>
      </w: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Pr="000D5BF0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Default="00EB43C3" w:rsidP="00CB6ACC">
      <w:pPr>
        <w:pStyle w:val="ListParagraph"/>
        <w:ind w:left="709"/>
        <w:jc w:val="both"/>
        <w:rPr>
          <w:sz w:val="28"/>
          <w:szCs w:val="28"/>
        </w:rPr>
      </w:pPr>
    </w:p>
    <w:p w:rsidR="00EB43C3" w:rsidRDefault="00EB43C3" w:rsidP="00CB6ACC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EB43C3" w:rsidRDefault="00EB43C3" w:rsidP="00CB6ACC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B43C3" w:rsidRDefault="00EB43C3" w:rsidP="00CB6ACC">
      <w:pPr>
        <w:pStyle w:val="ListParagraph"/>
        <w:ind w:left="709"/>
        <w:jc w:val="right"/>
        <w:rPr>
          <w:sz w:val="28"/>
          <w:szCs w:val="28"/>
        </w:rPr>
      </w:pPr>
      <w:r w:rsidRPr="00065E02">
        <w:rPr>
          <w:sz w:val="28"/>
          <w:szCs w:val="28"/>
        </w:rPr>
        <w:t>Отрадненского</w:t>
      </w:r>
      <w:r>
        <w:rPr>
          <w:sz w:val="28"/>
          <w:szCs w:val="28"/>
        </w:rPr>
        <w:t xml:space="preserve"> сельского поселения</w:t>
      </w:r>
    </w:p>
    <w:p w:rsidR="00EB43C3" w:rsidRDefault="00EB43C3" w:rsidP="00CB6ACC">
      <w:pPr>
        <w:pStyle w:val="ListParagraph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от18.10.2019г.№41</w:t>
      </w:r>
    </w:p>
    <w:p w:rsidR="00EB43C3" w:rsidRDefault="00EB43C3" w:rsidP="000860C4">
      <w:pPr>
        <w:pStyle w:val="ListParagraph"/>
        <w:ind w:left="1069"/>
        <w:jc w:val="both"/>
        <w:rPr>
          <w:sz w:val="28"/>
          <w:szCs w:val="28"/>
        </w:rPr>
      </w:pPr>
    </w:p>
    <w:p w:rsidR="00EB43C3" w:rsidRDefault="00EB43C3" w:rsidP="003B6DCF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Pr="008D15FE">
        <w:rPr>
          <w:b/>
          <w:bCs/>
          <w:sz w:val="28"/>
          <w:szCs w:val="28"/>
        </w:rPr>
        <w:t>Отрадненского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EB43C3" w:rsidRDefault="00EB43C3" w:rsidP="003B6DCF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B43C3">
        <w:tc>
          <w:tcPr>
            <w:tcW w:w="4672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8D48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8D48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B43C3">
        <w:tc>
          <w:tcPr>
            <w:tcW w:w="4672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8D48E2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8D48E2">
              <w:rPr>
                <w:sz w:val="28"/>
                <w:szCs w:val="28"/>
              </w:rPr>
              <w:t>2431</w:t>
            </w:r>
          </w:p>
        </w:tc>
      </w:tr>
    </w:tbl>
    <w:p w:rsidR="00EB43C3" w:rsidRDefault="00EB43C3" w:rsidP="003B6DCF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EB43C3" w:rsidRPr="003B6DCF" w:rsidRDefault="00EB43C3" w:rsidP="003B6DCF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EB43C3" w:rsidRDefault="00EB43C3" w:rsidP="00B05388">
      <w:pPr>
        <w:pStyle w:val="ListParagraph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 w:rsidRPr="008D15FE">
        <w:rPr>
          <w:b/>
          <w:bCs/>
          <w:sz w:val="28"/>
          <w:szCs w:val="28"/>
        </w:rPr>
        <w:t>Отрадненского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EB43C3" w:rsidRDefault="00EB43C3" w:rsidP="00B0538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B43C3">
        <w:tc>
          <w:tcPr>
            <w:tcW w:w="4672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8D48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8D48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B43C3">
        <w:tc>
          <w:tcPr>
            <w:tcW w:w="4672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8D48E2">
              <w:rPr>
                <w:sz w:val="28"/>
                <w:szCs w:val="28"/>
              </w:rP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4673" w:type="dxa"/>
          </w:tcPr>
          <w:p w:rsidR="00EB43C3" w:rsidRPr="008D48E2" w:rsidRDefault="00EB43C3" w:rsidP="008D48E2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8D48E2">
              <w:rPr>
                <w:sz w:val="28"/>
                <w:szCs w:val="28"/>
              </w:rPr>
              <w:t>2328</w:t>
            </w:r>
            <w:bookmarkStart w:id="0" w:name="_GoBack"/>
            <w:bookmarkEnd w:id="0"/>
          </w:p>
        </w:tc>
      </w:tr>
    </w:tbl>
    <w:p w:rsidR="00EB43C3" w:rsidRDefault="00EB43C3" w:rsidP="00B05388">
      <w:pPr>
        <w:pStyle w:val="ListParagraph"/>
        <w:ind w:left="0"/>
        <w:jc w:val="center"/>
        <w:rPr>
          <w:b/>
          <w:bCs/>
          <w:sz w:val="28"/>
          <w:szCs w:val="28"/>
        </w:rPr>
      </w:pPr>
    </w:p>
    <w:p w:rsidR="00EB43C3" w:rsidRPr="000860C4" w:rsidRDefault="00EB43C3" w:rsidP="000860C4">
      <w:pPr>
        <w:pStyle w:val="ListParagraph"/>
        <w:ind w:left="1069"/>
        <w:jc w:val="both"/>
        <w:rPr>
          <w:sz w:val="28"/>
          <w:szCs w:val="28"/>
        </w:rPr>
      </w:pPr>
    </w:p>
    <w:p w:rsidR="00EB43C3" w:rsidRDefault="00EB43C3"/>
    <w:sectPr w:rsidR="00EB43C3" w:rsidSect="00FD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46AC0AC8"/>
    <w:multiLevelType w:val="hybridMultilevel"/>
    <w:tmpl w:val="C658A900"/>
    <w:lvl w:ilvl="0" w:tplc="CF9AC5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2"/>
    <w:rsid w:val="00065E02"/>
    <w:rsid w:val="000860C4"/>
    <w:rsid w:val="000C54F2"/>
    <w:rsid w:val="000D5BF0"/>
    <w:rsid w:val="00127D02"/>
    <w:rsid w:val="00206A17"/>
    <w:rsid w:val="003B6DCF"/>
    <w:rsid w:val="00441252"/>
    <w:rsid w:val="004B5213"/>
    <w:rsid w:val="007C6B02"/>
    <w:rsid w:val="0081462E"/>
    <w:rsid w:val="00830A9B"/>
    <w:rsid w:val="008D15FE"/>
    <w:rsid w:val="008D48E2"/>
    <w:rsid w:val="009653B6"/>
    <w:rsid w:val="00B05388"/>
    <w:rsid w:val="00B273C3"/>
    <w:rsid w:val="00CB6ACC"/>
    <w:rsid w:val="00D506A2"/>
    <w:rsid w:val="00D97CE3"/>
    <w:rsid w:val="00DE7488"/>
    <w:rsid w:val="00EB2F2F"/>
    <w:rsid w:val="00EB43C3"/>
    <w:rsid w:val="00F67A9A"/>
    <w:rsid w:val="00FD0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E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97CE3"/>
    <w:pPr>
      <w:keepNext/>
      <w:numPr>
        <w:numId w:val="1"/>
      </w:numPr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97CE3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customStyle="1" w:styleId="ConsPlusTitle">
    <w:name w:val="ConsPlusTitle"/>
    <w:uiPriority w:val="99"/>
    <w:rsid w:val="00D97CE3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0860C4"/>
    <w:pPr>
      <w:ind w:left="720"/>
    </w:pPr>
  </w:style>
  <w:style w:type="table" w:styleId="TableGrid">
    <w:name w:val="Table Grid"/>
    <w:basedOn w:val="TableNormal"/>
    <w:uiPriority w:val="99"/>
    <w:rsid w:val="00B0538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412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szCs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2</Pages>
  <Words>323</Words>
  <Characters>1843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Zam</cp:lastModifiedBy>
  <cp:revision>9</cp:revision>
  <cp:lastPrinted>2019-10-21T07:54:00Z</cp:lastPrinted>
  <dcterms:created xsi:type="dcterms:W3CDTF">2019-10-18T09:57:00Z</dcterms:created>
  <dcterms:modified xsi:type="dcterms:W3CDTF">2019-10-21T07:56:00Z</dcterms:modified>
</cp:coreProperties>
</file>