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3F4" w:rsidRDefault="00EB03F4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Default="00EB03F4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Default="00EB03F4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Default="00EB03F4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Pr="00956906" w:rsidRDefault="00EB03F4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АДМИНИСТРАЦИЯ ОТРАДНЕНСКОГО СЕЛЬСКОГО ПОСЕЛЕНИЯ</w:t>
      </w:r>
    </w:p>
    <w:p w:rsidR="00EB03F4" w:rsidRPr="00956906" w:rsidRDefault="00EB03F4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ЧАМЗИНСКИЙ МУНИЦИПАЛЬНЫЙ РАЙОН</w:t>
      </w:r>
    </w:p>
    <w:p w:rsidR="00EB03F4" w:rsidRPr="00956906" w:rsidRDefault="00EB03F4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EB03F4" w:rsidRPr="00956906" w:rsidRDefault="00EB03F4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Pr="00956906" w:rsidRDefault="00EB03F4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Pr="00956906" w:rsidRDefault="00EB03F4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B03F4" w:rsidRDefault="00EB03F4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B03F4" w:rsidRPr="00956906" w:rsidRDefault="00EB03F4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с. Отрадное</w:t>
      </w:r>
    </w:p>
    <w:p w:rsidR="00EB03F4" w:rsidRPr="00956906" w:rsidRDefault="00EB03F4" w:rsidP="00DB76AA">
      <w:pPr>
        <w:spacing w:after="0" w:line="240" w:lineRule="auto"/>
        <w:rPr>
          <w:b/>
          <w:bCs/>
          <w:sz w:val="28"/>
          <w:szCs w:val="28"/>
        </w:rPr>
      </w:pPr>
    </w:p>
    <w:p w:rsidR="00EB03F4" w:rsidRPr="00956906" w:rsidRDefault="00EB03F4" w:rsidP="00DB76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21.06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2019г.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</w:p>
    <w:p w:rsidR="00EB03F4" w:rsidRPr="00956906" w:rsidRDefault="00EB03F4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Pr="00956906" w:rsidRDefault="00EB03F4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3F4" w:rsidRPr="00956906" w:rsidRDefault="00EB03F4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продлении срока  действия и внесении изменений в м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Отрадненского</w:t>
      </w:r>
    </w:p>
    <w:p w:rsidR="00EB03F4" w:rsidRPr="00956906" w:rsidRDefault="00EB03F4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 на 2019-2021 годы»</w:t>
      </w:r>
      <w:r>
        <w:rPr>
          <w:rFonts w:ascii="Times New Roman" w:hAnsi="Times New Roman" w:cs="Times New Roman"/>
          <w:b/>
          <w:bCs/>
          <w:sz w:val="28"/>
          <w:szCs w:val="28"/>
        </w:rPr>
        <w:t>, утвержденную  постановлением администрации Отрадненского сельского поселения от23.11.2018г №73</w:t>
      </w:r>
    </w:p>
    <w:p w:rsidR="00EB03F4" w:rsidRPr="00877ACD" w:rsidRDefault="00EB03F4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8"/>
          <w:szCs w:val="28"/>
        </w:rPr>
      </w:pPr>
    </w:p>
    <w:p w:rsidR="00EB03F4" w:rsidRPr="00877ACD" w:rsidRDefault="00EB03F4" w:rsidP="005A4150"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77ACD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№36  от12.09.2012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EB03F4" w:rsidRPr="00877ACD" w:rsidRDefault="00EB03F4" w:rsidP="009012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1. 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Продлить срок действия муниципальной программы "</w:t>
      </w:r>
      <w:r w:rsidRPr="00877A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2019-2021 годы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)", утвержденной постановлением администрации Отрадненского сельского поселения от 23.11.2018 г. № 73, до 202</w:t>
      </w:r>
      <w:r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года.</w:t>
      </w: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Наименование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877ACD">
        <w:rPr>
          <w:rFonts w:ascii="Times New Roman" w:hAnsi="Times New Roman" w:cs="Times New Roman"/>
          <w:sz w:val="28"/>
          <w:szCs w:val="28"/>
        </w:rPr>
        <w:t xml:space="preserve"> Благоустройство территории Отрадненского сельского поселения Чамзинского муниципального  района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Отрадненского сельского поселения от 23.11.2018 г. № 73, изложить в новой редакции:</w:t>
      </w:r>
      <w:r w:rsidRPr="00877A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63CD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Пункт 1 постановления администрации Отрадненского сельского поселения от 23.11.2018 г. №73 «Об утверждении муниципальной </w:t>
      </w:r>
      <w:hyperlink w:anchor="sub_1000" w:history="1"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</w:t>
        </w:r>
      </w:hyperlink>
      <w:r>
        <w:rPr>
          <w:rFonts w:ascii="Times New Roman" w:hAnsi="Times New Roman" w:cs="Times New Roman"/>
          <w:sz w:val="28"/>
          <w:szCs w:val="28"/>
          <w:lang w:eastAsia="en-US"/>
        </w:rPr>
        <w:t>ы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изложить в новой редакции: </w:t>
      </w: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«1.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Утвердить прилагаемую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  <w:lang w:eastAsia="en-US"/>
          </w:rPr>
          <w:t>муниципальную</w:t>
        </w:r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программу</w:t>
        </w:r>
      </w:hyperlink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>)"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03F4" w:rsidRDefault="00EB03F4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Отрадненского сельского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поселения от 23.11.2018г. № 73, следующие изменения на 2019-2021 годы:</w:t>
      </w:r>
    </w:p>
    <w:p w:rsidR="00EB03F4" w:rsidRPr="00643C50" w:rsidRDefault="00EB03F4" w:rsidP="00CB5CD9">
      <w:pPr>
        <w:pStyle w:val="Style20"/>
        <w:widowControl/>
        <w:spacing w:before="26" w:line="302" w:lineRule="exact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наименование Паспорта муниципальной программы изложить в новой редакции: «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643C50">
        <w:rPr>
          <w:rStyle w:val="FontStyle56"/>
          <w:sz w:val="28"/>
          <w:szCs w:val="28"/>
        </w:rPr>
        <w:t>)»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EB03F4" w:rsidRDefault="00EB03F4" w:rsidP="004A22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2)</w:t>
      </w:r>
      <w:r w:rsidRPr="00B02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 Паспорте муниципальной программы строку «Наименование программы» изложить в новой редакции: </w:t>
      </w:r>
      <w:r>
        <w:rPr>
          <w:rStyle w:val="FontStyle56"/>
          <w:sz w:val="28"/>
          <w:szCs w:val="28"/>
        </w:rPr>
        <w:t>М</w:t>
      </w:r>
      <w:r w:rsidRPr="00643C50">
        <w:rPr>
          <w:rStyle w:val="FontStyle56"/>
          <w:sz w:val="28"/>
          <w:szCs w:val="28"/>
        </w:rPr>
        <w:t>униципальн</w:t>
      </w:r>
      <w:r>
        <w:rPr>
          <w:rStyle w:val="FontStyle56"/>
          <w:sz w:val="28"/>
          <w:szCs w:val="28"/>
        </w:rPr>
        <w:t>ая</w:t>
      </w:r>
      <w:r w:rsidRPr="00643C50">
        <w:rPr>
          <w:rStyle w:val="FontStyle56"/>
          <w:sz w:val="28"/>
          <w:szCs w:val="28"/>
        </w:rPr>
        <w:t xml:space="preserve"> п</w:t>
      </w:r>
      <w:r>
        <w:rPr>
          <w:rStyle w:val="FontStyle56"/>
          <w:sz w:val="28"/>
          <w:szCs w:val="28"/>
        </w:rPr>
        <w:t>рограмма</w:t>
      </w:r>
      <w:r w:rsidRPr="00643C50">
        <w:rPr>
          <w:rStyle w:val="FontStyle56"/>
          <w:sz w:val="28"/>
          <w:szCs w:val="28"/>
        </w:rPr>
        <w:t xml:space="preserve"> «</w:t>
      </w:r>
      <w:r w:rsidRPr="00877ACD">
        <w:rPr>
          <w:rFonts w:ascii="Times New Roman" w:hAnsi="Times New Roman" w:cs="Times New Roman"/>
          <w:sz w:val="28"/>
          <w:szCs w:val="28"/>
        </w:rPr>
        <w:t>Благоустройство территории Отрадненского сельского поселения Чамзинского муниципального  района на 2019-202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643C50">
        <w:rPr>
          <w:rStyle w:val="FontStyle56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EB03F4" w:rsidRDefault="00EB03F4" w:rsidP="0015671E">
      <w:pPr>
        <w:spacing w:after="0" w:line="240" w:lineRule="auto"/>
        <w:ind w:firstLine="720"/>
        <w:jc w:val="both"/>
        <w:rPr>
          <w:rStyle w:val="FontStyle5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в Паспорте муниципальной программы строку: «</w:t>
      </w:r>
      <w:r w:rsidRPr="007F5459">
        <w:rPr>
          <w:rStyle w:val="FontStyle56"/>
          <w:sz w:val="28"/>
          <w:szCs w:val="28"/>
        </w:rPr>
        <w:t>Сроки реализации программы</w:t>
      </w:r>
      <w:r>
        <w:rPr>
          <w:rStyle w:val="FontStyle56"/>
          <w:sz w:val="28"/>
          <w:szCs w:val="28"/>
        </w:rPr>
        <w:t>» изложить в новой редакции: «</w:t>
      </w:r>
      <w:r w:rsidRPr="007F5459">
        <w:rPr>
          <w:rStyle w:val="FontStyle56"/>
          <w:sz w:val="28"/>
          <w:szCs w:val="28"/>
        </w:rPr>
        <w:t>201</w:t>
      </w:r>
      <w:r>
        <w:rPr>
          <w:rStyle w:val="FontStyle56"/>
          <w:sz w:val="28"/>
          <w:szCs w:val="28"/>
        </w:rPr>
        <w:t>9</w:t>
      </w:r>
      <w:r w:rsidRPr="007F5459">
        <w:rPr>
          <w:rStyle w:val="FontStyle56"/>
          <w:sz w:val="28"/>
          <w:szCs w:val="28"/>
        </w:rPr>
        <w:t>-20</w:t>
      </w:r>
      <w:r>
        <w:rPr>
          <w:rStyle w:val="FontStyle56"/>
          <w:sz w:val="28"/>
          <w:szCs w:val="28"/>
        </w:rPr>
        <w:t>22</w:t>
      </w:r>
      <w:r w:rsidRPr="007F5459">
        <w:rPr>
          <w:rStyle w:val="FontStyle56"/>
          <w:sz w:val="28"/>
          <w:szCs w:val="28"/>
        </w:rPr>
        <w:t xml:space="preserve"> годы</w:t>
      </w:r>
      <w:r>
        <w:rPr>
          <w:rStyle w:val="FontStyle56"/>
          <w:sz w:val="28"/>
          <w:szCs w:val="28"/>
        </w:rPr>
        <w:t>»;</w:t>
      </w:r>
    </w:p>
    <w:p w:rsidR="00EB03F4" w:rsidRDefault="00EB03F4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4)</w:t>
      </w:r>
      <w:r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 Паспорте муниципальной программы строку: «</w:t>
      </w:r>
      <w:r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EB03F4" w:rsidRDefault="00EB03F4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Объем финансировании программы осуществляется за счет средств бюджета Отрадненского сельского поселения Чамзинского муниципального района  и составляет по годам :</w:t>
      </w:r>
    </w:p>
    <w:p w:rsidR="00EB03F4" w:rsidRPr="0015671E" w:rsidRDefault="00EB03F4" w:rsidP="001567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1E">
        <w:rPr>
          <w:rFonts w:ascii="Times New Roman" w:hAnsi="Times New Roman" w:cs="Times New Roman"/>
          <w:sz w:val="28"/>
          <w:szCs w:val="28"/>
        </w:rPr>
        <w:t>2019 год – 198,7 тыс. рублей;</w:t>
      </w:r>
    </w:p>
    <w:p w:rsidR="00EB03F4" w:rsidRPr="0015671E" w:rsidRDefault="00EB03F4" w:rsidP="001567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1E">
        <w:rPr>
          <w:rFonts w:ascii="Times New Roman" w:hAnsi="Times New Roman" w:cs="Times New Roman"/>
          <w:sz w:val="28"/>
          <w:szCs w:val="28"/>
        </w:rPr>
        <w:t>2020 год – 234,0 тыс.рублей;</w:t>
      </w:r>
    </w:p>
    <w:p w:rsidR="00EB03F4" w:rsidRPr="0015671E" w:rsidRDefault="00EB03F4" w:rsidP="001567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671E">
        <w:rPr>
          <w:rFonts w:ascii="Times New Roman" w:hAnsi="Times New Roman" w:cs="Times New Roman"/>
          <w:sz w:val="28"/>
          <w:szCs w:val="28"/>
        </w:rPr>
        <w:t>2021 год – 227,7 тыс.рублей;</w:t>
      </w:r>
    </w:p>
    <w:p w:rsidR="00EB03F4" w:rsidRPr="0015671E" w:rsidRDefault="00EB03F4" w:rsidP="0015671E">
      <w:pPr>
        <w:pStyle w:val="Style12"/>
        <w:widowControl/>
        <w:spacing w:line="240" w:lineRule="auto"/>
        <w:ind w:firstLine="0"/>
        <w:rPr>
          <w:rStyle w:val="FontStyle56"/>
          <w:sz w:val="28"/>
          <w:szCs w:val="28"/>
        </w:rPr>
      </w:pPr>
      <w:r w:rsidRPr="0015671E">
        <w:rPr>
          <w:rFonts w:ascii="Times New Roman" w:hAnsi="Times New Roman" w:cs="Times New Roman"/>
          <w:sz w:val="28"/>
          <w:szCs w:val="28"/>
        </w:rPr>
        <w:t>2022 год – 236,8 тыс.рублей.</w:t>
      </w:r>
    </w:p>
    <w:p w:rsidR="00EB03F4" w:rsidRPr="00892651" w:rsidRDefault="00EB03F4" w:rsidP="00892651">
      <w:pPr>
        <w:spacing w:after="0" w:line="240" w:lineRule="auto"/>
        <w:ind w:firstLine="540"/>
        <w:jc w:val="both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5</w:t>
      </w:r>
      <w:r w:rsidRPr="00892651">
        <w:rPr>
          <w:rStyle w:val="FontStyle56"/>
          <w:sz w:val="28"/>
          <w:szCs w:val="28"/>
        </w:rPr>
        <w:t>) в разделе 1 муниципальной программы «</w:t>
      </w:r>
      <w:r w:rsidRPr="00892651">
        <w:rPr>
          <w:rStyle w:val="FontStyle55"/>
          <w:b w:val="0"/>
          <w:bCs w:val="0"/>
          <w:sz w:val="28"/>
          <w:szCs w:val="28"/>
        </w:rPr>
        <w:t>Общая</w:t>
      </w:r>
      <w:r w:rsidRPr="008926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2651">
        <w:rPr>
          <w:rFonts w:ascii="Times New Roman" w:hAnsi="Times New Roman" w:cs="Times New Roman"/>
          <w:sz w:val="28"/>
          <w:szCs w:val="28"/>
        </w:rPr>
        <w:t>характеристика сферы реализации муниципальной программы»</w:t>
      </w:r>
      <w:r w:rsidRPr="00892651">
        <w:rPr>
          <w:rStyle w:val="FontStyle55"/>
          <w:b w:val="0"/>
          <w:bCs w:val="0"/>
          <w:sz w:val="28"/>
          <w:szCs w:val="28"/>
        </w:rPr>
        <w:t xml:space="preserve"> абзац 5 изложить в новой редакции: «</w:t>
      </w:r>
      <w:r w:rsidRPr="00892651">
        <w:rPr>
          <w:rFonts w:ascii="Times New Roman" w:hAnsi="Times New Roman" w:cs="Times New Roman"/>
          <w:sz w:val="28"/>
          <w:szCs w:val="28"/>
        </w:rPr>
        <w:t>Муниципальная Программа «Благоустройство территории Отрадненского сельского поселения Чамзинского муниципального района на 2019-2022 годы» позволит благоустроить облик Отрадненского сельского поселения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</w:t>
      </w:r>
      <w:r w:rsidRPr="00892651">
        <w:rPr>
          <w:rStyle w:val="FontStyle56"/>
          <w:sz w:val="28"/>
          <w:szCs w:val="28"/>
        </w:rPr>
        <w:t>.»;</w:t>
      </w:r>
    </w:p>
    <w:p w:rsidR="00EB03F4" w:rsidRPr="008E38D3" w:rsidRDefault="00EB03F4" w:rsidP="008E38D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E38D3">
        <w:rPr>
          <w:rFonts w:ascii="Times New Roman" w:hAnsi="Times New Roman" w:cs="Times New Roman"/>
          <w:sz w:val="28"/>
          <w:szCs w:val="28"/>
        </w:rPr>
        <w:t>)</w:t>
      </w:r>
      <w:r w:rsidRPr="008E38D3">
        <w:rPr>
          <w:rStyle w:val="FontStyle56"/>
          <w:sz w:val="28"/>
          <w:szCs w:val="28"/>
        </w:rPr>
        <w:t xml:space="preserve"> в разделе 5 муниципальной программы «</w:t>
      </w:r>
      <w:r w:rsidRPr="008E38D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Pr="008E38D3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Pr="008E38D3">
        <w:rPr>
          <w:rFonts w:ascii="Times New Roman" w:hAnsi="Times New Roman" w:cs="Times New Roman"/>
          <w:sz w:val="28"/>
          <w:szCs w:val="28"/>
        </w:rPr>
        <w:t xml:space="preserve"> Объем средств, предусмотренный на реализацию Программы из бюджета Отрадненского сельского поселения Чамзинского муниципального района составляет:</w:t>
      </w:r>
    </w:p>
    <w:p w:rsidR="00EB03F4" w:rsidRPr="00D1613F" w:rsidRDefault="00EB03F4" w:rsidP="008E38D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613F">
        <w:rPr>
          <w:rFonts w:ascii="Times New Roman" w:hAnsi="Times New Roman" w:cs="Times New Roman"/>
          <w:sz w:val="28"/>
          <w:szCs w:val="28"/>
        </w:rPr>
        <w:t>2019 год – 198,7 тыс. рублей;</w:t>
      </w:r>
    </w:p>
    <w:p w:rsidR="00EB03F4" w:rsidRPr="00D1613F" w:rsidRDefault="00EB03F4" w:rsidP="008E38D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613F">
        <w:rPr>
          <w:rFonts w:ascii="Times New Roman" w:hAnsi="Times New Roman" w:cs="Times New Roman"/>
          <w:sz w:val="28"/>
          <w:szCs w:val="28"/>
        </w:rPr>
        <w:t>2020 год – 234,0 тыс.рублей;</w:t>
      </w:r>
    </w:p>
    <w:p w:rsidR="00EB03F4" w:rsidRPr="00D1613F" w:rsidRDefault="00EB03F4" w:rsidP="008E38D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1613F">
        <w:rPr>
          <w:rFonts w:ascii="Times New Roman" w:hAnsi="Times New Roman" w:cs="Times New Roman"/>
          <w:sz w:val="28"/>
          <w:szCs w:val="28"/>
        </w:rPr>
        <w:t>2021 год – 227,7 тыс.рублей;</w:t>
      </w:r>
    </w:p>
    <w:p w:rsidR="00EB03F4" w:rsidRPr="00D1613F" w:rsidRDefault="00EB03F4" w:rsidP="008E38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613F">
        <w:rPr>
          <w:rFonts w:ascii="Times New Roman" w:hAnsi="Times New Roman" w:cs="Times New Roman"/>
          <w:sz w:val="28"/>
          <w:szCs w:val="28"/>
        </w:rPr>
        <w:t>2022 год – 236,8 тыс.рублей.</w:t>
      </w: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приложения №1, №2 муниципальной программы</w:t>
      </w:r>
      <w:r w:rsidRPr="0015671E">
        <w:rPr>
          <w:rStyle w:val="FontStyle56"/>
          <w:sz w:val="28"/>
          <w:szCs w:val="28"/>
        </w:rPr>
        <w:t xml:space="preserve"> </w:t>
      </w:r>
      <w:r>
        <w:rPr>
          <w:rStyle w:val="FontStyle56"/>
          <w:sz w:val="28"/>
          <w:szCs w:val="28"/>
        </w:rPr>
        <w:t>изложить в новой редакции:</w:t>
      </w: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B03F4" w:rsidRDefault="00EB03F4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B03F4" w:rsidRDefault="00EB03F4" w:rsidP="00DB76AA">
      <w:pPr>
        <w:spacing w:after="0" w:line="240" w:lineRule="auto"/>
      </w:pPr>
    </w:p>
    <w:p w:rsidR="00EB03F4" w:rsidRPr="00C80995" w:rsidRDefault="00EB03F4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EB03F4" w:rsidRPr="00C80995" w:rsidRDefault="00EB03F4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EB03F4" w:rsidRPr="00C80995" w:rsidRDefault="00EB03F4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EB03F4" w:rsidRPr="00FE1E15" w:rsidRDefault="00EB03F4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3998"/>
        <w:gridCol w:w="1239"/>
        <w:gridCol w:w="1223"/>
        <w:gridCol w:w="1050"/>
        <w:gridCol w:w="1050"/>
        <w:gridCol w:w="1046"/>
      </w:tblGrid>
      <w:tr w:rsidR="00EB03F4" w:rsidRPr="00ED2F7A">
        <w:tc>
          <w:tcPr>
            <w:tcW w:w="531" w:type="dxa"/>
            <w:vMerge w:val="restart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7107" w:type="dxa"/>
            <w:vMerge w:val="restart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6" w:type="dxa"/>
            <w:vMerge w:val="restart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6826" w:type="dxa"/>
            <w:gridSpan w:val="4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EB03F4" w:rsidRPr="00ED2F7A">
        <w:tc>
          <w:tcPr>
            <w:tcW w:w="531" w:type="dxa"/>
            <w:vMerge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vMerge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  <w:vMerge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321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598" w:type="dxa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598" w:type="dxa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590" w:type="dxa"/>
          </w:tcPr>
          <w:p w:rsidR="00EB03F4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EB03F4" w:rsidRPr="00ED2F7A">
        <w:tc>
          <w:tcPr>
            <w:tcW w:w="531" w:type="dxa"/>
            <w:vAlign w:val="center"/>
          </w:tcPr>
          <w:p w:rsidR="00EB03F4" w:rsidRPr="00ED2F7A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107" w:type="dxa"/>
          </w:tcPr>
          <w:p w:rsidR="00EB03F4" w:rsidRPr="00ED2F7A" w:rsidRDefault="00EB03F4" w:rsidP="00ED2F7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336" w:type="dxa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40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3F4" w:rsidRPr="00ED2F7A">
        <w:tc>
          <w:tcPr>
            <w:tcW w:w="531" w:type="dxa"/>
            <w:vAlign w:val="center"/>
          </w:tcPr>
          <w:p w:rsidR="00EB03F4" w:rsidRPr="00ED2F7A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107" w:type="dxa"/>
          </w:tcPr>
          <w:p w:rsidR="00EB03F4" w:rsidRPr="00ED2F7A" w:rsidRDefault="00EB03F4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6" w:type="dxa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40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03F4" w:rsidRPr="00ED2F7A">
        <w:tc>
          <w:tcPr>
            <w:tcW w:w="531" w:type="dxa"/>
            <w:vAlign w:val="center"/>
          </w:tcPr>
          <w:p w:rsidR="00EB03F4" w:rsidRPr="00ED2F7A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107" w:type="dxa"/>
          </w:tcPr>
          <w:p w:rsidR="00EB03F4" w:rsidRPr="00ED2F7A" w:rsidRDefault="00EB03F4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6" w:type="dxa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40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90" w:type="dxa"/>
            <w:vAlign w:val="center"/>
          </w:tcPr>
          <w:p w:rsidR="00EB03F4" w:rsidRDefault="00EB03F4" w:rsidP="00F17A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B03F4" w:rsidRPr="00ED2F7A">
        <w:tc>
          <w:tcPr>
            <w:tcW w:w="531" w:type="dxa"/>
            <w:vAlign w:val="center"/>
          </w:tcPr>
          <w:p w:rsidR="00EB03F4" w:rsidRPr="00ED2F7A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107" w:type="dxa"/>
          </w:tcPr>
          <w:p w:rsidR="00EB03F4" w:rsidRPr="00ED2F7A" w:rsidRDefault="00EB03F4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6" w:type="dxa"/>
            <w:vAlign w:val="center"/>
          </w:tcPr>
          <w:p w:rsidR="00EB03F4" w:rsidRPr="003216A0" w:rsidRDefault="00EB03F4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2040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98" w:type="dxa"/>
            <w:vAlign w:val="center"/>
          </w:tcPr>
          <w:p w:rsidR="00EB03F4" w:rsidRPr="00ED2F7A" w:rsidRDefault="00EB03F4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90" w:type="dxa"/>
            <w:vAlign w:val="center"/>
          </w:tcPr>
          <w:p w:rsidR="00EB03F4" w:rsidRDefault="00EB03F4" w:rsidP="00F17A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EB03F4" w:rsidRDefault="00EB03F4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EB03F4" w:rsidRPr="00C80995" w:rsidRDefault="00EB03F4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EB03F4" w:rsidRPr="00C80995" w:rsidRDefault="00EB03F4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EB03F4" w:rsidRPr="00FE1E15" w:rsidRDefault="00EB03F4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519"/>
        <w:gridCol w:w="2400"/>
        <w:gridCol w:w="1828"/>
        <w:gridCol w:w="1299"/>
        <w:gridCol w:w="1188"/>
        <w:gridCol w:w="699"/>
        <w:gridCol w:w="28"/>
        <w:gridCol w:w="671"/>
        <w:gridCol w:w="109"/>
        <w:gridCol w:w="698"/>
        <w:gridCol w:w="698"/>
      </w:tblGrid>
      <w:tr w:rsidR="00EB03F4" w:rsidRPr="00AC6A13">
        <w:trPr>
          <w:trHeight w:val="699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4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F4" w:rsidRPr="00AC6A13" w:rsidRDefault="00EB03F4" w:rsidP="00D10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EB03F4" w:rsidRPr="00AC6A13">
        <w:trPr>
          <w:tblHeader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EB03F4" w:rsidRPr="00AC6A13"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EB03F4" w:rsidRPr="00AC6A13"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B03F4" w:rsidRPr="00D10099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EB03F4" w:rsidRPr="00AC6A13">
        <w:trPr>
          <w:trHeight w:val="70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77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5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409,5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96,4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108,5</w:t>
            </w:r>
          </w:p>
        </w:tc>
      </w:tr>
      <w:tr w:rsidR="00EB03F4" w:rsidRPr="00AC6A13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7638B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EB03F4" w:rsidRPr="00AC6A13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BF118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BF118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BF118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BF118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BF118B" w:rsidRDefault="00EB03F4" w:rsidP="00BF118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1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409,5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BF118B" w:rsidRDefault="00EB03F4" w:rsidP="00BF118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1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96,4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BF118B" w:rsidRDefault="00EB03F4" w:rsidP="00BF118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1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BF118B" w:rsidRDefault="00EB03F4" w:rsidP="00BF118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1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BF118B" w:rsidRDefault="00EB03F4" w:rsidP="00BF118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1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108,5</w:t>
            </w:r>
          </w:p>
        </w:tc>
      </w:tr>
      <w:tr w:rsidR="00EB03F4" w:rsidRPr="00AC6A13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72529D" w:rsidRDefault="00EB03F4" w:rsidP="0072529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</w:t>
            </w: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EB03F4" w:rsidRPr="00AC6A13">
        <w:trPr>
          <w:trHeight w:val="84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4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7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697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67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.4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06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EB03F4" w:rsidRPr="00AC6A13">
        <w:trPr>
          <w:trHeight w:val="44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21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3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E157C2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BF118B" w:rsidRDefault="00EB03F4" w:rsidP="00BF118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1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EB03F4" w:rsidRPr="00AC6A13">
        <w:trPr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EB03F4" w:rsidRPr="00AC6A13" w:rsidRDefault="00EB03F4" w:rsidP="00211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74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824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1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A76C2E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EB03F4" w:rsidRPr="00AC6A13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27,2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27,2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393E4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393E49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92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1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813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86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430,5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113,4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128,3</w:t>
            </w:r>
          </w:p>
        </w:tc>
      </w:tr>
      <w:tr w:rsidR="00EB03F4" w:rsidRPr="00AC6A13">
        <w:trPr>
          <w:trHeight w:val="28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81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342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70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7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7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7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4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EB03F4" w:rsidRPr="00AC6A13">
        <w:trPr>
          <w:trHeight w:val="39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65,1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123,7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113,4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128,3</w:t>
            </w:r>
          </w:p>
        </w:tc>
      </w:tr>
      <w:tr w:rsidR="00EB03F4" w:rsidRPr="00AC6A13">
        <w:trPr>
          <w:trHeight w:val="22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65,1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123,7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113,4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05003B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003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128,3</w:t>
            </w:r>
          </w:p>
        </w:tc>
      </w:tr>
      <w:tr w:rsidR="00EB03F4" w:rsidRPr="00AC6A13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4373A7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EB03F4" w:rsidRPr="00AC6A13">
        <w:trPr>
          <w:trHeight w:val="99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5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B03F4" w:rsidRPr="00AC6A13">
        <w:trPr>
          <w:trHeight w:val="26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3F4" w:rsidRPr="00AC6A13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EB03F4" w:rsidRPr="00AC6A13">
        <w:trPr>
          <w:trHeight w:val="42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0500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EB03F4" w:rsidRPr="00AC6A13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B03F4" w:rsidRPr="00AC6A13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EB03F4" w:rsidRPr="00AC6A13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938,2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239,7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234,0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227,7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236,8</w:t>
            </w:r>
          </w:p>
        </w:tc>
      </w:tr>
      <w:tr w:rsidR="00EB03F4" w:rsidRPr="00AC6A13">
        <w:trPr>
          <w:trHeight w:val="40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B03F4" w:rsidRPr="00AC6A13" w:rsidRDefault="00EB03F4" w:rsidP="002B225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4" w:colLast="8"/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B225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B2251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B2251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B2251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938,2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B225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239,7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03F4" w:rsidRPr="00AC6A13" w:rsidRDefault="00EB03F4" w:rsidP="002B225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234,0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Pr="00AC6A13" w:rsidRDefault="00EB03F4" w:rsidP="002B225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227,7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03F4" w:rsidRDefault="00EB03F4" w:rsidP="002B225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236,8</w:t>
            </w:r>
          </w:p>
        </w:tc>
      </w:tr>
      <w:bookmarkEnd w:id="0"/>
      <w:tr w:rsidR="00EB03F4" w:rsidRPr="00AC6A13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B03F4" w:rsidRPr="00AC6A13" w:rsidRDefault="00EB03F4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03F4" w:rsidRPr="00AC6A13" w:rsidRDefault="00EB03F4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03F4" w:rsidRPr="00AC6A13" w:rsidRDefault="00EB03F4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B03F4" w:rsidRDefault="00EB03F4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EB03F4" w:rsidRPr="00877ACD" w:rsidRDefault="00EB03F4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Отрадненского сельского поселения.</w:t>
      </w:r>
    </w:p>
    <w:p w:rsidR="00EB03F4" w:rsidRDefault="00EB03F4" w:rsidP="0015671E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EB03F4" w:rsidRPr="00F3660B" w:rsidRDefault="00EB03F4" w:rsidP="0015671E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F3660B">
        <w:rPr>
          <w:rFonts w:ascii="Times New Roman" w:hAnsi="Times New Roman" w:cs="Times New Roman"/>
          <w:sz w:val="26"/>
          <w:szCs w:val="26"/>
        </w:rPr>
        <w:t xml:space="preserve">Глава </w:t>
      </w:r>
      <w:r w:rsidRPr="00956906">
        <w:rPr>
          <w:rFonts w:ascii="Times New Roman" w:hAnsi="Times New Roman" w:cs="Times New Roman"/>
          <w:sz w:val="26"/>
          <w:szCs w:val="26"/>
        </w:rPr>
        <w:t>Отрадненского</w:t>
      </w:r>
      <w:r w:rsidRPr="00F366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03F4" w:rsidRPr="00F3660B" w:rsidRDefault="00EB03F4" w:rsidP="0015671E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F3660B">
        <w:rPr>
          <w:rFonts w:ascii="Times New Roman" w:hAnsi="Times New Roman" w:cs="Times New Roman"/>
          <w:sz w:val="26"/>
          <w:szCs w:val="26"/>
        </w:rPr>
        <w:t>сельского поселения                                                                                  В.В.Кудрявкина</w:t>
      </w:r>
    </w:p>
    <w:p w:rsidR="00EB03F4" w:rsidRDefault="00EB03F4" w:rsidP="0015671E">
      <w:pPr>
        <w:spacing w:after="0" w:line="240" w:lineRule="auto"/>
      </w:pPr>
    </w:p>
    <w:p w:rsidR="00EB03F4" w:rsidRPr="00AC6A13" w:rsidRDefault="00EB03F4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EB03F4" w:rsidRDefault="00EB03F4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EB03F4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EB03F4" w:rsidRPr="00C80995" w:rsidRDefault="00EB03F4" w:rsidP="00043AD1">
      <w:pPr>
        <w:spacing w:after="0" w:line="240" w:lineRule="auto"/>
        <w:jc w:val="right"/>
      </w:pPr>
    </w:p>
    <w:sectPr w:rsidR="00EB03F4" w:rsidRPr="00C80995" w:rsidSect="007F4259">
      <w:pgSz w:w="11906" w:h="16838"/>
      <w:pgMar w:top="680" w:right="1134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331DD"/>
    <w:rsid w:val="00043AD1"/>
    <w:rsid w:val="0005003B"/>
    <w:rsid w:val="00077709"/>
    <w:rsid w:val="000823A7"/>
    <w:rsid w:val="00082924"/>
    <w:rsid w:val="000937BE"/>
    <w:rsid w:val="000A5777"/>
    <w:rsid w:val="000B1C14"/>
    <w:rsid w:val="000B52BB"/>
    <w:rsid w:val="000C403C"/>
    <w:rsid w:val="000E20EF"/>
    <w:rsid w:val="000F2943"/>
    <w:rsid w:val="001533AD"/>
    <w:rsid w:val="0015671E"/>
    <w:rsid w:val="00195331"/>
    <w:rsid w:val="001C15B4"/>
    <w:rsid w:val="001C4A76"/>
    <w:rsid w:val="001F77F2"/>
    <w:rsid w:val="002070FC"/>
    <w:rsid w:val="00211382"/>
    <w:rsid w:val="002511EA"/>
    <w:rsid w:val="0026520D"/>
    <w:rsid w:val="00274633"/>
    <w:rsid w:val="00281EAB"/>
    <w:rsid w:val="002B2251"/>
    <w:rsid w:val="002B6175"/>
    <w:rsid w:val="002C0D5C"/>
    <w:rsid w:val="002C64AF"/>
    <w:rsid w:val="002C6F81"/>
    <w:rsid w:val="002D019C"/>
    <w:rsid w:val="002F6498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746F"/>
    <w:rsid w:val="00433668"/>
    <w:rsid w:val="004373A7"/>
    <w:rsid w:val="0044600B"/>
    <w:rsid w:val="00490EDE"/>
    <w:rsid w:val="004A070E"/>
    <w:rsid w:val="004A2270"/>
    <w:rsid w:val="004A4943"/>
    <w:rsid w:val="004A7702"/>
    <w:rsid w:val="004E63A1"/>
    <w:rsid w:val="004F118A"/>
    <w:rsid w:val="00503722"/>
    <w:rsid w:val="00505E38"/>
    <w:rsid w:val="0052002F"/>
    <w:rsid w:val="00522241"/>
    <w:rsid w:val="0053607B"/>
    <w:rsid w:val="0054529D"/>
    <w:rsid w:val="00546987"/>
    <w:rsid w:val="005557F2"/>
    <w:rsid w:val="00580FB8"/>
    <w:rsid w:val="005A35F1"/>
    <w:rsid w:val="005A4150"/>
    <w:rsid w:val="005A49C8"/>
    <w:rsid w:val="005B53A4"/>
    <w:rsid w:val="005B7AE0"/>
    <w:rsid w:val="005B7B2D"/>
    <w:rsid w:val="005F69C3"/>
    <w:rsid w:val="00605651"/>
    <w:rsid w:val="006061D8"/>
    <w:rsid w:val="006217D8"/>
    <w:rsid w:val="0064168F"/>
    <w:rsid w:val="00643C50"/>
    <w:rsid w:val="0064618A"/>
    <w:rsid w:val="00650F8F"/>
    <w:rsid w:val="00684389"/>
    <w:rsid w:val="006B512A"/>
    <w:rsid w:val="006C2CC5"/>
    <w:rsid w:val="006D0F2B"/>
    <w:rsid w:val="006E3BDC"/>
    <w:rsid w:val="006E7393"/>
    <w:rsid w:val="0072529D"/>
    <w:rsid w:val="0073503F"/>
    <w:rsid w:val="00745CD5"/>
    <w:rsid w:val="007638B7"/>
    <w:rsid w:val="00792CA0"/>
    <w:rsid w:val="007937F8"/>
    <w:rsid w:val="007B19D7"/>
    <w:rsid w:val="007C429B"/>
    <w:rsid w:val="007C7278"/>
    <w:rsid w:val="007D450F"/>
    <w:rsid w:val="007E267F"/>
    <w:rsid w:val="007E579C"/>
    <w:rsid w:val="007F14FD"/>
    <w:rsid w:val="007F4259"/>
    <w:rsid w:val="007F5459"/>
    <w:rsid w:val="008129F6"/>
    <w:rsid w:val="00814772"/>
    <w:rsid w:val="00833712"/>
    <w:rsid w:val="00871488"/>
    <w:rsid w:val="0087495E"/>
    <w:rsid w:val="00877ACD"/>
    <w:rsid w:val="00892651"/>
    <w:rsid w:val="008B46C3"/>
    <w:rsid w:val="008B755E"/>
    <w:rsid w:val="008C65A6"/>
    <w:rsid w:val="008D0EAC"/>
    <w:rsid w:val="008E2989"/>
    <w:rsid w:val="008E38D3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A026AD"/>
    <w:rsid w:val="00A067CD"/>
    <w:rsid w:val="00A34FDE"/>
    <w:rsid w:val="00A36676"/>
    <w:rsid w:val="00A46711"/>
    <w:rsid w:val="00A51664"/>
    <w:rsid w:val="00A62AA4"/>
    <w:rsid w:val="00A704CF"/>
    <w:rsid w:val="00A721B6"/>
    <w:rsid w:val="00A76C2E"/>
    <w:rsid w:val="00A91E06"/>
    <w:rsid w:val="00AB6F51"/>
    <w:rsid w:val="00AC6A13"/>
    <w:rsid w:val="00AE7A9F"/>
    <w:rsid w:val="00AF286F"/>
    <w:rsid w:val="00AF788F"/>
    <w:rsid w:val="00B02541"/>
    <w:rsid w:val="00B61427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80995"/>
    <w:rsid w:val="00C96F13"/>
    <w:rsid w:val="00CA70FE"/>
    <w:rsid w:val="00CB5CD9"/>
    <w:rsid w:val="00CB63F4"/>
    <w:rsid w:val="00CC34DB"/>
    <w:rsid w:val="00CC68AA"/>
    <w:rsid w:val="00CD7888"/>
    <w:rsid w:val="00CF23EA"/>
    <w:rsid w:val="00D10099"/>
    <w:rsid w:val="00D1613F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E06F6D"/>
    <w:rsid w:val="00E157C2"/>
    <w:rsid w:val="00E41558"/>
    <w:rsid w:val="00E66CE2"/>
    <w:rsid w:val="00EB03F4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483C"/>
    <w:rsid w:val="00F3660B"/>
    <w:rsid w:val="00F40916"/>
    <w:rsid w:val="00F450E6"/>
    <w:rsid w:val="00F51C1E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NoSpacing">
    <w:name w:val="No Spacing"/>
    <w:link w:val="NoSpacingChar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NormalWeb">
    <w:name w:val="Normal (Web)"/>
    <w:basedOn w:val="Normal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NoSpacingChar">
    <w:name w:val="No Spacing Char"/>
    <w:link w:val="NoSpacing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ListParagraph">
    <w:name w:val="List Paragraph"/>
    <w:basedOn w:val="Normal"/>
    <w:uiPriority w:val="99"/>
    <w:qFormat/>
    <w:rsid w:val="001C15B4"/>
    <w:pPr>
      <w:ind w:left="720"/>
    </w:pPr>
  </w:style>
  <w:style w:type="table" w:styleId="TableGrid">
    <w:name w:val="Table Grid"/>
    <w:basedOn w:val="TableNormal"/>
    <w:uiPriority w:val="99"/>
    <w:rsid w:val="00D536E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Normal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Normal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43A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676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17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465</TotalTime>
  <Pages>7</Pages>
  <Words>1477</Words>
  <Characters>8419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Zam</cp:lastModifiedBy>
  <cp:revision>65</cp:revision>
  <cp:lastPrinted>2019-06-28T11:45:00Z</cp:lastPrinted>
  <dcterms:created xsi:type="dcterms:W3CDTF">2018-11-26T14:05:00Z</dcterms:created>
  <dcterms:modified xsi:type="dcterms:W3CDTF">2019-06-28T11:46:00Z</dcterms:modified>
</cp:coreProperties>
</file>