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7C3" w:rsidRDefault="004647C3" w:rsidP="00FC10C5">
      <w:pPr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Мой любимый книжный герой.</w:t>
      </w:r>
    </w:p>
    <w:p w:rsidR="004647C3" w:rsidRDefault="004647C3" w:rsidP="00FC10C5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0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Рисование на асфальте! Сколько радости приносит это занятие детворе! </w:t>
      </w:r>
      <w:r w:rsidRPr="0029042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290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 августа библиотекарь Комсомольской детско-юношеской библиотеки Автаева Е.С. вместе с ребятами из детского сада «Аленький цветочек» провели мероприятие, рисунок на асфальте «Мой любимый книжный герой». </w:t>
      </w:r>
      <w:r w:rsidRPr="0029042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290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рисовали своих любимых книжных героев. Рисунки получились сказочные, летние, а главное – добрые. Юные художники старались проявить себя в творчестве. Цветные мелки помогли участникам отобразить задуманное, и через несколько минут на асфальте появилась радуга красок. </w:t>
      </w:r>
      <w:r w:rsidRPr="0029042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0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не только рисовали, но ещё и участвовали в литературной викторине. </w:t>
      </w:r>
      <w:r w:rsidRPr="0029042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90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стали настоящими волшебниками – своими рисунками превратили серую асфальтную площадку в сказочный мир.</w:t>
      </w:r>
    </w:p>
    <w:p w:rsidR="004647C3" w:rsidRDefault="004647C3" w:rsidP="0005709C">
      <w:pPr>
        <w:rPr>
          <w:rFonts w:ascii="Times New Roman" w:hAnsi="Times New Roman" w:cs="Times New Roman"/>
          <w:sz w:val="28"/>
          <w:szCs w:val="28"/>
        </w:rPr>
      </w:pPr>
      <w:r w:rsidRPr="0005709C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.75pt;height:336pt">
            <v:imagedata r:id="rId4" o:title=""/>
          </v:shape>
        </w:pict>
      </w:r>
    </w:p>
    <w:p w:rsidR="004647C3" w:rsidRDefault="004647C3" w:rsidP="0005709C">
      <w:pPr>
        <w:rPr>
          <w:rFonts w:ascii="Times New Roman" w:hAnsi="Times New Roman" w:cs="Times New Roman"/>
          <w:sz w:val="28"/>
          <w:szCs w:val="28"/>
        </w:rPr>
      </w:pPr>
    </w:p>
    <w:p w:rsidR="004647C3" w:rsidRDefault="004647C3" w:rsidP="0005709C">
      <w:pPr>
        <w:rPr>
          <w:rFonts w:ascii="Times New Roman" w:hAnsi="Times New Roman" w:cs="Times New Roman"/>
          <w:sz w:val="28"/>
          <w:szCs w:val="28"/>
        </w:rPr>
      </w:pPr>
    </w:p>
    <w:p w:rsidR="004647C3" w:rsidRDefault="004647C3" w:rsidP="0005709C">
      <w:pPr>
        <w:rPr>
          <w:rFonts w:ascii="Times New Roman" w:hAnsi="Times New Roman" w:cs="Times New Roman"/>
          <w:sz w:val="28"/>
          <w:szCs w:val="28"/>
        </w:rPr>
      </w:pPr>
    </w:p>
    <w:p w:rsidR="004647C3" w:rsidRDefault="004647C3" w:rsidP="0005709C">
      <w:pPr>
        <w:rPr>
          <w:rFonts w:ascii="Times New Roman" w:hAnsi="Times New Roman" w:cs="Times New Roman"/>
          <w:sz w:val="28"/>
          <w:szCs w:val="28"/>
        </w:rPr>
      </w:pPr>
    </w:p>
    <w:p w:rsidR="004647C3" w:rsidRDefault="004647C3" w:rsidP="0005709C">
      <w:pPr>
        <w:jc w:val="center"/>
        <w:rPr>
          <w:rFonts w:ascii="Times New Roman" w:hAnsi="Times New Roman" w:cs="Times New Roman"/>
          <w:sz w:val="28"/>
          <w:szCs w:val="28"/>
        </w:rPr>
      </w:pPr>
      <w:r w:rsidRPr="0005709C">
        <w:rPr>
          <w:rFonts w:ascii="Times New Roman" w:hAnsi="Times New Roman" w:cs="Times New Roman"/>
          <w:sz w:val="28"/>
          <w:szCs w:val="28"/>
        </w:rPr>
        <w:pict>
          <v:shape id="_x0000_i1026" type="#_x0000_t75" style="width:396.75pt;height:297.75pt">
            <v:imagedata r:id="rId5" o:title=""/>
          </v:shape>
        </w:pict>
      </w:r>
    </w:p>
    <w:p w:rsidR="004647C3" w:rsidRDefault="004647C3" w:rsidP="000570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47C3" w:rsidRDefault="004647C3" w:rsidP="0005709C">
      <w:pPr>
        <w:jc w:val="center"/>
        <w:rPr>
          <w:rFonts w:ascii="Times New Roman" w:hAnsi="Times New Roman" w:cs="Times New Roman"/>
          <w:sz w:val="28"/>
          <w:szCs w:val="28"/>
        </w:rPr>
      </w:pPr>
      <w:r w:rsidRPr="0005709C">
        <w:rPr>
          <w:rFonts w:ascii="Times New Roman" w:hAnsi="Times New Roman" w:cs="Times New Roman"/>
          <w:sz w:val="28"/>
          <w:szCs w:val="28"/>
        </w:rPr>
        <w:pict>
          <v:shape id="_x0000_i1027" type="#_x0000_t75" style="width:409.5pt;height:307.5pt">
            <v:imagedata r:id="rId6" o:title=""/>
          </v:shape>
        </w:pict>
      </w:r>
    </w:p>
    <w:p w:rsidR="004647C3" w:rsidRDefault="004647C3" w:rsidP="000570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47C3" w:rsidRDefault="004647C3" w:rsidP="000570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47C3" w:rsidRPr="0005709C" w:rsidRDefault="004647C3" w:rsidP="0005709C">
      <w:pPr>
        <w:jc w:val="center"/>
        <w:rPr>
          <w:rFonts w:ascii="Times New Roman" w:hAnsi="Times New Roman" w:cs="Times New Roman"/>
          <w:sz w:val="28"/>
          <w:szCs w:val="28"/>
        </w:rPr>
      </w:pPr>
      <w:r w:rsidRPr="0005709C">
        <w:rPr>
          <w:rFonts w:ascii="Times New Roman" w:hAnsi="Times New Roman" w:cs="Times New Roman"/>
          <w:sz w:val="28"/>
          <w:szCs w:val="28"/>
        </w:rPr>
        <w:pict>
          <v:shape id="_x0000_i1028" type="#_x0000_t75" style="width:409.5pt;height:307.5pt">
            <v:imagedata r:id="rId7" o:title=""/>
          </v:shape>
        </w:pict>
      </w:r>
    </w:p>
    <w:sectPr w:rsidR="004647C3" w:rsidRPr="0005709C" w:rsidSect="00306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0423"/>
    <w:rsid w:val="000051A0"/>
    <w:rsid w:val="0005709C"/>
    <w:rsid w:val="000D2FFC"/>
    <w:rsid w:val="0015303A"/>
    <w:rsid w:val="0017164A"/>
    <w:rsid w:val="00290423"/>
    <w:rsid w:val="00306E51"/>
    <w:rsid w:val="00326310"/>
    <w:rsid w:val="0040440C"/>
    <w:rsid w:val="00421EA3"/>
    <w:rsid w:val="004647C3"/>
    <w:rsid w:val="00585FE8"/>
    <w:rsid w:val="0059627F"/>
    <w:rsid w:val="00861267"/>
    <w:rsid w:val="00A0325F"/>
    <w:rsid w:val="00A275CA"/>
    <w:rsid w:val="00D13EF7"/>
    <w:rsid w:val="00F7700B"/>
    <w:rsid w:val="00FC1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E51"/>
    <w:pPr>
      <w:spacing w:before="240" w:after="240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118</Words>
  <Characters>673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USER</cp:lastModifiedBy>
  <cp:revision>5</cp:revision>
  <dcterms:created xsi:type="dcterms:W3CDTF">2019-08-16T09:23:00Z</dcterms:created>
  <dcterms:modified xsi:type="dcterms:W3CDTF">2019-08-16T10:26:00Z</dcterms:modified>
</cp:coreProperties>
</file>