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92B" w:rsidRDefault="001E592B" w:rsidP="001E592B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</w:p>
    <w:p w:rsidR="00A738D7" w:rsidRDefault="001E592B" w:rsidP="001E592B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A738D7" w:rsidRDefault="00782A35" w:rsidP="00A738D7">
      <w:pPr>
        <w:pStyle w:val="15"/>
        <w:spacing w:after="120"/>
      </w:pPr>
      <w:r>
        <w:t>2</w:t>
      </w:r>
      <w:r w:rsidR="003A452D">
        <w:t>6</w:t>
      </w:r>
      <w:r w:rsidR="00C12C53">
        <w:t xml:space="preserve"> </w:t>
      </w:r>
      <w:r w:rsidR="00D969C0">
        <w:t>ИЮНЯ</w:t>
      </w:r>
      <w:r w:rsidR="00A738D7">
        <w:t xml:space="preserve"> 201</w:t>
      </w:r>
      <w:r w:rsidR="007D1E11">
        <w:t>9</w:t>
      </w:r>
    </w:p>
    <w:p w:rsidR="009617A6" w:rsidRDefault="009617A6" w:rsidP="00A738D7">
      <w:pPr>
        <w:pStyle w:val="15"/>
        <w:spacing w:after="120"/>
      </w:pPr>
    </w:p>
    <w:p w:rsidR="008158B2" w:rsidRDefault="003A452D" w:rsidP="002C1147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Команда «ЕВРОЦЕМЕНТ груп» приняла участие в </w:t>
      </w:r>
      <w:r w:rsidR="00C56A5C">
        <w:rPr>
          <w:b/>
          <w:sz w:val="32"/>
          <w:szCs w:val="32"/>
          <w:lang w:val="en-US"/>
        </w:rPr>
        <w:t>V</w:t>
      </w:r>
      <w:r w:rsidR="00C56A5C" w:rsidRPr="00C56A5C">
        <w:rPr>
          <w:b/>
          <w:sz w:val="32"/>
          <w:szCs w:val="32"/>
        </w:rPr>
        <w:t xml:space="preserve"> Чемпионат</w:t>
      </w:r>
      <w:r w:rsidR="00C56A5C">
        <w:rPr>
          <w:b/>
          <w:sz w:val="32"/>
          <w:szCs w:val="32"/>
        </w:rPr>
        <w:t>е</w:t>
      </w:r>
      <w:r w:rsidR="00C56A5C" w:rsidRPr="00C56A5C">
        <w:rPr>
          <w:b/>
          <w:sz w:val="32"/>
          <w:szCs w:val="32"/>
        </w:rPr>
        <w:t xml:space="preserve"> России </w:t>
      </w:r>
      <w:r w:rsidR="00C56A5C">
        <w:rPr>
          <w:b/>
          <w:sz w:val="32"/>
          <w:szCs w:val="32"/>
        </w:rPr>
        <w:t>по мини-футболу</w:t>
      </w:r>
      <w:r w:rsidR="004B4394">
        <w:rPr>
          <w:b/>
          <w:sz w:val="32"/>
          <w:szCs w:val="32"/>
        </w:rPr>
        <w:t xml:space="preserve"> среди корпораций</w:t>
      </w:r>
    </w:p>
    <w:p w:rsidR="009B4662" w:rsidRDefault="009B4662" w:rsidP="009B4662">
      <w:pPr>
        <w:spacing w:after="0"/>
        <w:jc w:val="both"/>
        <w:rPr>
          <w:b/>
          <w:sz w:val="24"/>
          <w:szCs w:val="24"/>
        </w:rPr>
      </w:pPr>
    </w:p>
    <w:p w:rsidR="00F64B32" w:rsidRDefault="00C56A5C" w:rsidP="00C56A5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Второй раз команда</w:t>
      </w:r>
      <w:r w:rsidR="00FC1451">
        <w:rPr>
          <w:rFonts w:ascii="Arial" w:hAnsi="Arial" w:cs="Arial"/>
          <w:b/>
          <w:sz w:val="24"/>
          <w:szCs w:val="24"/>
        </w:rPr>
        <w:t xml:space="preserve"> «ЕВРОЦЕМЕНТ груп»</w:t>
      </w:r>
      <w:r>
        <w:rPr>
          <w:rFonts w:ascii="Arial" w:hAnsi="Arial" w:cs="Arial"/>
          <w:b/>
          <w:sz w:val="24"/>
          <w:szCs w:val="24"/>
        </w:rPr>
        <w:t xml:space="preserve"> приняла участие в</w:t>
      </w:r>
      <w:r w:rsidR="00FC145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пр</w:t>
      </w:r>
      <w:r w:rsidR="004B4394">
        <w:rPr>
          <w:rFonts w:ascii="Arial" w:hAnsi="Arial" w:cs="Arial"/>
          <w:b/>
          <w:sz w:val="24"/>
          <w:szCs w:val="24"/>
        </w:rPr>
        <w:t>е</w:t>
      </w:r>
      <w:r>
        <w:rPr>
          <w:rFonts w:ascii="Arial" w:hAnsi="Arial" w:cs="Arial"/>
          <w:b/>
          <w:sz w:val="24"/>
          <w:szCs w:val="24"/>
        </w:rPr>
        <w:t xml:space="preserve">стижном первенстве </w:t>
      </w:r>
      <w:r w:rsidR="009D0C8E">
        <w:rPr>
          <w:rFonts w:ascii="Arial" w:hAnsi="Arial" w:cs="Arial"/>
          <w:b/>
          <w:sz w:val="24"/>
          <w:szCs w:val="24"/>
        </w:rPr>
        <w:t xml:space="preserve">по </w:t>
      </w:r>
      <w:r w:rsidRPr="00C56A5C">
        <w:rPr>
          <w:rFonts w:ascii="Arial" w:hAnsi="Arial" w:cs="Arial"/>
          <w:b/>
          <w:sz w:val="24"/>
          <w:szCs w:val="24"/>
        </w:rPr>
        <w:t>корпоративно</w:t>
      </w:r>
      <w:r w:rsidR="009D0C8E">
        <w:rPr>
          <w:rFonts w:ascii="Arial" w:hAnsi="Arial" w:cs="Arial"/>
          <w:b/>
          <w:sz w:val="24"/>
          <w:szCs w:val="24"/>
        </w:rPr>
        <w:t>му</w:t>
      </w:r>
      <w:r w:rsidRPr="00C56A5C">
        <w:rPr>
          <w:rFonts w:ascii="Arial" w:hAnsi="Arial" w:cs="Arial"/>
          <w:b/>
          <w:sz w:val="24"/>
          <w:szCs w:val="24"/>
        </w:rPr>
        <w:t xml:space="preserve"> мини-футбол</w:t>
      </w:r>
      <w:r w:rsidR="009D0C8E">
        <w:rPr>
          <w:rFonts w:ascii="Arial" w:hAnsi="Arial" w:cs="Arial"/>
          <w:b/>
          <w:sz w:val="24"/>
          <w:szCs w:val="24"/>
        </w:rPr>
        <w:t>у</w:t>
      </w:r>
      <w:r w:rsidR="004B4394">
        <w:rPr>
          <w:rFonts w:ascii="Arial" w:hAnsi="Arial" w:cs="Arial"/>
          <w:b/>
          <w:sz w:val="24"/>
          <w:szCs w:val="24"/>
        </w:rPr>
        <w:t>.</w:t>
      </w:r>
    </w:p>
    <w:p w:rsidR="0060216D" w:rsidRDefault="0060216D" w:rsidP="00C56A5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216D" w:rsidRDefault="0060216D" w:rsidP="00C56A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</w:t>
      </w:r>
      <w:r w:rsidRPr="0060216D">
        <w:rPr>
          <w:rFonts w:ascii="Arial" w:hAnsi="Arial" w:cs="Arial"/>
          <w:sz w:val="24"/>
          <w:szCs w:val="24"/>
        </w:rPr>
        <w:t>емпионат</w:t>
      </w:r>
      <w:r>
        <w:rPr>
          <w:rFonts w:ascii="Arial" w:hAnsi="Arial" w:cs="Arial"/>
          <w:sz w:val="24"/>
          <w:szCs w:val="24"/>
        </w:rPr>
        <w:t xml:space="preserve"> проходил </w:t>
      </w:r>
      <w:r w:rsidR="004B4394">
        <w:rPr>
          <w:rFonts w:ascii="Arial" w:hAnsi="Arial" w:cs="Arial"/>
          <w:sz w:val="24"/>
          <w:szCs w:val="24"/>
        </w:rPr>
        <w:t xml:space="preserve">в </w:t>
      </w:r>
      <w:r w:rsidRPr="0060216D">
        <w:rPr>
          <w:rFonts w:ascii="Arial" w:hAnsi="Arial" w:cs="Arial"/>
          <w:sz w:val="24"/>
          <w:szCs w:val="24"/>
        </w:rPr>
        <w:t>«Крокус Сити»</w:t>
      </w:r>
      <w:r>
        <w:rPr>
          <w:rFonts w:ascii="Arial" w:hAnsi="Arial" w:cs="Arial"/>
          <w:sz w:val="24"/>
          <w:szCs w:val="24"/>
        </w:rPr>
        <w:t xml:space="preserve"> </w:t>
      </w:r>
      <w:r w:rsidR="004B439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Москв</w:t>
      </w:r>
      <w:r w:rsidR="004B4394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60216D">
        <w:rPr>
          <w:rFonts w:ascii="Arial" w:hAnsi="Arial" w:cs="Arial"/>
          <w:sz w:val="24"/>
          <w:szCs w:val="24"/>
        </w:rPr>
        <w:t>на тренировочной базе Сборн</w:t>
      </w:r>
      <w:r w:rsidR="004B4394">
        <w:rPr>
          <w:rFonts w:ascii="Arial" w:hAnsi="Arial" w:cs="Arial"/>
          <w:sz w:val="24"/>
          <w:szCs w:val="24"/>
        </w:rPr>
        <w:t>ой</w:t>
      </w:r>
      <w:r w:rsidRPr="0060216D">
        <w:rPr>
          <w:rFonts w:ascii="Arial" w:hAnsi="Arial" w:cs="Arial"/>
          <w:sz w:val="24"/>
          <w:szCs w:val="24"/>
        </w:rPr>
        <w:t xml:space="preserve"> России по мини-футболу</w:t>
      </w:r>
      <w:r>
        <w:rPr>
          <w:rFonts w:ascii="Arial" w:hAnsi="Arial" w:cs="Arial"/>
          <w:sz w:val="24"/>
          <w:szCs w:val="24"/>
        </w:rPr>
        <w:t xml:space="preserve">. </w:t>
      </w:r>
      <w:r w:rsidR="004B4394">
        <w:rPr>
          <w:rFonts w:ascii="Arial" w:hAnsi="Arial" w:cs="Arial"/>
          <w:sz w:val="24"/>
          <w:szCs w:val="24"/>
        </w:rPr>
        <w:t xml:space="preserve">Команду </w:t>
      </w:r>
      <w:r>
        <w:rPr>
          <w:rFonts w:ascii="Arial" w:hAnsi="Arial" w:cs="Arial"/>
          <w:sz w:val="24"/>
          <w:szCs w:val="24"/>
        </w:rPr>
        <w:t>цементников сформирова</w:t>
      </w:r>
      <w:r w:rsidR="004B4394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из спортсменов двух заводов: </w:t>
      </w:r>
      <w:r w:rsidR="004B4394">
        <w:rPr>
          <w:rFonts w:ascii="Arial" w:hAnsi="Arial" w:cs="Arial"/>
          <w:sz w:val="24"/>
          <w:szCs w:val="24"/>
        </w:rPr>
        <w:t>«</w:t>
      </w:r>
      <w:proofErr w:type="spellStart"/>
      <w:r>
        <w:rPr>
          <w:rFonts w:ascii="Arial" w:hAnsi="Arial" w:cs="Arial"/>
          <w:sz w:val="24"/>
          <w:szCs w:val="24"/>
        </w:rPr>
        <w:t>Мордовцемент</w:t>
      </w:r>
      <w:proofErr w:type="spellEnd"/>
      <w:r w:rsidR="004B4394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и </w:t>
      </w:r>
      <w:r w:rsidR="004B4394">
        <w:rPr>
          <w:rFonts w:ascii="Arial" w:hAnsi="Arial" w:cs="Arial"/>
          <w:sz w:val="24"/>
          <w:szCs w:val="24"/>
        </w:rPr>
        <w:t>«</w:t>
      </w:r>
      <w:proofErr w:type="spellStart"/>
      <w:r>
        <w:rPr>
          <w:rFonts w:ascii="Arial" w:hAnsi="Arial" w:cs="Arial"/>
          <w:sz w:val="24"/>
          <w:szCs w:val="24"/>
        </w:rPr>
        <w:t>Мальцовский</w:t>
      </w:r>
      <w:proofErr w:type="spellEnd"/>
      <w:r>
        <w:rPr>
          <w:rFonts w:ascii="Arial" w:hAnsi="Arial" w:cs="Arial"/>
          <w:sz w:val="24"/>
          <w:szCs w:val="24"/>
        </w:rPr>
        <w:t xml:space="preserve"> портландцемент</w:t>
      </w:r>
      <w:r w:rsidR="004B4394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 В стартовой встрече наши ребята одержали победу над командой</w:t>
      </w:r>
      <w:r w:rsidR="00F11AFF">
        <w:rPr>
          <w:rFonts w:ascii="Arial" w:hAnsi="Arial" w:cs="Arial"/>
          <w:sz w:val="24"/>
          <w:szCs w:val="24"/>
        </w:rPr>
        <w:t xml:space="preserve"> ММЗ «Авангард»</w:t>
      </w:r>
      <w:r>
        <w:rPr>
          <w:rFonts w:ascii="Arial" w:hAnsi="Arial" w:cs="Arial"/>
          <w:sz w:val="24"/>
          <w:szCs w:val="24"/>
        </w:rPr>
        <w:t xml:space="preserve"> </w:t>
      </w:r>
      <w:r w:rsidR="000A0A75">
        <w:rPr>
          <w:rFonts w:ascii="Arial" w:hAnsi="Arial" w:cs="Arial"/>
          <w:sz w:val="24"/>
          <w:szCs w:val="24"/>
        </w:rPr>
        <w:t xml:space="preserve">(3:2). </w:t>
      </w:r>
    </w:p>
    <w:p w:rsidR="004B4394" w:rsidRDefault="000A0A75" w:rsidP="00C56A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двух последующих играх наши футболисты уступили в упорной борьбе </w:t>
      </w:r>
      <w:r w:rsidR="004B439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оманде «</w:t>
      </w:r>
      <w:proofErr w:type="spellStart"/>
      <w:r w:rsidRPr="000A0A75">
        <w:rPr>
          <w:rFonts w:ascii="Arial" w:hAnsi="Arial" w:cs="Arial"/>
          <w:sz w:val="24"/>
          <w:szCs w:val="24"/>
        </w:rPr>
        <w:fldChar w:fldCharType="begin"/>
      </w:r>
      <w:r w:rsidRPr="000A0A75">
        <w:rPr>
          <w:rFonts w:ascii="Arial" w:hAnsi="Arial" w:cs="Arial"/>
          <w:sz w:val="24"/>
          <w:szCs w:val="24"/>
        </w:rPr>
        <w:instrText xml:space="preserve"> HYPERLINK "http://www.cliga.ru/football/teams/307/matches/440" </w:instrText>
      </w:r>
      <w:r w:rsidRPr="000A0A75">
        <w:rPr>
          <w:rFonts w:ascii="Arial" w:hAnsi="Arial" w:cs="Arial"/>
          <w:sz w:val="24"/>
          <w:szCs w:val="24"/>
        </w:rPr>
        <w:fldChar w:fldCharType="separate"/>
      </w:r>
      <w:r w:rsidRPr="000A0A75">
        <w:rPr>
          <w:rFonts w:ascii="Arial" w:hAnsi="Arial" w:cs="Arial"/>
          <w:sz w:val="24"/>
          <w:szCs w:val="24"/>
        </w:rPr>
        <w:t>Мосэнергосбыт</w:t>
      </w:r>
      <w:proofErr w:type="spellEnd"/>
      <w:r w:rsidRPr="000A0A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» со счетом 4:2</w:t>
      </w:r>
      <w:r w:rsidR="004B4394">
        <w:rPr>
          <w:rFonts w:ascii="Arial" w:hAnsi="Arial" w:cs="Arial"/>
          <w:sz w:val="24"/>
          <w:szCs w:val="24"/>
        </w:rPr>
        <w:t xml:space="preserve"> и </w:t>
      </w:r>
      <w:r>
        <w:rPr>
          <w:rFonts w:ascii="Arial" w:hAnsi="Arial" w:cs="Arial"/>
          <w:sz w:val="24"/>
          <w:szCs w:val="24"/>
        </w:rPr>
        <w:t>команде «</w:t>
      </w:r>
      <w:hyperlink r:id="rId8" w:history="1">
        <w:r w:rsidRPr="000A0A75">
          <w:rPr>
            <w:rFonts w:ascii="Arial" w:hAnsi="Arial" w:cs="Arial"/>
            <w:sz w:val="24"/>
            <w:szCs w:val="24"/>
          </w:rPr>
          <w:t>Спецсвязь</w:t>
        </w:r>
      </w:hyperlink>
      <w:r>
        <w:rPr>
          <w:rFonts w:ascii="Arial" w:hAnsi="Arial" w:cs="Arial"/>
          <w:sz w:val="24"/>
          <w:szCs w:val="24"/>
        </w:rPr>
        <w:t xml:space="preserve">» с разницей в один мяч (3:2). По результатам этих встреч команда </w:t>
      </w:r>
      <w:r w:rsidR="004B4394">
        <w:rPr>
          <w:rFonts w:ascii="Arial" w:hAnsi="Arial" w:cs="Arial"/>
          <w:sz w:val="24"/>
          <w:szCs w:val="24"/>
        </w:rPr>
        <w:t xml:space="preserve">«ЕВРОЦЕМЕНТ </w:t>
      </w:r>
      <w:proofErr w:type="spellStart"/>
      <w:r w:rsidR="004B4394">
        <w:rPr>
          <w:rFonts w:ascii="Arial" w:hAnsi="Arial" w:cs="Arial"/>
          <w:sz w:val="24"/>
          <w:szCs w:val="24"/>
        </w:rPr>
        <w:t>груп</w:t>
      </w:r>
      <w:proofErr w:type="spellEnd"/>
      <w:r w:rsidR="004B4394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</w:rPr>
        <w:t xml:space="preserve">заняла четвертую строчку в турнирной таблице. </w:t>
      </w:r>
    </w:p>
    <w:p w:rsidR="00DA3214" w:rsidRDefault="004B4394" w:rsidP="004B439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Команда </w:t>
      </w:r>
      <w:r w:rsidR="009D0C8E">
        <w:rPr>
          <w:rFonts w:ascii="Arial" w:hAnsi="Arial" w:cs="Arial"/>
          <w:sz w:val="24"/>
          <w:szCs w:val="24"/>
        </w:rPr>
        <w:t xml:space="preserve">играла </w:t>
      </w:r>
      <w:r>
        <w:rPr>
          <w:rFonts w:ascii="Arial" w:hAnsi="Arial" w:cs="Arial"/>
          <w:sz w:val="24"/>
          <w:szCs w:val="24"/>
        </w:rPr>
        <w:t xml:space="preserve">достойно и сражалась за каждый мяч.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Самым результативным игроком в нашей команде стал </w:t>
      </w:r>
      <w:r w:rsidRPr="00792410">
        <w:rPr>
          <w:rFonts w:ascii="Arial" w:hAnsi="Arial" w:cs="Arial"/>
          <w:sz w:val="24"/>
          <w:szCs w:val="24"/>
        </w:rPr>
        <w:t xml:space="preserve">Владимир </w:t>
      </w:r>
      <w:hyperlink r:id="rId9" w:history="1">
        <w:r w:rsidRPr="00792410">
          <w:rPr>
            <w:rFonts w:ascii="Arial" w:hAnsi="Arial" w:cs="Arial"/>
            <w:sz w:val="24"/>
            <w:szCs w:val="24"/>
          </w:rPr>
          <w:t>Семин</w:t>
        </w:r>
        <w:r>
          <w:rPr>
            <w:rFonts w:ascii="Arial" w:hAnsi="Arial" w:cs="Arial"/>
            <w:sz w:val="24"/>
            <w:szCs w:val="24"/>
          </w:rPr>
          <w:t xml:space="preserve">, забивший 3 гола, </w:t>
        </w:r>
      </w:hyperlink>
      <w:r>
        <w:rPr>
          <w:rFonts w:ascii="Arial" w:hAnsi="Arial" w:cs="Arial"/>
          <w:sz w:val="24"/>
          <w:szCs w:val="24"/>
        </w:rPr>
        <w:t xml:space="preserve">на счету </w:t>
      </w:r>
      <w:r w:rsidRPr="00792410">
        <w:rPr>
          <w:rFonts w:ascii="Arial" w:hAnsi="Arial" w:cs="Arial"/>
          <w:sz w:val="24"/>
          <w:szCs w:val="24"/>
        </w:rPr>
        <w:t>Евгени</w:t>
      </w:r>
      <w:r>
        <w:rPr>
          <w:rFonts w:ascii="Arial" w:hAnsi="Arial" w:cs="Arial"/>
          <w:sz w:val="24"/>
          <w:szCs w:val="24"/>
        </w:rPr>
        <w:t>я</w:t>
      </w:r>
      <w:r w:rsidRPr="00792410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792410">
          <w:rPr>
            <w:rFonts w:ascii="Arial" w:hAnsi="Arial" w:cs="Arial"/>
            <w:sz w:val="24"/>
            <w:szCs w:val="24"/>
          </w:rPr>
          <w:t>Александров</w:t>
        </w:r>
        <w:r>
          <w:rPr>
            <w:rFonts w:ascii="Arial" w:hAnsi="Arial" w:cs="Arial"/>
            <w:sz w:val="24"/>
            <w:szCs w:val="24"/>
          </w:rPr>
          <w:t xml:space="preserve">а и </w:t>
        </w:r>
        <w:r w:rsidRPr="00792410">
          <w:rPr>
            <w:rFonts w:ascii="Arial" w:hAnsi="Arial" w:cs="Arial"/>
            <w:sz w:val="24"/>
            <w:szCs w:val="24"/>
          </w:rPr>
          <w:t>Владимир</w:t>
        </w:r>
        <w:r>
          <w:rPr>
            <w:rFonts w:ascii="Arial" w:hAnsi="Arial" w:cs="Arial"/>
            <w:sz w:val="24"/>
            <w:szCs w:val="24"/>
          </w:rPr>
          <w:t>а</w:t>
        </w:r>
        <w:r w:rsidRPr="00792410">
          <w:rPr>
            <w:rFonts w:ascii="Arial" w:hAnsi="Arial" w:cs="Arial"/>
            <w:sz w:val="24"/>
            <w:szCs w:val="24"/>
          </w:rPr>
          <w:t xml:space="preserve"> </w:t>
        </w:r>
        <w:hyperlink r:id="rId11" w:history="1">
          <w:r w:rsidRPr="00792410">
            <w:rPr>
              <w:rFonts w:ascii="Arial" w:hAnsi="Arial" w:cs="Arial"/>
              <w:sz w:val="24"/>
              <w:szCs w:val="24"/>
            </w:rPr>
            <w:t>Цыбаков</w:t>
          </w:r>
          <w:r>
            <w:rPr>
              <w:rFonts w:ascii="Arial" w:hAnsi="Arial" w:cs="Arial"/>
              <w:sz w:val="24"/>
              <w:szCs w:val="24"/>
            </w:rPr>
            <w:t>а по 2 гола.</w:t>
          </w:r>
        </w:hyperlink>
      </w:hyperlink>
    </w:p>
    <w:p w:rsidR="00DA3214" w:rsidRDefault="00DA3214" w:rsidP="004B439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44B92" w:rsidRDefault="00792410" w:rsidP="00C56A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715000" cy="3810000"/>
            <wp:effectExtent l="19050" t="0" r="0" b="0"/>
            <wp:docPr id="1" name="Рисунок 0" descr="_J7A6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J7A679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410" w:rsidRDefault="00792410" w:rsidP="00C56A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810000"/>
            <wp:effectExtent l="19050" t="0" r="0" b="0"/>
            <wp:docPr id="2" name="Рисунок 1" descr="_J7A6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J7A684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B92" w:rsidRPr="0060216D" w:rsidRDefault="00F44B92" w:rsidP="00C56A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715000" cy="3810000"/>
            <wp:effectExtent l="19050" t="0" r="0" b="0"/>
            <wp:docPr id="5" name="Рисунок 4" descr="_J7A6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J7A682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A5C" w:rsidRPr="00792410" w:rsidRDefault="00C56A5C" w:rsidP="00C56A5C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C56A5C" w:rsidRPr="00792410" w:rsidSect="000B1519">
      <w:headerReference w:type="default" r:id="rId15"/>
      <w:footerReference w:type="even" r:id="rId16"/>
      <w:footerReference w:type="default" r:id="rId17"/>
      <w:headerReference w:type="first" r:id="rId18"/>
      <w:pgSz w:w="11906" w:h="16838" w:code="9"/>
      <w:pgMar w:top="1843" w:right="707" w:bottom="709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A4F" w:rsidRDefault="005E1A4F">
      <w:r>
        <w:separator/>
      </w:r>
    </w:p>
  </w:endnote>
  <w:endnote w:type="continuationSeparator" w:id="0">
    <w:p w:rsidR="005E1A4F" w:rsidRDefault="005E1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94" w:rsidRDefault="00F7756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7229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72294">
      <w:rPr>
        <w:rStyle w:val="a9"/>
        <w:noProof/>
      </w:rPr>
      <w:t>2</w:t>
    </w:r>
    <w:r>
      <w:rPr>
        <w:rStyle w:val="a9"/>
      </w:rPr>
      <w:fldChar w:fldCharType="end"/>
    </w:r>
  </w:p>
  <w:p w:rsidR="00E72294" w:rsidRDefault="00E72294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94" w:rsidRDefault="00E72294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A4F" w:rsidRDefault="005E1A4F">
      <w:r>
        <w:separator/>
      </w:r>
    </w:p>
  </w:footnote>
  <w:footnote w:type="continuationSeparator" w:id="0">
    <w:p w:rsidR="005E1A4F" w:rsidRDefault="005E1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94" w:rsidRPr="008E20C6" w:rsidRDefault="00F73C20" w:rsidP="00F73C20">
    <w:pPr>
      <w:pStyle w:val="a4"/>
      <w:tabs>
        <w:tab w:val="left" w:pos="142"/>
      </w:tabs>
      <w:rPr>
        <w:lang w:val="ru-RU"/>
      </w:rPr>
    </w:pPr>
    <w:r w:rsidRPr="00F73C20">
      <w:rPr>
        <w:noProof/>
        <w:lang w:val="ru-RU" w:eastAsia="ru-RU"/>
      </w:rPr>
      <w:drawing>
        <wp:inline distT="0" distB="0" distL="0" distR="0">
          <wp:extent cx="2676525" cy="571500"/>
          <wp:effectExtent l="1905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65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94" w:rsidRPr="0002124F" w:rsidRDefault="00E72294" w:rsidP="0002124F">
    <w:pPr>
      <w:pStyle w:val="a4"/>
      <w:ind w:left="-567"/>
      <w:rPr>
        <w:lang w:val="ru-RU"/>
      </w:rPr>
    </w:pPr>
    <w:r w:rsidRPr="001734B5"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-73660</wp:posOffset>
          </wp:positionH>
          <wp:positionV relativeFrom="paragraph">
            <wp:posOffset>-2540</wp:posOffset>
          </wp:positionV>
          <wp:extent cx="2657475" cy="666750"/>
          <wp:effectExtent l="19050" t="0" r="9525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abstractNum w:abstractNumId="0" w15:restartNumberingAfterBreak="0">
    <w:nsid w:val="FFFFFF7C"/>
    <w:multiLevelType w:val="singleLevel"/>
    <w:tmpl w:val="3AC290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47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41646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7945E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FD4D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3261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3E20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9691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77858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8F46E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2069A5"/>
    <w:multiLevelType w:val="multilevel"/>
    <w:tmpl w:val="7616C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A7D65"/>
    <w:multiLevelType w:val="hybridMultilevel"/>
    <w:tmpl w:val="AE0A473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0C402C73"/>
    <w:multiLevelType w:val="multilevel"/>
    <w:tmpl w:val="DC600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0401202"/>
    <w:multiLevelType w:val="multilevel"/>
    <w:tmpl w:val="1AE07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48146D7"/>
    <w:multiLevelType w:val="hybridMultilevel"/>
    <w:tmpl w:val="F2CAC62A"/>
    <w:lvl w:ilvl="0" w:tplc="F4C02EC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67F05C1"/>
    <w:multiLevelType w:val="multilevel"/>
    <w:tmpl w:val="B600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AD776F"/>
    <w:multiLevelType w:val="multilevel"/>
    <w:tmpl w:val="4FBA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1E290B"/>
    <w:multiLevelType w:val="multilevel"/>
    <w:tmpl w:val="A9D8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560A85"/>
    <w:multiLevelType w:val="multilevel"/>
    <w:tmpl w:val="C0003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4605C4"/>
    <w:multiLevelType w:val="hybridMultilevel"/>
    <w:tmpl w:val="8F16C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284F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72017E"/>
    <w:multiLevelType w:val="multilevel"/>
    <w:tmpl w:val="06F6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7B2DC4"/>
    <w:multiLevelType w:val="multilevel"/>
    <w:tmpl w:val="0C86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203AAA"/>
    <w:multiLevelType w:val="multilevel"/>
    <w:tmpl w:val="88BE5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BD290A"/>
    <w:multiLevelType w:val="multilevel"/>
    <w:tmpl w:val="28EE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F561BA"/>
    <w:multiLevelType w:val="multilevel"/>
    <w:tmpl w:val="EBE6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B40D9B"/>
    <w:multiLevelType w:val="multilevel"/>
    <w:tmpl w:val="2F8A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827911"/>
    <w:multiLevelType w:val="hybridMultilevel"/>
    <w:tmpl w:val="86447EE4"/>
    <w:lvl w:ilvl="0" w:tplc="9CFAC4CA">
      <w:start w:val="1"/>
      <w:numFmt w:val="bullet"/>
      <w:pStyle w:val="ColorfulList-Accent11"/>
      <w:lvlText w:val=""/>
      <w:lvlJc w:val="left"/>
      <w:pPr>
        <w:tabs>
          <w:tab w:val="num" w:pos="1424"/>
        </w:tabs>
        <w:ind w:left="1424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FF6600"/>
        <w:sz w:val="24"/>
        <w:szCs w:val="24"/>
        <w:u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9766D93"/>
    <w:multiLevelType w:val="multilevel"/>
    <w:tmpl w:val="F2C6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B8338E"/>
    <w:multiLevelType w:val="multilevel"/>
    <w:tmpl w:val="2A2E8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4A261A"/>
    <w:multiLevelType w:val="multilevel"/>
    <w:tmpl w:val="D690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77435B"/>
    <w:multiLevelType w:val="hybridMultilevel"/>
    <w:tmpl w:val="FDC65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74167"/>
    <w:multiLevelType w:val="multilevel"/>
    <w:tmpl w:val="99886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9A2DD2"/>
    <w:multiLevelType w:val="multilevel"/>
    <w:tmpl w:val="2628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F34ADE"/>
    <w:multiLevelType w:val="multilevel"/>
    <w:tmpl w:val="4F84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8656C3"/>
    <w:multiLevelType w:val="multilevel"/>
    <w:tmpl w:val="5A84D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CDE7C1B"/>
    <w:multiLevelType w:val="multilevel"/>
    <w:tmpl w:val="EA86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934921"/>
    <w:multiLevelType w:val="hybridMultilevel"/>
    <w:tmpl w:val="9B5A4890"/>
    <w:lvl w:ilvl="0" w:tplc="A04E3A5E">
      <w:start w:val="23"/>
      <w:numFmt w:val="bullet"/>
      <w:lvlText w:val="-"/>
      <w:lvlJc w:val="left"/>
      <w:pPr>
        <w:tabs>
          <w:tab w:val="num" w:pos="1564"/>
        </w:tabs>
        <w:ind w:left="1564" w:hanging="855"/>
      </w:pPr>
      <w:rPr>
        <w:rFonts w:ascii="Times New Roman" w:eastAsia="Verdan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16F04FF"/>
    <w:multiLevelType w:val="multilevel"/>
    <w:tmpl w:val="C054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5A4793"/>
    <w:multiLevelType w:val="multilevel"/>
    <w:tmpl w:val="AD3A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5857FE"/>
    <w:multiLevelType w:val="hybridMultilevel"/>
    <w:tmpl w:val="AA200F7E"/>
    <w:lvl w:ilvl="0" w:tplc="CEE6E3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CC3340"/>
    <w:multiLevelType w:val="multilevel"/>
    <w:tmpl w:val="AD24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C1293C"/>
    <w:multiLevelType w:val="multilevel"/>
    <w:tmpl w:val="60B0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5"/>
  </w:num>
  <w:num w:numId="3">
    <w:abstractNumId w:val="16"/>
  </w:num>
  <w:num w:numId="4">
    <w:abstractNumId w:val="40"/>
  </w:num>
  <w:num w:numId="5">
    <w:abstractNumId w:val="21"/>
  </w:num>
  <w:num w:numId="6">
    <w:abstractNumId w:val="25"/>
  </w:num>
  <w:num w:numId="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29"/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9"/>
  </w:num>
  <w:num w:numId="13">
    <w:abstractNumId w:val="14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38"/>
  </w:num>
  <w:num w:numId="2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8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32"/>
  </w:num>
  <w:num w:numId="35">
    <w:abstractNumId w:val="10"/>
  </w:num>
  <w:num w:numId="36">
    <w:abstractNumId w:val="31"/>
  </w:num>
  <w:num w:numId="3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882"/>
    <w:rsid w:val="0000057F"/>
    <w:rsid w:val="00000820"/>
    <w:rsid w:val="00000E33"/>
    <w:rsid w:val="000016F8"/>
    <w:rsid w:val="00001F92"/>
    <w:rsid w:val="00002080"/>
    <w:rsid w:val="00002E76"/>
    <w:rsid w:val="00002F09"/>
    <w:rsid w:val="000033EA"/>
    <w:rsid w:val="00003774"/>
    <w:rsid w:val="00003F2C"/>
    <w:rsid w:val="0000420B"/>
    <w:rsid w:val="00004247"/>
    <w:rsid w:val="00004CDA"/>
    <w:rsid w:val="00005212"/>
    <w:rsid w:val="00005538"/>
    <w:rsid w:val="00005879"/>
    <w:rsid w:val="00005B71"/>
    <w:rsid w:val="00005C7E"/>
    <w:rsid w:val="00005DA3"/>
    <w:rsid w:val="00005E8F"/>
    <w:rsid w:val="00005F74"/>
    <w:rsid w:val="00006A74"/>
    <w:rsid w:val="00006A8C"/>
    <w:rsid w:val="0000711A"/>
    <w:rsid w:val="000075C2"/>
    <w:rsid w:val="0000786F"/>
    <w:rsid w:val="000102C4"/>
    <w:rsid w:val="00010376"/>
    <w:rsid w:val="0001111F"/>
    <w:rsid w:val="0001159F"/>
    <w:rsid w:val="00011691"/>
    <w:rsid w:val="000117F6"/>
    <w:rsid w:val="0001195B"/>
    <w:rsid w:val="0001196C"/>
    <w:rsid w:val="00011AB9"/>
    <w:rsid w:val="00011B6C"/>
    <w:rsid w:val="00012A06"/>
    <w:rsid w:val="000132A4"/>
    <w:rsid w:val="0001378C"/>
    <w:rsid w:val="0001425E"/>
    <w:rsid w:val="000148BB"/>
    <w:rsid w:val="00014907"/>
    <w:rsid w:val="000149F3"/>
    <w:rsid w:val="00014E57"/>
    <w:rsid w:val="000150F5"/>
    <w:rsid w:val="00015938"/>
    <w:rsid w:val="00015BF0"/>
    <w:rsid w:val="000165B5"/>
    <w:rsid w:val="00016752"/>
    <w:rsid w:val="00017817"/>
    <w:rsid w:val="00017971"/>
    <w:rsid w:val="00017D01"/>
    <w:rsid w:val="000201D2"/>
    <w:rsid w:val="00020395"/>
    <w:rsid w:val="00020715"/>
    <w:rsid w:val="000207E9"/>
    <w:rsid w:val="000207F6"/>
    <w:rsid w:val="00020845"/>
    <w:rsid w:val="00020BEF"/>
    <w:rsid w:val="00020CF5"/>
    <w:rsid w:val="0002117C"/>
    <w:rsid w:val="0002124F"/>
    <w:rsid w:val="00021441"/>
    <w:rsid w:val="00021680"/>
    <w:rsid w:val="00021A38"/>
    <w:rsid w:val="00021DBC"/>
    <w:rsid w:val="000223E3"/>
    <w:rsid w:val="0002298B"/>
    <w:rsid w:val="00022B80"/>
    <w:rsid w:val="00023853"/>
    <w:rsid w:val="00023A4B"/>
    <w:rsid w:val="00023C03"/>
    <w:rsid w:val="00023D0F"/>
    <w:rsid w:val="00023FCD"/>
    <w:rsid w:val="000240C9"/>
    <w:rsid w:val="000241A6"/>
    <w:rsid w:val="00024FE6"/>
    <w:rsid w:val="00025009"/>
    <w:rsid w:val="000251D5"/>
    <w:rsid w:val="00025315"/>
    <w:rsid w:val="00025A93"/>
    <w:rsid w:val="00025CBB"/>
    <w:rsid w:val="00025E6D"/>
    <w:rsid w:val="000262B1"/>
    <w:rsid w:val="00026322"/>
    <w:rsid w:val="00026EA9"/>
    <w:rsid w:val="000271A1"/>
    <w:rsid w:val="00027920"/>
    <w:rsid w:val="00027A08"/>
    <w:rsid w:val="00027ECD"/>
    <w:rsid w:val="0003064C"/>
    <w:rsid w:val="00030B67"/>
    <w:rsid w:val="00030B7F"/>
    <w:rsid w:val="0003142A"/>
    <w:rsid w:val="00031553"/>
    <w:rsid w:val="0003169C"/>
    <w:rsid w:val="00031C5D"/>
    <w:rsid w:val="0003259F"/>
    <w:rsid w:val="000326B1"/>
    <w:rsid w:val="00032BC0"/>
    <w:rsid w:val="000332C5"/>
    <w:rsid w:val="00033941"/>
    <w:rsid w:val="00033EE8"/>
    <w:rsid w:val="00034195"/>
    <w:rsid w:val="00034488"/>
    <w:rsid w:val="000344B1"/>
    <w:rsid w:val="000344FE"/>
    <w:rsid w:val="00034638"/>
    <w:rsid w:val="00034A05"/>
    <w:rsid w:val="00034FF5"/>
    <w:rsid w:val="000359BB"/>
    <w:rsid w:val="0003602E"/>
    <w:rsid w:val="000361C6"/>
    <w:rsid w:val="00036260"/>
    <w:rsid w:val="00036421"/>
    <w:rsid w:val="00036661"/>
    <w:rsid w:val="0003674E"/>
    <w:rsid w:val="000369B2"/>
    <w:rsid w:val="00036DE8"/>
    <w:rsid w:val="00036E82"/>
    <w:rsid w:val="00036F51"/>
    <w:rsid w:val="00037329"/>
    <w:rsid w:val="000373DF"/>
    <w:rsid w:val="00037656"/>
    <w:rsid w:val="00037B6A"/>
    <w:rsid w:val="0004003C"/>
    <w:rsid w:val="00040178"/>
    <w:rsid w:val="000405F8"/>
    <w:rsid w:val="00040B75"/>
    <w:rsid w:val="00040CE9"/>
    <w:rsid w:val="00041122"/>
    <w:rsid w:val="0004163A"/>
    <w:rsid w:val="000417C6"/>
    <w:rsid w:val="0004181F"/>
    <w:rsid w:val="0004184E"/>
    <w:rsid w:val="000418D6"/>
    <w:rsid w:val="00041BAE"/>
    <w:rsid w:val="000422C1"/>
    <w:rsid w:val="0004251C"/>
    <w:rsid w:val="0004301B"/>
    <w:rsid w:val="0004310C"/>
    <w:rsid w:val="000434F9"/>
    <w:rsid w:val="0004355C"/>
    <w:rsid w:val="0004356E"/>
    <w:rsid w:val="000436C9"/>
    <w:rsid w:val="000436ED"/>
    <w:rsid w:val="0004431C"/>
    <w:rsid w:val="000444E8"/>
    <w:rsid w:val="00044896"/>
    <w:rsid w:val="00044A36"/>
    <w:rsid w:val="00044B85"/>
    <w:rsid w:val="00045413"/>
    <w:rsid w:val="00045440"/>
    <w:rsid w:val="00045531"/>
    <w:rsid w:val="000457E8"/>
    <w:rsid w:val="00045E3D"/>
    <w:rsid w:val="00045E67"/>
    <w:rsid w:val="00046053"/>
    <w:rsid w:val="000467B5"/>
    <w:rsid w:val="00046FC0"/>
    <w:rsid w:val="000475C1"/>
    <w:rsid w:val="0004761C"/>
    <w:rsid w:val="000479DE"/>
    <w:rsid w:val="00047C8A"/>
    <w:rsid w:val="00047FE3"/>
    <w:rsid w:val="000501A1"/>
    <w:rsid w:val="000502C0"/>
    <w:rsid w:val="00050989"/>
    <w:rsid w:val="00050A5A"/>
    <w:rsid w:val="00050B79"/>
    <w:rsid w:val="00050B8F"/>
    <w:rsid w:val="00050BFA"/>
    <w:rsid w:val="000513E7"/>
    <w:rsid w:val="00051898"/>
    <w:rsid w:val="00052013"/>
    <w:rsid w:val="00052336"/>
    <w:rsid w:val="0005250D"/>
    <w:rsid w:val="0005333B"/>
    <w:rsid w:val="00053899"/>
    <w:rsid w:val="00054659"/>
    <w:rsid w:val="000551E0"/>
    <w:rsid w:val="000558B3"/>
    <w:rsid w:val="00056428"/>
    <w:rsid w:val="00056C74"/>
    <w:rsid w:val="00056E90"/>
    <w:rsid w:val="00056EF3"/>
    <w:rsid w:val="000574C7"/>
    <w:rsid w:val="00057F34"/>
    <w:rsid w:val="000603D9"/>
    <w:rsid w:val="000604A5"/>
    <w:rsid w:val="000613B0"/>
    <w:rsid w:val="000618A8"/>
    <w:rsid w:val="00061A00"/>
    <w:rsid w:val="00062147"/>
    <w:rsid w:val="000627E6"/>
    <w:rsid w:val="000628F1"/>
    <w:rsid w:val="00062A89"/>
    <w:rsid w:val="00063222"/>
    <w:rsid w:val="0006327E"/>
    <w:rsid w:val="00063A31"/>
    <w:rsid w:val="00063E3C"/>
    <w:rsid w:val="00063E51"/>
    <w:rsid w:val="000641FF"/>
    <w:rsid w:val="00065847"/>
    <w:rsid w:val="00065A33"/>
    <w:rsid w:val="00065F7E"/>
    <w:rsid w:val="00066392"/>
    <w:rsid w:val="00066491"/>
    <w:rsid w:val="000665C6"/>
    <w:rsid w:val="00066DFF"/>
    <w:rsid w:val="00066EF3"/>
    <w:rsid w:val="0006771E"/>
    <w:rsid w:val="000678A7"/>
    <w:rsid w:val="00067BEA"/>
    <w:rsid w:val="00070598"/>
    <w:rsid w:val="000706C3"/>
    <w:rsid w:val="000710DC"/>
    <w:rsid w:val="000715FD"/>
    <w:rsid w:val="00071684"/>
    <w:rsid w:val="000719C2"/>
    <w:rsid w:val="00072163"/>
    <w:rsid w:val="000722D8"/>
    <w:rsid w:val="00072A6E"/>
    <w:rsid w:val="00072C54"/>
    <w:rsid w:val="00072C84"/>
    <w:rsid w:val="00072D40"/>
    <w:rsid w:val="000734FD"/>
    <w:rsid w:val="000737D6"/>
    <w:rsid w:val="00074761"/>
    <w:rsid w:val="00075155"/>
    <w:rsid w:val="00075800"/>
    <w:rsid w:val="000758D8"/>
    <w:rsid w:val="00075936"/>
    <w:rsid w:val="00075971"/>
    <w:rsid w:val="000767C4"/>
    <w:rsid w:val="000768C8"/>
    <w:rsid w:val="00076E4F"/>
    <w:rsid w:val="000775D7"/>
    <w:rsid w:val="00077B27"/>
    <w:rsid w:val="00077F37"/>
    <w:rsid w:val="000800A8"/>
    <w:rsid w:val="0008088F"/>
    <w:rsid w:val="00080FE1"/>
    <w:rsid w:val="00081891"/>
    <w:rsid w:val="00081CA2"/>
    <w:rsid w:val="00082073"/>
    <w:rsid w:val="00082299"/>
    <w:rsid w:val="00082ADB"/>
    <w:rsid w:val="00082CAD"/>
    <w:rsid w:val="00083652"/>
    <w:rsid w:val="000839F5"/>
    <w:rsid w:val="0008439A"/>
    <w:rsid w:val="00084A93"/>
    <w:rsid w:val="00084BF5"/>
    <w:rsid w:val="00085711"/>
    <w:rsid w:val="000858F2"/>
    <w:rsid w:val="00086925"/>
    <w:rsid w:val="00086CE4"/>
    <w:rsid w:val="00087209"/>
    <w:rsid w:val="000872D3"/>
    <w:rsid w:val="0008737D"/>
    <w:rsid w:val="000876E5"/>
    <w:rsid w:val="000877E0"/>
    <w:rsid w:val="0008780B"/>
    <w:rsid w:val="00087A38"/>
    <w:rsid w:val="00087CA5"/>
    <w:rsid w:val="00090043"/>
    <w:rsid w:val="00090246"/>
    <w:rsid w:val="0009032D"/>
    <w:rsid w:val="00090557"/>
    <w:rsid w:val="000915CC"/>
    <w:rsid w:val="0009172D"/>
    <w:rsid w:val="0009183B"/>
    <w:rsid w:val="00091AF6"/>
    <w:rsid w:val="00092361"/>
    <w:rsid w:val="0009292E"/>
    <w:rsid w:val="000929F5"/>
    <w:rsid w:val="00093147"/>
    <w:rsid w:val="00093320"/>
    <w:rsid w:val="00093BD8"/>
    <w:rsid w:val="00094136"/>
    <w:rsid w:val="00094152"/>
    <w:rsid w:val="00094439"/>
    <w:rsid w:val="000945C9"/>
    <w:rsid w:val="00094CC0"/>
    <w:rsid w:val="0009550C"/>
    <w:rsid w:val="00095B7E"/>
    <w:rsid w:val="00095E05"/>
    <w:rsid w:val="000969C6"/>
    <w:rsid w:val="00096AA0"/>
    <w:rsid w:val="00096B99"/>
    <w:rsid w:val="00096C8D"/>
    <w:rsid w:val="00097669"/>
    <w:rsid w:val="00097AA4"/>
    <w:rsid w:val="00097F74"/>
    <w:rsid w:val="000A0235"/>
    <w:rsid w:val="000A0A75"/>
    <w:rsid w:val="000A0CA2"/>
    <w:rsid w:val="000A0EE6"/>
    <w:rsid w:val="000A10A3"/>
    <w:rsid w:val="000A1985"/>
    <w:rsid w:val="000A1E22"/>
    <w:rsid w:val="000A2088"/>
    <w:rsid w:val="000A21B0"/>
    <w:rsid w:val="000A239F"/>
    <w:rsid w:val="000A24FB"/>
    <w:rsid w:val="000A2EB3"/>
    <w:rsid w:val="000A2F51"/>
    <w:rsid w:val="000A2FEA"/>
    <w:rsid w:val="000A3463"/>
    <w:rsid w:val="000A39E1"/>
    <w:rsid w:val="000A3B24"/>
    <w:rsid w:val="000A3D59"/>
    <w:rsid w:val="000A4318"/>
    <w:rsid w:val="000A4A6D"/>
    <w:rsid w:val="000A536E"/>
    <w:rsid w:val="000A5571"/>
    <w:rsid w:val="000A5DF2"/>
    <w:rsid w:val="000A60C6"/>
    <w:rsid w:val="000A6144"/>
    <w:rsid w:val="000A647D"/>
    <w:rsid w:val="000A652B"/>
    <w:rsid w:val="000A662E"/>
    <w:rsid w:val="000A6CA4"/>
    <w:rsid w:val="000A6D4B"/>
    <w:rsid w:val="000A7051"/>
    <w:rsid w:val="000A72FC"/>
    <w:rsid w:val="000A73EC"/>
    <w:rsid w:val="000A7621"/>
    <w:rsid w:val="000A77D3"/>
    <w:rsid w:val="000A790F"/>
    <w:rsid w:val="000A79DF"/>
    <w:rsid w:val="000A7D27"/>
    <w:rsid w:val="000A7E3B"/>
    <w:rsid w:val="000A7E66"/>
    <w:rsid w:val="000B09CC"/>
    <w:rsid w:val="000B0BCC"/>
    <w:rsid w:val="000B1519"/>
    <w:rsid w:val="000B167F"/>
    <w:rsid w:val="000B16ED"/>
    <w:rsid w:val="000B17F4"/>
    <w:rsid w:val="000B18F7"/>
    <w:rsid w:val="000B1D03"/>
    <w:rsid w:val="000B1E51"/>
    <w:rsid w:val="000B1F09"/>
    <w:rsid w:val="000B1F25"/>
    <w:rsid w:val="000B21EA"/>
    <w:rsid w:val="000B2219"/>
    <w:rsid w:val="000B26B3"/>
    <w:rsid w:val="000B27FD"/>
    <w:rsid w:val="000B2930"/>
    <w:rsid w:val="000B2C17"/>
    <w:rsid w:val="000B2FE3"/>
    <w:rsid w:val="000B340F"/>
    <w:rsid w:val="000B3E56"/>
    <w:rsid w:val="000B48BF"/>
    <w:rsid w:val="000B4DC9"/>
    <w:rsid w:val="000B52CB"/>
    <w:rsid w:val="000B5356"/>
    <w:rsid w:val="000B53D5"/>
    <w:rsid w:val="000B5F1B"/>
    <w:rsid w:val="000B6445"/>
    <w:rsid w:val="000B65CE"/>
    <w:rsid w:val="000B6879"/>
    <w:rsid w:val="000B68CA"/>
    <w:rsid w:val="000B693E"/>
    <w:rsid w:val="000B6983"/>
    <w:rsid w:val="000B716B"/>
    <w:rsid w:val="000B71B5"/>
    <w:rsid w:val="000B7272"/>
    <w:rsid w:val="000B7516"/>
    <w:rsid w:val="000B771D"/>
    <w:rsid w:val="000B77B8"/>
    <w:rsid w:val="000B78DF"/>
    <w:rsid w:val="000B7A6F"/>
    <w:rsid w:val="000B7F88"/>
    <w:rsid w:val="000C0193"/>
    <w:rsid w:val="000C03C9"/>
    <w:rsid w:val="000C054A"/>
    <w:rsid w:val="000C0EB8"/>
    <w:rsid w:val="000C1214"/>
    <w:rsid w:val="000C158D"/>
    <w:rsid w:val="000C161F"/>
    <w:rsid w:val="000C19DB"/>
    <w:rsid w:val="000C1C47"/>
    <w:rsid w:val="000C1D77"/>
    <w:rsid w:val="000C2030"/>
    <w:rsid w:val="000C20AD"/>
    <w:rsid w:val="000C2335"/>
    <w:rsid w:val="000C29A5"/>
    <w:rsid w:val="000C29F0"/>
    <w:rsid w:val="000C2A00"/>
    <w:rsid w:val="000C3498"/>
    <w:rsid w:val="000C3577"/>
    <w:rsid w:val="000C3681"/>
    <w:rsid w:val="000C37A2"/>
    <w:rsid w:val="000C3D60"/>
    <w:rsid w:val="000C413B"/>
    <w:rsid w:val="000C4DF5"/>
    <w:rsid w:val="000C56CD"/>
    <w:rsid w:val="000C5D5B"/>
    <w:rsid w:val="000C5FFC"/>
    <w:rsid w:val="000C69A5"/>
    <w:rsid w:val="000C6A4C"/>
    <w:rsid w:val="000C6E0F"/>
    <w:rsid w:val="000C754A"/>
    <w:rsid w:val="000D014D"/>
    <w:rsid w:val="000D02A4"/>
    <w:rsid w:val="000D036E"/>
    <w:rsid w:val="000D08A0"/>
    <w:rsid w:val="000D0C38"/>
    <w:rsid w:val="000D1001"/>
    <w:rsid w:val="000D125A"/>
    <w:rsid w:val="000D168E"/>
    <w:rsid w:val="000D1B1C"/>
    <w:rsid w:val="000D25AE"/>
    <w:rsid w:val="000D2652"/>
    <w:rsid w:val="000D2B15"/>
    <w:rsid w:val="000D2C63"/>
    <w:rsid w:val="000D2D52"/>
    <w:rsid w:val="000D335D"/>
    <w:rsid w:val="000D341A"/>
    <w:rsid w:val="000D36CC"/>
    <w:rsid w:val="000D3B96"/>
    <w:rsid w:val="000D3DF3"/>
    <w:rsid w:val="000D4288"/>
    <w:rsid w:val="000D4289"/>
    <w:rsid w:val="000D44A9"/>
    <w:rsid w:val="000D4887"/>
    <w:rsid w:val="000D4B74"/>
    <w:rsid w:val="000D4F12"/>
    <w:rsid w:val="000D5241"/>
    <w:rsid w:val="000D533A"/>
    <w:rsid w:val="000D5456"/>
    <w:rsid w:val="000D595C"/>
    <w:rsid w:val="000D5AC9"/>
    <w:rsid w:val="000D5BFB"/>
    <w:rsid w:val="000D5C7A"/>
    <w:rsid w:val="000D5CB7"/>
    <w:rsid w:val="000D5E3F"/>
    <w:rsid w:val="000D6719"/>
    <w:rsid w:val="000D67BD"/>
    <w:rsid w:val="000D6894"/>
    <w:rsid w:val="000D6B8E"/>
    <w:rsid w:val="000D6F62"/>
    <w:rsid w:val="000D6F67"/>
    <w:rsid w:val="000D748D"/>
    <w:rsid w:val="000D7789"/>
    <w:rsid w:val="000D79EB"/>
    <w:rsid w:val="000E08E0"/>
    <w:rsid w:val="000E0953"/>
    <w:rsid w:val="000E0B9E"/>
    <w:rsid w:val="000E1451"/>
    <w:rsid w:val="000E1DC4"/>
    <w:rsid w:val="000E2280"/>
    <w:rsid w:val="000E229D"/>
    <w:rsid w:val="000E2568"/>
    <w:rsid w:val="000E26A3"/>
    <w:rsid w:val="000E29D9"/>
    <w:rsid w:val="000E2EE4"/>
    <w:rsid w:val="000E36F9"/>
    <w:rsid w:val="000E397A"/>
    <w:rsid w:val="000E3D05"/>
    <w:rsid w:val="000E3F06"/>
    <w:rsid w:val="000E5C88"/>
    <w:rsid w:val="000E65F8"/>
    <w:rsid w:val="000E6A86"/>
    <w:rsid w:val="000E6CB2"/>
    <w:rsid w:val="000E708F"/>
    <w:rsid w:val="000E77E8"/>
    <w:rsid w:val="000F03C3"/>
    <w:rsid w:val="000F0610"/>
    <w:rsid w:val="000F085A"/>
    <w:rsid w:val="000F097F"/>
    <w:rsid w:val="000F0C77"/>
    <w:rsid w:val="000F0F47"/>
    <w:rsid w:val="000F0FC6"/>
    <w:rsid w:val="000F1053"/>
    <w:rsid w:val="000F1173"/>
    <w:rsid w:val="000F1F89"/>
    <w:rsid w:val="000F20CD"/>
    <w:rsid w:val="000F20DF"/>
    <w:rsid w:val="000F25C4"/>
    <w:rsid w:val="000F264D"/>
    <w:rsid w:val="000F316B"/>
    <w:rsid w:val="000F33B1"/>
    <w:rsid w:val="000F37A7"/>
    <w:rsid w:val="000F3858"/>
    <w:rsid w:val="000F385B"/>
    <w:rsid w:val="000F394C"/>
    <w:rsid w:val="000F3A60"/>
    <w:rsid w:val="000F3AB1"/>
    <w:rsid w:val="000F3FE3"/>
    <w:rsid w:val="000F3FED"/>
    <w:rsid w:val="000F4463"/>
    <w:rsid w:val="000F4C50"/>
    <w:rsid w:val="000F4C86"/>
    <w:rsid w:val="000F4CB6"/>
    <w:rsid w:val="000F52AB"/>
    <w:rsid w:val="000F5412"/>
    <w:rsid w:val="000F556B"/>
    <w:rsid w:val="000F58D6"/>
    <w:rsid w:val="000F6111"/>
    <w:rsid w:val="000F6561"/>
    <w:rsid w:val="000F6692"/>
    <w:rsid w:val="000F6B0F"/>
    <w:rsid w:val="000F6D40"/>
    <w:rsid w:val="000F6DF0"/>
    <w:rsid w:val="000F7209"/>
    <w:rsid w:val="000F7438"/>
    <w:rsid w:val="001004F9"/>
    <w:rsid w:val="00101148"/>
    <w:rsid w:val="00101200"/>
    <w:rsid w:val="001021D3"/>
    <w:rsid w:val="00102243"/>
    <w:rsid w:val="0010239B"/>
    <w:rsid w:val="00102561"/>
    <w:rsid w:val="001028DB"/>
    <w:rsid w:val="001029F2"/>
    <w:rsid w:val="00102D53"/>
    <w:rsid w:val="001034CA"/>
    <w:rsid w:val="00103B8D"/>
    <w:rsid w:val="001048EC"/>
    <w:rsid w:val="00104AEC"/>
    <w:rsid w:val="00104E6F"/>
    <w:rsid w:val="001057D1"/>
    <w:rsid w:val="00105AA0"/>
    <w:rsid w:val="00105E8A"/>
    <w:rsid w:val="00105FED"/>
    <w:rsid w:val="001065B6"/>
    <w:rsid w:val="001067BA"/>
    <w:rsid w:val="00106D35"/>
    <w:rsid w:val="00106DC3"/>
    <w:rsid w:val="0010739B"/>
    <w:rsid w:val="00107C39"/>
    <w:rsid w:val="00107D56"/>
    <w:rsid w:val="0011015F"/>
    <w:rsid w:val="00110B36"/>
    <w:rsid w:val="00110D61"/>
    <w:rsid w:val="00110E8F"/>
    <w:rsid w:val="00110FE9"/>
    <w:rsid w:val="0011102B"/>
    <w:rsid w:val="001115D3"/>
    <w:rsid w:val="001119BE"/>
    <w:rsid w:val="00111B4A"/>
    <w:rsid w:val="00112256"/>
    <w:rsid w:val="0011234E"/>
    <w:rsid w:val="00112833"/>
    <w:rsid w:val="00112A18"/>
    <w:rsid w:val="00112A97"/>
    <w:rsid w:val="00112EE9"/>
    <w:rsid w:val="00112EFC"/>
    <w:rsid w:val="00113263"/>
    <w:rsid w:val="0011353D"/>
    <w:rsid w:val="00113556"/>
    <w:rsid w:val="001135E7"/>
    <w:rsid w:val="00113B79"/>
    <w:rsid w:val="00114148"/>
    <w:rsid w:val="0011435B"/>
    <w:rsid w:val="00114983"/>
    <w:rsid w:val="001149D4"/>
    <w:rsid w:val="00114ACB"/>
    <w:rsid w:val="00114AF0"/>
    <w:rsid w:val="00114C19"/>
    <w:rsid w:val="00114DBB"/>
    <w:rsid w:val="00114F85"/>
    <w:rsid w:val="0011580D"/>
    <w:rsid w:val="0011643A"/>
    <w:rsid w:val="00116788"/>
    <w:rsid w:val="00116DCA"/>
    <w:rsid w:val="00116ECB"/>
    <w:rsid w:val="00117096"/>
    <w:rsid w:val="001171E2"/>
    <w:rsid w:val="00117223"/>
    <w:rsid w:val="001173CD"/>
    <w:rsid w:val="00117898"/>
    <w:rsid w:val="00117B54"/>
    <w:rsid w:val="00117E32"/>
    <w:rsid w:val="00120107"/>
    <w:rsid w:val="001201E9"/>
    <w:rsid w:val="001202B2"/>
    <w:rsid w:val="001209D6"/>
    <w:rsid w:val="00120AB4"/>
    <w:rsid w:val="00120D5F"/>
    <w:rsid w:val="00121171"/>
    <w:rsid w:val="0012131E"/>
    <w:rsid w:val="0012135D"/>
    <w:rsid w:val="00121D15"/>
    <w:rsid w:val="00121F4F"/>
    <w:rsid w:val="00121F5F"/>
    <w:rsid w:val="0012244E"/>
    <w:rsid w:val="00122AA1"/>
    <w:rsid w:val="00122F73"/>
    <w:rsid w:val="00123162"/>
    <w:rsid w:val="00123684"/>
    <w:rsid w:val="00123C20"/>
    <w:rsid w:val="001241B4"/>
    <w:rsid w:val="0012433B"/>
    <w:rsid w:val="00124F78"/>
    <w:rsid w:val="001253B0"/>
    <w:rsid w:val="0012543F"/>
    <w:rsid w:val="00125833"/>
    <w:rsid w:val="00125A3F"/>
    <w:rsid w:val="00126222"/>
    <w:rsid w:val="0012644D"/>
    <w:rsid w:val="001266F5"/>
    <w:rsid w:val="00126951"/>
    <w:rsid w:val="00126B6C"/>
    <w:rsid w:val="00126CFD"/>
    <w:rsid w:val="00126D3E"/>
    <w:rsid w:val="00126D99"/>
    <w:rsid w:val="00126DEE"/>
    <w:rsid w:val="00126EF7"/>
    <w:rsid w:val="0012723C"/>
    <w:rsid w:val="001272F4"/>
    <w:rsid w:val="00127885"/>
    <w:rsid w:val="00127932"/>
    <w:rsid w:val="001301C0"/>
    <w:rsid w:val="00130828"/>
    <w:rsid w:val="00130E6F"/>
    <w:rsid w:val="00131064"/>
    <w:rsid w:val="0013129B"/>
    <w:rsid w:val="0013174A"/>
    <w:rsid w:val="001323AF"/>
    <w:rsid w:val="00132AD2"/>
    <w:rsid w:val="00132BB8"/>
    <w:rsid w:val="00132D53"/>
    <w:rsid w:val="00133495"/>
    <w:rsid w:val="001336FD"/>
    <w:rsid w:val="00133B0F"/>
    <w:rsid w:val="0013451E"/>
    <w:rsid w:val="00134780"/>
    <w:rsid w:val="001347DF"/>
    <w:rsid w:val="00134C36"/>
    <w:rsid w:val="00134C67"/>
    <w:rsid w:val="001351A1"/>
    <w:rsid w:val="0013536D"/>
    <w:rsid w:val="0013588A"/>
    <w:rsid w:val="00135BFA"/>
    <w:rsid w:val="00135CBB"/>
    <w:rsid w:val="00136014"/>
    <w:rsid w:val="001360B1"/>
    <w:rsid w:val="0013613F"/>
    <w:rsid w:val="0013694E"/>
    <w:rsid w:val="0013765B"/>
    <w:rsid w:val="00137BFF"/>
    <w:rsid w:val="00137CE4"/>
    <w:rsid w:val="00137E13"/>
    <w:rsid w:val="00137EDB"/>
    <w:rsid w:val="00140036"/>
    <w:rsid w:val="001405B9"/>
    <w:rsid w:val="00140DE3"/>
    <w:rsid w:val="00141559"/>
    <w:rsid w:val="00141677"/>
    <w:rsid w:val="0014197E"/>
    <w:rsid w:val="001420B5"/>
    <w:rsid w:val="0014243A"/>
    <w:rsid w:val="00142510"/>
    <w:rsid w:val="001426C8"/>
    <w:rsid w:val="00142E25"/>
    <w:rsid w:val="00143001"/>
    <w:rsid w:val="0014300D"/>
    <w:rsid w:val="0014379B"/>
    <w:rsid w:val="001440EC"/>
    <w:rsid w:val="00144D78"/>
    <w:rsid w:val="00144EC7"/>
    <w:rsid w:val="00145753"/>
    <w:rsid w:val="00146712"/>
    <w:rsid w:val="001469C9"/>
    <w:rsid w:val="001470E0"/>
    <w:rsid w:val="001471A7"/>
    <w:rsid w:val="001475B2"/>
    <w:rsid w:val="001476DD"/>
    <w:rsid w:val="00147D90"/>
    <w:rsid w:val="001503BE"/>
    <w:rsid w:val="001504C3"/>
    <w:rsid w:val="001508B5"/>
    <w:rsid w:val="001514D6"/>
    <w:rsid w:val="00151D0D"/>
    <w:rsid w:val="00151F9F"/>
    <w:rsid w:val="00152216"/>
    <w:rsid w:val="001527C7"/>
    <w:rsid w:val="00152B69"/>
    <w:rsid w:val="00153138"/>
    <w:rsid w:val="00153B5C"/>
    <w:rsid w:val="00153CD8"/>
    <w:rsid w:val="00153CD9"/>
    <w:rsid w:val="00154005"/>
    <w:rsid w:val="00154043"/>
    <w:rsid w:val="0015492C"/>
    <w:rsid w:val="00155DFC"/>
    <w:rsid w:val="00156095"/>
    <w:rsid w:val="001560CC"/>
    <w:rsid w:val="00156187"/>
    <w:rsid w:val="0015623E"/>
    <w:rsid w:val="001566BF"/>
    <w:rsid w:val="00156BB9"/>
    <w:rsid w:val="00156C30"/>
    <w:rsid w:val="00157028"/>
    <w:rsid w:val="00157A4A"/>
    <w:rsid w:val="00157B33"/>
    <w:rsid w:val="001602C9"/>
    <w:rsid w:val="00160E0A"/>
    <w:rsid w:val="00161385"/>
    <w:rsid w:val="00161399"/>
    <w:rsid w:val="001614DC"/>
    <w:rsid w:val="00161502"/>
    <w:rsid w:val="00161530"/>
    <w:rsid w:val="00161A18"/>
    <w:rsid w:val="00161B9B"/>
    <w:rsid w:val="001621F6"/>
    <w:rsid w:val="0016261B"/>
    <w:rsid w:val="001631C2"/>
    <w:rsid w:val="001632F3"/>
    <w:rsid w:val="001633E5"/>
    <w:rsid w:val="001639C9"/>
    <w:rsid w:val="00163B61"/>
    <w:rsid w:val="00163E4B"/>
    <w:rsid w:val="001641B1"/>
    <w:rsid w:val="0016425C"/>
    <w:rsid w:val="0016450F"/>
    <w:rsid w:val="00164976"/>
    <w:rsid w:val="00164F23"/>
    <w:rsid w:val="00165065"/>
    <w:rsid w:val="001659CC"/>
    <w:rsid w:val="0016616C"/>
    <w:rsid w:val="00166200"/>
    <w:rsid w:val="00166C29"/>
    <w:rsid w:val="0016736A"/>
    <w:rsid w:val="00170025"/>
    <w:rsid w:val="0017029C"/>
    <w:rsid w:val="001703B1"/>
    <w:rsid w:val="001708B8"/>
    <w:rsid w:val="00170F32"/>
    <w:rsid w:val="0017116E"/>
    <w:rsid w:val="001713AC"/>
    <w:rsid w:val="00171849"/>
    <w:rsid w:val="00171B59"/>
    <w:rsid w:val="00172552"/>
    <w:rsid w:val="001726B9"/>
    <w:rsid w:val="00173198"/>
    <w:rsid w:val="0017325B"/>
    <w:rsid w:val="001734B5"/>
    <w:rsid w:val="001735DD"/>
    <w:rsid w:val="001736EC"/>
    <w:rsid w:val="00173FC2"/>
    <w:rsid w:val="00173FD7"/>
    <w:rsid w:val="00174268"/>
    <w:rsid w:val="00174591"/>
    <w:rsid w:val="001746AC"/>
    <w:rsid w:val="00174C7C"/>
    <w:rsid w:val="00175369"/>
    <w:rsid w:val="00175667"/>
    <w:rsid w:val="00175BE6"/>
    <w:rsid w:val="0017625E"/>
    <w:rsid w:val="001763C1"/>
    <w:rsid w:val="00176763"/>
    <w:rsid w:val="001769BE"/>
    <w:rsid w:val="00176FC5"/>
    <w:rsid w:val="0017704F"/>
    <w:rsid w:val="0017707B"/>
    <w:rsid w:val="0017762B"/>
    <w:rsid w:val="0017792B"/>
    <w:rsid w:val="001804F2"/>
    <w:rsid w:val="00181065"/>
    <w:rsid w:val="00181888"/>
    <w:rsid w:val="00181964"/>
    <w:rsid w:val="00181970"/>
    <w:rsid w:val="0018228C"/>
    <w:rsid w:val="00182428"/>
    <w:rsid w:val="00182891"/>
    <w:rsid w:val="00182B56"/>
    <w:rsid w:val="00182C23"/>
    <w:rsid w:val="00182F80"/>
    <w:rsid w:val="00183195"/>
    <w:rsid w:val="0018326A"/>
    <w:rsid w:val="001834B6"/>
    <w:rsid w:val="00183F4D"/>
    <w:rsid w:val="00184167"/>
    <w:rsid w:val="001841E1"/>
    <w:rsid w:val="0018429B"/>
    <w:rsid w:val="0018434C"/>
    <w:rsid w:val="00184419"/>
    <w:rsid w:val="001845E2"/>
    <w:rsid w:val="001846BB"/>
    <w:rsid w:val="00184735"/>
    <w:rsid w:val="00184A6F"/>
    <w:rsid w:val="00184E8A"/>
    <w:rsid w:val="00184F09"/>
    <w:rsid w:val="00184FA1"/>
    <w:rsid w:val="00185002"/>
    <w:rsid w:val="001853B4"/>
    <w:rsid w:val="00185852"/>
    <w:rsid w:val="00185A60"/>
    <w:rsid w:val="00185D83"/>
    <w:rsid w:val="00186291"/>
    <w:rsid w:val="001862B9"/>
    <w:rsid w:val="001866AF"/>
    <w:rsid w:val="00186F09"/>
    <w:rsid w:val="00187305"/>
    <w:rsid w:val="001878BF"/>
    <w:rsid w:val="00187BB1"/>
    <w:rsid w:val="00190C5A"/>
    <w:rsid w:val="00190ECD"/>
    <w:rsid w:val="001910C5"/>
    <w:rsid w:val="00191E7C"/>
    <w:rsid w:val="00192665"/>
    <w:rsid w:val="00192667"/>
    <w:rsid w:val="001929D3"/>
    <w:rsid w:val="00192B3D"/>
    <w:rsid w:val="00192D0B"/>
    <w:rsid w:val="00192DDD"/>
    <w:rsid w:val="00193520"/>
    <w:rsid w:val="0019421A"/>
    <w:rsid w:val="001943E0"/>
    <w:rsid w:val="001947BD"/>
    <w:rsid w:val="001955EF"/>
    <w:rsid w:val="001958A6"/>
    <w:rsid w:val="001959C6"/>
    <w:rsid w:val="001959DC"/>
    <w:rsid w:val="00195F55"/>
    <w:rsid w:val="00196409"/>
    <w:rsid w:val="00196630"/>
    <w:rsid w:val="00196CA2"/>
    <w:rsid w:val="0019758C"/>
    <w:rsid w:val="001977A2"/>
    <w:rsid w:val="001A034B"/>
    <w:rsid w:val="001A04FB"/>
    <w:rsid w:val="001A06C9"/>
    <w:rsid w:val="001A075D"/>
    <w:rsid w:val="001A07D3"/>
    <w:rsid w:val="001A0DA0"/>
    <w:rsid w:val="001A0E6C"/>
    <w:rsid w:val="001A1007"/>
    <w:rsid w:val="001A1875"/>
    <w:rsid w:val="001A1BA8"/>
    <w:rsid w:val="001A2048"/>
    <w:rsid w:val="001A25FA"/>
    <w:rsid w:val="001A26E8"/>
    <w:rsid w:val="001A2888"/>
    <w:rsid w:val="001A2A32"/>
    <w:rsid w:val="001A2CFB"/>
    <w:rsid w:val="001A2F39"/>
    <w:rsid w:val="001A3D18"/>
    <w:rsid w:val="001A4A86"/>
    <w:rsid w:val="001A4D30"/>
    <w:rsid w:val="001A57A1"/>
    <w:rsid w:val="001A57DE"/>
    <w:rsid w:val="001A5974"/>
    <w:rsid w:val="001A5C75"/>
    <w:rsid w:val="001A5D6C"/>
    <w:rsid w:val="001A5FE2"/>
    <w:rsid w:val="001A5FE5"/>
    <w:rsid w:val="001A644D"/>
    <w:rsid w:val="001A6F21"/>
    <w:rsid w:val="001A740C"/>
    <w:rsid w:val="001A7B93"/>
    <w:rsid w:val="001A7F7F"/>
    <w:rsid w:val="001B0307"/>
    <w:rsid w:val="001B07B1"/>
    <w:rsid w:val="001B0919"/>
    <w:rsid w:val="001B0A02"/>
    <w:rsid w:val="001B1233"/>
    <w:rsid w:val="001B1448"/>
    <w:rsid w:val="001B16E5"/>
    <w:rsid w:val="001B1AF9"/>
    <w:rsid w:val="001B247D"/>
    <w:rsid w:val="001B26BF"/>
    <w:rsid w:val="001B27B1"/>
    <w:rsid w:val="001B27E7"/>
    <w:rsid w:val="001B2A54"/>
    <w:rsid w:val="001B2B31"/>
    <w:rsid w:val="001B30EE"/>
    <w:rsid w:val="001B327E"/>
    <w:rsid w:val="001B36CC"/>
    <w:rsid w:val="001B3B16"/>
    <w:rsid w:val="001B48A2"/>
    <w:rsid w:val="001B48B9"/>
    <w:rsid w:val="001B514F"/>
    <w:rsid w:val="001B54CA"/>
    <w:rsid w:val="001B5E47"/>
    <w:rsid w:val="001B5FFE"/>
    <w:rsid w:val="001B61C1"/>
    <w:rsid w:val="001B6551"/>
    <w:rsid w:val="001B71E2"/>
    <w:rsid w:val="001B754D"/>
    <w:rsid w:val="001C0060"/>
    <w:rsid w:val="001C0554"/>
    <w:rsid w:val="001C0651"/>
    <w:rsid w:val="001C06DC"/>
    <w:rsid w:val="001C07CB"/>
    <w:rsid w:val="001C0892"/>
    <w:rsid w:val="001C0981"/>
    <w:rsid w:val="001C152B"/>
    <w:rsid w:val="001C15E5"/>
    <w:rsid w:val="001C17F1"/>
    <w:rsid w:val="001C19D5"/>
    <w:rsid w:val="001C1B69"/>
    <w:rsid w:val="001C1CFB"/>
    <w:rsid w:val="001C22D2"/>
    <w:rsid w:val="001C25FD"/>
    <w:rsid w:val="001C2AD6"/>
    <w:rsid w:val="001C2C4D"/>
    <w:rsid w:val="001C3258"/>
    <w:rsid w:val="001C32BC"/>
    <w:rsid w:val="001C3B25"/>
    <w:rsid w:val="001C3ED5"/>
    <w:rsid w:val="001C467E"/>
    <w:rsid w:val="001C4A26"/>
    <w:rsid w:val="001C522F"/>
    <w:rsid w:val="001C539C"/>
    <w:rsid w:val="001C5604"/>
    <w:rsid w:val="001C571E"/>
    <w:rsid w:val="001C6901"/>
    <w:rsid w:val="001C6A0F"/>
    <w:rsid w:val="001C6E41"/>
    <w:rsid w:val="001C749D"/>
    <w:rsid w:val="001D060B"/>
    <w:rsid w:val="001D075F"/>
    <w:rsid w:val="001D0CD8"/>
    <w:rsid w:val="001D0EBE"/>
    <w:rsid w:val="001D1313"/>
    <w:rsid w:val="001D1570"/>
    <w:rsid w:val="001D1A6D"/>
    <w:rsid w:val="001D1ECD"/>
    <w:rsid w:val="001D22E1"/>
    <w:rsid w:val="001D2B9D"/>
    <w:rsid w:val="001D2BB9"/>
    <w:rsid w:val="001D3202"/>
    <w:rsid w:val="001D32DF"/>
    <w:rsid w:val="001D3B3C"/>
    <w:rsid w:val="001D3B9C"/>
    <w:rsid w:val="001D3D90"/>
    <w:rsid w:val="001D3E25"/>
    <w:rsid w:val="001D4147"/>
    <w:rsid w:val="001D4315"/>
    <w:rsid w:val="001D4367"/>
    <w:rsid w:val="001D4E30"/>
    <w:rsid w:val="001D4E56"/>
    <w:rsid w:val="001D5C1A"/>
    <w:rsid w:val="001D5CF4"/>
    <w:rsid w:val="001D6090"/>
    <w:rsid w:val="001D636A"/>
    <w:rsid w:val="001D67E1"/>
    <w:rsid w:val="001D6860"/>
    <w:rsid w:val="001D6CC0"/>
    <w:rsid w:val="001D72E4"/>
    <w:rsid w:val="001D745B"/>
    <w:rsid w:val="001D74F6"/>
    <w:rsid w:val="001E08DC"/>
    <w:rsid w:val="001E0D8E"/>
    <w:rsid w:val="001E1630"/>
    <w:rsid w:val="001E1854"/>
    <w:rsid w:val="001E1CA4"/>
    <w:rsid w:val="001E2585"/>
    <w:rsid w:val="001E29F6"/>
    <w:rsid w:val="001E2A97"/>
    <w:rsid w:val="001E2E58"/>
    <w:rsid w:val="001E2E6D"/>
    <w:rsid w:val="001E2E89"/>
    <w:rsid w:val="001E2FAB"/>
    <w:rsid w:val="001E3388"/>
    <w:rsid w:val="001E39A1"/>
    <w:rsid w:val="001E3A09"/>
    <w:rsid w:val="001E3AE5"/>
    <w:rsid w:val="001E3BBA"/>
    <w:rsid w:val="001E3DF9"/>
    <w:rsid w:val="001E3FEB"/>
    <w:rsid w:val="001E4018"/>
    <w:rsid w:val="001E4365"/>
    <w:rsid w:val="001E47B0"/>
    <w:rsid w:val="001E4B77"/>
    <w:rsid w:val="001E50FD"/>
    <w:rsid w:val="001E53B6"/>
    <w:rsid w:val="001E559A"/>
    <w:rsid w:val="001E592B"/>
    <w:rsid w:val="001E5B81"/>
    <w:rsid w:val="001E60A4"/>
    <w:rsid w:val="001E6298"/>
    <w:rsid w:val="001E63AC"/>
    <w:rsid w:val="001E6577"/>
    <w:rsid w:val="001E6594"/>
    <w:rsid w:val="001E7001"/>
    <w:rsid w:val="001E736E"/>
    <w:rsid w:val="001E73E7"/>
    <w:rsid w:val="001E7548"/>
    <w:rsid w:val="001E7AE2"/>
    <w:rsid w:val="001E7CB5"/>
    <w:rsid w:val="001F0243"/>
    <w:rsid w:val="001F037C"/>
    <w:rsid w:val="001F03D3"/>
    <w:rsid w:val="001F0A0F"/>
    <w:rsid w:val="001F0B29"/>
    <w:rsid w:val="001F0B9C"/>
    <w:rsid w:val="001F1479"/>
    <w:rsid w:val="001F15CD"/>
    <w:rsid w:val="001F16F6"/>
    <w:rsid w:val="001F1D56"/>
    <w:rsid w:val="001F1E42"/>
    <w:rsid w:val="001F1EB7"/>
    <w:rsid w:val="001F1F8D"/>
    <w:rsid w:val="001F263F"/>
    <w:rsid w:val="001F2812"/>
    <w:rsid w:val="001F2830"/>
    <w:rsid w:val="001F28F5"/>
    <w:rsid w:val="001F2F6A"/>
    <w:rsid w:val="001F317D"/>
    <w:rsid w:val="001F352B"/>
    <w:rsid w:val="001F38A4"/>
    <w:rsid w:val="001F399B"/>
    <w:rsid w:val="001F3FFE"/>
    <w:rsid w:val="001F42DA"/>
    <w:rsid w:val="001F43F1"/>
    <w:rsid w:val="001F4873"/>
    <w:rsid w:val="001F4947"/>
    <w:rsid w:val="001F4C21"/>
    <w:rsid w:val="001F4C5B"/>
    <w:rsid w:val="001F4EA6"/>
    <w:rsid w:val="001F4EC2"/>
    <w:rsid w:val="001F4F1C"/>
    <w:rsid w:val="001F56D1"/>
    <w:rsid w:val="001F5F0F"/>
    <w:rsid w:val="001F5F11"/>
    <w:rsid w:val="001F6339"/>
    <w:rsid w:val="001F6A75"/>
    <w:rsid w:val="001F6DBC"/>
    <w:rsid w:val="001F76EC"/>
    <w:rsid w:val="001F774D"/>
    <w:rsid w:val="001F7860"/>
    <w:rsid w:val="001F78D7"/>
    <w:rsid w:val="002001CF"/>
    <w:rsid w:val="00200436"/>
    <w:rsid w:val="00200699"/>
    <w:rsid w:val="00200854"/>
    <w:rsid w:val="00200CFB"/>
    <w:rsid w:val="00200E9E"/>
    <w:rsid w:val="00201286"/>
    <w:rsid w:val="00201293"/>
    <w:rsid w:val="00201B5F"/>
    <w:rsid w:val="00203237"/>
    <w:rsid w:val="0020348B"/>
    <w:rsid w:val="00203E65"/>
    <w:rsid w:val="00203E8E"/>
    <w:rsid w:val="00203F99"/>
    <w:rsid w:val="002043CD"/>
    <w:rsid w:val="002045C6"/>
    <w:rsid w:val="002047AA"/>
    <w:rsid w:val="00204915"/>
    <w:rsid w:val="00205E7A"/>
    <w:rsid w:val="00205E7B"/>
    <w:rsid w:val="00206048"/>
    <w:rsid w:val="002060D3"/>
    <w:rsid w:val="002064CE"/>
    <w:rsid w:val="00206827"/>
    <w:rsid w:val="00206C89"/>
    <w:rsid w:val="00206EAD"/>
    <w:rsid w:val="002070EF"/>
    <w:rsid w:val="00207113"/>
    <w:rsid w:val="00207398"/>
    <w:rsid w:val="00207828"/>
    <w:rsid w:val="00207B61"/>
    <w:rsid w:val="00207F00"/>
    <w:rsid w:val="00210289"/>
    <w:rsid w:val="0021044B"/>
    <w:rsid w:val="00210AB3"/>
    <w:rsid w:val="00210B59"/>
    <w:rsid w:val="00210C5F"/>
    <w:rsid w:val="00211144"/>
    <w:rsid w:val="0021115B"/>
    <w:rsid w:val="00211171"/>
    <w:rsid w:val="0021182A"/>
    <w:rsid w:val="00211BEB"/>
    <w:rsid w:val="00211CD5"/>
    <w:rsid w:val="00212093"/>
    <w:rsid w:val="002125F6"/>
    <w:rsid w:val="002127A7"/>
    <w:rsid w:val="00212CE5"/>
    <w:rsid w:val="00213107"/>
    <w:rsid w:val="00213651"/>
    <w:rsid w:val="002138DC"/>
    <w:rsid w:val="002138EC"/>
    <w:rsid w:val="00213900"/>
    <w:rsid w:val="002139B1"/>
    <w:rsid w:val="00213EA0"/>
    <w:rsid w:val="00213ED9"/>
    <w:rsid w:val="002140BB"/>
    <w:rsid w:val="0021488F"/>
    <w:rsid w:val="00214C15"/>
    <w:rsid w:val="00214C87"/>
    <w:rsid w:val="00214D23"/>
    <w:rsid w:val="00214E60"/>
    <w:rsid w:val="00214EC1"/>
    <w:rsid w:val="00215F19"/>
    <w:rsid w:val="002161D5"/>
    <w:rsid w:val="002162AC"/>
    <w:rsid w:val="00216491"/>
    <w:rsid w:val="0021677A"/>
    <w:rsid w:val="00216E01"/>
    <w:rsid w:val="00216F81"/>
    <w:rsid w:val="00217379"/>
    <w:rsid w:val="00217613"/>
    <w:rsid w:val="002176FD"/>
    <w:rsid w:val="002178FB"/>
    <w:rsid w:val="00217933"/>
    <w:rsid w:val="00217AF2"/>
    <w:rsid w:val="00217F2F"/>
    <w:rsid w:val="00220047"/>
    <w:rsid w:val="00220A50"/>
    <w:rsid w:val="00220E0F"/>
    <w:rsid w:val="00220E3F"/>
    <w:rsid w:val="0022146B"/>
    <w:rsid w:val="00221B0E"/>
    <w:rsid w:val="00221F7D"/>
    <w:rsid w:val="0022228B"/>
    <w:rsid w:val="00222504"/>
    <w:rsid w:val="00222969"/>
    <w:rsid w:val="00222CF7"/>
    <w:rsid w:val="00222F58"/>
    <w:rsid w:val="0022313A"/>
    <w:rsid w:val="002231BA"/>
    <w:rsid w:val="00223239"/>
    <w:rsid w:val="00223C7A"/>
    <w:rsid w:val="0022423F"/>
    <w:rsid w:val="002243CA"/>
    <w:rsid w:val="0022446B"/>
    <w:rsid w:val="0022468F"/>
    <w:rsid w:val="002249D3"/>
    <w:rsid w:val="00224C80"/>
    <w:rsid w:val="0022505B"/>
    <w:rsid w:val="00225704"/>
    <w:rsid w:val="00225869"/>
    <w:rsid w:val="0022591E"/>
    <w:rsid w:val="0022655D"/>
    <w:rsid w:val="002266F3"/>
    <w:rsid w:val="0022683F"/>
    <w:rsid w:val="002268A1"/>
    <w:rsid w:val="002268E9"/>
    <w:rsid w:val="00226A7D"/>
    <w:rsid w:val="00226D8B"/>
    <w:rsid w:val="00226F99"/>
    <w:rsid w:val="002275E2"/>
    <w:rsid w:val="002279A6"/>
    <w:rsid w:val="00227B8F"/>
    <w:rsid w:val="00227D19"/>
    <w:rsid w:val="002303AF"/>
    <w:rsid w:val="00230A8C"/>
    <w:rsid w:val="00231083"/>
    <w:rsid w:val="0023184E"/>
    <w:rsid w:val="00232D74"/>
    <w:rsid w:val="0023301A"/>
    <w:rsid w:val="0023327C"/>
    <w:rsid w:val="002339B3"/>
    <w:rsid w:val="00233BCA"/>
    <w:rsid w:val="00233BE2"/>
    <w:rsid w:val="00233C43"/>
    <w:rsid w:val="00233EC9"/>
    <w:rsid w:val="00234143"/>
    <w:rsid w:val="002341AC"/>
    <w:rsid w:val="0023459C"/>
    <w:rsid w:val="00234A09"/>
    <w:rsid w:val="00235B11"/>
    <w:rsid w:val="00235FE6"/>
    <w:rsid w:val="002362F2"/>
    <w:rsid w:val="0023654B"/>
    <w:rsid w:val="00236642"/>
    <w:rsid w:val="00236748"/>
    <w:rsid w:val="00236B79"/>
    <w:rsid w:val="00236D5A"/>
    <w:rsid w:val="00236FCD"/>
    <w:rsid w:val="002371E2"/>
    <w:rsid w:val="002373CB"/>
    <w:rsid w:val="00237B3F"/>
    <w:rsid w:val="00237BF7"/>
    <w:rsid w:val="00237C6C"/>
    <w:rsid w:val="002400B1"/>
    <w:rsid w:val="002402B3"/>
    <w:rsid w:val="002404C4"/>
    <w:rsid w:val="00240C89"/>
    <w:rsid w:val="00240CC0"/>
    <w:rsid w:val="00241D9B"/>
    <w:rsid w:val="00241E95"/>
    <w:rsid w:val="00241EEE"/>
    <w:rsid w:val="002425B1"/>
    <w:rsid w:val="00242810"/>
    <w:rsid w:val="0024283D"/>
    <w:rsid w:val="002428D4"/>
    <w:rsid w:val="00242B32"/>
    <w:rsid w:val="00242FCF"/>
    <w:rsid w:val="0024307F"/>
    <w:rsid w:val="0024311E"/>
    <w:rsid w:val="00243151"/>
    <w:rsid w:val="00243669"/>
    <w:rsid w:val="00243E68"/>
    <w:rsid w:val="00244123"/>
    <w:rsid w:val="00244758"/>
    <w:rsid w:val="0024496C"/>
    <w:rsid w:val="00245030"/>
    <w:rsid w:val="00245339"/>
    <w:rsid w:val="00245580"/>
    <w:rsid w:val="0024567C"/>
    <w:rsid w:val="00245793"/>
    <w:rsid w:val="00245954"/>
    <w:rsid w:val="00246986"/>
    <w:rsid w:val="00246EB1"/>
    <w:rsid w:val="00246FD7"/>
    <w:rsid w:val="002474CB"/>
    <w:rsid w:val="002474F8"/>
    <w:rsid w:val="00247DAB"/>
    <w:rsid w:val="00250283"/>
    <w:rsid w:val="002508FB"/>
    <w:rsid w:val="00250927"/>
    <w:rsid w:val="00250B74"/>
    <w:rsid w:val="00250D0C"/>
    <w:rsid w:val="00250EBF"/>
    <w:rsid w:val="00250F0B"/>
    <w:rsid w:val="002510DA"/>
    <w:rsid w:val="00251150"/>
    <w:rsid w:val="002518FF"/>
    <w:rsid w:val="00251E53"/>
    <w:rsid w:val="0025215D"/>
    <w:rsid w:val="002525CF"/>
    <w:rsid w:val="0025261E"/>
    <w:rsid w:val="0025265A"/>
    <w:rsid w:val="002526AA"/>
    <w:rsid w:val="002529FF"/>
    <w:rsid w:val="00252A53"/>
    <w:rsid w:val="00252A9A"/>
    <w:rsid w:val="00252E31"/>
    <w:rsid w:val="00252F9B"/>
    <w:rsid w:val="002534F9"/>
    <w:rsid w:val="002537D8"/>
    <w:rsid w:val="0025383C"/>
    <w:rsid w:val="00253C49"/>
    <w:rsid w:val="0025404E"/>
    <w:rsid w:val="00254297"/>
    <w:rsid w:val="002544C1"/>
    <w:rsid w:val="002545B2"/>
    <w:rsid w:val="00254AD3"/>
    <w:rsid w:val="00254BFD"/>
    <w:rsid w:val="00255674"/>
    <w:rsid w:val="00255B54"/>
    <w:rsid w:val="00255D07"/>
    <w:rsid w:val="00255DCA"/>
    <w:rsid w:val="00256454"/>
    <w:rsid w:val="00256535"/>
    <w:rsid w:val="0025662A"/>
    <w:rsid w:val="00257435"/>
    <w:rsid w:val="002576F5"/>
    <w:rsid w:val="00257D05"/>
    <w:rsid w:val="00257D83"/>
    <w:rsid w:val="002601FF"/>
    <w:rsid w:val="00260B8B"/>
    <w:rsid w:val="00260EB0"/>
    <w:rsid w:val="00261202"/>
    <w:rsid w:val="002616BA"/>
    <w:rsid w:val="00261C18"/>
    <w:rsid w:val="00261F2B"/>
    <w:rsid w:val="00261FCF"/>
    <w:rsid w:val="00262151"/>
    <w:rsid w:val="00262218"/>
    <w:rsid w:val="00262251"/>
    <w:rsid w:val="00262383"/>
    <w:rsid w:val="00262456"/>
    <w:rsid w:val="0026262B"/>
    <w:rsid w:val="002628EA"/>
    <w:rsid w:val="00262DC8"/>
    <w:rsid w:val="00262F9C"/>
    <w:rsid w:val="002635F0"/>
    <w:rsid w:val="00264255"/>
    <w:rsid w:val="002646CC"/>
    <w:rsid w:val="00265246"/>
    <w:rsid w:val="00265251"/>
    <w:rsid w:val="002655F7"/>
    <w:rsid w:val="002657BB"/>
    <w:rsid w:val="002659FA"/>
    <w:rsid w:val="00265F0F"/>
    <w:rsid w:val="0026602A"/>
    <w:rsid w:val="00266108"/>
    <w:rsid w:val="0026635A"/>
    <w:rsid w:val="0026691B"/>
    <w:rsid w:val="00266B72"/>
    <w:rsid w:val="00266C15"/>
    <w:rsid w:val="00266C77"/>
    <w:rsid w:val="002671C9"/>
    <w:rsid w:val="0026721E"/>
    <w:rsid w:val="002677F2"/>
    <w:rsid w:val="002678D5"/>
    <w:rsid w:val="00270041"/>
    <w:rsid w:val="00270B56"/>
    <w:rsid w:val="00270B67"/>
    <w:rsid w:val="00270F40"/>
    <w:rsid w:val="00271187"/>
    <w:rsid w:val="00271748"/>
    <w:rsid w:val="00271792"/>
    <w:rsid w:val="002718DE"/>
    <w:rsid w:val="00271A7E"/>
    <w:rsid w:val="00271F62"/>
    <w:rsid w:val="00272157"/>
    <w:rsid w:val="0027271D"/>
    <w:rsid w:val="002727E1"/>
    <w:rsid w:val="00272928"/>
    <w:rsid w:val="0027296B"/>
    <w:rsid w:val="0027299A"/>
    <w:rsid w:val="00272A6F"/>
    <w:rsid w:val="002730DC"/>
    <w:rsid w:val="002733E3"/>
    <w:rsid w:val="00273CEC"/>
    <w:rsid w:val="00274175"/>
    <w:rsid w:val="002750EF"/>
    <w:rsid w:val="002754C6"/>
    <w:rsid w:val="002755B4"/>
    <w:rsid w:val="002758EF"/>
    <w:rsid w:val="00275A1D"/>
    <w:rsid w:val="00275B15"/>
    <w:rsid w:val="00275C59"/>
    <w:rsid w:val="00275E10"/>
    <w:rsid w:val="002761D5"/>
    <w:rsid w:val="002766D8"/>
    <w:rsid w:val="00276BF7"/>
    <w:rsid w:val="00276C68"/>
    <w:rsid w:val="00276E22"/>
    <w:rsid w:val="002773ED"/>
    <w:rsid w:val="002777CE"/>
    <w:rsid w:val="00277872"/>
    <w:rsid w:val="00277ADA"/>
    <w:rsid w:val="00277CE4"/>
    <w:rsid w:val="00277DF1"/>
    <w:rsid w:val="00277E94"/>
    <w:rsid w:val="00277EDC"/>
    <w:rsid w:val="002800D0"/>
    <w:rsid w:val="0028014D"/>
    <w:rsid w:val="0028064D"/>
    <w:rsid w:val="0028071E"/>
    <w:rsid w:val="00280A54"/>
    <w:rsid w:val="00280AE2"/>
    <w:rsid w:val="002819A1"/>
    <w:rsid w:val="00281E1F"/>
    <w:rsid w:val="00282D9E"/>
    <w:rsid w:val="002833F9"/>
    <w:rsid w:val="00283551"/>
    <w:rsid w:val="0028371D"/>
    <w:rsid w:val="00283797"/>
    <w:rsid w:val="00283995"/>
    <w:rsid w:val="00283B26"/>
    <w:rsid w:val="00283C6D"/>
    <w:rsid w:val="00283D51"/>
    <w:rsid w:val="00283D69"/>
    <w:rsid w:val="00284672"/>
    <w:rsid w:val="002846DD"/>
    <w:rsid w:val="00284804"/>
    <w:rsid w:val="0028527F"/>
    <w:rsid w:val="00285542"/>
    <w:rsid w:val="00285997"/>
    <w:rsid w:val="00285DC9"/>
    <w:rsid w:val="00285DCB"/>
    <w:rsid w:val="00285EAB"/>
    <w:rsid w:val="0028611F"/>
    <w:rsid w:val="0028613F"/>
    <w:rsid w:val="002863E6"/>
    <w:rsid w:val="002867C4"/>
    <w:rsid w:val="00286F37"/>
    <w:rsid w:val="0028702D"/>
    <w:rsid w:val="002875B2"/>
    <w:rsid w:val="002876B7"/>
    <w:rsid w:val="002876BC"/>
    <w:rsid w:val="00287930"/>
    <w:rsid w:val="00287AE4"/>
    <w:rsid w:val="00287F8D"/>
    <w:rsid w:val="00290342"/>
    <w:rsid w:val="00290690"/>
    <w:rsid w:val="002907EE"/>
    <w:rsid w:val="00290DD7"/>
    <w:rsid w:val="00290E40"/>
    <w:rsid w:val="002914F7"/>
    <w:rsid w:val="002921A7"/>
    <w:rsid w:val="002924FD"/>
    <w:rsid w:val="00292930"/>
    <w:rsid w:val="00292BDE"/>
    <w:rsid w:val="00292CDF"/>
    <w:rsid w:val="00293471"/>
    <w:rsid w:val="00293875"/>
    <w:rsid w:val="00293BD4"/>
    <w:rsid w:val="00293C10"/>
    <w:rsid w:val="00293C7D"/>
    <w:rsid w:val="00293D6A"/>
    <w:rsid w:val="00293EBE"/>
    <w:rsid w:val="00294355"/>
    <w:rsid w:val="00294732"/>
    <w:rsid w:val="00294BDB"/>
    <w:rsid w:val="00294E77"/>
    <w:rsid w:val="00295332"/>
    <w:rsid w:val="002954D4"/>
    <w:rsid w:val="00295505"/>
    <w:rsid w:val="002958DE"/>
    <w:rsid w:val="002959EB"/>
    <w:rsid w:val="00295A47"/>
    <w:rsid w:val="00295F29"/>
    <w:rsid w:val="00295FC1"/>
    <w:rsid w:val="002965E2"/>
    <w:rsid w:val="002974D1"/>
    <w:rsid w:val="00297C75"/>
    <w:rsid w:val="00297F1B"/>
    <w:rsid w:val="002A01A8"/>
    <w:rsid w:val="002A080F"/>
    <w:rsid w:val="002A0C94"/>
    <w:rsid w:val="002A0CFF"/>
    <w:rsid w:val="002A11A6"/>
    <w:rsid w:val="002A123D"/>
    <w:rsid w:val="002A1C60"/>
    <w:rsid w:val="002A1E76"/>
    <w:rsid w:val="002A1E7B"/>
    <w:rsid w:val="002A242D"/>
    <w:rsid w:val="002A263C"/>
    <w:rsid w:val="002A35D1"/>
    <w:rsid w:val="002A38C8"/>
    <w:rsid w:val="002A39ED"/>
    <w:rsid w:val="002A3B97"/>
    <w:rsid w:val="002A3CF2"/>
    <w:rsid w:val="002A3F26"/>
    <w:rsid w:val="002A42B8"/>
    <w:rsid w:val="002A435D"/>
    <w:rsid w:val="002A44BC"/>
    <w:rsid w:val="002A45C4"/>
    <w:rsid w:val="002A4B19"/>
    <w:rsid w:val="002A4BA9"/>
    <w:rsid w:val="002A4E94"/>
    <w:rsid w:val="002A57C1"/>
    <w:rsid w:val="002A582E"/>
    <w:rsid w:val="002A5880"/>
    <w:rsid w:val="002A5969"/>
    <w:rsid w:val="002A5BD8"/>
    <w:rsid w:val="002A6190"/>
    <w:rsid w:val="002A630B"/>
    <w:rsid w:val="002A6451"/>
    <w:rsid w:val="002A64BA"/>
    <w:rsid w:val="002A65E8"/>
    <w:rsid w:val="002A6CF0"/>
    <w:rsid w:val="002A720B"/>
    <w:rsid w:val="002A725E"/>
    <w:rsid w:val="002A792E"/>
    <w:rsid w:val="002A7AC0"/>
    <w:rsid w:val="002A7C77"/>
    <w:rsid w:val="002A7DEB"/>
    <w:rsid w:val="002A7F81"/>
    <w:rsid w:val="002B02E6"/>
    <w:rsid w:val="002B0428"/>
    <w:rsid w:val="002B05A7"/>
    <w:rsid w:val="002B14C8"/>
    <w:rsid w:val="002B1987"/>
    <w:rsid w:val="002B19F7"/>
    <w:rsid w:val="002B20DF"/>
    <w:rsid w:val="002B29C5"/>
    <w:rsid w:val="002B31D8"/>
    <w:rsid w:val="002B3884"/>
    <w:rsid w:val="002B3BEC"/>
    <w:rsid w:val="002B400D"/>
    <w:rsid w:val="002B44A5"/>
    <w:rsid w:val="002B4586"/>
    <w:rsid w:val="002B4CAE"/>
    <w:rsid w:val="002B4E9B"/>
    <w:rsid w:val="002B59E4"/>
    <w:rsid w:val="002B5D47"/>
    <w:rsid w:val="002B5D90"/>
    <w:rsid w:val="002B61D1"/>
    <w:rsid w:val="002B6760"/>
    <w:rsid w:val="002B6CA6"/>
    <w:rsid w:val="002B71E9"/>
    <w:rsid w:val="002B7318"/>
    <w:rsid w:val="002B759F"/>
    <w:rsid w:val="002B761B"/>
    <w:rsid w:val="002C0129"/>
    <w:rsid w:val="002C02D1"/>
    <w:rsid w:val="002C0695"/>
    <w:rsid w:val="002C089C"/>
    <w:rsid w:val="002C097F"/>
    <w:rsid w:val="002C0C02"/>
    <w:rsid w:val="002C0FCA"/>
    <w:rsid w:val="002C1147"/>
    <w:rsid w:val="002C15CE"/>
    <w:rsid w:val="002C1F5F"/>
    <w:rsid w:val="002C2066"/>
    <w:rsid w:val="002C239A"/>
    <w:rsid w:val="002C27A7"/>
    <w:rsid w:val="002C27D5"/>
    <w:rsid w:val="002C2D40"/>
    <w:rsid w:val="002C2E9E"/>
    <w:rsid w:val="002C3088"/>
    <w:rsid w:val="002C331E"/>
    <w:rsid w:val="002C3424"/>
    <w:rsid w:val="002C3645"/>
    <w:rsid w:val="002C3650"/>
    <w:rsid w:val="002C3AA2"/>
    <w:rsid w:val="002C3BFD"/>
    <w:rsid w:val="002C476E"/>
    <w:rsid w:val="002C4C89"/>
    <w:rsid w:val="002C533C"/>
    <w:rsid w:val="002C5546"/>
    <w:rsid w:val="002C5934"/>
    <w:rsid w:val="002C5DB8"/>
    <w:rsid w:val="002C5EED"/>
    <w:rsid w:val="002C617E"/>
    <w:rsid w:val="002C6230"/>
    <w:rsid w:val="002C646D"/>
    <w:rsid w:val="002C66E5"/>
    <w:rsid w:val="002C67C5"/>
    <w:rsid w:val="002C686E"/>
    <w:rsid w:val="002C6941"/>
    <w:rsid w:val="002C71B0"/>
    <w:rsid w:val="002C7281"/>
    <w:rsid w:val="002C73DB"/>
    <w:rsid w:val="002C7818"/>
    <w:rsid w:val="002C7918"/>
    <w:rsid w:val="002C797C"/>
    <w:rsid w:val="002C797D"/>
    <w:rsid w:val="002D011E"/>
    <w:rsid w:val="002D0989"/>
    <w:rsid w:val="002D0D43"/>
    <w:rsid w:val="002D111E"/>
    <w:rsid w:val="002D1190"/>
    <w:rsid w:val="002D12DC"/>
    <w:rsid w:val="002D1584"/>
    <w:rsid w:val="002D17E3"/>
    <w:rsid w:val="002D18D4"/>
    <w:rsid w:val="002D191B"/>
    <w:rsid w:val="002D1A20"/>
    <w:rsid w:val="002D1D58"/>
    <w:rsid w:val="002D24F2"/>
    <w:rsid w:val="002D2B0A"/>
    <w:rsid w:val="002D2D3C"/>
    <w:rsid w:val="002D3062"/>
    <w:rsid w:val="002D3180"/>
    <w:rsid w:val="002D31E0"/>
    <w:rsid w:val="002D3A0D"/>
    <w:rsid w:val="002D42A8"/>
    <w:rsid w:val="002D472D"/>
    <w:rsid w:val="002D4DF6"/>
    <w:rsid w:val="002D4EEC"/>
    <w:rsid w:val="002D52AB"/>
    <w:rsid w:val="002D53B7"/>
    <w:rsid w:val="002D5662"/>
    <w:rsid w:val="002D574D"/>
    <w:rsid w:val="002D5B33"/>
    <w:rsid w:val="002D5C08"/>
    <w:rsid w:val="002D5CE2"/>
    <w:rsid w:val="002D64D2"/>
    <w:rsid w:val="002D6753"/>
    <w:rsid w:val="002D6770"/>
    <w:rsid w:val="002D70C3"/>
    <w:rsid w:val="002D725C"/>
    <w:rsid w:val="002D7471"/>
    <w:rsid w:val="002D749D"/>
    <w:rsid w:val="002D74D3"/>
    <w:rsid w:val="002D7B3A"/>
    <w:rsid w:val="002D7B8C"/>
    <w:rsid w:val="002D7D20"/>
    <w:rsid w:val="002D7ECC"/>
    <w:rsid w:val="002E06D9"/>
    <w:rsid w:val="002E0742"/>
    <w:rsid w:val="002E07D6"/>
    <w:rsid w:val="002E0A28"/>
    <w:rsid w:val="002E0BC7"/>
    <w:rsid w:val="002E10BB"/>
    <w:rsid w:val="002E1394"/>
    <w:rsid w:val="002E1757"/>
    <w:rsid w:val="002E1947"/>
    <w:rsid w:val="002E1AF2"/>
    <w:rsid w:val="002E1C91"/>
    <w:rsid w:val="002E250E"/>
    <w:rsid w:val="002E2D0B"/>
    <w:rsid w:val="002E2E3D"/>
    <w:rsid w:val="002E2F91"/>
    <w:rsid w:val="002E3A3B"/>
    <w:rsid w:val="002E3E44"/>
    <w:rsid w:val="002E3F78"/>
    <w:rsid w:val="002E425E"/>
    <w:rsid w:val="002E44BE"/>
    <w:rsid w:val="002E45A5"/>
    <w:rsid w:val="002E47AA"/>
    <w:rsid w:val="002E4CE0"/>
    <w:rsid w:val="002E4EBC"/>
    <w:rsid w:val="002E4F21"/>
    <w:rsid w:val="002E50ED"/>
    <w:rsid w:val="002E54A0"/>
    <w:rsid w:val="002E56A0"/>
    <w:rsid w:val="002E56EE"/>
    <w:rsid w:val="002E5DEA"/>
    <w:rsid w:val="002E606D"/>
    <w:rsid w:val="002E61E6"/>
    <w:rsid w:val="002E6537"/>
    <w:rsid w:val="002E66A0"/>
    <w:rsid w:val="002E68A5"/>
    <w:rsid w:val="002E69AB"/>
    <w:rsid w:val="002E7118"/>
    <w:rsid w:val="002E71B4"/>
    <w:rsid w:val="002E75F6"/>
    <w:rsid w:val="002E79B2"/>
    <w:rsid w:val="002E7AB2"/>
    <w:rsid w:val="002E7DBC"/>
    <w:rsid w:val="002E7F11"/>
    <w:rsid w:val="002F018B"/>
    <w:rsid w:val="002F08E7"/>
    <w:rsid w:val="002F0DBE"/>
    <w:rsid w:val="002F1409"/>
    <w:rsid w:val="002F19D4"/>
    <w:rsid w:val="002F20CA"/>
    <w:rsid w:val="002F231D"/>
    <w:rsid w:val="002F2632"/>
    <w:rsid w:val="002F2E99"/>
    <w:rsid w:val="002F2EA3"/>
    <w:rsid w:val="002F2ECF"/>
    <w:rsid w:val="002F3245"/>
    <w:rsid w:val="002F330A"/>
    <w:rsid w:val="002F3AF0"/>
    <w:rsid w:val="002F3FCB"/>
    <w:rsid w:val="002F440C"/>
    <w:rsid w:val="002F44BE"/>
    <w:rsid w:val="002F4FE8"/>
    <w:rsid w:val="002F51DA"/>
    <w:rsid w:val="002F5520"/>
    <w:rsid w:val="002F5940"/>
    <w:rsid w:val="002F5CF3"/>
    <w:rsid w:val="002F6C3B"/>
    <w:rsid w:val="002F6E23"/>
    <w:rsid w:val="002F78C0"/>
    <w:rsid w:val="002F7941"/>
    <w:rsid w:val="002F7974"/>
    <w:rsid w:val="002F7C26"/>
    <w:rsid w:val="002F7EEE"/>
    <w:rsid w:val="00300A69"/>
    <w:rsid w:val="0030158E"/>
    <w:rsid w:val="003015A3"/>
    <w:rsid w:val="003015EF"/>
    <w:rsid w:val="0030174C"/>
    <w:rsid w:val="00301EDB"/>
    <w:rsid w:val="003026C2"/>
    <w:rsid w:val="00302726"/>
    <w:rsid w:val="0030297B"/>
    <w:rsid w:val="00302A3F"/>
    <w:rsid w:val="00302CB0"/>
    <w:rsid w:val="00302F96"/>
    <w:rsid w:val="003031C9"/>
    <w:rsid w:val="0030327B"/>
    <w:rsid w:val="00303CC9"/>
    <w:rsid w:val="003043C5"/>
    <w:rsid w:val="0030500C"/>
    <w:rsid w:val="003053E8"/>
    <w:rsid w:val="003053FC"/>
    <w:rsid w:val="0030550E"/>
    <w:rsid w:val="0030556B"/>
    <w:rsid w:val="0030559B"/>
    <w:rsid w:val="003055CD"/>
    <w:rsid w:val="00305695"/>
    <w:rsid w:val="003057DA"/>
    <w:rsid w:val="003057E0"/>
    <w:rsid w:val="003058EA"/>
    <w:rsid w:val="00305931"/>
    <w:rsid w:val="00305979"/>
    <w:rsid w:val="00305EC5"/>
    <w:rsid w:val="0030620E"/>
    <w:rsid w:val="003062E7"/>
    <w:rsid w:val="00306D08"/>
    <w:rsid w:val="00306F2E"/>
    <w:rsid w:val="0030723D"/>
    <w:rsid w:val="003073B5"/>
    <w:rsid w:val="0030754C"/>
    <w:rsid w:val="00307815"/>
    <w:rsid w:val="0030792A"/>
    <w:rsid w:val="00307984"/>
    <w:rsid w:val="003079CF"/>
    <w:rsid w:val="00307F54"/>
    <w:rsid w:val="00307F9C"/>
    <w:rsid w:val="00310000"/>
    <w:rsid w:val="00310356"/>
    <w:rsid w:val="003104B6"/>
    <w:rsid w:val="003107E8"/>
    <w:rsid w:val="00310C07"/>
    <w:rsid w:val="00310D44"/>
    <w:rsid w:val="00310E21"/>
    <w:rsid w:val="003113E5"/>
    <w:rsid w:val="0031148E"/>
    <w:rsid w:val="003116E9"/>
    <w:rsid w:val="00311BF5"/>
    <w:rsid w:val="00311FE5"/>
    <w:rsid w:val="00312152"/>
    <w:rsid w:val="003121CD"/>
    <w:rsid w:val="00312AEB"/>
    <w:rsid w:val="003136C9"/>
    <w:rsid w:val="0031371B"/>
    <w:rsid w:val="003138D5"/>
    <w:rsid w:val="003139F5"/>
    <w:rsid w:val="00313AAA"/>
    <w:rsid w:val="00313AE7"/>
    <w:rsid w:val="00313BC1"/>
    <w:rsid w:val="00313D20"/>
    <w:rsid w:val="00313DE0"/>
    <w:rsid w:val="003147F2"/>
    <w:rsid w:val="00314865"/>
    <w:rsid w:val="00314E49"/>
    <w:rsid w:val="00315073"/>
    <w:rsid w:val="0031560E"/>
    <w:rsid w:val="00315A9E"/>
    <w:rsid w:val="00315E26"/>
    <w:rsid w:val="00315E42"/>
    <w:rsid w:val="00315FA2"/>
    <w:rsid w:val="00316190"/>
    <w:rsid w:val="003163FA"/>
    <w:rsid w:val="0031685A"/>
    <w:rsid w:val="00316AAD"/>
    <w:rsid w:val="0031703B"/>
    <w:rsid w:val="003177AD"/>
    <w:rsid w:val="00317BFE"/>
    <w:rsid w:val="00317C39"/>
    <w:rsid w:val="00317D03"/>
    <w:rsid w:val="00317DA2"/>
    <w:rsid w:val="003200E6"/>
    <w:rsid w:val="00320421"/>
    <w:rsid w:val="003206AE"/>
    <w:rsid w:val="00320750"/>
    <w:rsid w:val="00320C67"/>
    <w:rsid w:val="00320C8C"/>
    <w:rsid w:val="00321CA8"/>
    <w:rsid w:val="00321EF5"/>
    <w:rsid w:val="0032231C"/>
    <w:rsid w:val="00322AFF"/>
    <w:rsid w:val="00322B35"/>
    <w:rsid w:val="00323235"/>
    <w:rsid w:val="003233BF"/>
    <w:rsid w:val="003233E1"/>
    <w:rsid w:val="0032353F"/>
    <w:rsid w:val="00324508"/>
    <w:rsid w:val="0032481B"/>
    <w:rsid w:val="00324B52"/>
    <w:rsid w:val="00324BD6"/>
    <w:rsid w:val="00325505"/>
    <w:rsid w:val="003259CA"/>
    <w:rsid w:val="00325A1B"/>
    <w:rsid w:val="00325CF6"/>
    <w:rsid w:val="00325D54"/>
    <w:rsid w:val="00325D82"/>
    <w:rsid w:val="00325F63"/>
    <w:rsid w:val="00325FE2"/>
    <w:rsid w:val="0032602A"/>
    <w:rsid w:val="00326107"/>
    <w:rsid w:val="00326946"/>
    <w:rsid w:val="0032721B"/>
    <w:rsid w:val="003277D5"/>
    <w:rsid w:val="0033077B"/>
    <w:rsid w:val="00330E68"/>
    <w:rsid w:val="00330F0A"/>
    <w:rsid w:val="00331470"/>
    <w:rsid w:val="003314B6"/>
    <w:rsid w:val="0033166E"/>
    <w:rsid w:val="0033173B"/>
    <w:rsid w:val="00331813"/>
    <w:rsid w:val="00332192"/>
    <w:rsid w:val="00332343"/>
    <w:rsid w:val="00332473"/>
    <w:rsid w:val="003324CF"/>
    <w:rsid w:val="003327C6"/>
    <w:rsid w:val="0033281C"/>
    <w:rsid w:val="00332916"/>
    <w:rsid w:val="00332980"/>
    <w:rsid w:val="00332992"/>
    <w:rsid w:val="00332B32"/>
    <w:rsid w:val="00332B4B"/>
    <w:rsid w:val="00332C2B"/>
    <w:rsid w:val="00332DC4"/>
    <w:rsid w:val="00333238"/>
    <w:rsid w:val="0033333F"/>
    <w:rsid w:val="00333364"/>
    <w:rsid w:val="00333990"/>
    <w:rsid w:val="00333C2B"/>
    <w:rsid w:val="003344A6"/>
    <w:rsid w:val="0033479E"/>
    <w:rsid w:val="00334B6B"/>
    <w:rsid w:val="00334BC8"/>
    <w:rsid w:val="00334CB0"/>
    <w:rsid w:val="003352D6"/>
    <w:rsid w:val="00335365"/>
    <w:rsid w:val="0033537E"/>
    <w:rsid w:val="0033583E"/>
    <w:rsid w:val="00335F87"/>
    <w:rsid w:val="00336038"/>
    <w:rsid w:val="00336348"/>
    <w:rsid w:val="003363C3"/>
    <w:rsid w:val="00336881"/>
    <w:rsid w:val="00336EFC"/>
    <w:rsid w:val="0033707B"/>
    <w:rsid w:val="003370C4"/>
    <w:rsid w:val="0033738D"/>
    <w:rsid w:val="003377D1"/>
    <w:rsid w:val="003378DC"/>
    <w:rsid w:val="00337AB3"/>
    <w:rsid w:val="00337EE6"/>
    <w:rsid w:val="003404EA"/>
    <w:rsid w:val="00340A4B"/>
    <w:rsid w:val="00340CE4"/>
    <w:rsid w:val="00341123"/>
    <w:rsid w:val="0034146B"/>
    <w:rsid w:val="003418A4"/>
    <w:rsid w:val="003420F7"/>
    <w:rsid w:val="003422A6"/>
    <w:rsid w:val="003422D5"/>
    <w:rsid w:val="003428BF"/>
    <w:rsid w:val="00342906"/>
    <w:rsid w:val="00342977"/>
    <w:rsid w:val="00342D27"/>
    <w:rsid w:val="00343186"/>
    <w:rsid w:val="00343808"/>
    <w:rsid w:val="0034396C"/>
    <w:rsid w:val="0034419A"/>
    <w:rsid w:val="00344665"/>
    <w:rsid w:val="003446B2"/>
    <w:rsid w:val="00344F96"/>
    <w:rsid w:val="0034512F"/>
    <w:rsid w:val="003456D0"/>
    <w:rsid w:val="00345700"/>
    <w:rsid w:val="003457B7"/>
    <w:rsid w:val="00345E81"/>
    <w:rsid w:val="003464A9"/>
    <w:rsid w:val="00346A26"/>
    <w:rsid w:val="00346BD7"/>
    <w:rsid w:val="00346D07"/>
    <w:rsid w:val="0034703D"/>
    <w:rsid w:val="003471CC"/>
    <w:rsid w:val="00347B2F"/>
    <w:rsid w:val="00347E8F"/>
    <w:rsid w:val="00350071"/>
    <w:rsid w:val="0035021E"/>
    <w:rsid w:val="0035092D"/>
    <w:rsid w:val="0035097D"/>
    <w:rsid w:val="00350B1F"/>
    <w:rsid w:val="00351C47"/>
    <w:rsid w:val="003523D0"/>
    <w:rsid w:val="003524E4"/>
    <w:rsid w:val="003528A8"/>
    <w:rsid w:val="00352C58"/>
    <w:rsid w:val="003537B3"/>
    <w:rsid w:val="003539CC"/>
    <w:rsid w:val="00353ACA"/>
    <w:rsid w:val="00353B19"/>
    <w:rsid w:val="00353C9F"/>
    <w:rsid w:val="00353FE9"/>
    <w:rsid w:val="003549F8"/>
    <w:rsid w:val="00354C71"/>
    <w:rsid w:val="0035513E"/>
    <w:rsid w:val="00355488"/>
    <w:rsid w:val="00355589"/>
    <w:rsid w:val="00355908"/>
    <w:rsid w:val="0035592A"/>
    <w:rsid w:val="00355B6A"/>
    <w:rsid w:val="00355CCC"/>
    <w:rsid w:val="00355D49"/>
    <w:rsid w:val="003560AF"/>
    <w:rsid w:val="00356514"/>
    <w:rsid w:val="00356C0A"/>
    <w:rsid w:val="00356C7E"/>
    <w:rsid w:val="00356DE6"/>
    <w:rsid w:val="00356DED"/>
    <w:rsid w:val="00356F61"/>
    <w:rsid w:val="0035746B"/>
    <w:rsid w:val="00357C3E"/>
    <w:rsid w:val="00357DFF"/>
    <w:rsid w:val="00357F2E"/>
    <w:rsid w:val="00360207"/>
    <w:rsid w:val="0036024A"/>
    <w:rsid w:val="003602DD"/>
    <w:rsid w:val="0036031E"/>
    <w:rsid w:val="0036075F"/>
    <w:rsid w:val="00360EDF"/>
    <w:rsid w:val="00360FE2"/>
    <w:rsid w:val="00361081"/>
    <w:rsid w:val="00361202"/>
    <w:rsid w:val="003614C1"/>
    <w:rsid w:val="003615F6"/>
    <w:rsid w:val="00361647"/>
    <w:rsid w:val="00361975"/>
    <w:rsid w:val="00361B8A"/>
    <w:rsid w:val="00362008"/>
    <w:rsid w:val="00362105"/>
    <w:rsid w:val="00362646"/>
    <w:rsid w:val="003626C6"/>
    <w:rsid w:val="003627D4"/>
    <w:rsid w:val="00362ACA"/>
    <w:rsid w:val="00362CE8"/>
    <w:rsid w:val="00362F58"/>
    <w:rsid w:val="003636F7"/>
    <w:rsid w:val="0036387E"/>
    <w:rsid w:val="003639C8"/>
    <w:rsid w:val="00363C2D"/>
    <w:rsid w:val="0036463A"/>
    <w:rsid w:val="00364A6B"/>
    <w:rsid w:val="00364C6C"/>
    <w:rsid w:val="00364D8E"/>
    <w:rsid w:val="003659B2"/>
    <w:rsid w:val="00365CAE"/>
    <w:rsid w:val="00366212"/>
    <w:rsid w:val="00366CF8"/>
    <w:rsid w:val="0036714B"/>
    <w:rsid w:val="00367213"/>
    <w:rsid w:val="0036748A"/>
    <w:rsid w:val="003678EC"/>
    <w:rsid w:val="00367991"/>
    <w:rsid w:val="00367A8B"/>
    <w:rsid w:val="00367DB7"/>
    <w:rsid w:val="00367E0E"/>
    <w:rsid w:val="00370031"/>
    <w:rsid w:val="003702AC"/>
    <w:rsid w:val="0037045B"/>
    <w:rsid w:val="0037062C"/>
    <w:rsid w:val="003708A5"/>
    <w:rsid w:val="00370B03"/>
    <w:rsid w:val="00370B25"/>
    <w:rsid w:val="00371117"/>
    <w:rsid w:val="00371933"/>
    <w:rsid w:val="00371A18"/>
    <w:rsid w:val="00371AB0"/>
    <w:rsid w:val="00372144"/>
    <w:rsid w:val="00372246"/>
    <w:rsid w:val="003725AA"/>
    <w:rsid w:val="003726B9"/>
    <w:rsid w:val="0037297E"/>
    <w:rsid w:val="003729D0"/>
    <w:rsid w:val="00372DA4"/>
    <w:rsid w:val="0037304B"/>
    <w:rsid w:val="003732DF"/>
    <w:rsid w:val="003738EE"/>
    <w:rsid w:val="00373930"/>
    <w:rsid w:val="00373AFA"/>
    <w:rsid w:val="00373E44"/>
    <w:rsid w:val="003742C3"/>
    <w:rsid w:val="003746B8"/>
    <w:rsid w:val="0037496E"/>
    <w:rsid w:val="00374BB5"/>
    <w:rsid w:val="00374E8F"/>
    <w:rsid w:val="003750B9"/>
    <w:rsid w:val="00375357"/>
    <w:rsid w:val="00375957"/>
    <w:rsid w:val="00375B01"/>
    <w:rsid w:val="00375B2B"/>
    <w:rsid w:val="00375C0D"/>
    <w:rsid w:val="00375E1F"/>
    <w:rsid w:val="00375E20"/>
    <w:rsid w:val="003760B7"/>
    <w:rsid w:val="003762A9"/>
    <w:rsid w:val="0037630D"/>
    <w:rsid w:val="003764F1"/>
    <w:rsid w:val="00376595"/>
    <w:rsid w:val="00376960"/>
    <w:rsid w:val="00376EF3"/>
    <w:rsid w:val="00377299"/>
    <w:rsid w:val="0037729E"/>
    <w:rsid w:val="003774D8"/>
    <w:rsid w:val="003779BD"/>
    <w:rsid w:val="00377A84"/>
    <w:rsid w:val="00377D93"/>
    <w:rsid w:val="00377ED7"/>
    <w:rsid w:val="00377FC6"/>
    <w:rsid w:val="00377FC9"/>
    <w:rsid w:val="00380012"/>
    <w:rsid w:val="0038035F"/>
    <w:rsid w:val="003803DC"/>
    <w:rsid w:val="00380525"/>
    <w:rsid w:val="00380917"/>
    <w:rsid w:val="00380959"/>
    <w:rsid w:val="00380A0A"/>
    <w:rsid w:val="00380E7C"/>
    <w:rsid w:val="00381378"/>
    <w:rsid w:val="00381461"/>
    <w:rsid w:val="00381697"/>
    <w:rsid w:val="003817EA"/>
    <w:rsid w:val="00381B4C"/>
    <w:rsid w:val="00381BBC"/>
    <w:rsid w:val="00382248"/>
    <w:rsid w:val="0038231D"/>
    <w:rsid w:val="0038278B"/>
    <w:rsid w:val="0038297C"/>
    <w:rsid w:val="003832D7"/>
    <w:rsid w:val="00383628"/>
    <w:rsid w:val="00383D70"/>
    <w:rsid w:val="003841B9"/>
    <w:rsid w:val="00384233"/>
    <w:rsid w:val="0038427D"/>
    <w:rsid w:val="003846E5"/>
    <w:rsid w:val="0038480D"/>
    <w:rsid w:val="00384893"/>
    <w:rsid w:val="00384E8B"/>
    <w:rsid w:val="00386C40"/>
    <w:rsid w:val="00386C59"/>
    <w:rsid w:val="00387245"/>
    <w:rsid w:val="0038751E"/>
    <w:rsid w:val="0038778D"/>
    <w:rsid w:val="00387804"/>
    <w:rsid w:val="00387B12"/>
    <w:rsid w:val="00387B6F"/>
    <w:rsid w:val="00387E37"/>
    <w:rsid w:val="00387F0D"/>
    <w:rsid w:val="00387F3F"/>
    <w:rsid w:val="00390348"/>
    <w:rsid w:val="00390477"/>
    <w:rsid w:val="0039056E"/>
    <w:rsid w:val="00390699"/>
    <w:rsid w:val="0039070E"/>
    <w:rsid w:val="003907EC"/>
    <w:rsid w:val="0039098B"/>
    <w:rsid w:val="003909C0"/>
    <w:rsid w:val="00391084"/>
    <w:rsid w:val="0039149B"/>
    <w:rsid w:val="003915C8"/>
    <w:rsid w:val="00391654"/>
    <w:rsid w:val="00391784"/>
    <w:rsid w:val="00391E74"/>
    <w:rsid w:val="00391F1E"/>
    <w:rsid w:val="0039227E"/>
    <w:rsid w:val="00392324"/>
    <w:rsid w:val="00392398"/>
    <w:rsid w:val="00392935"/>
    <w:rsid w:val="00392D14"/>
    <w:rsid w:val="00392FF7"/>
    <w:rsid w:val="0039347E"/>
    <w:rsid w:val="00393614"/>
    <w:rsid w:val="00393618"/>
    <w:rsid w:val="003937B9"/>
    <w:rsid w:val="00393A8E"/>
    <w:rsid w:val="00393CA1"/>
    <w:rsid w:val="00393FFD"/>
    <w:rsid w:val="00394ECA"/>
    <w:rsid w:val="0039512A"/>
    <w:rsid w:val="00395454"/>
    <w:rsid w:val="00395D44"/>
    <w:rsid w:val="00395EFA"/>
    <w:rsid w:val="0039637E"/>
    <w:rsid w:val="003965E1"/>
    <w:rsid w:val="003968D2"/>
    <w:rsid w:val="00396A24"/>
    <w:rsid w:val="00397498"/>
    <w:rsid w:val="00397E2E"/>
    <w:rsid w:val="003A02E2"/>
    <w:rsid w:val="003A069F"/>
    <w:rsid w:val="003A0B3D"/>
    <w:rsid w:val="003A0C2B"/>
    <w:rsid w:val="003A0D57"/>
    <w:rsid w:val="003A0F81"/>
    <w:rsid w:val="003A10F1"/>
    <w:rsid w:val="003A145B"/>
    <w:rsid w:val="003A1FB6"/>
    <w:rsid w:val="003A2A76"/>
    <w:rsid w:val="003A3469"/>
    <w:rsid w:val="003A3493"/>
    <w:rsid w:val="003A375F"/>
    <w:rsid w:val="003A3BF5"/>
    <w:rsid w:val="003A3DEB"/>
    <w:rsid w:val="003A3F06"/>
    <w:rsid w:val="003A41BE"/>
    <w:rsid w:val="003A41CF"/>
    <w:rsid w:val="003A452D"/>
    <w:rsid w:val="003A4B8A"/>
    <w:rsid w:val="003A514B"/>
    <w:rsid w:val="003A527E"/>
    <w:rsid w:val="003A5708"/>
    <w:rsid w:val="003A596A"/>
    <w:rsid w:val="003A5FE5"/>
    <w:rsid w:val="003A61E2"/>
    <w:rsid w:val="003A6474"/>
    <w:rsid w:val="003A666B"/>
    <w:rsid w:val="003A66AA"/>
    <w:rsid w:val="003A6944"/>
    <w:rsid w:val="003A6A2F"/>
    <w:rsid w:val="003A6A7B"/>
    <w:rsid w:val="003A71DE"/>
    <w:rsid w:val="003A72ED"/>
    <w:rsid w:val="003A73D5"/>
    <w:rsid w:val="003A7992"/>
    <w:rsid w:val="003A7E8A"/>
    <w:rsid w:val="003B0374"/>
    <w:rsid w:val="003B0AF0"/>
    <w:rsid w:val="003B0CBD"/>
    <w:rsid w:val="003B0E62"/>
    <w:rsid w:val="003B11BC"/>
    <w:rsid w:val="003B124F"/>
    <w:rsid w:val="003B154A"/>
    <w:rsid w:val="003B3253"/>
    <w:rsid w:val="003B331A"/>
    <w:rsid w:val="003B440C"/>
    <w:rsid w:val="003B458D"/>
    <w:rsid w:val="003B489A"/>
    <w:rsid w:val="003B56C0"/>
    <w:rsid w:val="003B5F45"/>
    <w:rsid w:val="003B64D2"/>
    <w:rsid w:val="003B67C6"/>
    <w:rsid w:val="003B6A50"/>
    <w:rsid w:val="003B7040"/>
    <w:rsid w:val="003B7462"/>
    <w:rsid w:val="003B7659"/>
    <w:rsid w:val="003B7909"/>
    <w:rsid w:val="003B7CE6"/>
    <w:rsid w:val="003B7EC9"/>
    <w:rsid w:val="003C0F7C"/>
    <w:rsid w:val="003C1488"/>
    <w:rsid w:val="003C1B0F"/>
    <w:rsid w:val="003C21D2"/>
    <w:rsid w:val="003C2474"/>
    <w:rsid w:val="003C268A"/>
    <w:rsid w:val="003C279A"/>
    <w:rsid w:val="003C2BF7"/>
    <w:rsid w:val="003C2C1B"/>
    <w:rsid w:val="003C35F7"/>
    <w:rsid w:val="003C389C"/>
    <w:rsid w:val="003C46ED"/>
    <w:rsid w:val="003C4714"/>
    <w:rsid w:val="003C4876"/>
    <w:rsid w:val="003C48A8"/>
    <w:rsid w:val="003C48C9"/>
    <w:rsid w:val="003C4F49"/>
    <w:rsid w:val="003C5677"/>
    <w:rsid w:val="003C573E"/>
    <w:rsid w:val="003C5796"/>
    <w:rsid w:val="003C57C1"/>
    <w:rsid w:val="003C6914"/>
    <w:rsid w:val="003C6E54"/>
    <w:rsid w:val="003C7718"/>
    <w:rsid w:val="003C77D1"/>
    <w:rsid w:val="003C7AFD"/>
    <w:rsid w:val="003C7F15"/>
    <w:rsid w:val="003C7F42"/>
    <w:rsid w:val="003D02A0"/>
    <w:rsid w:val="003D0825"/>
    <w:rsid w:val="003D0ED0"/>
    <w:rsid w:val="003D1175"/>
    <w:rsid w:val="003D1228"/>
    <w:rsid w:val="003D12B7"/>
    <w:rsid w:val="003D12DC"/>
    <w:rsid w:val="003D1554"/>
    <w:rsid w:val="003D1621"/>
    <w:rsid w:val="003D18AE"/>
    <w:rsid w:val="003D192A"/>
    <w:rsid w:val="003D19BB"/>
    <w:rsid w:val="003D19C9"/>
    <w:rsid w:val="003D233B"/>
    <w:rsid w:val="003D291B"/>
    <w:rsid w:val="003D2E9B"/>
    <w:rsid w:val="003D2FF0"/>
    <w:rsid w:val="003D31C4"/>
    <w:rsid w:val="003D348B"/>
    <w:rsid w:val="003D35BE"/>
    <w:rsid w:val="003D397A"/>
    <w:rsid w:val="003D3A9F"/>
    <w:rsid w:val="003D3B12"/>
    <w:rsid w:val="003D3BC4"/>
    <w:rsid w:val="003D4472"/>
    <w:rsid w:val="003D449E"/>
    <w:rsid w:val="003D4651"/>
    <w:rsid w:val="003D4732"/>
    <w:rsid w:val="003D4B39"/>
    <w:rsid w:val="003D4DA5"/>
    <w:rsid w:val="003D516B"/>
    <w:rsid w:val="003D51E8"/>
    <w:rsid w:val="003D5491"/>
    <w:rsid w:val="003D5A52"/>
    <w:rsid w:val="003D5D8E"/>
    <w:rsid w:val="003D613A"/>
    <w:rsid w:val="003D62B5"/>
    <w:rsid w:val="003D6BA1"/>
    <w:rsid w:val="003D6EC6"/>
    <w:rsid w:val="003D735E"/>
    <w:rsid w:val="003D7BB5"/>
    <w:rsid w:val="003E012B"/>
    <w:rsid w:val="003E0311"/>
    <w:rsid w:val="003E086C"/>
    <w:rsid w:val="003E0D66"/>
    <w:rsid w:val="003E1010"/>
    <w:rsid w:val="003E1573"/>
    <w:rsid w:val="003E1B54"/>
    <w:rsid w:val="003E1B8B"/>
    <w:rsid w:val="003E2138"/>
    <w:rsid w:val="003E222A"/>
    <w:rsid w:val="003E2612"/>
    <w:rsid w:val="003E2804"/>
    <w:rsid w:val="003E2BBA"/>
    <w:rsid w:val="003E3146"/>
    <w:rsid w:val="003E31D4"/>
    <w:rsid w:val="003E34FE"/>
    <w:rsid w:val="003E3D82"/>
    <w:rsid w:val="003E3DFD"/>
    <w:rsid w:val="003E41D6"/>
    <w:rsid w:val="003E44E6"/>
    <w:rsid w:val="003E4535"/>
    <w:rsid w:val="003E543B"/>
    <w:rsid w:val="003E5A31"/>
    <w:rsid w:val="003E5C1D"/>
    <w:rsid w:val="003E5F43"/>
    <w:rsid w:val="003E65F5"/>
    <w:rsid w:val="003E6C1D"/>
    <w:rsid w:val="003E6C95"/>
    <w:rsid w:val="003E707A"/>
    <w:rsid w:val="003E70A3"/>
    <w:rsid w:val="003E717F"/>
    <w:rsid w:val="003E7362"/>
    <w:rsid w:val="003E7B22"/>
    <w:rsid w:val="003E7BAF"/>
    <w:rsid w:val="003E7FDB"/>
    <w:rsid w:val="003F01CB"/>
    <w:rsid w:val="003F0527"/>
    <w:rsid w:val="003F06CE"/>
    <w:rsid w:val="003F0F8D"/>
    <w:rsid w:val="003F0FE0"/>
    <w:rsid w:val="003F1058"/>
    <w:rsid w:val="003F1714"/>
    <w:rsid w:val="003F1979"/>
    <w:rsid w:val="003F1C28"/>
    <w:rsid w:val="003F1C43"/>
    <w:rsid w:val="003F1D07"/>
    <w:rsid w:val="003F255D"/>
    <w:rsid w:val="003F2743"/>
    <w:rsid w:val="003F2FB7"/>
    <w:rsid w:val="003F378B"/>
    <w:rsid w:val="003F3919"/>
    <w:rsid w:val="003F39AF"/>
    <w:rsid w:val="003F3A74"/>
    <w:rsid w:val="003F3DC2"/>
    <w:rsid w:val="003F3E50"/>
    <w:rsid w:val="003F4288"/>
    <w:rsid w:val="003F42F1"/>
    <w:rsid w:val="003F491D"/>
    <w:rsid w:val="003F4C54"/>
    <w:rsid w:val="003F4CA4"/>
    <w:rsid w:val="003F4DDB"/>
    <w:rsid w:val="003F50B2"/>
    <w:rsid w:val="003F5FF6"/>
    <w:rsid w:val="003F64F3"/>
    <w:rsid w:val="003F6E37"/>
    <w:rsid w:val="003F72B4"/>
    <w:rsid w:val="003F77A4"/>
    <w:rsid w:val="003F7873"/>
    <w:rsid w:val="003F7979"/>
    <w:rsid w:val="003F798F"/>
    <w:rsid w:val="003F7E54"/>
    <w:rsid w:val="00400676"/>
    <w:rsid w:val="00401150"/>
    <w:rsid w:val="00401531"/>
    <w:rsid w:val="004016DE"/>
    <w:rsid w:val="00401BC1"/>
    <w:rsid w:val="00401E0B"/>
    <w:rsid w:val="00402122"/>
    <w:rsid w:val="00402C8F"/>
    <w:rsid w:val="00402EFA"/>
    <w:rsid w:val="00403617"/>
    <w:rsid w:val="004036D4"/>
    <w:rsid w:val="0040395D"/>
    <w:rsid w:val="00403ADB"/>
    <w:rsid w:val="00403F3A"/>
    <w:rsid w:val="004045B8"/>
    <w:rsid w:val="00404BCB"/>
    <w:rsid w:val="00404DF5"/>
    <w:rsid w:val="0040564C"/>
    <w:rsid w:val="004056E3"/>
    <w:rsid w:val="0040571E"/>
    <w:rsid w:val="00405807"/>
    <w:rsid w:val="00405973"/>
    <w:rsid w:val="00405C36"/>
    <w:rsid w:val="004060E0"/>
    <w:rsid w:val="00406763"/>
    <w:rsid w:val="00406775"/>
    <w:rsid w:val="00406B10"/>
    <w:rsid w:val="00406C48"/>
    <w:rsid w:val="00406CE6"/>
    <w:rsid w:val="00406E75"/>
    <w:rsid w:val="004071DE"/>
    <w:rsid w:val="00407551"/>
    <w:rsid w:val="00407E8D"/>
    <w:rsid w:val="004105CD"/>
    <w:rsid w:val="0041063E"/>
    <w:rsid w:val="00410864"/>
    <w:rsid w:val="00410D45"/>
    <w:rsid w:val="00410EBD"/>
    <w:rsid w:val="00411108"/>
    <w:rsid w:val="004112F1"/>
    <w:rsid w:val="00411B58"/>
    <w:rsid w:val="00411CBE"/>
    <w:rsid w:val="00411E4E"/>
    <w:rsid w:val="00411E94"/>
    <w:rsid w:val="004120B2"/>
    <w:rsid w:val="004123C7"/>
    <w:rsid w:val="0041286D"/>
    <w:rsid w:val="00412BA4"/>
    <w:rsid w:val="00412BD6"/>
    <w:rsid w:val="0041318B"/>
    <w:rsid w:val="00413528"/>
    <w:rsid w:val="00413B88"/>
    <w:rsid w:val="00413D20"/>
    <w:rsid w:val="00413EB6"/>
    <w:rsid w:val="0041410B"/>
    <w:rsid w:val="00414586"/>
    <w:rsid w:val="00414AF8"/>
    <w:rsid w:val="00414D48"/>
    <w:rsid w:val="004150C8"/>
    <w:rsid w:val="004155DF"/>
    <w:rsid w:val="00415718"/>
    <w:rsid w:val="00415AF2"/>
    <w:rsid w:val="00415B5D"/>
    <w:rsid w:val="00415B99"/>
    <w:rsid w:val="00416389"/>
    <w:rsid w:val="004164BB"/>
    <w:rsid w:val="00416912"/>
    <w:rsid w:val="00416A92"/>
    <w:rsid w:val="00417072"/>
    <w:rsid w:val="0041725A"/>
    <w:rsid w:val="0041732C"/>
    <w:rsid w:val="004173A8"/>
    <w:rsid w:val="0041763E"/>
    <w:rsid w:val="00417878"/>
    <w:rsid w:val="00417880"/>
    <w:rsid w:val="00417BB8"/>
    <w:rsid w:val="00417FDA"/>
    <w:rsid w:val="00417FE8"/>
    <w:rsid w:val="00420244"/>
    <w:rsid w:val="004207B5"/>
    <w:rsid w:val="004208A6"/>
    <w:rsid w:val="004208F3"/>
    <w:rsid w:val="00420A6E"/>
    <w:rsid w:val="00420B64"/>
    <w:rsid w:val="00420F01"/>
    <w:rsid w:val="00420F03"/>
    <w:rsid w:val="00421163"/>
    <w:rsid w:val="004212A7"/>
    <w:rsid w:val="0042156E"/>
    <w:rsid w:val="00421831"/>
    <w:rsid w:val="00421F74"/>
    <w:rsid w:val="004220FE"/>
    <w:rsid w:val="004222E0"/>
    <w:rsid w:val="0042243F"/>
    <w:rsid w:val="0042276F"/>
    <w:rsid w:val="00422A43"/>
    <w:rsid w:val="00422B69"/>
    <w:rsid w:val="00422FA2"/>
    <w:rsid w:val="00423321"/>
    <w:rsid w:val="00423A8F"/>
    <w:rsid w:val="00423AC7"/>
    <w:rsid w:val="00423D32"/>
    <w:rsid w:val="00423F20"/>
    <w:rsid w:val="004243E4"/>
    <w:rsid w:val="004245B8"/>
    <w:rsid w:val="004246B1"/>
    <w:rsid w:val="00424849"/>
    <w:rsid w:val="00424A0D"/>
    <w:rsid w:val="00425104"/>
    <w:rsid w:val="004252FF"/>
    <w:rsid w:val="004257A5"/>
    <w:rsid w:val="0042613A"/>
    <w:rsid w:val="00426A31"/>
    <w:rsid w:val="00426B35"/>
    <w:rsid w:val="00426C6F"/>
    <w:rsid w:val="004275C9"/>
    <w:rsid w:val="00427CAD"/>
    <w:rsid w:val="00430082"/>
    <w:rsid w:val="004302E9"/>
    <w:rsid w:val="00430B21"/>
    <w:rsid w:val="00430BE5"/>
    <w:rsid w:val="00430EBD"/>
    <w:rsid w:val="00430F5D"/>
    <w:rsid w:val="00430F8C"/>
    <w:rsid w:val="00430FC3"/>
    <w:rsid w:val="0043155E"/>
    <w:rsid w:val="004315D8"/>
    <w:rsid w:val="004316E5"/>
    <w:rsid w:val="00431870"/>
    <w:rsid w:val="00431AC5"/>
    <w:rsid w:val="00431F7E"/>
    <w:rsid w:val="00432283"/>
    <w:rsid w:val="004322BC"/>
    <w:rsid w:val="00432488"/>
    <w:rsid w:val="00432818"/>
    <w:rsid w:val="004330B1"/>
    <w:rsid w:val="004332D7"/>
    <w:rsid w:val="004335AC"/>
    <w:rsid w:val="00433D1C"/>
    <w:rsid w:val="00433D45"/>
    <w:rsid w:val="004340D1"/>
    <w:rsid w:val="004341D1"/>
    <w:rsid w:val="004342B0"/>
    <w:rsid w:val="00434338"/>
    <w:rsid w:val="0043493A"/>
    <w:rsid w:val="00434EBC"/>
    <w:rsid w:val="0043522C"/>
    <w:rsid w:val="004356EE"/>
    <w:rsid w:val="00435882"/>
    <w:rsid w:val="0043626D"/>
    <w:rsid w:val="00436483"/>
    <w:rsid w:val="00436A27"/>
    <w:rsid w:val="00436D52"/>
    <w:rsid w:val="00437141"/>
    <w:rsid w:val="004371BC"/>
    <w:rsid w:val="00437682"/>
    <w:rsid w:val="00437F43"/>
    <w:rsid w:val="00440575"/>
    <w:rsid w:val="0044162E"/>
    <w:rsid w:val="00441A6F"/>
    <w:rsid w:val="004431F6"/>
    <w:rsid w:val="00443F95"/>
    <w:rsid w:val="0044413D"/>
    <w:rsid w:val="0044416F"/>
    <w:rsid w:val="00444616"/>
    <w:rsid w:val="00444BA2"/>
    <w:rsid w:val="00444C35"/>
    <w:rsid w:val="00444E7C"/>
    <w:rsid w:val="00444F18"/>
    <w:rsid w:val="00445566"/>
    <w:rsid w:val="004456E8"/>
    <w:rsid w:val="004460EB"/>
    <w:rsid w:val="0044661C"/>
    <w:rsid w:val="004478CD"/>
    <w:rsid w:val="00447B34"/>
    <w:rsid w:val="00447B9A"/>
    <w:rsid w:val="00450401"/>
    <w:rsid w:val="00450609"/>
    <w:rsid w:val="004516E8"/>
    <w:rsid w:val="0045208E"/>
    <w:rsid w:val="004521B1"/>
    <w:rsid w:val="0045227E"/>
    <w:rsid w:val="00452B07"/>
    <w:rsid w:val="00452D56"/>
    <w:rsid w:val="00452D59"/>
    <w:rsid w:val="00452DA5"/>
    <w:rsid w:val="00452DD3"/>
    <w:rsid w:val="00452E39"/>
    <w:rsid w:val="0045312D"/>
    <w:rsid w:val="004533E1"/>
    <w:rsid w:val="0045362E"/>
    <w:rsid w:val="004542B9"/>
    <w:rsid w:val="00454828"/>
    <w:rsid w:val="0045516D"/>
    <w:rsid w:val="00455E9F"/>
    <w:rsid w:val="00455F7D"/>
    <w:rsid w:val="00455F86"/>
    <w:rsid w:val="00455FBE"/>
    <w:rsid w:val="004566B7"/>
    <w:rsid w:val="004566BF"/>
    <w:rsid w:val="004567DB"/>
    <w:rsid w:val="00456870"/>
    <w:rsid w:val="0045693A"/>
    <w:rsid w:val="00456BFC"/>
    <w:rsid w:val="0045726C"/>
    <w:rsid w:val="00457275"/>
    <w:rsid w:val="004575C1"/>
    <w:rsid w:val="004576C6"/>
    <w:rsid w:val="004578E4"/>
    <w:rsid w:val="0045790F"/>
    <w:rsid w:val="0046034A"/>
    <w:rsid w:val="004611E7"/>
    <w:rsid w:val="00461208"/>
    <w:rsid w:val="00461915"/>
    <w:rsid w:val="0046192B"/>
    <w:rsid w:val="00461D13"/>
    <w:rsid w:val="00461E2B"/>
    <w:rsid w:val="0046201C"/>
    <w:rsid w:val="004627B1"/>
    <w:rsid w:val="00462F25"/>
    <w:rsid w:val="00463104"/>
    <w:rsid w:val="00463105"/>
    <w:rsid w:val="004631E1"/>
    <w:rsid w:val="004635A1"/>
    <w:rsid w:val="00464065"/>
    <w:rsid w:val="00464845"/>
    <w:rsid w:val="0046571A"/>
    <w:rsid w:val="004660BE"/>
    <w:rsid w:val="004661D9"/>
    <w:rsid w:val="004665E2"/>
    <w:rsid w:val="0046664A"/>
    <w:rsid w:val="00466C36"/>
    <w:rsid w:val="00466CA7"/>
    <w:rsid w:val="00466D0A"/>
    <w:rsid w:val="00466F20"/>
    <w:rsid w:val="0046799B"/>
    <w:rsid w:val="00467AA5"/>
    <w:rsid w:val="00467E4A"/>
    <w:rsid w:val="0047028B"/>
    <w:rsid w:val="004709F5"/>
    <w:rsid w:val="00470EA0"/>
    <w:rsid w:val="00470EE4"/>
    <w:rsid w:val="0047178F"/>
    <w:rsid w:val="00471864"/>
    <w:rsid w:val="00471F59"/>
    <w:rsid w:val="00471FBA"/>
    <w:rsid w:val="0047228E"/>
    <w:rsid w:val="004722A3"/>
    <w:rsid w:val="004725B5"/>
    <w:rsid w:val="004728F7"/>
    <w:rsid w:val="00472D25"/>
    <w:rsid w:val="004731E3"/>
    <w:rsid w:val="00473A0F"/>
    <w:rsid w:val="00473D10"/>
    <w:rsid w:val="00473F64"/>
    <w:rsid w:val="00474090"/>
    <w:rsid w:val="004740B5"/>
    <w:rsid w:val="004740D0"/>
    <w:rsid w:val="0047434E"/>
    <w:rsid w:val="00474486"/>
    <w:rsid w:val="004748C7"/>
    <w:rsid w:val="00474A58"/>
    <w:rsid w:val="00474E83"/>
    <w:rsid w:val="00474EA6"/>
    <w:rsid w:val="00475ACB"/>
    <w:rsid w:val="00475F4D"/>
    <w:rsid w:val="00475F54"/>
    <w:rsid w:val="0047644F"/>
    <w:rsid w:val="00476805"/>
    <w:rsid w:val="00476A74"/>
    <w:rsid w:val="00476DBF"/>
    <w:rsid w:val="00477110"/>
    <w:rsid w:val="00477571"/>
    <w:rsid w:val="00477775"/>
    <w:rsid w:val="004777A9"/>
    <w:rsid w:val="00480425"/>
    <w:rsid w:val="004804EA"/>
    <w:rsid w:val="004807BC"/>
    <w:rsid w:val="00481957"/>
    <w:rsid w:val="00481EB2"/>
    <w:rsid w:val="00481F68"/>
    <w:rsid w:val="004825F9"/>
    <w:rsid w:val="00482A2B"/>
    <w:rsid w:val="00483732"/>
    <w:rsid w:val="004838E7"/>
    <w:rsid w:val="00483A0A"/>
    <w:rsid w:val="00483B1D"/>
    <w:rsid w:val="004843BE"/>
    <w:rsid w:val="00484EDF"/>
    <w:rsid w:val="004851E0"/>
    <w:rsid w:val="004852DC"/>
    <w:rsid w:val="0048544F"/>
    <w:rsid w:val="00485B74"/>
    <w:rsid w:val="00485D25"/>
    <w:rsid w:val="00485EDA"/>
    <w:rsid w:val="004862CA"/>
    <w:rsid w:val="00486562"/>
    <w:rsid w:val="00486826"/>
    <w:rsid w:val="00486930"/>
    <w:rsid w:val="00487087"/>
    <w:rsid w:val="00487231"/>
    <w:rsid w:val="004873E9"/>
    <w:rsid w:val="004875F7"/>
    <w:rsid w:val="004875FC"/>
    <w:rsid w:val="00487A7A"/>
    <w:rsid w:val="00487F62"/>
    <w:rsid w:val="00490095"/>
    <w:rsid w:val="004900C7"/>
    <w:rsid w:val="0049062C"/>
    <w:rsid w:val="0049098B"/>
    <w:rsid w:val="00490A28"/>
    <w:rsid w:val="00490B80"/>
    <w:rsid w:val="00490C5E"/>
    <w:rsid w:val="00490E14"/>
    <w:rsid w:val="004911EF"/>
    <w:rsid w:val="00491385"/>
    <w:rsid w:val="00491CB2"/>
    <w:rsid w:val="00491D11"/>
    <w:rsid w:val="00491F12"/>
    <w:rsid w:val="004920A6"/>
    <w:rsid w:val="00492727"/>
    <w:rsid w:val="0049275C"/>
    <w:rsid w:val="004928A9"/>
    <w:rsid w:val="00492D31"/>
    <w:rsid w:val="00492DD9"/>
    <w:rsid w:val="00493080"/>
    <w:rsid w:val="0049344D"/>
    <w:rsid w:val="004937C6"/>
    <w:rsid w:val="004940DA"/>
    <w:rsid w:val="0049429A"/>
    <w:rsid w:val="0049436E"/>
    <w:rsid w:val="004947BB"/>
    <w:rsid w:val="00494F49"/>
    <w:rsid w:val="004952AD"/>
    <w:rsid w:val="00495CE7"/>
    <w:rsid w:val="00496110"/>
    <w:rsid w:val="004961AB"/>
    <w:rsid w:val="004961E7"/>
    <w:rsid w:val="0049657F"/>
    <w:rsid w:val="00496815"/>
    <w:rsid w:val="00496ADB"/>
    <w:rsid w:val="004977B9"/>
    <w:rsid w:val="00497E55"/>
    <w:rsid w:val="004A0184"/>
    <w:rsid w:val="004A0925"/>
    <w:rsid w:val="004A0B1A"/>
    <w:rsid w:val="004A0FB1"/>
    <w:rsid w:val="004A122A"/>
    <w:rsid w:val="004A141B"/>
    <w:rsid w:val="004A161E"/>
    <w:rsid w:val="004A16B1"/>
    <w:rsid w:val="004A1B7B"/>
    <w:rsid w:val="004A1DAA"/>
    <w:rsid w:val="004A1E69"/>
    <w:rsid w:val="004A1FD9"/>
    <w:rsid w:val="004A1FE0"/>
    <w:rsid w:val="004A29BE"/>
    <w:rsid w:val="004A35F5"/>
    <w:rsid w:val="004A362B"/>
    <w:rsid w:val="004A3704"/>
    <w:rsid w:val="004A37CB"/>
    <w:rsid w:val="004A3839"/>
    <w:rsid w:val="004A38C5"/>
    <w:rsid w:val="004A393A"/>
    <w:rsid w:val="004A3C55"/>
    <w:rsid w:val="004A3E64"/>
    <w:rsid w:val="004A4631"/>
    <w:rsid w:val="004A49BB"/>
    <w:rsid w:val="004A4C30"/>
    <w:rsid w:val="004A52DC"/>
    <w:rsid w:val="004A55C9"/>
    <w:rsid w:val="004A56E3"/>
    <w:rsid w:val="004A5A8D"/>
    <w:rsid w:val="004A5C19"/>
    <w:rsid w:val="004A675A"/>
    <w:rsid w:val="004A6817"/>
    <w:rsid w:val="004A6D6A"/>
    <w:rsid w:val="004A6EA8"/>
    <w:rsid w:val="004A6F23"/>
    <w:rsid w:val="004A72EF"/>
    <w:rsid w:val="004B0004"/>
    <w:rsid w:val="004B050F"/>
    <w:rsid w:val="004B09AF"/>
    <w:rsid w:val="004B0DF9"/>
    <w:rsid w:val="004B0F28"/>
    <w:rsid w:val="004B116A"/>
    <w:rsid w:val="004B1592"/>
    <w:rsid w:val="004B166B"/>
    <w:rsid w:val="004B1C38"/>
    <w:rsid w:val="004B1F9E"/>
    <w:rsid w:val="004B20CE"/>
    <w:rsid w:val="004B2120"/>
    <w:rsid w:val="004B212D"/>
    <w:rsid w:val="004B2137"/>
    <w:rsid w:val="004B2482"/>
    <w:rsid w:val="004B284F"/>
    <w:rsid w:val="004B2885"/>
    <w:rsid w:val="004B2E0F"/>
    <w:rsid w:val="004B2F4E"/>
    <w:rsid w:val="004B3117"/>
    <w:rsid w:val="004B320C"/>
    <w:rsid w:val="004B344F"/>
    <w:rsid w:val="004B3C7A"/>
    <w:rsid w:val="004B4233"/>
    <w:rsid w:val="004B4394"/>
    <w:rsid w:val="004B463C"/>
    <w:rsid w:val="004B4AEF"/>
    <w:rsid w:val="004B4B79"/>
    <w:rsid w:val="004B4CE8"/>
    <w:rsid w:val="004B4F14"/>
    <w:rsid w:val="004B5061"/>
    <w:rsid w:val="004B528D"/>
    <w:rsid w:val="004B5643"/>
    <w:rsid w:val="004B58FF"/>
    <w:rsid w:val="004B5CA6"/>
    <w:rsid w:val="004B602C"/>
    <w:rsid w:val="004B619F"/>
    <w:rsid w:val="004B6A74"/>
    <w:rsid w:val="004B6E8C"/>
    <w:rsid w:val="004B705D"/>
    <w:rsid w:val="004B7262"/>
    <w:rsid w:val="004B72EE"/>
    <w:rsid w:val="004B7D10"/>
    <w:rsid w:val="004C0161"/>
    <w:rsid w:val="004C0239"/>
    <w:rsid w:val="004C03B6"/>
    <w:rsid w:val="004C0808"/>
    <w:rsid w:val="004C0929"/>
    <w:rsid w:val="004C127F"/>
    <w:rsid w:val="004C1472"/>
    <w:rsid w:val="004C147B"/>
    <w:rsid w:val="004C1652"/>
    <w:rsid w:val="004C165F"/>
    <w:rsid w:val="004C1EE4"/>
    <w:rsid w:val="004C2052"/>
    <w:rsid w:val="004C2189"/>
    <w:rsid w:val="004C25FB"/>
    <w:rsid w:val="004C2938"/>
    <w:rsid w:val="004C296E"/>
    <w:rsid w:val="004C29C3"/>
    <w:rsid w:val="004C29EA"/>
    <w:rsid w:val="004C2B45"/>
    <w:rsid w:val="004C3024"/>
    <w:rsid w:val="004C3706"/>
    <w:rsid w:val="004C39A2"/>
    <w:rsid w:val="004C3B2F"/>
    <w:rsid w:val="004C40EE"/>
    <w:rsid w:val="004C4C46"/>
    <w:rsid w:val="004C4F83"/>
    <w:rsid w:val="004C5248"/>
    <w:rsid w:val="004C53ED"/>
    <w:rsid w:val="004C592F"/>
    <w:rsid w:val="004C5D2F"/>
    <w:rsid w:val="004C5D86"/>
    <w:rsid w:val="004C6055"/>
    <w:rsid w:val="004C6235"/>
    <w:rsid w:val="004C64C5"/>
    <w:rsid w:val="004C66B4"/>
    <w:rsid w:val="004C714C"/>
    <w:rsid w:val="004C7237"/>
    <w:rsid w:val="004C75C3"/>
    <w:rsid w:val="004D005A"/>
    <w:rsid w:val="004D07EC"/>
    <w:rsid w:val="004D0C3D"/>
    <w:rsid w:val="004D0EC4"/>
    <w:rsid w:val="004D0EEB"/>
    <w:rsid w:val="004D168F"/>
    <w:rsid w:val="004D183E"/>
    <w:rsid w:val="004D19B7"/>
    <w:rsid w:val="004D1D3D"/>
    <w:rsid w:val="004D2BDE"/>
    <w:rsid w:val="004D30A1"/>
    <w:rsid w:val="004D36CE"/>
    <w:rsid w:val="004D37A6"/>
    <w:rsid w:val="004D3966"/>
    <w:rsid w:val="004D41F1"/>
    <w:rsid w:val="004D4246"/>
    <w:rsid w:val="004D461B"/>
    <w:rsid w:val="004D4838"/>
    <w:rsid w:val="004D49E5"/>
    <w:rsid w:val="004D4CDD"/>
    <w:rsid w:val="004D4DFD"/>
    <w:rsid w:val="004D54B2"/>
    <w:rsid w:val="004D56CB"/>
    <w:rsid w:val="004D6AD0"/>
    <w:rsid w:val="004D6D26"/>
    <w:rsid w:val="004D6FF2"/>
    <w:rsid w:val="004D7A3F"/>
    <w:rsid w:val="004D7D76"/>
    <w:rsid w:val="004D7FC1"/>
    <w:rsid w:val="004E01AD"/>
    <w:rsid w:val="004E0DF1"/>
    <w:rsid w:val="004E1177"/>
    <w:rsid w:val="004E11D8"/>
    <w:rsid w:val="004E1403"/>
    <w:rsid w:val="004E1A40"/>
    <w:rsid w:val="004E219A"/>
    <w:rsid w:val="004E274D"/>
    <w:rsid w:val="004E2A8B"/>
    <w:rsid w:val="004E320D"/>
    <w:rsid w:val="004E36A6"/>
    <w:rsid w:val="004E410D"/>
    <w:rsid w:val="004E447B"/>
    <w:rsid w:val="004E496B"/>
    <w:rsid w:val="004E4982"/>
    <w:rsid w:val="004E4B5F"/>
    <w:rsid w:val="004E4D43"/>
    <w:rsid w:val="004E4D96"/>
    <w:rsid w:val="004E4E6E"/>
    <w:rsid w:val="004E4E7A"/>
    <w:rsid w:val="004E62FF"/>
    <w:rsid w:val="004E6678"/>
    <w:rsid w:val="004E6C98"/>
    <w:rsid w:val="004E6DA3"/>
    <w:rsid w:val="004E7506"/>
    <w:rsid w:val="004E7514"/>
    <w:rsid w:val="004E7557"/>
    <w:rsid w:val="004E7790"/>
    <w:rsid w:val="004E782A"/>
    <w:rsid w:val="004E7A3D"/>
    <w:rsid w:val="004F0014"/>
    <w:rsid w:val="004F0407"/>
    <w:rsid w:val="004F05E8"/>
    <w:rsid w:val="004F0626"/>
    <w:rsid w:val="004F064D"/>
    <w:rsid w:val="004F07A6"/>
    <w:rsid w:val="004F0D14"/>
    <w:rsid w:val="004F0D63"/>
    <w:rsid w:val="004F11BB"/>
    <w:rsid w:val="004F11F9"/>
    <w:rsid w:val="004F15DC"/>
    <w:rsid w:val="004F180C"/>
    <w:rsid w:val="004F18B6"/>
    <w:rsid w:val="004F1918"/>
    <w:rsid w:val="004F2035"/>
    <w:rsid w:val="004F2216"/>
    <w:rsid w:val="004F2517"/>
    <w:rsid w:val="004F26CE"/>
    <w:rsid w:val="004F2E08"/>
    <w:rsid w:val="004F35D3"/>
    <w:rsid w:val="004F42AF"/>
    <w:rsid w:val="004F45E3"/>
    <w:rsid w:val="004F4B06"/>
    <w:rsid w:val="004F4E17"/>
    <w:rsid w:val="004F4F88"/>
    <w:rsid w:val="004F523F"/>
    <w:rsid w:val="004F52B2"/>
    <w:rsid w:val="004F52C6"/>
    <w:rsid w:val="004F54C9"/>
    <w:rsid w:val="004F6865"/>
    <w:rsid w:val="004F6972"/>
    <w:rsid w:val="004F76A1"/>
    <w:rsid w:val="004F788A"/>
    <w:rsid w:val="004F799D"/>
    <w:rsid w:val="004F7AAD"/>
    <w:rsid w:val="005002E8"/>
    <w:rsid w:val="0050063A"/>
    <w:rsid w:val="00500BCA"/>
    <w:rsid w:val="00500CF2"/>
    <w:rsid w:val="00501D07"/>
    <w:rsid w:val="00502086"/>
    <w:rsid w:val="0050218B"/>
    <w:rsid w:val="00502391"/>
    <w:rsid w:val="00502C56"/>
    <w:rsid w:val="00502E38"/>
    <w:rsid w:val="00502F67"/>
    <w:rsid w:val="0050311D"/>
    <w:rsid w:val="00503398"/>
    <w:rsid w:val="00503726"/>
    <w:rsid w:val="005037F9"/>
    <w:rsid w:val="00503CD3"/>
    <w:rsid w:val="005040C6"/>
    <w:rsid w:val="0050436B"/>
    <w:rsid w:val="00504703"/>
    <w:rsid w:val="00504739"/>
    <w:rsid w:val="0050496E"/>
    <w:rsid w:val="005052BB"/>
    <w:rsid w:val="005058EA"/>
    <w:rsid w:val="005058F4"/>
    <w:rsid w:val="00505B37"/>
    <w:rsid w:val="0050635F"/>
    <w:rsid w:val="00506707"/>
    <w:rsid w:val="00506A76"/>
    <w:rsid w:val="005070B2"/>
    <w:rsid w:val="005072BD"/>
    <w:rsid w:val="0050740A"/>
    <w:rsid w:val="00507499"/>
    <w:rsid w:val="00507535"/>
    <w:rsid w:val="0051016E"/>
    <w:rsid w:val="00510201"/>
    <w:rsid w:val="005102FD"/>
    <w:rsid w:val="005108DF"/>
    <w:rsid w:val="00510B0A"/>
    <w:rsid w:val="00510EFD"/>
    <w:rsid w:val="00511148"/>
    <w:rsid w:val="0051131A"/>
    <w:rsid w:val="00511946"/>
    <w:rsid w:val="005119C1"/>
    <w:rsid w:val="00511B51"/>
    <w:rsid w:val="00511EF1"/>
    <w:rsid w:val="00511F6D"/>
    <w:rsid w:val="0051216C"/>
    <w:rsid w:val="00512C93"/>
    <w:rsid w:val="00512D54"/>
    <w:rsid w:val="005136E0"/>
    <w:rsid w:val="00513861"/>
    <w:rsid w:val="005139C8"/>
    <w:rsid w:val="00513A55"/>
    <w:rsid w:val="00513A92"/>
    <w:rsid w:val="00513D9D"/>
    <w:rsid w:val="0051471B"/>
    <w:rsid w:val="0051479F"/>
    <w:rsid w:val="00514EAB"/>
    <w:rsid w:val="00515172"/>
    <w:rsid w:val="00515280"/>
    <w:rsid w:val="005158F8"/>
    <w:rsid w:val="00515FFF"/>
    <w:rsid w:val="00516588"/>
    <w:rsid w:val="0051663E"/>
    <w:rsid w:val="005168F8"/>
    <w:rsid w:val="00516E66"/>
    <w:rsid w:val="005174BB"/>
    <w:rsid w:val="0051752B"/>
    <w:rsid w:val="00520040"/>
    <w:rsid w:val="00520372"/>
    <w:rsid w:val="00520568"/>
    <w:rsid w:val="00520B55"/>
    <w:rsid w:val="00521481"/>
    <w:rsid w:val="00521683"/>
    <w:rsid w:val="0052188C"/>
    <w:rsid w:val="0052215B"/>
    <w:rsid w:val="00522295"/>
    <w:rsid w:val="0052245A"/>
    <w:rsid w:val="00522559"/>
    <w:rsid w:val="0052257C"/>
    <w:rsid w:val="00522CEF"/>
    <w:rsid w:val="00522F5D"/>
    <w:rsid w:val="005232B9"/>
    <w:rsid w:val="005236B8"/>
    <w:rsid w:val="005237FD"/>
    <w:rsid w:val="005239B6"/>
    <w:rsid w:val="00523A4A"/>
    <w:rsid w:val="00523BD3"/>
    <w:rsid w:val="00523CB9"/>
    <w:rsid w:val="00524858"/>
    <w:rsid w:val="005249D3"/>
    <w:rsid w:val="00524DEF"/>
    <w:rsid w:val="00524E80"/>
    <w:rsid w:val="00525042"/>
    <w:rsid w:val="005252EA"/>
    <w:rsid w:val="0052590C"/>
    <w:rsid w:val="00525ACF"/>
    <w:rsid w:val="00525B49"/>
    <w:rsid w:val="00525CD9"/>
    <w:rsid w:val="00526174"/>
    <w:rsid w:val="0052635E"/>
    <w:rsid w:val="005265DE"/>
    <w:rsid w:val="00526642"/>
    <w:rsid w:val="00526B88"/>
    <w:rsid w:val="00526CC5"/>
    <w:rsid w:val="00526D3C"/>
    <w:rsid w:val="00526E58"/>
    <w:rsid w:val="00526EC7"/>
    <w:rsid w:val="00526F4B"/>
    <w:rsid w:val="005271C7"/>
    <w:rsid w:val="005275C9"/>
    <w:rsid w:val="005276B3"/>
    <w:rsid w:val="00527C14"/>
    <w:rsid w:val="00530052"/>
    <w:rsid w:val="005300BC"/>
    <w:rsid w:val="00530186"/>
    <w:rsid w:val="0053062E"/>
    <w:rsid w:val="00531366"/>
    <w:rsid w:val="00531649"/>
    <w:rsid w:val="005319CC"/>
    <w:rsid w:val="00531AA1"/>
    <w:rsid w:val="00532660"/>
    <w:rsid w:val="00532695"/>
    <w:rsid w:val="005328EA"/>
    <w:rsid w:val="00532E30"/>
    <w:rsid w:val="0053393C"/>
    <w:rsid w:val="00533E9F"/>
    <w:rsid w:val="005345B2"/>
    <w:rsid w:val="005347CE"/>
    <w:rsid w:val="00534ACF"/>
    <w:rsid w:val="00534DF6"/>
    <w:rsid w:val="00534E95"/>
    <w:rsid w:val="00534F54"/>
    <w:rsid w:val="00534FDE"/>
    <w:rsid w:val="0053500B"/>
    <w:rsid w:val="005350F3"/>
    <w:rsid w:val="005351F5"/>
    <w:rsid w:val="00535FAE"/>
    <w:rsid w:val="00536054"/>
    <w:rsid w:val="0053642E"/>
    <w:rsid w:val="005365AA"/>
    <w:rsid w:val="0053667C"/>
    <w:rsid w:val="00536BC1"/>
    <w:rsid w:val="00536C4F"/>
    <w:rsid w:val="00536CAC"/>
    <w:rsid w:val="00536DB2"/>
    <w:rsid w:val="00536E88"/>
    <w:rsid w:val="00536EDA"/>
    <w:rsid w:val="005371A2"/>
    <w:rsid w:val="005377C6"/>
    <w:rsid w:val="00537AD3"/>
    <w:rsid w:val="00537EA6"/>
    <w:rsid w:val="00537F65"/>
    <w:rsid w:val="005406BC"/>
    <w:rsid w:val="0054087D"/>
    <w:rsid w:val="005409AA"/>
    <w:rsid w:val="00540AAC"/>
    <w:rsid w:val="00540BD5"/>
    <w:rsid w:val="005412BC"/>
    <w:rsid w:val="005417D6"/>
    <w:rsid w:val="00541DEC"/>
    <w:rsid w:val="005421B0"/>
    <w:rsid w:val="0054235D"/>
    <w:rsid w:val="0054255C"/>
    <w:rsid w:val="00542620"/>
    <w:rsid w:val="00542857"/>
    <w:rsid w:val="00542A97"/>
    <w:rsid w:val="0054314F"/>
    <w:rsid w:val="00543903"/>
    <w:rsid w:val="00543C5E"/>
    <w:rsid w:val="005441FE"/>
    <w:rsid w:val="0054435E"/>
    <w:rsid w:val="00544BC8"/>
    <w:rsid w:val="00544C40"/>
    <w:rsid w:val="00545594"/>
    <w:rsid w:val="0054565D"/>
    <w:rsid w:val="005456FC"/>
    <w:rsid w:val="00545D27"/>
    <w:rsid w:val="00545F91"/>
    <w:rsid w:val="005464D5"/>
    <w:rsid w:val="005467B4"/>
    <w:rsid w:val="00547088"/>
    <w:rsid w:val="005470D9"/>
    <w:rsid w:val="005475B9"/>
    <w:rsid w:val="00547B94"/>
    <w:rsid w:val="00547E9E"/>
    <w:rsid w:val="005502D2"/>
    <w:rsid w:val="0055110E"/>
    <w:rsid w:val="0055140D"/>
    <w:rsid w:val="00552227"/>
    <w:rsid w:val="00552499"/>
    <w:rsid w:val="005529AD"/>
    <w:rsid w:val="00552A9C"/>
    <w:rsid w:val="005535A9"/>
    <w:rsid w:val="0055363E"/>
    <w:rsid w:val="0055377B"/>
    <w:rsid w:val="0055382F"/>
    <w:rsid w:val="005544FB"/>
    <w:rsid w:val="0055460E"/>
    <w:rsid w:val="005547A7"/>
    <w:rsid w:val="005547C7"/>
    <w:rsid w:val="005550DC"/>
    <w:rsid w:val="00555156"/>
    <w:rsid w:val="00555496"/>
    <w:rsid w:val="0055559E"/>
    <w:rsid w:val="00555694"/>
    <w:rsid w:val="00555952"/>
    <w:rsid w:val="00555BB7"/>
    <w:rsid w:val="00555DBD"/>
    <w:rsid w:val="005566A7"/>
    <w:rsid w:val="00556786"/>
    <w:rsid w:val="005569C3"/>
    <w:rsid w:val="00556B69"/>
    <w:rsid w:val="00556B85"/>
    <w:rsid w:val="00557070"/>
    <w:rsid w:val="00557440"/>
    <w:rsid w:val="00557CF9"/>
    <w:rsid w:val="00560339"/>
    <w:rsid w:val="005603F0"/>
    <w:rsid w:val="005607AA"/>
    <w:rsid w:val="005609CA"/>
    <w:rsid w:val="00560B16"/>
    <w:rsid w:val="00560DDE"/>
    <w:rsid w:val="005610B0"/>
    <w:rsid w:val="0056115C"/>
    <w:rsid w:val="0056137D"/>
    <w:rsid w:val="0056187B"/>
    <w:rsid w:val="005619DE"/>
    <w:rsid w:val="0056207F"/>
    <w:rsid w:val="005626DF"/>
    <w:rsid w:val="00562919"/>
    <w:rsid w:val="00562BCC"/>
    <w:rsid w:val="00562C40"/>
    <w:rsid w:val="00562E01"/>
    <w:rsid w:val="005630DB"/>
    <w:rsid w:val="00563267"/>
    <w:rsid w:val="0056355C"/>
    <w:rsid w:val="005635A3"/>
    <w:rsid w:val="005638B6"/>
    <w:rsid w:val="00563B2C"/>
    <w:rsid w:val="00563DC2"/>
    <w:rsid w:val="00563EF1"/>
    <w:rsid w:val="005640C3"/>
    <w:rsid w:val="0056445D"/>
    <w:rsid w:val="00564464"/>
    <w:rsid w:val="00564513"/>
    <w:rsid w:val="00564549"/>
    <w:rsid w:val="005648C9"/>
    <w:rsid w:val="0056492B"/>
    <w:rsid w:val="00564AED"/>
    <w:rsid w:val="00564BFA"/>
    <w:rsid w:val="00564CB8"/>
    <w:rsid w:val="00564FEF"/>
    <w:rsid w:val="00565568"/>
    <w:rsid w:val="00565653"/>
    <w:rsid w:val="0056569F"/>
    <w:rsid w:val="00565AC4"/>
    <w:rsid w:val="005660F4"/>
    <w:rsid w:val="0056618A"/>
    <w:rsid w:val="00566267"/>
    <w:rsid w:val="00566528"/>
    <w:rsid w:val="00566BFF"/>
    <w:rsid w:val="00566C49"/>
    <w:rsid w:val="00566DE3"/>
    <w:rsid w:val="00566DEB"/>
    <w:rsid w:val="005676CA"/>
    <w:rsid w:val="00567A18"/>
    <w:rsid w:val="00567D91"/>
    <w:rsid w:val="00567F4C"/>
    <w:rsid w:val="005704B3"/>
    <w:rsid w:val="005707AC"/>
    <w:rsid w:val="00570870"/>
    <w:rsid w:val="00570FE7"/>
    <w:rsid w:val="00571501"/>
    <w:rsid w:val="0057172B"/>
    <w:rsid w:val="0057187E"/>
    <w:rsid w:val="00571CF9"/>
    <w:rsid w:val="00571D41"/>
    <w:rsid w:val="00572187"/>
    <w:rsid w:val="0057240E"/>
    <w:rsid w:val="0057244C"/>
    <w:rsid w:val="00572524"/>
    <w:rsid w:val="005726FC"/>
    <w:rsid w:val="00572B03"/>
    <w:rsid w:val="00572D8E"/>
    <w:rsid w:val="00572EFF"/>
    <w:rsid w:val="005730F5"/>
    <w:rsid w:val="0057326C"/>
    <w:rsid w:val="005736FB"/>
    <w:rsid w:val="00573883"/>
    <w:rsid w:val="005739CB"/>
    <w:rsid w:val="00574218"/>
    <w:rsid w:val="005742E9"/>
    <w:rsid w:val="0057445E"/>
    <w:rsid w:val="005746C0"/>
    <w:rsid w:val="00574A43"/>
    <w:rsid w:val="00574E0C"/>
    <w:rsid w:val="0057559F"/>
    <w:rsid w:val="005759C5"/>
    <w:rsid w:val="00575BC3"/>
    <w:rsid w:val="00575CEA"/>
    <w:rsid w:val="00575CF4"/>
    <w:rsid w:val="0057618E"/>
    <w:rsid w:val="005764D7"/>
    <w:rsid w:val="00576BA6"/>
    <w:rsid w:val="00576C37"/>
    <w:rsid w:val="00576E9B"/>
    <w:rsid w:val="00576FC8"/>
    <w:rsid w:val="00577A9B"/>
    <w:rsid w:val="00577BC3"/>
    <w:rsid w:val="005800D4"/>
    <w:rsid w:val="0058030C"/>
    <w:rsid w:val="005804C1"/>
    <w:rsid w:val="005806DB"/>
    <w:rsid w:val="00580BFE"/>
    <w:rsid w:val="00580E5C"/>
    <w:rsid w:val="00580F52"/>
    <w:rsid w:val="00581558"/>
    <w:rsid w:val="0058320F"/>
    <w:rsid w:val="00583777"/>
    <w:rsid w:val="0058383C"/>
    <w:rsid w:val="0058454A"/>
    <w:rsid w:val="00584B07"/>
    <w:rsid w:val="00584BBC"/>
    <w:rsid w:val="0058529F"/>
    <w:rsid w:val="005852CC"/>
    <w:rsid w:val="0058576C"/>
    <w:rsid w:val="00585C96"/>
    <w:rsid w:val="00585D50"/>
    <w:rsid w:val="00585FB8"/>
    <w:rsid w:val="00586082"/>
    <w:rsid w:val="005860A5"/>
    <w:rsid w:val="0058635C"/>
    <w:rsid w:val="005864DF"/>
    <w:rsid w:val="00586669"/>
    <w:rsid w:val="00586680"/>
    <w:rsid w:val="0058695C"/>
    <w:rsid w:val="00586EBD"/>
    <w:rsid w:val="0058789F"/>
    <w:rsid w:val="00587CE8"/>
    <w:rsid w:val="00587D54"/>
    <w:rsid w:val="0059037B"/>
    <w:rsid w:val="005904F2"/>
    <w:rsid w:val="00590A2D"/>
    <w:rsid w:val="00590BFD"/>
    <w:rsid w:val="00591284"/>
    <w:rsid w:val="005916C8"/>
    <w:rsid w:val="00591A29"/>
    <w:rsid w:val="005920C1"/>
    <w:rsid w:val="0059210E"/>
    <w:rsid w:val="00592188"/>
    <w:rsid w:val="005922F6"/>
    <w:rsid w:val="0059237E"/>
    <w:rsid w:val="00592A0B"/>
    <w:rsid w:val="00593136"/>
    <w:rsid w:val="005938E5"/>
    <w:rsid w:val="00593D0D"/>
    <w:rsid w:val="00593FB3"/>
    <w:rsid w:val="00594216"/>
    <w:rsid w:val="00595228"/>
    <w:rsid w:val="005956B6"/>
    <w:rsid w:val="00595F0E"/>
    <w:rsid w:val="00596039"/>
    <w:rsid w:val="005964A6"/>
    <w:rsid w:val="005968A2"/>
    <w:rsid w:val="0059743B"/>
    <w:rsid w:val="005978AD"/>
    <w:rsid w:val="005979CB"/>
    <w:rsid w:val="00597A15"/>
    <w:rsid w:val="00597B26"/>
    <w:rsid w:val="00597BD7"/>
    <w:rsid w:val="005A0632"/>
    <w:rsid w:val="005A09EB"/>
    <w:rsid w:val="005A0ACA"/>
    <w:rsid w:val="005A0CDC"/>
    <w:rsid w:val="005A0E6B"/>
    <w:rsid w:val="005A15DA"/>
    <w:rsid w:val="005A1626"/>
    <w:rsid w:val="005A16FC"/>
    <w:rsid w:val="005A1CAC"/>
    <w:rsid w:val="005A1FE9"/>
    <w:rsid w:val="005A2204"/>
    <w:rsid w:val="005A3044"/>
    <w:rsid w:val="005A315E"/>
    <w:rsid w:val="005A36CE"/>
    <w:rsid w:val="005A423C"/>
    <w:rsid w:val="005A4266"/>
    <w:rsid w:val="005A42D1"/>
    <w:rsid w:val="005A4A4E"/>
    <w:rsid w:val="005A51C4"/>
    <w:rsid w:val="005A538A"/>
    <w:rsid w:val="005A56AC"/>
    <w:rsid w:val="005A5B8B"/>
    <w:rsid w:val="005A5CD0"/>
    <w:rsid w:val="005A5EBD"/>
    <w:rsid w:val="005A6118"/>
    <w:rsid w:val="005A6869"/>
    <w:rsid w:val="005A6B84"/>
    <w:rsid w:val="005A6C00"/>
    <w:rsid w:val="005A6EAF"/>
    <w:rsid w:val="005A6FF6"/>
    <w:rsid w:val="005A710C"/>
    <w:rsid w:val="005A7367"/>
    <w:rsid w:val="005A7877"/>
    <w:rsid w:val="005A7AE5"/>
    <w:rsid w:val="005A7B40"/>
    <w:rsid w:val="005A7CEB"/>
    <w:rsid w:val="005B0145"/>
    <w:rsid w:val="005B0794"/>
    <w:rsid w:val="005B1551"/>
    <w:rsid w:val="005B158A"/>
    <w:rsid w:val="005B1726"/>
    <w:rsid w:val="005B17C5"/>
    <w:rsid w:val="005B1E8A"/>
    <w:rsid w:val="005B2405"/>
    <w:rsid w:val="005B257A"/>
    <w:rsid w:val="005B2A9D"/>
    <w:rsid w:val="005B2EF4"/>
    <w:rsid w:val="005B2F6B"/>
    <w:rsid w:val="005B2F79"/>
    <w:rsid w:val="005B38C7"/>
    <w:rsid w:val="005B39FE"/>
    <w:rsid w:val="005B4005"/>
    <w:rsid w:val="005B4121"/>
    <w:rsid w:val="005B4355"/>
    <w:rsid w:val="005B4370"/>
    <w:rsid w:val="005B4496"/>
    <w:rsid w:val="005B480B"/>
    <w:rsid w:val="005B5258"/>
    <w:rsid w:val="005B533C"/>
    <w:rsid w:val="005B5FF5"/>
    <w:rsid w:val="005B615E"/>
    <w:rsid w:val="005B64FB"/>
    <w:rsid w:val="005B6BA7"/>
    <w:rsid w:val="005B6C14"/>
    <w:rsid w:val="005B6E21"/>
    <w:rsid w:val="005B7080"/>
    <w:rsid w:val="005B70A2"/>
    <w:rsid w:val="005B736F"/>
    <w:rsid w:val="005B7574"/>
    <w:rsid w:val="005B77A1"/>
    <w:rsid w:val="005B7933"/>
    <w:rsid w:val="005B7BA3"/>
    <w:rsid w:val="005B7BD2"/>
    <w:rsid w:val="005B7CDC"/>
    <w:rsid w:val="005C03B0"/>
    <w:rsid w:val="005C0728"/>
    <w:rsid w:val="005C0838"/>
    <w:rsid w:val="005C0E4F"/>
    <w:rsid w:val="005C18A7"/>
    <w:rsid w:val="005C26F3"/>
    <w:rsid w:val="005C2719"/>
    <w:rsid w:val="005C2C75"/>
    <w:rsid w:val="005C2DC8"/>
    <w:rsid w:val="005C32E5"/>
    <w:rsid w:val="005C3572"/>
    <w:rsid w:val="005C3A4C"/>
    <w:rsid w:val="005C3FE0"/>
    <w:rsid w:val="005C4356"/>
    <w:rsid w:val="005C4417"/>
    <w:rsid w:val="005C47A0"/>
    <w:rsid w:val="005C4865"/>
    <w:rsid w:val="005C48C3"/>
    <w:rsid w:val="005C5033"/>
    <w:rsid w:val="005C534F"/>
    <w:rsid w:val="005C59F7"/>
    <w:rsid w:val="005C5C1F"/>
    <w:rsid w:val="005C5DDB"/>
    <w:rsid w:val="005C6325"/>
    <w:rsid w:val="005C6397"/>
    <w:rsid w:val="005C6C0F"/>
    <w:rsid w:val="005C6C4C"/>
    <w:rsid w:val="005C6D03"/>
    <w:rsid w:val="005C6ECE"/>
    <w:rsid w:val="005C6FA4"/>
    <w:rsid w:val="005C7462"/>
    <w:rsid w:val="005C7899"/>
    <w:rsid w:val="005C7A64"/>
    <w:rsid w:val="005D0027"/>
    <w:rsid w:val="005D0223"/>
    <w:rsid w:val="005D0609"/>
    <w:rsid w:val="005D0C7B"/>
    <w:rsid w:val="005D128A"/>
    <w:rsid w:val="005D1485"/>
    <w:rsid w:val="005D1526"/>
    <w:rsid w:val="005D17EA"/>
    <w:rsid w:val="005D199D"/>
    <w:rsid w:val="005D1A85"/>
    <w:rsid w:val="005D1D2D"/>
    <w:rsid w:val="005D201C"/>
    <w:rsid w:val="005D29E4"/>
    <w:rsid w:val="005D2A89"/>
    <w:rsid w:val="005D2B07"/>
    <w:rsid w:val="005D2B5F"/>
    <w:rsid w:val="005D2BB7"/>
    <w:rsid w:val="005D2BFA"/>
    <w:rsid w:val="005D342E"/>
    <w:rsid w:val="005D35CA"/>
    <w:rsid w:val="005D36DB"/>
    <w:rsid w:val="005D4430"/>
    <w:rsid w:val="005D4C7F"/>
    <w:rsid w:val="005D5400"/>
    <w:rsid w:val="005D5D1A"/>
    <w:rsid w:val="005D5D83"/>
    <w:rsid w:val="005D5E85"/>
    <w:rsid w:val="005D61FF"/>
    <w:rsid w:val="005D6542"/>
    <w:rsid w:val="005D6B84"/>
    <w:rsid w:val="005D6DA8"/>
    <w:rsid w:val="005D7016"/>
    <w:rsid w:val="005D7662"/>
    <w:rsid w:val="005D7A91"/>
    <w:rsid w:val="005D7D09"/>
    <w:rsid w:val="005E0491"/>
    <w:rsid w:val="005E0D26"/>
    <w:rsid w:val="005E10CE"/>
    <w:rsid w:val="005E1552"/>
    <w:rsid w:val="005E18F0"/>
    <w:rsid w:val="005E18FA"/>
    <w:rsid w:val="005E1A4F"/>
    <w:rsid w:val="005E1F15"/>
    <w:rsid w:val="005E2062"/>
    <w:rsid w:val="005E2212"/>
    <w:rsid w:val="005E2707"/>
    <w:rsid w:val="005E2D31"/>
    <w:rsid w:val="005E3372"/>
    <w:rsid w:val="005E3D3D"/>
    <w:rsid w:val="005E4315"/>
    <w:rsid w:val="005E46AE"/>
    <w:rsid w:val="005E4D5D"/>
    <w:rsid w:val="005E512A"/>
    <w:rsid w:val="005E51B2"/>
    <w:rsid w:val="005E560D"/>
    <w:rsid w:val="005E5C98"/>
    <w:rsid w:val="005E6A68"/>
    <w:rsid w:val="005E7848"/>
    <w:rsid w:val="005E785A"/>
    <w:rsid w:val="005E7C62"/>
    <w:rsid w:val="005E7D69"/>
    <w:rsid w:val="005F03BA"/>
    <w:rsid w:val="005F1296"/>
    <w:rsid w:val="005F1429"/>
    <w:rsid w:val="005F1CC8"/>
    <w:rsid w:val="005F271D"/>
    <w:rsid w:val="005F2892"/>
    <w:rsid w:val="005F28F7"/>
    <w:rsid w:val="005F2FFA"/>
    <w:rsid w:val="005F368D"/>
    <w:rsid w:val="005F3B8E"/>
    <w:rsid w:val="005F4A49"/>
    <w:rsid w:val="005F52BB"/>
    <w:rsid w:val="005F530A"/>
    <w:rsid w:val="005F58D6"/>
    <w:rsid w:val="005F58EC"/>
    <w:rsid w:val="005F5A3B"/>
    <w:rsid w:val="005F5BDE"/>
    <w:rsid w:val="005F5C24"/>
    <w:rsid w:val="005F5F82"/>
    <w:rsid w:val="005F6001"/>
    <w:rsid w:val="005F69F6"/>
    <w:rsid w:val="005F6AAA"/>
    <w:rsid w:val="005F6CC9"/>
    <w:rsid w:val="005F6E91"/>
    <w:rsid w:val="005F71CE"/>
    <w:rsid w:val="005F7696"/>
    <w:rsid w:val="005F7FA8"/>
    <w:rsid w:val="00600125"/>
    <w:rsid w:val="00600578"/>
    <w:rsid w:val="0060074A"/>
    <w:rsid w:val="00600BA1"/>
    <w:rsid w:val="00600CAB"/>
    <w:rsid w:val="00600F10"/>
    <w:rsid w:val="00601060"/>
    <w:rsid w:val="006012BC"/>
    <w:rsid w:val="0060140D"/>
    <w:rsid w:val="00601837"/>
    <w:rsid w:val="00601D41"/>
    <w:rsid w:val="0060216D"/>
    <w:rsid w:val="00602240"/>
    <w:rsid w:val="0060229E"/>
    <w:rsid w:val="006027B0"/>
    <w:rsid w:val="00602DBA"/>
    <w:rsid w:val="0060302D"/>
    <w:rsid w:val="006034ED"/>
    <w:rsid w:val="00603515"/>
    <w:rsid w:val="00604152"/>
    <w:rsid w:val="00604511"/>
    <w:rsid w:val="00604887"/>
    <w:rsid w:val="00605045"/>
    <w:rsid w:val="006054B9"/>
    <w:rsid w:val="00605552"/>
    <w:rsid w:val="00605814"/>
    <w:rsid w:val="006060D3"/>
    <w:rsid w:val="006064CF"/>
    <w:rsid w:val="00606791"/>
    <w:rsid w:val="00606890"/>
    <w:rsid w:val="00606BA8"/>
    <w:rsid w:val="00606E90"/>
    <w:rsid w:val="006074BA"/>
    <w:rsid w:val="00607E63"/>
    <w:rsid w:val="00610137"/>
    <w:rsid w:val="00610324"/>
    <w:rsid w:val="006107E2"/>
    <w:rsid w:val="00610916"/>
    <w:rsid w:val="00610966"/>
    <w:rsid w:val="00610BCB"/>
    <w:rsid w:val="00611431"/>
    <w:rsid w:val="00611674"/>
    <w:rsid w:val="0061174B"/>
    <w:rsid w:val="00611830"/>
    <w:rsid w:val="00611AB9"/>
    <w:rsid w:val="00611BF3"/>
    <w:rsid w:val="00611D51"/>
    <w:rsid w:val="00611FFC"/>
    <w:rsid w:val="0061220E"/>
    <w:rsid w:val="00612444"/>
    <w:rsid w:val="0061247C"/>
    <w:rsid w:val="00612EF6"/>
    <w:rsid w:val="00612F25"/>
    <w:rsid w:val="00612F47"/>
    <w:rsid w:val="00612F71"/>
    <w:rsid w:val="00613041"/>
    <w:rsid w:val="00613449"/>
    <w:rsid w:val="00613BD2"/>
    <w:rsid w:val="00613CF0"/>
    <w:rsid w:val="00614B41"/>
    <w:rsid w:val="00614B5E"/>
    <w:rsid w:val="00615233"/>
    <w:rsid w:val="006155F6"/>
    <w:rsid w:val="00615711"/>
    <w:rsid w:val="00615849"/>
    <w:rsid w:val="00615F77"/>
    <w:rsid w:val="006161B3"/>
    <w:rsid w:val="00616675"/>
    <w:rsid w:val="00616BEE"/>
    <w:rsid w:val="006170D9"/>
    <w:rsid w:val="00617BCD"/>
    <w:rsid w:val="00617D62"/>
    <w:rsid w:val="00617F4C"/>
    <w:rsid w:val="00617FC6"/>
    <w:rsid w:val="00620557"/>
    <w:rsid w:val="00620603"/>
    <w:rsid w:val="006208E4"/>
    <w:rsid w:val="00620BFD"/>
    <w:rsid w:val="00620EF0"/>
    <w:rsid w:val="006212B1"/>
    <w:rsid w:val="00621587"/>
    <w:rsid w:val="00621690"/>
    <w:rsid w:val="006224D7"/>
    <w:rsid w:val="00622680"/>
    <w:rsid w:val="00622B83"/>
    <w:rsid w:val="00622E1B"/>
    <w:rsid w:val="0062315C"/>
    <w:rsid w:val="006233FB"/>
    <w:rsid w:val="00623579"/>
    <w:rsid w:val="006239D3"/>
    <w:rsid w:val="00623C8D"/>
    <w:rsid w:val="00623D3E"/>
    <w:rsid w:val="00623D80"/>
    <w:rsid w:val="00623E44"/>
    <w:rsid w:val="00624118"/>
    <w:rsid w:val="006241D7"/>
    <w:rsid w:val="006244F2"/>
    <w:rsid w:val="00624BCE"/>
    <w:rsid w:val="00624BFF"/>
    <w:rsid w:val="00625246"/>
    <w:rsid w:val="006252DE"/>
    <w:rsid w:val="0062663B"/>
    <w:rsid w:val="00626ACB"/>
    <w:rsid w:val="00626D99"/>
    <w:rsid w:val="00627768"/>
    <w:rsid w:val="00627AAB"/>
    <w:rsid w:val="006303AC"/>
    <w:rsid w:val="006308D1"/>
    <w:rsid w:val="00631757"/>
    <w:rsid w:val="00632072"/>
    <w:rsid w:val="00632175"/>
    <w:rsid w:val="00632177"/>
    <w:rsid w:val="006321AA"/>
    <w:rsid w:val="006323C5"/>
    <w:rsid w:val="00632480"/>
    <w:rsid w:val="006327C6"/>
    <w:rsid w:val="00632C7F"/>
    <w:rsid w:val="00633215"/>
    <w:rsid w:val="00633544"/>
    <w:rsid w:val="00633F95"/>
    <w:rsid w:val="006348B1"/>
    <w:rsid w:val="00635497"/>
    <w:rsid w:val="00636180"/>
    <w:rsid w:val="00636596"/>
    <w:rsid w:val="00636B0D"/>
    <w:rsid w:val="00637229"/>
    <w:rsid w:val="00637849"/>
    <w:rsid w:val="00637C5A"/>
    <w:rsid w:val="0064040A"/>
    <w:rsid w:val="006406FD"/>
    <w:rsid w:val="00640992"/>
    <w:rsid w:val="00640CFB"/>
    <w:rsid w:val="00640D7A"/>
    <w:rsid w:val="0064100A"/>
    <w:rsid w:val="00641285"/>
    <w:rsid w:val="00641388"/>
    <w:rsid w:val="006416EF"/>
    <w:rsid w:val="006418A5"/>
    <w:rsid w:val="0064259B"/>
    <w:rsid w:val="00642602"/>
    <w:rsid w:val="00642784"/>
    <w:rsid w:val="006427CF"/>
    <w:rsid w:val="00642F03"/>
    <w:rsid w:val="0064313E"/>
    <w:rsid w:val="006433E9"/>
    <w:rsid w:val="00643471"/>
    <w:rsid w:val="0064361F"/>
    <w:rsid w:val="00643883"/>
    <w:rsid w:val="006439AC"/>
    <w:rsid w:val="00645098"/>
    <w:rsid w:val="00645341"/>
    <w:rsid w:val="00645AEA"/>
    <w:rsid w:val="00645CD0"/>
    <w:rsid w:val="00645F38"/>
    <w:rsid w:val="00646106"/>
    <w:rsid w:val="006463F7"/>
    <w:rsid w:val="00646D87"/>
    <w:rsid w:val="00646EED"/>
    <w:rsid w:val="006470A4"/>
    <w:rsid w:val="00647259"/>
    <w:rsid w:val="006474A3"/>
    <w:rsid w:val="00647858"/>
    <w:rsid w:val="00647D93"/>
    <w:rsid w:val="00647E7F"/>
    <w:rsid w:val="00650049"/>
    <w:rsid w:val="00650572"/>
    <w:rsid w:val="006506F9"/>
    <w:rsid w:val="00650A6D"/>
    <w:rsid w:val="00650D46"/>
    <w:rsid w:val="00650E48"/>
    <w:rsid w:val="006518C3"/>
    <w:rsid w:val="00651D8E"/>
    <w:rsid w:val="006520D2"/>
    <w:rsid w:val="00652B38"/>
    <w:rsid w:val="00652C04"/>
    <w:rsid w:val="00652C22"/>
    <w:rsid w:val="00652DDB"/>
    <w:rsid w:val="00652F70"/>
    <w:rsid w:val="00652FF4"/>
    <w:rsid w:val="00653631"/>
    <w:rsid w:val="006536D2"/>
    <w:rsid w:val="006537F1"/>
    <w:rsid w:val="00653843"/>
    <w:rsid w:val="00653E65"/>
    <w:rsid w:val="00654131"/>
    <w:rsid w:val="006543B8"/>
    <w:rsid w:val="00654644"/>
    <w:rsid w:val="00654AD8"/>
    <w:rsid w:val="00654D7B"/>
    <w:rsid w:val="00654E2C"/>
    <w:rsid w:val="006556F9"/>
    <w:rsid w:val="006559F0"/>
    <w:rsid w:val="00655CE4"/>
    <w:rsid w:val="00655D21"/>
    <w:rsid w:val="00655DB9"/>
    <w:rsid w:val="00655E73"/>
    <w:rsid w:val="00656253"/>
    <w:rsid w:val="0065646E"/>
    <w:rsid w:val="00656F03"/>
    <w:rsid w:val="00656F9F"/>
    <w:rsid w:val="0065710F"/>
    <w:rsid w:val="006575D0"/>
    <w:rsid w:val="00657788"/>
    <w:rsid w:val="00657F13"/>
    <w:rsid w:val="0066030C"/>
    <w:rsid w:val="006606F5"/>
    <w:rsid w:val="00660925"/>
    <w:rsid w:val="00660E5D"/>
    <w:rsid w:val="00661564"/>
    <w:rsid w:val="006620A8"/>
    <w:rsid w:val="00662386"/>
    <w:rsid w:val="00662AEF"/>
    <w:rsid w:val="00662B0D"/>
    <w:rsid w:val="00662E27"/>
    <w:rsid w:val="006634EA"/>
    <w:rsid w:val="006635EA"/>
    <w:rsid w:val="00663E38"/>
    <w:rsid w:val="00663F99"/>
    <w:rsid w:val="00664025"/>
    <w:rsid w:val="006648CA"/>
    <w:rsid w:val="006648FA"/>
    <w:rsid w:val="006649B4"/>
    <w:rsid w:val="00664CE3"/>
    <w:rsid w:val="00664D54"/>
    <w:rsid w:val="0066510C"/>
    <w:rsid w:val="00665219"/>
    <w:rsid w:val="006652F5"/>
    <w:rsid w:val="006655A8"/>
    <w:rsid w:val="0066567B"/>
    <w:rsid w:val="00665DAF"/>
    <w:rsid w:val="00665E5D"/>
    <w:rsid w:val="00666E50"/>
    <w:rsid w:val="0066745B"/>
    <w:rsid w:val="00667C3C"/>
    <w:rsid w:val="00667DF7"/>
    <w:rsid w:val="00670091"/>
    <w:rsid w:val="006706CF"/>
    <w:rsid w:val="00670B15"/>
    <w:rsid w:val="00671A3D"/>
    <w:rsid w:val="00671BC6"/>
    <w:rsid w:val="00671C2F"/>
    <w:rsid w:val="00672161"/>
    <w:rsid w:val="0067266A"/>
    <w:rsid w:val="00672904"/>
    <w:rsid w:val="006730DF"/>
    <w:rsid w:val="006738FD"/>
    <w:rsid w:val="00673AA5"/>
    <w:rsid w:val="00673BA5"/>
    <w:rsid w:val="00673D29"/>
    <w:rsid w:val="00673D4D"/>
    <w:rsid w:val="00673EDA"/>
    <w:rsid w:val="006743C9"/>
    <w:rsid w:val="00674558"/>
    <w:rsid w:val="00674CEE"/>
    <w:rsid w:val="006752D1"/>
    <w:rsid w:val="00675913"/>
    <w:rsid w:val="00675916"/>
    <w:rsid w:val="00675B52"/>
    <w:rsid w:val="00675F06"/>
    <w:rsid w:val="00675F40"/>
    <w:rsid w:val="00676046"/>
    <w:rsid w:val="006760AE"/>
    <w:rsid w:val="0067635E"/>
    <w:rsid w:val="00676508"/>
    <w:rsid w:val="006768DA"/>
    <w:rsid w:val="00676A65"/>
    <w:rsid w:val="00676AF5"/>
    <w:rsid w:val="00676B2E"/>
    <w:rsid w:val="00677047"/>
    <w:rsid w:val="006779EE"/>
    <w:rsid w:val="00677FCD"/>
    <w:rsid w:val="00677FCE"/>
    <w:rsid w:val="006801AB"/>
    <w:rsid w:val="006805EB"/>
    <w:rsid w:val="00680928"/>
    <w:rsid w:val="00680CB2"/>
    <w:rsid w:val="00680EA2"/>
    <w:rsid w:val="00680FBD"/>
    <w:rsid w:val="00681D38"/>
    <w:rsid w:val="00681F53"/>
    <w:rsid w:val="0068254E"/>
    <w:rsid w:val="006830FF"/>
    <w:rsid w:val="006833E4"/>
    <w:rsid w:val="0068365A"/>
    <w:rsid w:val="00683CDF"/>
    <w:rsid w:val="006842AB"/>
    <w:rsid w:val="006849C1"/>
    <w:rsid w:val="00684DCE"/>
    <w:rsid w:val="00684E96"/>
    <w:rsid w:val="00685080"/>
    <w:rsid w:val="00685AF4"/>
    <w:rsid w:val="006865F1"/>
    <w:rsid w:val="00686690"/>
    <w:rsid w:val="006867E2"/>
    <w:rsid w:val="00686AA7"/>
    <w:rsid w:val="00686B4A"/>
    <w:rsid w:val="00686F54"/>
    <w:rsid w:val="0068708E"/>
    <w:rsid w:val="0068726D"/>
    <w:rsid w:val="00687539"/>
    <w:rsid w:val="00687C36"/>
    <w:rsid w:val="00687D6A"/>
    <w:rsid w:val="00690477"/>
    <w:rsid w:val="0069054E"/>
    <w:rsid w:val="0069080A"/>
    <w:rsid w:val="00690911"/>
    <w:rsid w:val="006919C8"/>
    <w:rsid w:val="00691DDF"/>
    <w:rsid w:val="006922EB"/>
    <w:rsid w:val="00692464"/>
    <w:rsid w:val="006925F6"/>
    <w:rsid w:val="00692819"/>
    <w:rsid w:val="00692A5E"/>
    <w:rsid w:val="006940DF"/>
    <w:rsid w:val="006941C6"/>
    <w:rsid w:val="00694919"/>
    <w:rsid w:val="00694E91"/>
    <w:rsid w:val="006950A5"/>
    <w:rsid w:val="0069563C"/>
    <w:rsid w:val="00695AF6"/>
    <w:rsid w:val="00695B2B"/>
    <w:rsid w:val="00696008"/>
    <w:rsid w:val="0069630D"/>
    <w:rsid w:val="00696646"/>
    <w:rsid w:val="00696932"/>
    <w:rsid w:val="00696A79"/>
    <w:rsid w:val="00696B33"/>
    <w:rsid w:val="00696D88"/>
    <w:rsid w:val="006970BD"/>
    <w:rsid w:val="006978F8"/>
    <w:rsid w:val="00697BD0"/>
    <w:rsid w:val="006A07FA"/>
    <w:rsid w:val="006A0859"/>
    <w:rsid w:val="006A1388"/>
    <w:rsid w:val="006A1750"/>
    <w:rsid w:val="006A178F"/>
    <w:rsid w:val="006A187F"/>
    <w:rsid w:val="006A1A2B"/>
    <w:rsid w:val="006A1F6C"/>
    <w:rsid w:val="006A20F9"/>
    <w:rsid w:val="006A2158"/>
    <w:rsid w:val="006A2389"/>
    <w:rsid w:val="006A2420"/>
    <w:rsid w:val="006A2457"/>
    <w:rsid w:val="006A2618"/>
    <w:rsid w:val="006A2779"/>
    <w:rsid w:val="006A2A72"/>
    <w:rsid w:val="006A2AA8"/>
    <w:rsid w:val="006A2B14"/>
    <w:rsid w:val="006A2F21"/>
    <w:rsid w:val="006A2F2A"/>
    <w:rsid w:val="006A30BF"/>
    <w:rsid w:val="006A30C2"/>
    <w:rsid w:val="006A325A"/>
    <w:rsid w:val="006A3717"/>
    <w:rsid w:val="006A378D"/>
    <w:rsid w:val="006A3BF7"/>
    <w:rsid w:val="006A3D6C"/>
    <w:rsid w:val="006A40E4"/>
    <w:rsid w:val="006A49EC"/>
    <w:rsid w:val="006A4B3D"/>
    <w:rsid w:val="006A4CB6"/>
    <w:rsid w:val="006A4CD6"/>
    <w:rsid w:val="006A4D91"/>
    <w:rsid w:val="006A520F"/>
    <w:rsid w:val="006A5361"/>
    <w:rsid w:val="006A5934"/>
    <w:rsid w:val="006A5FE3"/>
    <w:rsid w:val="006A62E0"/>
    <w:rsid w:val="006A6B91"/>
    <w:rsid w:val="006A70B2"/>
    <w:rsid w:val="006A741C"/>
    <w:rsid w:val="006A77F0"/>
    <w:rsid w:val="006A787D"/>
    <w:rsid w:val="006A7900"/>
    <w:rsid w:val="006A7949"/>
    <w:rsid w:val="006A7972"/>
    <w:rsid w:val="006B0192"/>
    <w:rsid w:val="006B02BF"/>
    <w:rsid w:val="006B0376"/>
    <w:rsid w:val="006B06B0"/>
    <w:rsid w:val="006B06FC"/>
    <w:rsid w:val="006B07F4"/>
    <w:rsid w:val="006B09E7"/>
    <w:rsid w:val="006B0B92"/>
    <w:rsid w:val="006B0B9E"/>
    <w:rsid w:val="006B0C11"/>
    <w:rsid w:val="006B102C"/>
    <w:rsid w:val="006B13D5"/>
    <w:rsid w:val="006B171A"/>
    <w:rsid w:val="006B21E7"/>
    <w:rsid w:val="006B22C1"/>
    <w:rsid w:val="006B2602"/>
    <w:rsid w:val="006B2634"/>
    <w:rsid w:val="006B290E"/>
    <w:rsid w:val="006B2B01"/>
    <w:rsid w:val="006B30B7"/>
    <w:rsid w:val="006B3481"/>
    <w:rsid w:val="006B3502"/>
    <w:rsid w:val="006B36C0"/>
    <w:rsid w:val="006B371E"/>
    <w:rsid w:val="006B3909"/>
    <w:rsid w:val="006B3A71"/>
    <w:rsid w:val="006B4140"/>
    <w:rsid w:val="006B42B6"/>
    <w:rsid w:val="006B43DE"/>
    <w:rsid w:val="006B48CC"/>
    <w:rsid w:val="006B4C32"/>
    <w:rsid w:val="006B5441"/>
    <w:rsid w:val="006B5E41"/>
    <w:rsid w:val="006B60C4"/>
    <w:rsid w:val="006B6612"/>
    <w:rsid w:val="006B69A3"/>
    <w:rsid w:val="006B716E"/>
    <w:rsid w:val="006C0951"/>
    <w:rsid w:val="006C0D05"/>
    <w:rsid w:val="006C1064"/>
    <w:rsid w:val="006C17C7"/>
    <w:rsid w:val="006C19DB"/>
    <w:rsid w:val="006C1B2C"/>
    <w:rsid w:val="006C2051"/>
    <w:rsid w:val="006C2166"/>
    <w:rsid w:val="006C2F80"/>
    <w:rsid w:val="006C39E4"/>
    <w:rsid w:val="006C3A32"/>
    <w:rsid w:val="006C3FCB"/>
    <w:rsid w:val="006C40C4"/>
    <w:rsid w:val="006C4105"/>
    <w:rsid w:val="006C430E"/>
    <w:rsid w:val="006C438C"/>
    <w:rsid w:val="006C48C7"/>
    <w:rsid w:val="006C5495"/>
    <w:rsid w:val="006C577D"/>
    <w:rsid w:val="006C5A2F"/>
    <w:rsid w:val="006C5DE4"/>
    <w:rsid w:val="006C5EB7"/>
    <w:rsid w:val="006C632D"/>
    <w:rsid w:val="006C6434"/>
    <w:rsid w:val="006C64B5"/>
    <w:rsid w:val="006C6939"/>
    <w:rsid w:val="006C6A37"/>
    <w:rsid w:val="006C70CE"/>
    <w:rsid w:val="006C7373"/>
    <w:rsid w:val="006C7CDD"/>
    <w:rsid w:val="006D0452"/>
    <w:rsid w:val="006D060D"/>
    <w:rsid w:val="006D0613"/>
    <w:rsid w:val="006D0B2B"/>
    <w:rsid w:val="006D1001"/>
    <w:rsid w:val="006D126D"/>
    <w:rsid w:val="006D127A"/>
    <w:rsid w:val="006D140B"/>
    <w:rsid w:val="006D18F3"/>
    <w:rsid w:val="006D1976"/>
    <w:rsid w:val="006D1FC3"/>
    <w:rsid w:val="006D29AC"/>
    <w:rsid w:val="006D2E2A"/>
    <w:rsid w:val="006D2F62"/>
    <w:rsid w:val="006D2F99"/>
    <w:rsid w:val="006D36C4"/>
    <w:rsid w:val="006D3B00"/>
    <w:rsid w:val="006D45D0"/>
    <w:rsid w:val="006D4714"/>
    <w:rsid w:val="006D4AE9"/>
    <w:rsid w:val="006D4DE8"/>
    <w:rsid w:val="006D4E40"/>
    <w:rsid w:val="006D4E6F"/>
    <w:rsid w:val="006D5312"/>
    <w:rsid w:val="006D5841"/>
    <w:rsid w:val="006D5EC8"/>
    <w:rsid w:val="006D634F"/>
    <w:rsid w:val="006D6466"/>
    <w:rsid w:val="006D6513"/>
    <w:rsid w:val="006D6672"/>
    <w:rsid w:val="006D680E"/>
    <w:rsid w:val="006D6AE0"/>
    <w:rsid w:val="006D6D17"/>
    <w:rsid w:val="006D7319"/>
    <w:rsid w:val="006D79D0"/>
    <w:rsid w:val="006D7C97"/>
    <w:rsid w:val="006E00BD"/>
    <w:rsid w:val="006E0329"/>
    <w:rsid w:val="006E0FE2"/>
    <w:rsid w:val="006E13B0"/>
    <w:rsid w:val="006E13C1"/>
    <w:rsid w:val="006E156E"/>
    <w:rsid w:val="006E1658"/>
    <w:rsid w:val="006E16C2"/>
    <w:rsid w:val="006E174C"/>
    <w:rsid w:val="006E1E0C"/>
    <w:rsid w:val="006E1E7C"/>
    <w:rsid w:val="006E2268"/>
    <w:rsid w:val="006E24C4"/>
    <w:rsid w:val="006E273F"/>
    <w:rsid w:val="006E2D95"/>
    <w:rsid w:val="006E366C"/>
    <w:rsid w:val="006E3954"/>
    <w:rsid w:val="006E3B7B"/>
    <w:rsid w:val="006E3DB9"/>
    <w:rsid w:val="006E4262"/>
    <w:rsid w:val="006E437F"/>
    <w:rsid w:val="006E441A"/>
    <w:rsid w:val="006E4774"/>
    <w:rsid w:val="006E485A"/>
    <w:rsid w:val="006E48D7"/>
    <w:rsid w:val="006E4C35"/>
    <w:rsid w:val="006E4D15"/>
    <w:rsid w:val="006E55D9"/>
    <w:rsid w:val="006E614A"/>
    <w:rsid w:val="006E618F"/>
    <w:rsid w:val="006E68ED"/>
    <w:rsid w:val="006E6961"/>
    <w:rsid w:val="006E6DC9"/>
    <w:rsid w:val="006E7160"/>
    <w:rsid w:val="006E72F8"/>
    <w:rsid w:val="006E7355"/>
    <w:rsid w:val="006E7373"/>
    <w:rsid w:val="006E740A"/>
    <w:rsid w:val="006E77A2"/>
    <w:rsid w:val="006E7AA1"/>
    <w:rsid w:val="006E7CFF"/>
    <w:rsid w:val="006E7D7B"/>
    <w:rsid w:val="006E7F41"/>
    <w:rsid w:val="006F0830"/>
    <w:rsid w:val="006F0A14"/>
    <w:rsid w:val="006F0B99"/>
    <w:rsid w:val="006F0CB5"/>
    <w:rsid w:val="006F0E28"/>
    <w:rsid w:val="006F0E5E"/>
    <w:rsid w:val="006F0FCF"/>
    <w:rsid w:val="006F190A"/>
    <w:rsid w:val="006F19BB"/>
    <w:rsid w:val="006F1BEA"/>
    <w:rsid w:val="006F1CAD"/>
    <w:rsid w:val="006F1E11"/>
    <w:rsid w:val="006F1F89"/>
    <w:rsid w:val="006F1FFD"/>
    <w:rsid w:val="006F21A5"/>
    <w:rsid w:val="006F30D6"/>
    <w:rsid w:val="006F35C2"/>
    <w:rsid w:val="006F367A"/>
    <w:rsid w:val="006F3A8C"/>
    <w:rsid w:val="006F3D3A"/>
    <w:rsid w:val="006F3F55"/>
    <w:rsid w:val="006F3FCA"/>
    <w:rsid w:val="006F4F02"/>
    <w:rsid w:val="006F50E7"/>
    <w:rsid w:val="006F52B7"/>
    <w:rsid w:val="006F542F"/>
    <w:rsid w:val="006F571E"/>
    <w:rsid w:val="006F5943"/>
    <w:rsid w:val="006F6201"/>
    <w:rsid w:val="006F6E59"/>
    <w:rsid w:val="006F708F"/>
    <w:rsid w:val="006F715D"/>
    <w:rsid w:val="006F7185"/>
    <w:rsid w:val="006F71F9"/>
    <w:rsid w:val="006F7472"/>
    <w:rsid w:val="006F7649"/>
    <w:rsid w:val="00700555"/>
    <w:rsid w:val="0070066A"/>
    <w:rsid w:val="00700864"/>
    <w:rsid w:val="00700E5A"/>
    <w:rsid w:val="00701BC5"/>
    <w:rsid w:val="00701DB6"/>
    <w:rsid w:val="00702EA2"/>
    <w:rsid w:val="0070325A"/>
    <w:rsid w:val="00703363"/>
    <w:rsid w:val="0070351B"/>
    <w:rsid w:val="0070388C"/>
    <w:rsid w:val="00703A3F"/>
    <w:rsid w:val="00703ACB"/>
    <w:rsid w:val="00703C0A"/>
    <w:rsid w:val="00703C6A"/>
    <w:rsid w:val="007043B2"/>
    <w:rsid w:val="00704577"/>
    <w:rsid w:val="00704924"/>
    <w:rsid w:val="00704CA2"/>
    <w:rsid w:val="00705013"/>
    <w:rsid w:val="007051F6"/>
    <w:rsid w:val="007052A6"/>
    <w:rsid w:val="00705505"/>
    <w:rsid w:val="0070558B"/>
    <w:rsid w:val="007055FB"/>
    <w:rsid w:val="007057F1"/>
    <w:rsid w:val="007058D5"/>
    <w:rsid w:val="00705E9A"/>
    <w:rsid w:val="007061D4"/>
    <w:rsid w:val="007065AA"/>
    <w:rsid w:val="007068B8"/>
    <w:rsid w:val="007068FF"/>
    <w:rsid w:val="00706EDD"/>
    <w:rsid w:val="0070705D"/>
    <w:rsid w:val="007073D4"/>
    <w:rsid w:val="00707BE6"/>
    <w:rsid w:val="00707EF6"/>
    <w:rsid w:val="007100EC"/>
    <w:rsid w:val="00710305"/>
    <w:rsid w:val="00710AAC"/>
    <w:rsid w:val="00710CF0"/>
    <w:rsid w:val="007112BB"/>
    <w:rsid w:val="00711320"/>
    <w:rsid w:val="0071166E"/>
    <w:rsid w:val="00711B93"/>
    <w:rsid w:val="00711C0B"/>
    <w:rsid w:val="00711C45"/>
    <w:rsid w:val="007125AD"/>
    <w:rsid w:val="0071270E"/>
    <w:rsid w:val="00712FCC"/>
    <w:rsid w:val="007135BB"/>
    <w:rsid w:val="007139CD"/>
    <w:rsid w:val="00713BD4"/>
    <w:rsid w:val="00713C3E"/>
    <w:rsid w:val="007147A4"/>
    <w:rsid w:val="00714E96"/>
    <w:rsid w:val="00715164"/>
    <w:rsid w:val="007154C5"/>
    <w:rsid w:val="007158AF"/>
    <w:rsid w:val="0071598D"/>
    <w:rsid w:val="00715AEB"/>
    <w:rsid w:val="00715D64"/>
    <w:rsid w:val="007167E0"/>
    <w:rsid w:val="00716AB8"/>
    <w:rsid w:val="00716DDD"/>
    <w:rsid w:val="00716E57"/>
    <w:rsid w:val="00716FBB"/>
    <w:rsid w:val="00717201"/>
    <w:rsid w:val="0071756F"/>
    <w:rsid w:val="00717673"/>
    <w:rsid w:val="00717684"/>
    <w:rsid w:val="0071768A"/>
    <w:rsid w:val="00720318"/>
    <w:rsid w:val="0072066B"/>
    <w:rsid w:val="00720C1B"/>
    <w:rsid w:val="00720F11"/>
    <w:rsid w:val="0072109C"/>
    <w:rsid w:val="0072153F"/>
    <w:rsid w:val="007215A2"/>
    <w:rsid w:val="007215C3"/>
    <w:rsid w:val="007215E8"/>
    <w:rsid w:val="00721C45"/>
    <w:rsid w:val="00721FAB"/>
    <w:rsid w:val="00722005"/>
    <w:rsid w:val="00722116"/>
    <w:rsid w:val="007224C9"/>
    <w:rsid w:val="00722E12"/>
    <w:rsid w:val="00723142"/>
    <w:rsid w:val="00723584"/>
    <w:rsid w:val="007239E8"/>
    <w:rsid w:val="00723AAA"/>
    <w:rsid w:val="00723F4D"/>
    <w:rsid w:val="00723FF3"/>
    <w:rsid w:val="00724436"/>
    <w:rsid w:val="00724ABC"/>
    <w:rsid w:val="00724ABD"/>
    <w:rsid w:val="00724BDF"/>
    <w:rsid w:val="00725172"/>
    <w:rsid w:val="00725397"/>
    <w:rsid w:val="00725BD3"/>
    <w:rsid w:val="00725D18"/>
    <w:rsid w:val="0072636E"/>
    <w:rsid w:val="00726B1C"/>
    <w:rsid w:val="00726EF0"/>
    <w:rsid w:val="00726FF6"/>
    <w:rsid w:val="007277E9"/>
    <w:rsid w:val="00727A68"/>
    <w:rsid w:val="00727B7F"/>
    <w:rsid w:val="00727EE0"/>
    <w:rsid w:val="0073016C"/>
    <w:rsid w:val="00730427"/>
    <w:rsid w:val="0073045F"/>
    <w:rsid w:val="007304FE"/>
    <w:rsid w:val="007309C7"/>
    <w:rsid w:val="00730CAA"/>
    <w:rsid w:val="00730D48"/>
    <w:rsid w:val="00730D9D"/>
    <w:rsid w:val="00731987"/>
    <w:rsid w:val="00731E9C"/>
    <w:rsid w:val="00732568"/>
    <w:rsid w:val="007325A1"/>
    <w:rsid w:val="00732606"/>
    <w:rsid w:val="00732831"/>
    <w:rsid w:val="0073289D"/>
    <w:rsid w:val="00732FB7"/>
    <w:rsid w:val="0073324E"/>
    <w:rsid w:val="0073363C"/>
    <w:rsid w:val="00733769"/>
    <w:rsid w:val="007338F9"/>
    <w:rsid w:val="00733914"/>
    <w:rsid w:val="00733FF1"/>
    <w:rsid w:val="007340D8"/>
    <w:rsid w:val="007342BE"/>
    <w:rsid w:val="00734319"/>
    <w:rsid w:val="0073486A"/>
    <w:rsid w:val="00734A90"/>
    <w:rsid w:val="00734AE5"/>
    <w:rsid w:val="00734ECD"/>
    <w:rsid w:val="00734EEC"/>
    <w:rsid w:val="00735640"/>
    <w:rsid w:val="00735AAA"/>
    <w:rsid w:val="00735D6F"/>
    <w:rsid w:val="00735F9A"/>
    <w:rsid w:val="00736844"/>
    <w:rsid w:val="00736BC0"/>
    <w:rsid w:val="00736E11"/>
    <w:rsid w:val="00737563"/>
    <w:rsid w:val="007377B9"/>
    <w:rsid w:val="00737AD6"/>
    <w:rsid w:val="00740F1C"/>
    <w:rsid w:val="00741355"/>
    <w:rsid w:val="007418BF"/>
    <w:rsid w:val="00741C1B"/>
    <w:rsid w:val="00741D4F"/>
    <w:rsid w:val="00742833"/>
    <w:rsid w:val="00742906"/>
    <w:rsid w:val="00742AE3"/>
    <w:rsid w:val="00742B0C"/>
    <w:rsid w:val="00742E5C"/>
    <w:rsid w:val="00743028"/>
    <w:rsid w:val="00743474"/>
    <w:rsid w:val="007434F0"/>
    <w:rsid w:val="00743613"/>
    <w:rsid w:val="00744120"/>
    <w:rsid w:val="0074455C"/>
    <w:rsid w:val="0074467E"/>
    <w:rsid w:val="00744698"/>
    <w:rsid w:val="00744C99"/>
    <w:rsid w:val="00745023"/>
    <w:rsid w:val="00745416"/>
    <w:rsid w:val="00745A39"/>
    <w:rsid w:val="00745D49"/>
    <w:rsid w:val="007463C9"/>
    <w:rsid w:val="00746473"/>
    <w:rsid w:val="00746793"/>
    <w:rsid w:val="007474AB"/>
    <w:rsid w:val="00747692"/>
    <w:rsid w:val="007477A5"/>
    <w:rsid w:val="00747E76"/>
    <w:rsid w:val="00747F63"/>
    <w:rsid w:val="0075020B"/>
    <w:rsid w:val="007504F7"/>
    <w:rsid w:val="007506AE"/>
    <w:rsid w:val="00750B77"/>
    <w:rsid w:val="007510D3"/>
    <w:rsid w:val="00751338"/>
    <w:rsid w:val="00751705"/>
    <w:rsid w:val="0075203F"/>
    <w:rsid w:val="0075247D"/>
    <w:rsid w:val="007528CF"/>
    <w:rsid w:val="00752E04"/>
    <w:rsid w:val="00753172"/>
    <w:rsid w:val="0075329E"/>
    <w:rsid w:val="00753B80"/>
    <w:rsid w:val="00753E45"/>
    <w:rsid w:val="007541B1"/>
    <w:rsid w:val="00754219"/>
    <w:rsid w:val="00754593"/>
    <w:rsid w:val="007545D8"/>
    <w:rsid w:val="00754E52"/>
    <w:rsid w:val="0075513E"/>
    <w:rsid w:val="007551D2"/>
    <w:rsid w:val="00755957"/>
    <w:rsid w:val="00755DB4"/>
    <w:rsid w:val="00755FFA"/>
    <w:rsid w:val="007563FA"/>
    <w:rsid w:val="007569CA"/>
    <w:rsid w:val="00756A30"/>
    <w:rsid w:val="00756E8A"/>
    <w:rsid w:val="00756F45"/>
    <w:rsid w:val="007570ED"/>
    <w:rsid w:val="00757210"/>
    <w:rsid w:val="0075730D"/>
    <w:rsid w:val="007574AC"/>
    <w:rsid w:val="00757BF0"/>
    <w:rsid w:val="00760208"/>
    <w:rsid w:val="0076064D"/>
    <w:rsid w:val="00760741"/>
    <w:rsid w:val="00760A5B"/>
    <w:rsid w:val="00760FAF"/>
    <w:rsid w:val="007615EE"/>
    <w:rsid w:val="00761871"/>
    <w:rsid w:val="00761A60"/>
    <w:rsid w:val="00761E60"/>
    <w:rsid w:val="007623C6"/>
    <w:rsid w:val="0076274B"/>
    <w:rsid w:val="0076289E"/>
    <w:rsid w:val="007630B2"/>
    <w:rsid w:val="007647F1"/>
    <w:rsid w:val="00764AB2"/>
    <w:rsid w:val="007653C0"/>
    <w:rsid w:val="00765401"/>
    <w:rsid w:val="00765DE9"/>
    <w:rsid w:val="00765E06"/>
    <w:rsid w:val="00766087"/>
    <w:rsid w:val="00766F3A"/>
    <w:rsid w:val="0076713C"/>
    <w:rsid w:val="007677F9"/>
    <w:rsid w:val="00767C45"/>
    <w:rsid w:val="00767DCD"/>
    <w:rsid w:val="00770090"/>
    <w:rsid w:val="00770532"/>
    <w:rsid w:val="007707FE"/>
    <w:rsid w:val="007711E5"/>
    <w:rsid w:val="00771400"/>
    <w:rsid w:val="00771513"/>
    <w:rsid w:val="00771C13"/>
    <w:rsid w:val="007722E8"/>
    <w:rsid w:val="00772585"/>
    <w:rsid w:val="007729AB"/>
    <w:rsid w:val="0077300F"/>
    <w:rsid w:val="007734BB"/>
    <w:rsid w:val="00773859"/>
    <w:rsid w:val="007739D1"/>
    <w:rsid w:val="00773CD6"/>
    <w:rsid w:val="00773D74"/>
    <w:rsid w:val="00773E46"/>
    <w:rsid w:val="00773EEA"/>
    <w:rsid w:val="00773F1E"/>
    <w:rsid w:val="00774259"/>
    <w:rsid w:val="0077428A"/>
    <w:rsid w:val="007746DC"/>
    <w:rsid w:val="00774BBD"/>
    <w:rsid w:val="00774E9E"/>
    <w:rsid w:val="00775015"/>
    <w:rsid w:val="0077529F"/>
    <w:rsid w:val="00775475"/>
    <w:rsid w:val="00775768"/>
    <w:rsid w:val="00775855"/>
    <w:rsid w:val="00775D8B"/>
    <w:rsid w:val="0077631E"/>
    <w:rsid w:val="007766C6"/>
    <w:rsid w:val="007766F9"/>
    <w:rsid w:val="007767DF"/>
    <w:rsid w:val="0077689B"/>
    <w:rsid w:val="00776A9F"/>
    <w:rsid w:val="00776C12"/>
    <w:rsid w:val="0077700E"/>
    <w:rsid w:val="00777675"/>
    <w:rsid w:val="00777723"/>
    <w:rsid w:val="00780330"/>
    <w:rsid w:val="0078065D"/>
    <w:rsid w:val="00780AA5"/>
    <w:rsid w:val="00781568"/>
    <w:rsid w:val="00781656"/>
    <w:rsid w:val="0078185A"/>
    <w:rsid w:val="00781956"/>
    <w:rsid w:val="007819A6"/>
    <w:rsid w:val="00781E9D"/>
    <w:rsid w:val="0078214E"/>
    <w:rsid w:val="007825E9"/>
    <w:rsid w:val="0078292C"/>
    <w:rsid w:val="007829AD"/>
    <w:rsid w:val="00782A35"/>
    <w:rsid w:val="00782BC2"/>
    <w:rsid w:val="0078326D"/>
    <w:rsid w:val="00783507"/>
    <w:rsid w:val="00783744"/>
    <w:rsid w:val="0078390A"/>
    <w:rsid w:val="007839C3"/>
    <w:rsid w:val="007839D9"/>
    <w:rsid w:val="00783B8C"/>
    <w:rsid w:val="00783B91"/>
    <w:rsid w:val="007842B2"/>
    <w:rsid w:val="007843E1"/>
    <w:rsid w:val="007849A0"/>
    <w:rsid w:val="00784DCF"/>
    <w:rsid w:val="00785028"/>
    <w:rsid w:val="00785059"/>
    <w:rsid w:val="0078532A"/>
    <w:rsid w:val="007857E2"/>
    <w:rsid w:val="00785C67"/>
    <w:rsid w:val="00786683"/>
    <w:rsid w:val="00786AF8"/>
    <w:rsid w:val="00786B5B"/>
    <w:rsid w:val="00786C1A"/>
    <w:rsid w:val="00786EC0"/>
    <w:rsid w:val="00787630"/>
    <w:rsid w:val="00787AAB"/>
    <w:rsid w:val="0079018E"/>
    <w:rsid w:val="00790367"/>
    <w:rsid w:val="00790451"/>
    <w:rsid w:val="00790AE6"/>
    <w:rsid w:val="00790AEC"/>
    <w:rsid w:val="00790F4C"/>
    <w:rsid w:val="007911C7"/>
    <w:rsid w:val="007912FC"/>
    <w:rsid w:val="00791422"/>
    <w:rsid w:val="0079146B"/>
    <w:rsid w:val="007914A4"/>
    <w:rsid w:val="007915CF"/>
    <w:rsid w:val="007917D7"/>
    <w:rsid w:val="00791DE4"/>
    <w:rsid w:val="00791FAD"/>
    <w:rsid w:val="00792062"/>
    <w:rsid w:val="00792410"/>
    <w:rsid w:val="007929BE"/>
    <w:rsid w:val="00793111"/>
    <w:rsid w:val="0079355A"/>
    <w:rsid w:val="0079444B"/>
    <w:rsid w:val="0079495D"/>
    <w:rsid w:val="00794C76"/>
    <w:rsid w:val="00794ED3"/>
    <w:rsid w:val="007959DC"/>
    <w:rsid w:val="00795C56"/>
    <w:rsid w:val="00796A67"/>
    <w:rsid w:val="00796A77"/>
    <w:rsid w:val="00797C01"/>
    <w:rsid w:val="007A018E"/>
    <w:rsid w:val="007A09D2"/>
    <w:rsid w:val="007A0D79"/>
    <w:rsid w:val="007A1545"/>
    <w:rsid w:val="007A155C"/>
    <w:rsid w:val="007A17B9"/>
    <w:rsid w:val="007A2B15"/>
    <w:rsid w:val="007A34ED"/>
    <w:rsid w:val="007A3633"/>
    <w:rsid w:val="007A3E36"/>
    <w:rsid w:val="007A42D1"/>
    <w:rsid w:val="007A451D"/>
    <w:rsid w:val="007A471B"/>
    <w:rsid w:val="007A4988"/>
    <w:rsid w:val="007A4A26"/>
    <w:rsid w:val="007A4CF7"/>
    <w:rsid w:val="007A535E"/>
    <w:rsid w:val="007A53B1"/>
    <w:rsid w:val="007A53E4"/>
    <w:rsid w:val="007A57E3"/>
    <w:rsid w:val="007A597C"/>
    <w:rsid w:val="007A5A62"/>
    <w:rsid w:val="007A5B29"/>
    <w:rsid w:val="007A5C47"/>
    <w:rsid w:val="007A60BD"/>
    <w:rsid w:val="007A64E0"/>
    <w:rsid w:val="007A65C7"/>
    <w:rsid w:val="007A762D"/>
    <w:rsid w:val="007A7B2C"/>
    <w:rsid w:val="007A7E03"/>
    <w:rsid w:val="007B0112"/>
    <w:rsid w:val="007B0909"/>
    <w:rsid w:val="007B0DB4"/>
    <w:rsid w:val="007B0E50"/>
    <w:rsid w:val="007B1028"/>
    <w:rsid w:val="007B10EA"/>
    <w:rsid w:val="007B17EC"/>
    <w:rsid w:val="007B19EB"/>
    <w:rsid w:val="007B1D6E"/>
    <w:rsid w:val="007B1D83"/>
    <w:rsid w:val="007B1DF4"/>
    <w:rsid w:val="007B2567"/>
    <w:rsid w:val="007B29AA"/>
    <w:rsid w:val="007B2BEB"/>
    <w:rsid w:val="007B2C1A"/>
    <w:rsid w:val="007B31C0"/>
    <w:rsid w:val="007B3210"/>
    <w:rsid w:val="007B3744"/>
    <w:rsid w:val="007B3B0E"/>
    <w:rsid w:val="007B401F"/>
    <w:rsid w:val="007B46E7"/>
    <w:rsid w:val="007B4BB0"/>
    <w:rsid w:val="007B4EFF"/>
    <w:rsid w:val="007B511F"/>
    <w:rsid w:val="007B54FF"/>
    <w:rsid w:val="007B5862"/>
    <w:rsid w:val="007B5FDD"/>
    <w:rsid w:val="007B6239"/>
    <w:rsid w:val="007B623E"/>
    <w:rsid w:val="007B6401"/>
    <w:rsid w:val="007B6808"/>
    <w:rsid w:val="007B684E"/>
    <w:rsid w:val="007B6B16"/>
    <w:rsid w:val="007B6E98"/>
    <w:rsid w:val="007B6FBE"/>
    <w:rsid w:val="007B790D"/>
    <w:rsid w:val="007B7A35"/>
    <w:rsid w:val="007B7BDD"/>
    <w:rsid w:val="007B7CF2"/>
    <w:rsid w:val="007B7DA1"/>
    <w:rsid w:val="007B7DF3"/>
    <w:rsid w:val="007C0170"/>
    <w:rsid w:val="007C01AD"/>
    <w:rsid w:val="007C0265"/>
    <w:rsid w:val="007C0392"/>
    <w:rsid w:val="007C062F"/>
    <w:rsid w:val="007C0A2B"/>
    <w:rsid w:val="007C0D06"/>
    <w:rsid w:val="007C1023"/>
    <w:rsid w:val="007C112E"/>
    <w:rsid w:val="007C113F"/>
    <w:rsid w:val="007C1182"/>
    <w:rsid w:val="007C1212"/>
    <w:rsid w:val="007C2023"/>
    <w:rsid w:val="007C22AD"/>
    <w:rsid w:val="007C2560"/>
    <w:rsid w:val="007C2666"/>
    <w:rsid w:val="007C2670"/>
    <w:rsid w:val="007C2691"/>
    <w:rsid w:val="007C2BB8"/>
    <w:rsid w:val="007C2D51"/>
    <w:rsid w:val="007C31C5"/>
    <w:rsid w:val="007C35AE"/>
    <w:rsid w:val="007C36C1"/>
    <w:rsid w:val="007C3908"/>
    <w:rsid w:val="007C3AA5"/>
    <w:rsid w:val="007C3D75"/>
    <w:rsid w:val="007C4659"/>
    <w:rsid w:val="007C4737"/>
    <w:rsid w:val="007C4A12"/>
    <w:rsid w:val="007C4D13"/>
    <w:rsid w:val="007C57C3"/>
    <w:rsid w:val="007C5E1A"/>
    <w:rsid w:val="007C5FA9"/>
    <w:rsid w:val="007C637E"/>
    <w:rsid w:val="007C66A7"/>
    <w:rsid w:val="007C6BE8"/>
    <w:rsid w:val="007C6E64"/>
    <w:rsid w:val="007C7520"/>
    <w:rsid w:val="007C7900"/>
    <w:rsid w:val="007D04C5"/>
    <w:rsid w:val="007D0EE7"/>
    <w:rsid w:val="007D1730"/>
    <w:rsid w:val="007D1935"/>
    <w:rsid w:val="007D1D76"/>
    <w:rsid w:val="007D1E11"/>
    <w:rsid w:val="007D1E33"/>
    <w:rsid w:val="007D291E"/>
    <w:rsid w:val="007D2AA2"/>
    <w:rsid w:val="007D2B5C"/>
    <w:rsid w:val="007D3303"/>
    <w:rsid w:val="007D3485"/>
    <w:rsid w:val="007D3501"/>
    <w:rsid w:val="007D3521"/>
    <w:rsid w:val="007D3A2D"/>
    <w:rsid w:val="007D3D74"/>
    <w:rsid w:val="007D428C"/>
    <w:rsid w:val="007D44E7"/>
    <w:rsid w:val="007D4A5A"/>
    <w:rsid w:val="007D4FFC"/>
    <w:rsid w:val="007D50FC"/>
    <w:rsid w:val="007D5981"/>
    <w:rsid w:val="007D5D8D"/>
    <w:rsid w:val="007D5F36"/>
    <w:rsid w:val="007D600F"/>
    <w:rsid w:val="007D61F8"/>
    <w:rsid w:val="007D64A6"/>
    <w:rsid w:val="007D6836"/>
    <w:rsid w:val="007D7008"/>
    <w:rsid w:val="007D7085"/>
    <w:rsid w:val="007D71CB"/>
    <w:rsid w:val="007D777D"/>
    <w:rsid w:val="007D78D8"/>
    <w:rsid w:val="007D7AFD"/>
    <w:rsid w:val="007D7F01"/>
    <w:rsid w:val="007D7FB3"/>
    <w:rsid w:val="007E09AD"/>
    <w:rsid w:val="007E0A5F"/>
    <w:rsid w:val="007E0D42"/>
    <w:rsid w:val="007E1B5B"/>
    <w:rsid w:val="007E1B78"/>
    <w:rsid w:val="007E207C"/>
    <w:rsid w:val="007E259B"/>
    <w:rsid w:val="007E2A4A"/>
    <w:rsid w:val="007E2B5A"/>
    <w:rsid w:val="007E2EE2"/>
    <w:rsid w:val="007E3020"/>
    <w:rsid w:val="007E3697"/>
    <w:rsid w:val="007E3C5C"/>
    <w:rsid w:val="007E40AF"/>
    <w:rsid w:val="007E41E2"/>
    <w:rsid w:val="007E43F1"/>
    <w:rsid w:val="007E4784"/>
    <w:rsid w:val="007E4A2B"/>
    <w:rsid w:val="007E579F"/>
    <w:rsid w:val="007E588F"/>
    <w:rsid w:val="007E5B22"/>
    <w:rsid w:val="007E5B9B"/>
    <w:rsid w:val="007E6062"/>
    <w:rsid w:val="007E62DB"/>
    <w:rsid w:val="007E636C"/>
    <w:rsid w:val="007E6538"/>
    <w:rsid w:val="007E6F77"/>
    <w:rsid w:val="007E6FF1"/>
    <w:rsid w:val="007E7640"/>
    <w:rsid w:val="007E77D2"/>
    <w:rsid w:val="007E781A"/>
    <w:rsid w:val="007E78F1"/>
    <w:rsid w:val="007E7F38"/>
    <w:rsid w:val="007E7F44"/>
    <w:rsid w:val="007F0240"/>
    <w:rsid w:val="007F0448"/>
    <w:rsid w:val="007F049E"/>
    <w:rsid w:val="007F05A5"/>
    <w:rsid w:val="007F079A"/>
    <w:rsid w:val="007F079E"/>
    <w:rsid w:val="007F084D"/>
    <w:rsid w:val="007F1380"/>
    <w:rsid w:val="007F1839"/>
    <w:rsid w:val="007F1863"/>
    <w:rsid w:val="007F1BAD"/>
    <w:rsid w:val="007F1BF2"/>
    <w:rsid w:val="007F1D14"/>
    <w:rsid w:val="007F1FDE"/>
    <w:rsid w:val="007F21C7"/>
    <w:rsid w:val="007F22F6"/>
    <w:rsid w:val="007F2419"/>
    <w:rsid w:val="007F25CE"/>
    <w:rsid w:val="007F28B5"/>
    <w:rsid w:val="007F2A18"/>
    <w:rsid w:val="007F36BB"/>
    <w:rsid w:val="007F430E"/>
    <w:rsid w:val="007F433E"/>
    <w:rsid w:val="007F446D"/>
    <w:rsid w:val="007F4B22"/>
    <w:rsid w:val="007F4C7B"/>
    <w:rsid w:val="007F4C7C"/>
    <w:rsid w:val="007F4D58"/>
    <w:rsid w:val="007F4E70"/>
    <w:rsid w:val="007F4EEA"/>
    <w:rsid w:val="007F50C4"/>
    <w:rsid w:val="007F5777"/>
    <w:rsid w:val="007F5AF2"/>
    <w:rsid w:val="007F5D82"/>
    <w:rsid w:val="007F5D8A"/>
    <w:rsid w:val="007F6074"/>
    <w:rsid w:val="007F60B4"/>
    <w:rsid w:val="007F6A7F"/>
    <w:rsid w:val="007F6CDA"/>
    <w:rsid w:val="007F6D3B"/>
    <w:rsid w:val="007F6EC2"/>
    <w:rsid w:val="007F7068"/>
    <w:rsid w:val="007F7140"/>
    <w:rsid w:val="007F7570"/>
    <w:rsid w:val="0080028E"/>
    <w:rsid w:val="00800874"/>
    <w:rsid w:val="008009D9"/>
    <w:rsid w:val="00800D2D"/>
    <w:rsid w:val="008013B0"/>
    <w:rsid w:val="0080164C"/>
    <w:rsid w:val="00801A1C"/>
    <w:rsid w:val="00801A4F"/>
    <w:rsid w:val="00801B3B"/>
    <w:rsid w:val="00801E60"/>
    <w:rsid w:val="00801E6A"/>
    <w:rsid w:val="0080213A"/>
    <w:rsid w:val="00802540"/>
    <w:rsid w:val="00802FBA"/>
    <w:rsid w:val="00803466"/>
    <w:rsid w:val="00803853"/>
    <w:rsid w:val="00803B90"/>
    <w:rsid w:val="00803E46"/>
    <w:rsid w:val="00803E79"/>
    <w:rsid w:val="00804052"/>
    <w:rsid w:val="008041FE"/>
    <w:rsid w:val="0080421C"/>
    <w:rsid w:val="0080423A"/>
    <w:rsid w:val="00804279"/>
    <w:rsid w:val="0080473D"/>
    <w:rsid w:val="008049B2"/>
    <w:rsid w:val="00804C36"/>
    <w:rsid w:val="0080505B"/>
    <w:rsid w:val="008050FF"/>
    <w:rsid w:val="0080519B"/>
    <w:rsid w:val="00805323"/>
    <w:rsid w:val="008054F5"/>
    <w:rsid w:val="0080574A"/>
    <w:rsid w:val="008060A8"/>
    <w:rsid w:val="008061A2"/>
    <w:rsid w:val="00806266"/>
    <w:rsid w:val="00806BF7"/>
    <w:rsid w:val="00806C21"/>
    <w:rsid w:val="00806DA7"/>
    <w:rsid w:val="00807009"/>
    <w:rsid w:val="0080728C"/>
    <w:rsid w:val="00807758"/>
    <w:rsid w:val="00807977"/>
    <w:rsid w:val="00807B06"/>
    <w:rsid w:val="00807C02"/>
    <w:rsid w:val="00807D99"/>
    <w:rsid w:val="00807E55"/>
    <w:rsid w:val="00807E61"/>
    <w:rsid w:val="008104BD"/>
    <w:rsid w:val="00810546"/>
    <w:rsid w:val="008108CE"/>
    <w:rsid w:val="00811260"/>
    <w:rsid w:val="0081152E"/>
    <w:rsid w:val="00811B7A"/>
    <w:rsid w:val="00811C67"/>
    <w:rsid w:val="00811D5E"/>
    <w:rsid w:val="0081236C"/>
    <w:rsid w:val="00812791"/>
    <w:rsid w:val="0081306D"/>
    <w:rsid w:val="00813396"/>
    <w:rsid w:val="00813846"/>
    <w:rsid w:val="0081388C"/>
    <w:rsid w:val="00814045"/>
    <w:rsid w:val="008141A2"/>
    <w:rsid w:val="0081454F"/>
    <w:rsid w:val="0081488C"/>
    <w:rsid w:val="00814ADA"/>
    <w:rsid w:val="00814B28"/>
    <w:rsid w:val="008152AE"/>
    <w:rsid w:val="00815426"/>
    <w:rsid w:val="008158B2"/>
    <w:rsid w:val="00815922"/>
    <w:rsid w:val="008159D2"/>
    <w:rsid w:val="00816007"/>
    <w:rsid w:val="008164E7"/>
    <w:rsid w:val="008164EC"/>
    <w:rsid w:val="008167D1"/>
    <w:rsid w:val="00816BC0"/>
    <w:rsid w:val="0081718C"/>
    <w:rsid w:val="0081718E"/>
    <w:rsid w:val="00817590"/>
    <w:rsid w:val="008177A1"/>
    <w:rsid w:val="00817C1F"/>
    <w:rsid w:val="00817EBE"/>
    <w:rsid w:val="0082040D"/>
    <w:rsid w:val="008207A2"/>
    <w:rsid w:val="00820862"/>
    <w:rsid w:val="00820CBD"/>
    <w:rsid w:val="0082101B"/>
    <w:rsid w:val="008211C0"/>
    <w:rsid w:val="008217A0"/>
    <w:rsid w:val="00821B3C"/>
    <w:rsid w:val="00821F41"/>
    <w:rsid w:val="00821F49"/>
    <w:rsid w:val="0082262C"/>
    <w:rsid w:val="00822ADB"/>
    <w:rsid w:val="00822BD0"/>
    <w:rsid w:val="00822FC3"/>
    <w:rsid w:val="00823186"/>
    <w:rsid w:val="008231FF"/>
    <w:rsid w:val="00823333"/>
    <w:rsid w:val="00823591"/>
    <w:rsid w:val="0082366A"/>
    <w:rsid w:val="008238AD"/>
    <w:rsid w:val="008239A8"/>
    <w:rsid w:val="00823B2E"/>
    <w:rsid w:val="00823FAE"/>
    <w:rsid w:val="0082424F"/>
    <w:rsid w:val="00824444"/>
    <w:rsid w:val="00824815"/>
    <w:rsid w:val="00824FB1"/>
    <w:rsid w:val="008251AA"/>
    <w:rsid w:val="008252FA"/>
    <w:rsid w:val="0082545B"/>
    <w:rsid w:val="00825813"/>
    <w:rsid w:val="00825DC1"/>
    <w:rsid w:val="008261EE"/>
    <w:rsid w:val="00826586"/>
    <w:rsid w:val="0082733B"/>
    <w:rsid w:val="008274C4"/>
    <w:rsid w:val="008279FC"/>
    <w:rsid w:val="00830396"/>
    <w:rsid w:val="008303C1"/>
    <w:rsid w:val="0083049E"/>
    <w:rsid w:val="00830C2A"/>
    <w:rsid w:val="00830DCF"/>
    <w:rsid w:val="00831086"/>
    <w:rsid w:val="008315E5"/>
    <w:rsid w:val="00831C6C"/>
    <w:rsid w:val="00831DA6"/>
    <w:rsid w:val="008320C1"/>
    <w:rsid w:val="0083211D"/>
    <w:rsid w:val="00832233"/>
    <w:rsid w:val="008323DD"/>
    <w:rsid w:val="008324AD"/>
    <w:rsid w:val="00833117"/>
    <w:rsid w:val="00833C73"/>
    <w:rsid w:val="00834154"/>
    <w:rsid w:val="008346EF"/>
    <w:rsid w:val="008355A2"/>
    <w:rsid w:val="008359D8"/>
    <w:rsid w:val="00835CC9"/>
    <w:rsid w:val="00835F30"/>
    <w:rsid w:val="008365C7"/>
    <w:rsid w:val="00836B1A"/>
    <w:rsid w:val="00836D71"/>
    <w:rsid w:val="00837340"/>
    <w:rsid w:val="00837D78"/>
    <w:rsid w:val="00837FD2"/>
    <w:rsid w:val="0084035E"/>
    <w:rsid w:val="00840C3D"/>
    <w:rsid w:val="00841286"/>
    <w:rsid w:val="00841E67"/>
    <w:rsid w:val="00841EA7"/>
    <w:rsid w:val="00841FBD"/>
    <w:rsid w:val="00842264"/>
    <w:rsid w:val="008423E3"/>
    <w:rsid w:val="008424D5"/>
    <w:rsid w:val="008424E5"/>
    <w:rsid w:val="008425A7"/>
    <w:rsid w:val="00842E80"/>
    <w:rsid w:val="00844E1B"/>
    <w:rsid w:val="00845076"/>
    <w:rsid w:val="0084521A"/>
    <w:rsid w:val="00845BED"/>
    <w:rsid w:val="00845D22"/>
    <w:rsid w:val="00845DC3"/>
    <w:rsid w:val="00845F46"/>
    <w:rsid w:val="008465BC"/>
    <w:rsid w:val="008465E2"/>
    <w:rsid w:val="008466C6"/>
    <w:rsid w:val="00846BA6"/>
    <w:rsid w:val="00846FEF"/>
    <w:rsid w:val="00847322"/>
    <w:rsid w:val="00847A4F"/>
    <w:rsid w:val="00850559"/>
    <w:rsid w:val="008505FB"/>
    <w:rsid w:val="0085060E"/>
    <w:rsid w:val="00850803"/>
    <w:rsid w:val="008509AC"/>
    <w:rsid w:val="008510EE"/>
    <w:rsid w:val="00851178"/>
    <w:rsid w:val="008522A1"/>
    <w:rsid w:val="0085244A"/>
    <w:rsid w:val="00852B66"/>
    <w:rsid w:val="00852E17"/>
    <w:rsid w:val="00852E92"/>
    <w:rsid w:val="008531B5"/>
    <w:rsid w:val="008533A6"/>
    <w:rsid w:val="00853682"/>
    <w:rsid w:val="00853720"/>
    <w:rsid w:val="00853B6E"/>
    <w:rsid w:val="00853C81"/>
    <w:rsid w:val="00853EEA"/>
    <w:rsid w:val="008545EF"/>
    <w:rsid w:val="00854F6A"/>
    <w:rsid w:val="00855BC9"/>
    <w:rsid w:val="00855BD5"/>
    <w:rsid w:val="008565DE"/>
    <w:rsid w:val="008566C9"/>
    <w:rsid w:val="00856B5A"/>
    <w:rsid w:val="00856C38"/>
    <w:rsid w:val="008571EA"/>
    <w:rsid w:val="008575CD"/>
    <w:rsid w:val="00857C6A"/>
    <w:rsid w:val="0086011A"/>
    <w:rsid w:val="00860FD1"/>
    <w:rsid w:val="00861299"/>
    <w:rsid w:val="00861333"/>
    <w:rsid w:val="0086177B"/>
    <w:rsid w:val="00861CE6"/>
    <w:rsid w:val="008625B7"/>
    <w:rsid w:val="008628C5"/>
    <w:rsid w:val="008629F2"/>
    <w:rsid w:val="00862CD3"/>
    <w:rsid w:val="00862D88"/>
    <w:rsid w:val="008631DB"/>
    <w:rsid w:val="008639B0"/>
    <w:rsid w:val="00863B17"/>
    <w:rsid w:val="00864121"/>
    <w:rsid w:val="008641A0"/>
    <w:rsid w:val="0086423B"/>
    <w:rsid w:val="008647CC"/>
    <w:rsid w:val="00864AA5"/>
    <w:rsid w:val="00865055"/>
    <w:rsid w:val="008651C9"/>
    <w:rsid w:val="0086570A"/>
    <w:rsid w:val="00865C39"/>
    <w:rsid w:val="00865CDA"/>
    <w:rsid w:val="00865E2F"/>
    <w:rsid w:val="00865E8A"/>
    <w:rsid w:val="00865E90"/>
    <w:rsid w:val="008660BB"/>
    <w:rsid w:val="0086630A"/>
    <w:rsid w:val="0086748B"/>
    <w:rsid w:val="008679A9"/>
    <w:rsid w:val="00867C1F"/>
    <w:rsid w:val="00867F6D"/>
    <w:rsid w:val="008702D4"/>
    <w:rsid w:val="00870C72"/>
    <w:rsid w:val="00870D49"/>
    <w:rsid w:val="00870E40"/>
    <w:rsid w:val="00870EED"/>
    <w:rsid w:val="00871078"/>
    <w:rsid w:val="008710B3"/>
    <w:rsid w:val="00871765"/>
    <w:rsid w:val="008722DC"/>
    <w:rsid w:val="00872A47"/>
    <w:rsid w:val="00872AF7"/>
    <w:rsid w:val="00872F25"/>
    <w:rsid w:val="008730A0"/>
    <w:rsid w:val="00873248"/>
    <w:rsid w:val="00874924"/>
    <w:rsid w:val="008752FD"/>
    <w:rsid w:val="00875351"/>
    <w:rsid w:val="008754FC"/>
    <w:rsid w:val="00875821"/>
    <w:rsid w:val="0087598A"/>
    <w:rsid w:val="0087606D"/>
    <w:rsid w:val="00876753"/>
    <w:rsid w:val="00876BB2"/>
    <w:rsid w:val="00876D08"/>
    <w:rsid w:val="00876FC7"/>
    <w:rsid w:val="008770C8"/>
    <w:rsid w:val="00877485"/>
    <w:rsid w:val="0087758D"/>
    <w:rsid w:val="00877735"/>
    <w:rsid w:val="008779DF"/>
    <w:rsid w:val="008800DE"/>
    <w:rsid w:val="008807BF"/>
    <w:rsid w:val="00881042"/>
    <w:rsid w:val="00881390"/>
    <w:rsid w:val="0088145C"/>
    <w:rsid w:val="008814DD"/>
    <w:rsid w:val="008814E8"/>
    <w:rsid w:val="00881AF9"/>
    <w:rsid w:val="00881BD5"/>
    <w:rsid w:val="00881EDB"/>
    <w:rsid w:val="00881F8E"/>
    <w:rsid w:val="0088204C"/>
    <w:rsid w:val="0088227A"/>
    <w:rsid w:val="008822B4"/>
    <w:rsid w:val="008822DF"/>
    <w:rsid w:val="008828A7"/>
    <w:rsid w:val="00882C00"/>
    <w:rsid w:val="00882CDE"/>
    <w:rsid w:val="00883083"/>
    <w:rsid w:val="00883128"/>
    <w:rsid w:val="00883EF7"/>
    <w:rsid w:val="008840E1"/>
    <w:rsid w:val="00884231"/>
    <w:rsid w:val="008854AE"/>
    <w:rsid w:val="00885582"/>
    <w:rsid w:val="008856D9"/>
    <w:rsid w:val="00885C6A"/>
    <w:rsid w:val="00885F37"/>
    <w:rsid w:val="00886242"/>
    <w:rsid w:val="00886647"/>
    <w:rsid w:val="008866D8"/>
    <w:rsid w:val="0088695A"/>
    <w:rsid w:val="00886BA3"/>
    <w:rsid w:val="00886C94"/>
    <w:rsid w:val="00886D41"/>
    <w:rsid w:val="0088705B"/>
    <w:rsid w:val="0088724C"/>
    <w:rsid w:val="008872E4"/>
    <w:rsid w:val="00887B1E"/>
    <w:rsid w:val="00887CEC"/>
    <w:rsid w:val="00887DB1"/>
    <w:rsid w:val="00887DB8"/>
    <w:rsid w:val="008904A1"/>
    <w:rsid w:val="00890601"/>
    <w:rsid w:val="008909FA"/>
    <w:rsid w:val="0089188F"/>
    <w:rsid w:val="00891A7D"/>
    <w:rsid w:val="00891FA4"/>
    <w:rsid w:val="0089205C"/>
    <w:rsid w:val="00892161"/>
    <w:rsid w:val="0089218F"/>
    <w:rsid w:val="0089252D"/>
    <w:rsid w:val="00893485"/>
    <w:rsid w:val="00893695"/>
    <w:rsid w:val="00893B73"/>
    <w:rsid w:val="00893B98"/>
    <w:rsid w:val="00893BCB"/>
    <w:rsid w:val="00893CC1"/>
    <w:rsid w:val="00893F57"/>
    <w:rsid w:val="00894728"/>
    <w:rsid w:val="00894B94"/>
    <w:rsid w:val="00894D51"/>
    <w:rsid w:val="00894EC9"/>
    <w:rsid w:val="00894F49"/>
    <w:rsid w:val="00895077"/>
    <w:rsid w:val="008955C4"/>
    <w:rsid w:val="008955D9"/>
    <w:rsid w:val="00895AD9"/>
    <w:rsid w:val="00895E9A"/>
    <w:rsid w:val="0089604B"/>
    <w:rsid w:val="00896BA5"/>
    <w:rsid w:val="00896DBB"/>
    <w:rsid w:val="00896F3D"/>
    <w:rsid w:val="00897619"/>
    <w:rsid w:val="008A00A2"/>
    <w:rsid w:val="008A0705"/>
    <w:rsid w:val="008A0BD6"/>
    <w:rsid w:val="008A13CF"/>
    <w:rsid w:val="008A1669"/>
    <w:rsid w:val="008A1946"/>
    <w:rsid w:val="008A1AEB"/>
    <w:rsid w:val="008A1DBC"/>
    <w:rsid w:val="008A1E7A"/>
    <w:rsid w:val="008A1F24"/>
    <w:rsid w:val="008A1F74"/>
    <w:rsid w:val="008A247F"/>
    <w:rsid w:val="008A2AE5"/>
    <w:rsid w:val="008A2D61"/>
    <w:rsid w:val="008A324E"/>
    <w:rsid w:val="008A3279"/>
    <w:rsid w:val="008A35AD"/>
    <w:rsid w:val="008A3AA2"/>
    <w:rsid w:val="008A3F95"/>
    <w:rsid w:val="008A407D"/>
    <w:rsid w:val="008A4A9A"/>
    <w:rsid w:val="008A4B1D"/>
    <w:rsid w:val="008A4C73"/>
    <w:rsid w:val="008A4CC1"/>
    <w:rsid w:val="008A4D43"/>
    <w:rsid w:val="008A4DEE"/>
    <w:rsid w:val="008A51F7"/>
    <w:rsid w:val="008A574E"/>
    <w:rsid w:val="008A5CD1"/>
    <w:rsid w:val="008A60D8"/>
    <w:rsid w:val="008A624E"/>
    <w:rsid w:val="008A6C4E"/>
    <w:rsid w:val="008A7F13"/>
    <w:rsid w:val="008A7F2B"/>
    <w:rsid w:val="008B01D4"/>
    <w:rsid w:val="008B0A1D"/>
    <w:rsid w:val="008B0FC6"/>
    <w:rsid w:val="008B15CA"/>
    <w:rsid w:val="008B17BA"/>
    <w:rsid w:val="008B186D"/>
    <w:rsid w:val="008B1A63"/>
    <w:rsid w:val="008B226B"/>
    <w:rsid w:val="008B2A3D"/>
    <w:rsid w:val="008B3429"/>
    <w:rsid w:val="008B38CE"/>
    <w:rsid w:val="008B3CB3"/>
    <w:rsid w:val="008B418C"/>
    <w:rsid w:val="008B42B5"/>
    <w:rsid w:val="008B430F"/>
    <w:rsid w:val="008B4346"/>
    <w:rsid w:val="008B4380"/>
    <w:rsid w:val="008B458F"/>
    <w:rsid w:val="008B4D00"/>
    <w:rsid w:val="008B5D64"/>
    <w:rsid w:val="008B5E9D"/>
    <w:rsid w:val="008B5FC6"/>
    <w:rsid w:val="008B60DC"/>
    <w:rsid w:val="008B6532"/>
    <w:rsid w:val="008B6776"/>
    <w:rsid w:val="008B6A50"/>
    <w:rsid w:val="008B7289"/>
    <w:rsid w:val="008B7391"/>
    <w:rsid w:val="008B74DC"/>
    <w:rsid w:val="008B76FA"/>
    <w:rsid w:val="008B7961"/>
    <w:rsid w:val="008B7AB3"/>
    <w:rsid w:val="008B7EA1"/>
    <w:rsid w:val="008C0464"/>
    <w:rsid w:val="008C0AFE"/>
    <w:rsid w:val="008C0C21"/>
    <w:rsid w:val="008C0D09"/>
    <w:rsid w:val="008C105C"/>
    <w:rsid w:val="008C13D6"/>
    <w:rsid w:val="008C13E2"/>
    <w:rsid w:val="008C1A4A"/>
    <w:rsid w:val="008C1B39"/>
    <w:rsid w:val="008C1C41"/>
    <w:rsid w:val="008C1C57"/>
    <w:rsid w:val="008C1EBD"/>
    <w:rsid w:val="008C2032"/>
    <w:rsid w:val="008C217D"/>
    <w:rsid w:val="008C23CA"/>
    <w:rsid w:val="008C2A55"/>
    <w:rsid w:val="008C2B7E"/>
    <w:rsid w:val="008C2F39"/>
    <w:rsid w:val="008C335E"/>
    <w:rsid w:val="008C42D8"/>
    <w:rsid w:val="008C4445"/>
    <w:rsid w:val="008C4593"/>
    <w:rsid w:val="008C4598"/>
    <w:rsid w:val="008C4F63"/>
    <w:rsid w:val="008C556F"/>
    <w:rsid w:val="008C5656"/>
    <w:rsid w:val="008C5A62"/>
    <w:rsid w:val="008C6106"/>
    <w:rsid w:val="008C6969"/>
    <w:rsid w:val="008C6A19"/>
    <w:rsid w:val="008C74EA"/>
    <w:rsid w:val="008C75EB"/>
    <w:rsid w:val="008C7A0F"/>
    <w:rsid w:val="008C7BDB"/>
    <w:rsid w:val="008C7CA6"/>
    <w:rsid w:val="008D0033"/>
    <w:rsid w:val="008D0283"/>
    <w:rsid w:val="008D07CE"/>
    <w:rsid w:val="008D0BCE"/>
    <w:rsid w:val="008D0EFE"/>
    <w:rsid w:val="008D1072"/>
    <w:rsid w:val="008D19D3"/>
    <w:rsid w:val="008D1BEF"/>
    <w:rsid w:val="008D2047"/>
    <w:rsid w:val="008D22DF"/>
    <w:rsid w:val="008D2300"/>
    <w:rsid w:val="008D2759"/>
    <w:rsid w:val="008D2874"/>
    <w:rsid w:val="008D2A06"/>
    <w:rsid w:val="008D2C45"/>
    <w:rsid w:val="008D30AC"/>
    <w:rsid w:val="008D30EA"/>
    <w:rsid w:val="008D3125"/>
    <w:rsid w:val="008D3312"/>
    <w:rsid w:val="008D3511"/>
    <w:rsid w:val="008D3546"/>
    <w:rsid w:val="008D3D5F"/>
    <w:rsid w:val="008D4189"/>
    <w:rsid w:val="008D4BE1"/>
    <w:rsid w:val="008D4D95"/>
    <w:rsid w:val="008D4FE2"/>
    <w:rsid w:val="008D507C"/>
    <w:rsid w:val="008D5081"/>
    <w:rsid w:val="008D534C"/>
    <w:rsid w:val="008D5481"/>
    <w:rsid w:val="008D57F7"/>
    <w:rsid w:val="008D6725"/>
    <w:rsid w:val="008D6CB3"/>
    <w:rsid w:val="008D6F6F"/>
    <w:rsid w:val="008D77D6"/>
    <w:rsid w:val="008D7BBE"/>
    <w:rsid w:val="008E00B9"/>
    <w:rsid w:val="008E0406"/>
    <w:rsid w:val="008E0AB1"/>
    <w:rsid w:val="008E0DBD"/>
    <w:rsid w:val="008E209D"/>
    <w:rsid w:val="008E2881"/>
    <w:rsid w:val="008E2A9C"/>
    <w:rsid w:val="008E2EA3"/>
    <w:rsid w:val="008E2F7B"/>
    <w:rsid w:val="008E320C"/>
    <w:rsid w:val="008E3482"/>
    <w:rsid w:val="008E36D3"/>
    <w:rsid w:val="008E3C55"/>
    <w:rsid w:val="008E3E04"/>
    <w:rsid w:val="008E3ED8"/>
    <w:rsid w:val="008E414A"/>
    <w:rsid w:val="008E4848"/>
    <w:rsid w:val="008E49FB"/>
    <w:rsid w:val="008E4D27"/>
    <w:rsid w:val="008E5016"/>
    <w:rsid w:val="008E513A"/>
    <w:rsid w:val="008E52DA"/>
    <w:rsid w:val="008E5743"/>
    <w:rsid w:val="008E57E3"/>
    <w:rsid w:val="008E590B"/>
    <w:rsid w:val="008E5DD2"/>
    <w:rsid w:val="008E6386"/>
    <w:rsid w:val="008E6B0E"/>
    <w:rsid w:val="008E6BB7"/>
    <w:rsid w:val="008E732C"/>
    <w:rsid w:val="008E7648"/>
    <w:rsid w:val="008E764F"/>
    <w:rsid w:val="008E7B65"/>
    <w:rsid w:val="008F02E7"/>
    <w:rsid w:val="008F0738"/>
    <w:rsid w:val="008F07E6"/>
    <w:rsid w:val="008F0AB5"/>
    <w:rsid w:val="008F0DE4"/>
    <w:rsid w:val="008F0E4C"/>
    <w:rsid w:val="008F19A8"/>
    <w:rsid w:val="008F1C83"/>
    <w:rsid w:val="008F1C8A"/>
    <w:rsid w:val="008F1EB7"/>
    <w:rsid w:val="008F2187"/>
    <w:rsid w:val="008F234C"/>
    <w:rsid w:val="008F2A0D"/>
    <w:rsid w:val="008F2ADA"/>
    <w:rsid w:val="008F2C00"/>
    <w:rsid w:val="008F2CC4"/>
    <w:rsid w:val="008F2EA0"/>
    <w:rsid w:val="008F306D"/>
    <w:rsid w:val="008F30FC"/>
    <w:rsid w:val="008F36E6"/>
    <w:rsid w:val="008F3BCC"/>
    <w:rsid w:val="008F3E39"/>
    <w:rsid w:val="008F3EE4"/>
    <w:rsid w:val="008F40C9"/>
    <w:rsid w:val="008F41DB"/>
    <w:rsid w:val="008F4976"/>
    <w:rsid w:val="008F4CF2"/>
    <w:rsid w:val="008F521E"/>
    <w:rsid w:val="008F5860"/>
    <w:rsid w:val="008F6202"/>
    <w:rsid w:val="008F6427"/>
    <w:rsid w:val="008F6455"/>
    <w:rsid w:val="008F6530"/>
    <w:rsid w:val="008F6729"/>
    <w:rsid w:val="008F6907"/>
    <w:rsid w:val="008F6B6A"/>
    <w:rsid w:val="008F7042"/>
    <w:rsid w:val="008F72D0"/>
    <w:rsid w:val="008F77D9"/>
    <w:rsid w:val="008F798D"/>
    <w:rsid w:val="008F7A76"/>
    <w:rsid w:val="008F7BF2"/>
    <w:rsid w:val="008F7DE6"/>
    <w:rsid w:val="00900394"/>
    <w:rsid w:val="0090043C"/>
    <w:rsid w:val="009005DC"/>
    <w:rsid w:val="0090063F"/>
    <w:rsid w:val="00900945"/>
    <w:rsid w:val="00900CA8"/>
    <w:rsid w:val="0090105B"/>
    <w:rsid w:val="00901421"/>
    <w:rsid w:val="00901705"/>
    <w:rsid w:val="00901785"/>
    <w:rsid w:val="00901921"/>
    <w:rsid w:val="0090196B"/>
    <w:rsid w:val="00901C04"/>
    <w:rsid w:val="00901D96"/>
    <w:rsid w:val="0090256B"/>
    <w:rsid w:val="0090257A"/>
    <w:rsid w:val="009026DD"/>
    <w:rsid w:val="00902760"/>
    <w:rsid w:val="00902B83"/>
    <w:rsid w:val="00902D7A"/>
    <w:rsid w:val="00902D9C"/>
    <w:rsid w:val="009034CA"/>
    <w:rsid w:val="009036A5"/>
    <w:rsid w:val="009039C7"/>
    <w:rsid w:val="00904122"/>
    <w:rsid w:val="00904273"/>
    <w:rsid w:val="0090440B"/>
    <w:rsid w:val="00904A8F"/>
    <w:rsid w:val="00904CD4"/>
    <w:rsid w:val="00904DF9"/>
    <w:rsid w:val="00904E3F"/>
    <w:rsid w:val="00904F7B"/>
    <w:rsid w:val="00904F96"/>
    <w:rsid w:val="00904FA3"/>
    <w:rsid w:val="0090526A"/>
    <w:rsid w:val="00905833"/>
    <w:rsid w:val="00905925"/>
    <w:rsid w:val="009061E2"/>
    <w:rsid w:val="009062B5"/>
    <w:rsid w:val="00907400"/>
    <w:rsid w:val="00907690"/>
    <w:rsid w:val="0090774B"/>
    <w:rsid w:val="0090794C"/>
    <w:rsid w:val="00907B60"/>
    <w:rsid w:val="00907BA9"/>
    <w:rsid w:val="00907DFF"/>
    <w:rsid w:val="0091034A"/>
    <w:rsid w:val="0091055A"/>
    <w:rsid w:val="00910FCC"/>
    <w:rsid w:val="00911064"/>
    <w:rsid w:val="00911071"/>
    <w:rsid w:val="009117BC"/>
    <w:rsid w:val="00911C74"/>
    <w:rsid w:val="00911CE3"/>
    <w:rsid w:val="00911D68"/>
    <w:rsid w:val="00911E81"/>
    <w:rsid w:val="00912354"/>
    <w:rsid w:val="009127C0"/>
    <w:rsid w:val="00912869"/>
    <w:rsid w:val="00912AD3"/>
    <w:rsid w:val="009133BE"/>
    <w:rsid w:val="009137A9"/>
    <w:rsid w:val="009138ED"/>
    <w:rsid w:val="00913F67"/>
    <w:rsid w:val="009142F1"/>
    <w:rsid w:val="00914B7A"/>
    <w:rsid w:val="00914C69"/>
    <w:rsid w:val="00914DA3"/>
    <w:rsid w:val="00915016"/>
    <w:rsid w:val="00915336"/>
    <w:rsid w:val="0091544D"/>
    <w:rsid w:val="0091566A"/>
    <w:rsid w:val="00915AE7"/>
    <w:rsid w:val="00915CB2"/>
    <w:rsid w:val="00915D8D"/>
    <w:rsid w:val="00915F8E"/>
    <w:rsid w:val="00916227"/>
    <w:rsid w:val="00916D81"/>
    <w:rsid w:val="00916DD2"/>
    <w:rsid w:val="0091712F"/>
    <w:rsid w:val="0091785C"/>
    <w:rsid w:val="00920287"/>
    <w:rsid w:val="00920487"/>
    <w:rsid w:val="009209E1"/>
    <w:rsid w:val="00920A95"/>
    <w:rsid w:val="00920BA7"/>
    <w:rsid w:val="00920F08"/>
    <w:rsid w:val="00920F41"/>
    <w:rsid w:val="00920FD6"/>
    <w:rsid w:val="0092101B"/>
    <w:rsid w:val="00921586"/>
    <w:rsid w:val="00921708"/>
    <w:rsid w:val="00921A1B"/>
    <w:rsid w:val="00921D88"/>
    <w:rsid w:val="009222C7"/>
    <w:rsid w:val="0092245A"/>
    <w:rsid w:val="009224CB"/>
    <w:rsid w:val="00922A04"/>
    <w:rsid w:val="00922E2A"/>
    <w:rsid w:val="00923AAA"/>
    <w:rsid w:val="00923EE1"/>
    <w:rsid w:val="00924328"/>
    <w:rsid w:val="00924691"/>
    <w:rsid w:val="009248C6"/>
    <w:rsid w:val="009249EB"/>
    <w:rsid w:val="00924CF5"/>
    <w:rsid w:val="00924F8D"/>
    <w:rsid w:val="0092511B"/>
    <w:rsid w:val="00926372"/>
    <w:rsid w:val="009265EC"/>
    <w:rsid w:val="00926D1B"/>
    <w:rsid w:val="00926D7B"/>
    <w:rsid w:val="00927455"/>
    <w:rsid w:val="00927545"/>
    <w:rsid w:val="00927D2F"/>
    <w:rsid w:val="009301FE"/>
    <w:rsid w:val="0093027D"/>
    <w:rsid w:val="009302E1"/>
    <w:rsid w:val="0093034F"/>
    <w:rsid w:val="0093085C"/>
    <w:rsid w:val="0093138B"/>
    <w:rsid w:val="009313D1"/>
    <w:rsid w:val="009318A5"/>
    <w:rsid w:val="00931F1C"/>
    <w:rsid w:val="009321E7"/>
    <w:rsid w:val="00932302"/>
    <w:rsid w:val="0093272D"/>
    <w:rsid w:val="00932803"/>
    <w:rsid w:val="00933579"/>
    <w:rsid w:val="009336C8"/>
    <w:rsid w:val="0093396D"/>
    <w:rsid w:val="00933C14"/>
    <w:rsid w:val="00934315"/>
    <w:rsid w:val="00934574"/>
    <w:rsid w:val="009345DB"/>
    <w:rsid w:val="00934682"/>
    <w:rsid w:val="009349D6"/>
    <w:rsid w:val="00934E4A"/>
    <w:rsid w:val="009350AA"/>
    <w:rsid w:val="00935359"/>
    <w:rsid w:val="00935A67"/>
    <w:rsid w:val="00935C52"/>
    <w:rsid w:val="00935C7C"/>
    <w:rsid w:val="00935E06"/>
    <w:rsid w:val="00936053"/>
    <w:rsid w:val="0093611B"/>
    <w:rsid w:val="0093630A"/>
    <w:rsid w:val="0093630D"/>
    <w:rsid w:val="00936CF4"/>
    <w:rsid w:val="00936D63"/>
    <w:rsid w:val="00936F38"/>
    <w:rsid w:val="0093729E"/>
    <w:rsid w:val="00937F69"/>
    <w:rsid w:val="009402E2"/>
    <w:rsid w:val="0094064D"/>
    <w:rsid w:val="00940945"/>
    <w:rsid w:val="00940C6F"/>
    <w:rsid w:val="00940F0D"/>
    <w:rsid w:val="00941030"/>
    <w:rsid w:val="009410DD"/>
    <w:rsid w:val="00942807"/>
    <w:rsid w:val="00942875"/>
    <w:rsid w:val="00942B72"/>
    <w:rsid w:val="00943222"/>
    <w:rsid w:val="00943629"/>
    <w:rsid w:val="00943A2E"/>
    <w:rsid w:val="00943B6C"/>
    <w:rsid w:val="00943E13"/>
    <w:rsid w:val="009445A8"/>
    <w:rsid w:val="00944826"/>
    <w:rsid w:val="00944D16"/>
    <w:rsid w:val="009451CA"/>
    <w:rsid w:val="009451E7"/>
    <w:rsid w:val="00945448"/>
    <w:rsid w:val="00945861"/>
    <w:rsid w:val="00945D35"/>
    <w:rsid w:val="00946648"/>
    <w:rsid w:val="00946674"/>
    <w:rsid w:val="009467B9"/>
    <w:rsid w:val="0094688E"/>
    <w:rsid w:val="00946992"/>
    <w:rsid w:val="009469E5"/>
    <w:rsid w:val="00946D19"/>
    <w:rsid w:val="00946FEE"/>
    <w:rsid w:val="00947215"/>
    <w:rsid w:val="009475B6"/>
    <w:rsid w:val="00947C13"/>
    <w:rsid w:val="00947DB2"/>
    <w:rsid w:val="00950431"/>
    <w:rsid w:val="00950778"/>
    <w:rsid w:val="0095083E"/>
    <w:rsid w:val="00950A66"/>
    <w:rsid w:val="0095164D"/>
    <w:rsid w:val="009517A7"/>
    <w:rsid w:val="00951CE2"/>
    <w:rsid w:val="00952059"/>
    <w:rsid w:val="00952183"/>
    <w:rsid w:val="00952211"/>
    <w:rsid w:val="00952A5D"/>
    <w:rsid w:val="00952AF9"/>
    <w:rsid w:val="00952DC9"/>
    <w:rsid w:val="00952E65"/>
    <w:rsid w:val="00953A10"/>
    <w:rsid w:val="00953F6B"/>
    <w:rsid w:val="00954359"/>
    <w:rsid w:val="00954540"/>
    <w:rsid w:val="00954566"/>
    <w:rsid w:val="0095501C"/>
    <w:rsid w:val="009550C5"/>
    <w:rsid w:val="0095553B"/>
    <w:rsid w:val="009556CC"/>
    <w:rsid w:val="00955A4F"/>
    <w:rsid w:val="00955C37"/>
    <w:rsid w:val="00955E28"/>
    <w:rsid w:val="00956091"/>
    <w:rsid w:val="009561EA"/>
    <w:rsid w:val="00956529"/>
    <w:rsid w:val="0095654A"/>
    <w:rsid w:val="00956689"/>
    <w:rsid w:val="0095682A"/>
    <w:rsid w:val="00957239"/>
    <w:rsid w:val="00957921"/>
    <w:rsid w:val="00957C00"/>
    <w:rsid w:val="00957F56"/>
    <w:rsid w:val="00961096"/>
    <w:rsid w:val="0096148D"/>
    <w:rsid w:val="00961535"/>
    <w:rsid w:val="00961787"/>
    <w:rsid w:val="009617A6"/>
    <w:rsid w:val="00961AB3"/>
    <w:rsid w:val="00961ADC"/>
    <w:rsid w:val="00961EA1"/>
    <w:rsid w:val="00961F2E"/>
    <w:rsid w:val="00962283"/>
    <w:rsid w:val="009624B9"/>
    <w:rsid w:val="0096260F"/>
    <w:rsid w:val="0096307B"/>
    <w:rsid w:val="00963A7E"/>
    <w:rsid w:val="00963BC4"/>
    <w:rsid w:val="0096439A"/>
    <w:rsid w:val="009649BB"/>
    <w:rsid w:val="00964C1B"/>
    <w:rsid w:val="00964DDA"/>
    <w:rsid w:val="00965550"/>
    <w:rsid w:val="00965865"/>
    <w:rsid w:val="00965ABB"/>
    <w:rsid w:val="00965F54"/>
    <w:rsid w:val="009667BB"/>
    <w:rsid w:val="00966969"/>
    <w:rsid w:val="00966DEF"/>
    <w:rsid w:val="009675DB"/>
    <w:rsid w:val="009676D1"/>
    <w:rsid w:val="00970243"/>
    <w:rsid w:val="00970286"/>
    <w:rsid w:val="00970384"/>
    <w:rsid w:val="009704E9"/>
    <w:rsid w:val="00970532"/>
    <w:rsid w:val="00970781"/>
    <w:rsid w:val="009707CA"/>
    <w:rsid w:val="009709B7"/>
    <w:rsid w:val="00970B64"/>
    <w:rsid w:val="00970C14"/>
    <w:rsid w:val="00971273"/>
    <w:rsid w:val="009714BE"/>
    <w:rsid w:val="009719FE"/>
    <w:rsid w:val="00971C75"/>
    <w:rsid w:val="00971ED6"/>
    <w:rsid w:val="00971F1A"/>
    <w:rsid w:val="0097211A"/>
    <w:rsid w:val="009721C7"/>
    <w:rsid w:val="009726DC"/>
    <w:rsid w:val="00973360"/>
    <w:rsid w:val="009737B0"/>
    <w:rsid w:val="0097385A"/>
    <w:rsid w:val="00973B8D"/>
    <w:rsid w:val="00973DA4"/>
    <w:rsid w:val="00973EAE"/>
    <w:rsid w:val="00974526"/>
    <w:rsid w:val="00974B0B"/>
    <w:rsid w:val="00974C22"/>
    <w:rsid w:val="00974E5F"/>
    <w:rsid w:val="00974EDD"/>
    <w:rsid w:val="00975685"/>
    <w:rsid w:val="00975D6A"/>
    <w:rsid w:val="009768D8"/>
    <w:rsid w:val="00976A8A"/>
    <w:rsid w:val="00976AF0"/>
    <w:rsid w:val="00976D69"/>
    <w:rsid w:val="009770DE"/>
    <w:rsid w:val="00977495"/>
    <w:rsid w:val="009777FC"/>
    <w:rsid w:val="00977B8E"/>
    <w:rsid w:val="00977CD5"/>
    <w:rsid w:val="0098042E"/>
    <w:rsid w:val="00980694"/>
    <w:rsid w:val="00980994"/>
    <w:rsid w:val="00980B13"/>
    <w:rsid w:val="00981426"/>
    <w:rsid w:val="00981A67"/>
    <w:rsid w:val="00981AD5"/>
    <w:rsid w:val="00981C89"/>
    <w:rsid w:val="00981C90"/>
    <w:rsid w:val="009825DA"/>
    <w:rsid w:val="00982623"/>
    <w:rsid w:val="009829D0"/>
    <w:rsid w:val="00982A24"/>
    <w:rsid w:val="00982B56"/>
    <w:rsid w:val="00982D3F"/>
    <w:rsid w:val="00982E08"/>
    <w:rsid w:val="00982FC2"/>
    <w:rsid w:val="00982FD7"/>
    <w:rsid w:val="00983532"/>
    <w:rsid w:val="00983703"/>
    <w:rsid w:val="00983AEB"/>
    <w:rsid w:val="00983E11"/>
    <w:rsid w:val="00983E71"/>
    <w:rsid w:val="00983EFC"/>
    <w:rsid w:val="00984614"/>
    <w:rsid w:val="00984D58"/>
    <w:rsid w:val="00985217"/>
    <w:rsid w:val="00985ED0"/>
    <w:rsid w:val="00985F40"/>
    <w:rsid w:val="00986019"/>
    <w:rsid w:val="00986236"/>
    <w:rsid w:val="00986311"/>
    <w:rsid w:val="0098632F"/>
    <w:rsid w:val="0098639A"/>
    <w:rsid w:val="00986FCF"/>
    <w:rsid w:val="009870D5"/>
    <w:rsid w:val="009872DF"/>
    <w:rsid w:val="00987444"/>
    <w:rsid w:val="009875CF"/>
    <w:rsid w:val="009876C8"/>
    <w:rsid w:val="00987DDE"/>
    <w:rsid w:val="009905AB"/>
    <w:rsid w:val="00990BA7"/>
    <w:rsid w:val="00990BD8"/>
    <w:rsid w:val="00990C4A"/>
    <w:rsid w:val="00990C93"/>
    <w:rsid w:val="00990F3C"/>
    <w:rsid w:val="00991B02"/>
    <w:rsid w:val="0099241B"/>
    <w:rsid w:val="00992859"/>
    <w:rsid w:val="00992B8F"/>
    <w:rsid w:val="00992D61"/>
    <w:rsid w:val="00992E5E"/>
    <w:rsid w:val="009930EF"/>
    <w:rsid w:val="00993E98"/>
    <w:rsid w:val="00993F22"/>
    <w:rsid w:val="00994453"/>
    <w:rsid w:val="00994614"/>
    <w:rsid w:val="0099490B"/>
    <w:rsid w:val="00994C10"/>
    <w:rsid w:val="00994DF1"/>
    <w:rsid w:val="00994ECE"/>
    <w:rsid w:val="00995354"/>
    <w:rsid w:val="00995521"/>
    <w:rsid w:val="0099582E"/>
    <w:rsid w:val="00995FD0"/>
    <w:rsid w:val="009964DD"/>
    <w:rsid w:val="00996C3B"/>
    <w:rsid w:val="00996FB8"/>
    <w:rsid w:val="00997539"/>
    <w:rsid w:val="00997545"/>
    <w:rsid w:val="009977F1"/>
    <w:rsid w:val="00997809"/>
    <w:rsid w:val="00997DA5"/>
    <w:rsid w:val="00997F8B"/>
    <w:rsid w:val="009A05D6"/>
    <w:rsid w:val="009A0C53"/>
    <w:rsid w:val="009A0C73"/>
    <w:rsid w:val="009A0E8F"/>
    <w:rsid w:val="009A11B0"/>
    <w:rsid w:val="009A1271"/>
    <w:rsid w:val="009A13AF"/>
    <w:rsid w:val="009A1CC3"/>
    <w:rsid w:val="009A1ED8"/>
    <w:rsid w:val="009A1F7D"/>
    <w:rsid w:val="009A2C36"/>
    <w:rsid w:val="009A2C41"/>
    <w:rsid w:val="009A2E04"/>
    <w:rsid w:val="009A3029"/>
    <w:rsid w:val="009A307D"/>
    <w:rsid w:val="009A3369"/>
    <w:rsid w:val="009A3610"/>
    <w:rsid w:val="009A3984"/>
    <w:rsid w:val="009A43BF"/>
    <w:rsid w:val="009A4675"/>
    <w:rsid w:val="009A4B54"/>
    <w:rsid w:val="009A4D8A"/>
    <w:rsid w:val="009A55BC"/>
    <w:rsid w:val="009A5699"/>
    <w:rsid w:val="009A56B4"/>
    <w:rsid w:val="009A5B02"/>
    <w:rsid w:val="009A6020"/>
    <w:rsid w:val="009A6814"/>
    <w:rsid w:val="009A6ADF"/>
    <w:rsid w:val="009A6C40"/>
    <w:rsid w:val="009A6FB8"/>
    <w:rsid w:val="009A709B"/>
    <w:rsid w:val="009A743D"/>
    <w:rsid w:val="009A74C0"/>
    <w:rsid w:val="009A75CD"/>
    <w:rsid w:val="009A78FE"/>
    <w:rsid w:val="009A7A18"/>
    <w:rsid w:val="009A7EF6"/>
    <w:rsid w:val="009B0176"/>
    <w:rsid w:val="009B01A2"/>
    <w:rsid w:val="009B03B0"/>
    <w:rsid w:val="009B0810"/>
    <w:rsid w:val="009B09D7"/>
    <w:rsid w:val="009B0A12"/>
    <w:rsid w:val="009B0B25"/>
    <w:rsid w:val="009B0DFB"/>
    <w:rsid w:val="009B1236"/>
    <w:rsid w:val="009B138F"/>
    <w:rsid w:val="009B1529"/>
    <w:rsid w:val="009B198A"/>
    <w:rsid w:val="009B2117"/>
    <w:rsid w:val="009B223B"/>
    <w:rsid w:val="009B225B"/>
    <w:rsid w:val="009B2383"/>
    <w:rsid w:val="009B23FC"/>
    <w:rsid w:val="009B246F"/>
    <w:rsid w:val="009B2601"/>
    <w:rsid w:val="009B29FA"/>
    <w:rsid w:val="009B2A40"/>
    <w:rsid w:val="009B2B35"/>
    <w:rsid w:val="009B2D59"/>
    <w:rsid w:val="009B3155"/>
    <w:rsid w:val="009B3A2C"/>
    <w:rsid w:val="009B3AD1"/>
    <w:rsid w:val="009B3ECB"/>
    <w:rsid w:val="009B447B"/>
    <w:rsid w:val="009B4554"/>
    <w:rsid w:val="009B4662"/>
    <w:rsid w:val="009B4670"/>
    <w:rsid w:val="009B4910"/>
    <w:rsid w:val="009B4E25"/>
    <w:rsid w:val="009B512C"/>
    <w:rsid w:val="009B5964"/>
    <w:rsid w:val="009B5C30"/>
    <w:rsid w:val="009B5EA6"/>
    <w:rsid w:val="009B6A08"/>
    <w:rsid w:val="009B6A3A"/>
    <w:rsid w:val="009B6D6E"/>
    <w:rsid w:val="009B6F08"/>
    <w:rsid w:val="009B702D"/>
    <w:rsid w:val="009B71D6"/>
    <w:rsid w:val="009B7447"/>
    <w:rsid w:val="009B76CE"/>
    <w:rsid w:val="009B781B"/>
    <w:rsid w:val="009B7958"/>
    <w:rsid w:val="009B79D9"/>
    <w:rsid w:val="009B7DA4"/>
    <w:rsid w:val="009C039B"/>
    <w:rsid w:val="009C042B"/>
    <w:rsid w:val="009C0914"/>
    <w:rsid w:val="009C1004"/>
    <w:rsid w:val="009C11A4"/>
    <w:rsid w:val="009C14A8"/>
    <w:rsid w:val="009C1B68"/>
    <w:rsid w:val="009C1C98"/>
    <w:rsid w:val="009C1D16"/>
    <w:rsid w:val="009C2670"/>
    <w:rsid w:val="009C267C"/>
    <w:rsid w:val="009C27FF"/>
    <w:rsid w:val="009C2DA7"/>
    <w:rsid w:val="009C2E6A"/>
    <w:rsid w:val="009C3324"/>
    <w:rsid w:val="009C385F"/>
    <w:rsid w:val="009C3AB8"/>
    <w:rsid w:val="009C3CA5"/>
    <w:rsid w:val="009C3E02"/>
    <w:rsid w:val="009C409B"/>
    <w:rsid w:val="009C40B1"/>
    <w:rsid w:val="009C44A9"/>
    <w:rsid w:val="009C50D4"/>
    <w:rsid w:val="009C589E"/>
    <w:rsid w:val="009C5AC2"/>
    <w:rsid w:val="009C5B44"/>
    <w:rsid w:val="009C65C1"/>
    <w:rsid w:val="009C6724"/>
    <w:rsid w:val="009C696A"/>
    <w:rsid w:val="009C69EE"/>
    <w:rsid w:val="009C6E9B"/>
    <w:rsid w:val="009C717C"/>
    <w:rsid w:val="009C7916"/>
    <w:rsid w:val="009C79BB"/>
    <w:rsid w:val="009C7A5B"/>
    <w:rsid w:val="009C7C4B"/>
    <w:rsid w:val="009C7C9B"/>
    <w:rsid w:val="009C7CB3"/>
    <w:rsid w:val="009D06EB"/>
    <w:rsid w:val="009D0A09"/>
    <w:rsid w:val="009D0C8E"/>
    <w:rsid w:val="009D0CA7"/>
    <w:rsid w:val="009D10BC"/>
    <w:rsid w:val="009D122B"/>
    <w:rsid w:val="009D1251"/>
    <w:rsid w:val="009D1327"/>
    <w:rsid w:val="009D1A52"/>
    <w:rsid w:val="009D1AA9"/>
    <w:rsid w:val="009D22B4"/>
    <w:rsid w:val="009D2488"/>
    <w:rsid w:val="009D2619"/>
    <w:rsid w:val="009D2724"/>
    <w:rsid w:val="009D2FB6"/>
    <w:rsid w:val="009D30CC"/>
    <w:rsid w:val="009D30EB"/>
    <w:rsid w:val="009D3258"/>
    <w:rsid w:val="009D32C9"/>
    <w:rsid w:val="009D3633"/>
    <w:rsid w:val="009D3686"/>
    <w:rsid w:val="009D4277"/>
    <w:rsid w:val="009D4789"/>
    <w:rsid w:val="009D4B88"/>
    <w:rsid w:val="009D4F8B"/>
    <w:rsid w:val="009D503B"/>
    <w:rsid w:val="009D5766"/>
    <w:rsid w:val="009D57D8"/>
    <w:rsid w:val="009D58E6"/>
    <w:rsid w:val="009D5CDB"/>
    <w:rsid w:val="009D5D80"/>
    <w:rsid w:val="009D6221"/>
    <w:rsid w:val="009D6497"/>
    <w:rsid w:val="009D6A16"/>
    <w:rsid w:val="009D6B6D"/>
    <w:rsid w:val="009D6E74"/>
    <w:rsid w:val="009D735A"/>
    <w:rsid w:val="009D76AC"/>
    <w:rsid w:val="009D775D"/>
    <w:rsid w:val="009E00B1"/>
    <w:rsid w:val="009E01AE"/>
    <w:rsid w:val="009E0413"/>
    <w:rsid w:val="009E05C8"/>
    <w:rsid w:val="009E0787"/>
    <w:rsid w:val="009E0CAB"/>
    <w:rsid w:val="009E1532"/>
    <w:rsid w:val="009E16F0"/>
    <w:rsid w:val="009E17B8"/>
    <w:rsid w:val="009E1D1B"/>
    <w:rsid w:val="009E1F5C"/>
    <w:rsid w:val="009E22C7"/>
    <w:rsid w:val="009E24BC"/>
    <w:rsid w:val="009E2C91"/>
    <w:rsid w:val="009E2D4B"/>
    <w:rsid w:val="009E311C"/>
    <w:rsid w:val="009E3472"/>
    <w:rsid w:val="009E3969"/>
    <w:rsid w:val="009E398A"/>
    <w:rsid w:val="009E3C02"/>
    <w:rsid w:val="009E4053"/>
    <w:rsid w:val="009E43E1"/>
    <w:rsid w:val="009E497D"/>
    <w:rsid w:val="009E514C"/>
    <w:rsid w:val="009E5793"/>
    <w:rsid w:val="009E61A1"/>
    <w:rsid w:val="009E652E"/>
    <w:rsid w:val="009E65A5"/>
    <w:rsid w:val="009E6659"/>
    <w:rsid w:val="009E6676"/>
    <w:rsid w:val="009E6A25"/>
    <w:rsid w:val="009E6E11"/>
    <w:rsid w:val="009E72F6"/>
    <w:rsid w:val="009E79ED"/>
    <w:rsid w:val="009E7B01"/>
    <w:rsid w:val="009F0719"/>
    <w:rsid w:val="009F0B1D"/>
    <w:rsid w:val="009F0BE5"/>
    <w:rsid w:val="009F0D38"/>
    <w:rsid w:val="009F0FD2"/>
    <w:rsid w:val="009F1771"/>
    <w:rsid w:val="009F17B0"/>
    <w:rsid w:val="009F1BB4"/>
    <w:rsid w:val="009F23B0"/>
    <w:rsid w:val="009F27FF"/>
    <w:rsid w:val="009F2EA2"/>
    <w:rsid w:val="009F30C5"/>
    <w:rsid w:val="009F345D"/>
    <w:rsid w:val="009F3B14"/>
    <w:rsid w:val="009F44F8"/>
    <w:rsid w:val="009F4515"/>
    <w:rsid w:val="009F4DB5"/>
    <w:rsid w:val="009F59EA"/>
    <w:rsid w:val="009F5FD1"/>
    <w:rsid w:val="009F6404"/>
    <w:rsid w:val="009F7034"/>
    <w:rsid w:val="009F732D"/>
    <w:rsid w:val="009F7B95"/>
    <w:rsid w:val="00A0045A"/>
    <w:rsid w:val="00A004A5"/>
    <w:rsid w:val="00A00526"/>
    <w:rsid w:val="00A007FB"/>
    <w:rsid w:val="00A00BE2"/>
    <w:rsid w:val="00A00E45"/>
    <w:rsid w:val="00A00EC5"/>
    <w:rsid w:val="00A01FCF"/>
    <w:rsid w:val="00A02198"/>
    <w:rsid w:val="00A021EF"/>
    <w:rsid w:val="00A036BA"/>
    <w:rsid w:val="00A036F2"/>
    <w:rsid w:val="00A037AE"/>
    <w:rsid w:val="00A03B80"/>
    <w:rsid w:val="00A03BF9"/>
    <w:rsid w:val="00A03BFB"/>
    <w:rsid w:val="00A03FD3"/>
    <w:rsid w:val="00A04171"/>
    <w:rsid w:val="00A0496D"/>
    <w:rsid w:val="00A04E3A"/>
    <w:rsid w:val="00A04FE1"/>
    <w:rsid w:val="00A05267"/>
    <w:rsid w:val="00A05418"/>
    <w:rsid w:val="00A05627"/>
    <w:rsid w:val="00A0597A"/>
    <w:rsid w:val="00A069FA"/>
    <w:rsid w:val="00A06C30"/>
    <w:rsid w:val="00A06F6A"/>
    <w:rsid w:val="00A07031"/>
    <w:rsid w:val="00A0716D"/>
    <w:rsid w:val="00A0719A"/>
    <w:rsid w:val="00A07E34"/>
    <w:rsid w:val="00A07E47"/>
    <w:rsid w:val="00A1045B"/>
    <w:rsid w:val="00A10DFB"/>
    <w:rsid w:val="00A1108C"/>
    <w:rsid w:val="00A11991"/>
    <w:rsid w:val="00A11F19"/>
    <w:rsid w:val="00A12580"/>
    <w:rsid w:val="00A12960"/>
    <w:rsid w:val="00A12996"/>
    <w:rsid w:val="00A12B4A"/>
    <w:rsid w:val="00A12BB8"/>
    <w:rsid w:val="00A12BD8"/>
    <w:rsid w:val="00A12F58"/>
    <w:rsid w:val="00A1373E"/>
    <w:rsid w:val="00A137E7"/>
    <w:rsid w:val="00A13C07"/>
    <w:rsid w:val="00A13C9A"/>
    <w:rsid w:val="00A13CB2"/>
    <w:rsid w:val="00A1414F"/>
    <w:rsid w:val="00A142D2"/>
    <w:rsid w:val="00A14572"/>
    <w:rsid w:val="00A14634"/>
    <w:rsid w:val="00A147EF"/>
    <w:rsid w:val="00A14953"/>
    <w:rsid w:val="00A14D95"/>
    <w:rsid w:val="00A15981"/>
    <w:rsid w:val="00A159DA"/>
    <w:rsid w:val="00A15B04"/>
    <w:rsid w:val="00A15C1B"/>
    <w:rsid w:val="00A15F22"/>
    <w:rsid w:val="00A161D2"/>
    <w:rsid w:val="00A16332"/>
    <w:rsid w:val="00A16C01"/>
    <w:rsid w:val="00A1727C"/>
    <w:rsid w:val="00A173C5"/>
    <w:rsid w:val="00A17432"/>
    <w:rsid w:val="00A175F2"/>
    <w:rsid w:val="00A17722"/>
    <w:rsid w:val="00A17A63"/>
    <w:rsid w:val="00A200C4"/>
    <w:rsid w:val="00A205B6"/>
    <w:rsid w:val="00A20747"/>
    <w:rsid w:val="00A20A44"/>
    <w:rsid w:val="00A2102C"/>
    <w:rsid w:val="00A21560"/>
    <w:rsid w:val="00A215CB"/>
    <w:rsid w:val="00A219E7"/>
    <w:rsid w:val="00A2297B"/>
    <w:rsid w:val="00A241E5"/>
    <w:rsid w:val="00A24705"/>
    <w:rsid w:val="00A24D7E"/>
    <w:rsid w:val="00A250AE"/>
    <w:rsid w:val="00A25135"/>
    <w:rsid w:val="00A256C1"/>
    <w:rsid w:val="00A25927"/>
    <w:rsid w:val="00A25F29"/>
    <w:rsid w:val="00A26364"/>
    <w:rsid w:val="00A264E3"/>
    <w:rsid w:val="00A2650F"/>
    <w:rsid w:val="00A26633"/>
    <w:rsid w:val="00A26C25"/>
    <w:rsid w:val="00A271A2"/>
    <w:rsid w:val="00A27328"/>
    <w:rsid w:val="00A2758E"/>
    <w:rsid w:val="00A27750"/>
    <w:rsid w:val="00A27834"/>
    <w:rsid w:val="00A27D17"/>
    <w:rsid w:val="00A27FDD"/>
    <w:rsid w:val="00A30111"/>
    <w:rsid w:val="00A3158E"/>
    <w:rsid w:val="00A31689"/>
    <w:rsid w:val="00A3173B"/>
    <w:rsid w:val="00A31B57"/>
    <w:rsid w:val="00A31C06"/>
    <w:rsid w:val="00A31CC6"/>
    <w:rsid w:val="00A3206A"/>
    <w:rsid w:val="00A3226A"/>
    <w:rsid w:val="00A3234E"/>
    <w:rsid w:val="00A32E3D"/>
    <w:rsid w:val="00A33597"/>
    <w:rsid w:val="00A33AB1"/>
    <w:rsid w:val="00A33B94"/>
    <w:rsid w:val="00A34022"/>
    <w:rsid w:val="00A343AA"/>
    <w:rsid w:val="00A3444F"/>
    <w:rsid w:val="00A344D3"/>
    <w:rsid w:val="00A35024"/>
    <w:rsid w:val="00A35076"/>
    <w:rsid w:val="00A350A3"/>
    <w:rsid w:val="00A35273"/>
    <w:rsid w:val="00A3532E"/>
    <w:rsid w:val="00A3575D"/>
    <w:rsid w:val="00A35888"/>
    <w:rsid w:val="00A35BBF"/>
    <w:rsid w:val="00A35D7C"/>
    <w:rsid w:val="00A35E26"/>
    <w:rsid w:val="00A366D3"/>
    <w:rsid w:val="00A36E9E"/>
    <w:rsid w:val="00A37498"/>
    <w:rsid w:val="00A3758D"/>
    <w:rsid w:val="00A37BBA"/>
    <w:rsid w:val="00A4007C"/>
    <w:rsid w:val="00A40272"/>
    <w:rsid w:val="00A4040E"/>
    <w:rsid w:val="00A40781"/>
    <w:rsid w:val="00A40953"/>
    <w:rsid w:val="00A409A3"/>
    <w:rsid w:val="00A409C8"/>
    <w:rsid w:val="00A4131C"/>
    <w:rsid w:val="00A41355"/>
    <w:rsid w:val="00A414C9"/>
    <w:rsid w:val="00A4263B"/>
    <w:rsid w:val="00A42802"/>
    <w:rsid w:val="00A4304C"/>
    <w:rsid w:val="00A435EE"/>
    <w:rsid w:val="00A438F0"/>
    <w:rsid w:val="00A4493B"/>
    <w:rsid w:val="00A456CE"/>
    <w:rsid w:val="00A462DB"/>
    <w:rsid w:val="00A47033"/>
    <w:rsid w:val="00A472B7"/>
    <w:rsid w:val="00A47440"/>
    <w:rsid w:val="00A474F6"/>
    <w:rsid w:val="00A47516"/>
    <w:rsid w:val="00A476EC"/>
    <w:rsid w:val="00A50615"/>
    <w:rsid w:val="00A50A2F"/>
    <w:rsid w:val="00A50E72"/>
    <w:rsid w:val="00A50FD5"/>
    <w:rsid w:val="00A51210"/>
    <w:rsid w:val="00A51380"/>
    <w:rsid w:val="00A517CA"/>
    <w:rsid w:val="00A51E17"/>
    <w:rsid w:val="00A51E24"/>
    <w:rsid w:val="00A51EEC"/>
    <w:rsid w:val="00A52138"/>
    <w:rsid w:val="00A52269"/>
    <w:rsid w:val="00A52329"/>
    <w:rsid w:val="00A5251D"/>
    <w:rsid w:val="00A52AF4"/>
    <w:rsid w:val="00A52CAF"/>
    <w:rsid w:val="00A5351F"/>
    <w:rsid w:val="00A542F0"/>
    <w:rsid w:val="00A5435E"/>
    <w:rsid w:val="00A54936"/>
    <w:rsid w:val="00A54AB3"/>
    <w:rsid w:val="00A54B99"/>
    <w:rsid w:val="00A54FD5"/>
    <w:rsid w:val="00A551DA"/>
    <w:rsid w:val="00A5534E"/>
    <w:rsid w:val="00A55384"/>
    <w:rsid w:val="00A555DF"/>
    <w:rsid w:val="00A557C5"/>
    <w:rsid w:val="00A55F8E"/>
    <w:rsid w:val="00A560D3"/>
    <w:rsid w:val="00A563CE"/>
    <w:rsid w:val="00A56421"/>
    <w:rsid w:val="00A56871"/>
    <w:rsid w:val="00A568CD"/>
    <w:rsid w:val="00A56B20"/>
    <w:rsid w:val="00A56B43"/>
    <w:rsid w:val="00A56F49"/>
    <w:rsid w:val="00A570EC"/>
    <w:rsid w:val="00A574CA"/>
    <w:rsid w:val="00A57B49"/>
    <w:rsid w:val="00A57DFE"/>
    <w:rsid w:val="00A57F40"/>
    <w:rsid w:val="00A57F81"/>
    <w:rsid w:val="00A57F9A"/>
    <w:rsid w:val="00A6021B"/>
    <w:rsid w:val="00A60785"/>
    <w:rsid w:val="00A60962"/>
    <w:rsid w:val="00A610CC"/>
    <w:rsid w:val="00A614D6"/>
    <w:rsid w:val="00A6168C"/>
    <w:rsid w:val="00A61B35"/>
    <w:rsid w:val="00A61D43"/>
    <w:rsid w:val="00A62F16"/>
    <w:rsid w:val="00A63065"/>
    <w:rsid w:val="00A63397"/>
    <w:rsid w:val="00A635CD"/>
    <w:rsid w:val="00A639F4"/>
    <w:rsid w:val="00A64678"/>
    <w:rsid w:val="00A650AB"/>
    <w:rsid w:val="00A65994"/>
    <w:rsid w:val="00A65E2D"/>
    <w:rsid w:val="00A65F7F"/>
    <w:rsid w:val="00A66261"/>
    <w:rsid w:val="00A6654F"/>
    <w:rsid w:val="00A66B00"/>
    <w:rsid w:val="00A66E04"/>
    <w:rsid w:val="00A67121"/>
    <w:rsid w:val="00A67375"/>
    <w:rsid w:val="00A674F6"/>
    <w:rsid w:val="00A67B40"/>
    <w:rsid w:val="00A67BD5"/>
    <w:rsid w:val="00A67F7D"/>
    <w:rsid w:val="00A7012A"/>
    <w:rsid w:val="00A7036C"/>
    <w:rsid w:val="00A70673"/>
    <w:rsid w:val="00A7073A"/>
    <w:rsid w:val="00A70DDF"/>
    <w:rsid w:val="00A70E7E"/>
    <w:rsid w:val="00A70F65"/>
    <w:rsid w:val="00A71E21"/>
    <w:rsid w:val="00A72105"/>
    <w:rsid w:val="00A72278"/>
    <w:rsid w:val="00A725C4"/>
    <w:rsid w:val="00A72B04"/>
    <w:rsid w:val="00A72B71"/>
    <w:rsid w:val="00A72FF3"/>
    <w:rsid w:val="00A730C7"/>
    <w:rsid w:val="00A73347"/>
    <w:rsid w:val="00A73527"/>
    <w:rsid w:val="00A735AD"/>
    <w:rsid w:val="00A7366F"/>
    <w:rsid w:val="00A738D7"/>
    <w:rsid w:val="00A73A2E"/>
    <w:rsid w:val="00A740FD"/>
    <w:rsid w:val="00A74127"/>
    <w:rsid w:val="00A74177"/>
    <w:rsid w:val="00A743EF"/>
    <w:rsid w:val="00A7441C"/>
    <w:rsid w:val="00A74500"/>
    <w:rsid w:val="00A74C73"/>
    <w:rsid w:val="00A74DA3"/>
    <w:rsid w:val="00A75032"/>
    <w:rsid w:val="00A75722"/>
    <w:rsid w:val="00A75A04"/>
    <w:rsid w:val="00A75C8E"/>
    <w:rsid w:val="00A760F0"/>
    <w:rsid w:val="00A767F7"/>
    <w:rsid w:val="00A76800"/>
    <w:rsid w:val="00A768A0"/>
    <w:rsid w:val="00A76A41"/>
    <w:rsid w:val="00A76A55"/>
    <w:rsid w:val="00A76CAA"/>
    <w:rsid w:val="00A77430"/>
    <w:rsid w:val="00A7796F"/>
    <w:rsid w:val="00A806A7"/>
    <w:rsid w:val="00A80E6F"/>
    <w:rsid w:val="00A81313"/>
    <w:rsid w:val="00A813A7"/>
    <w:rsid w:val="00A8161C"/>
    <w:rsid w:val="00A81941"/>
    <w:rsid w:val="00A81B2B"/>
    <w:rsid w:val="00A81CE7"/>
    <w:rsid w:val="00A81D20"/>
    <w:rsid w:val="00A81E6C"/>
    <w:rsid w:val="00A81FC8"/>
    <w:rsid w:val="00A82271"/>
    <w:rsid w:val="00A8279E"/>
    <w:rsid w:val="00A82819"/>
    <w:rsid w:val="00A829A7"/>
    <w:rsid w:val="00A82B81"/>
    <w:rsid w:val="00A82EBE"/>
    <w:rsid w:val="00A830AE"/>
    <w:rsid w:val="00A830E8"/>
    <w:rsid w:val="00A83777"/>
    <w:rsid w:val="00A83AA2"/>
    <w:rsid w:val="00A8426F"/>
    <w:rsid w:val="00A842AB"/>
    <w:rsid w:val="00A8437D"/>
    <w:rsid w:val="00A843ED"/>
    <w:rsid w:val="00A8446C"/>
    <w:rsid w:val="00A84DF6"/>
    <w:rsid w:val="00A84E2A"/>
    <w:rsid w:val="00A850F7"/>
    <w:rsid w:val="00A8515E"/>
    <w:rsid w:val="00A85335"/>
    <w:rsid w:val="00A8546E"/>
    <w:rsid w:val="00A856D8"/>
    <w:rsid w:val="00A85ADC"/>
    <w:rsid w:val="00A85B30"/>
    <w:rsid w:val="00A86683"/>
    <w:rsid w:val="00A86E05"/>
    <w:rsid w:val="00A874F1"/>
    <w:rsid w:val="00A8782F"/>
    <w:rsid w:val="00A87F06"/>
    <w:rsid w:val="00A900CC"/>
    <w:rsid w:val="00A903AA"/>
    <w:rsid w:val="00A90677"/>
    <w:rsid w:val="00A906B9"/>
    <w:rsid w:val="00A90928"/>
    <w:rsid w:val="00A90DBA"/>
    <w:rsid w:val="00A91494"/>
    <w:rsid w:val="00A918B5"/>
    <w:rsid w:val="00A91947"/>
    <w:rsid w:val="00A919AC"/>
    <w:rsid w:val="00A919B2"/>
    <w:rsid w:val="00A919CC"/>
    <w:rsid w:val="00A91E9B"/>
    <w:rsid w:val="00A92288"/>
    <w:rsid w:val="00A923C2"/>
    <w:rsid w:val="00A9270B"/>
    <w:rsid w:val="00A92837"/>
    <w:rsid w:val="00A92890"/>
    <w:rsid w:val="00A928B0"/>
    <w:rsid w:val="00A92DB9"/>
    <w:rsid w:val="00A92EDD"/>
    <w:rsid w:val="00A92FAA"/>
    <w:rsid w:val="00A93032"/>
    <w:rsid w:val="00A932E2"/>
    <w:rsid w:val="00A93946"/>
    <w:rsid w:val="00A93C25"/>
    <w:rsid w:val="00A93E07"/>
    <w:rsid w:val="00A93ED3"/>
    <w:rsid w:val="00A93EEB"/>
    <w:rsid w:val="00A93F29"/>
    <w:rsid w:val="00A94425"/>
    <w:rsid w:val="00A94455"/>
    <w:rsid w:val="00A946EE"/>
    <w:rsid w:val="00A94D60"/>
    <w:rsid w:val="00A94FAE"/>
    <w:rsid w:val="00A9591A"/>
    <w:rsid w:val="00A95AAB"/>
    <w:rsid w:val="00A95C06"/>
    <w:rsid w:val="00A95C45"/>
    <w:rsid w:val="00A95D29"/>
    <w:rsid w:val="00A95EA7"/>
    <w:rsid w:val="00A9686B"/>
    <w:rsid w:val="00A96879"/>
    <w:rsid w:val="00A9695C"/>
    <w:rsid w:val="00A96C4C"/>
    <w:rsid w:val="00A96F85"/>
    <w:rsid w:val="00A9721A"/>
    <w:rsid w:val="00A97223"/>
    <w:rsid w:val="00A97466"/>
    <w:rsid w:val="00A976B0"/>
    <w:rsid w:val="00A97774"/>
    <w:rsid w:val="00A978FA"/>
    <w:rsid w:val="00A97DFA"/>
    <w:rsid w:val="00A97E53"/>
    <w:rsid w:val="00AA032A"/>
    <w:rsid w:val="00AA0659"/>
    <w:rsid w:val="00AA0C51"/>
    <w:rsid w:val="00AA0F9B"/>
    <w:rsid w:val="00AA1098"/>
    <w:rsid w:val="00AA17E6"/>
    <w:rsid w:val="00AA17FE"/>
    <w:rsid w:val="00AA19BD"/>
    <w:rsid w:val="00AA19D3"/>
    <w:rsid w:val="00AA2679"/>
    <w:rsid w:val="00AA2684"/>
    <w:rsid w:val="00AA296D"/>
    <w:rsid w:val="00AA2B6D"/>
    <w:rsid w:val="00AA2C96"/>
    <w:rsid w:val="00AA2D9A"/>
    <w:rsid w:val="00AA2ED4"/>
    <w:rsid w:val="00AA32A3"/>
    <w:rsid w:val="00AA32CF"/>
    <w:rsid w:val="00AA3898"/>
    <w:rsid w:val="00AA3D54"/>
    <w:rsid w:val="00AA4400"/>
    <w:rsid w:val="00AA4726"/>
    <w:rsid w:val="00AA474D"/>
    <w:rsid w:val="00AA4B29"/>
    <w:rsid w:val="00AA4F5D"/>
    <w:rsid w:val="00AA5409"/>
    <w:rsid w:val="00AA5699"/>
    <w:rsid w:val="00AA5713"/>
    <w:rsid w:val="00AA57B2"/>
    <w:rsid w:val="00AA5979"/>
    <w:rsid w:val="00AA5AEC"/>
    <w:rsid w:val="00AA5B49"/>
    <w:rsid w:val="00AA6010"/>
    <w:rsid w:val="00AA61DD"/>
    <w:rsid w:val="00AA6321"/>
    <w:rsid w:val="00AA659C"/>
    <w:rsid w:val="00AA6B7C"/>
    <w:rsid w:val="00AA7271"/>
    <w:rsid w:val="00AA7495"/>
    <w:rsid w:val="00AA793F"/>
    <w:rsid w:val="00AA7C27"/>
    <w:rsid w:val="00AA7FD8"/>
    <w:rsid w:val="00AB094C"/>
    <w:rsid w:val="00AB0B95"/>
    <w:rsid w:val="00AB0C9C"/>
    <w:rsid w:val="00AB0CF9"/>
    <w:rsid w:val="00AB0D52"/>
    <w:rsid w:val="00AB1384"/>
    <w:rsid w:val="00AB16A0"/>
    <w:rsid w:val="00AB1CD0"/>
    <w:rsid w:val="00AB2046"/>
    <w:rsid w:val="00AB21DA"/>
    <w:rsid w:val="00AB2207"/>
    <w:rsid w:val="00AB27FC"/>
    <w:rsid w:val="00AB2CB3"/>
    <w:rsid w:val="00AB2DA1"/>
    <w:rsid w:val="00AB2F51"/>
    <w:rsid w:val="00AB311C"/>
    <w:rsid w:val="00AB31BC"/>
    <w:rsid w:val="00AB356E"/>
    <w:rsid w:val="00AB399B"/>
    <w:rsid w:val="00AB3ABF"/>
    <w:rsid w:val="00AB3D62"/>
    <w:rsid w:val="00AB41BF"/>
    <w:rsid w:val="00AB46FB"/>
    <w:rsid w:val="00AB4E72"/>
    <w:rsid w:val="00AB527C"/>
    <w:rsid w:val="00AB5364"/>
    <w:rsid w:val="00AB55C4"/>
    <w:rsid w:val="00AB5FCA"/>
    <w:rsid w:val="00AB62FC"/>
    <w:rsid w:val="00AB6DE2"/>
    <w:rsid w:val="00AB711E"/>
    <w:rsid w:val="00AB7368"/>
    <w:rsid w:val="00AB751A"/>
    <w:rsid w:val="00AB7706"/>
    <w:rsid w:val="00AB7BA5"/>
    <w:rsid w:val="00AC0E55"/>
    <w:rsid w:val="00AC0FE6"/>
    <w:rsid w:val="00AC1032"/>
    <w:rsid w:val="00AC11BE"/>
    <w:rsid w:val="00AC1313"/>
    <w:rsid w:val="00AC14E9"/>
    <w:rsid w:val="00AC154B"/>
    <w:rsid w:val="00AC1838"/>
    <w:rsid w:val="00AC1853"/>
    <w:rsid w:val="00AC1C62"/>
    <w:rsid w:val="00AC1C8B"/>
    <w:rsid w:val="00AC1F60"/>
    <w:rsid w:val="00AC200C"/>
    <w:rsid w:val="00AC29C2"/>
    <w:rsid w:val="00AC29CD"/>
    <w:rsid w:val="00AC29F0"/>
    <w:rsid w:val="00AC2FCB"/>
    <w:rsid w:val="00AC317E"/>
    <w:rsid w:val="00AC3239"/>
    <w:rsid w:val="00AC350A"/>
    <w:rsid w:val="00AC3B49"/>
    <w:rsid w:val="00AC3DB5"/>
    <w:rsid w:val="00AC46FE"/>
    <w:rsid w:val="00AC4F50"/>
    <w:rsid w:val="00AC56A5"/>
    <w:rsid w:val="00AC57BC"/>
    <w:rsid w:val="00AC5CB4"/>
    <w:rsid w:val="00AC6053"/>
    <w:rsid w:val="00AC6131"/>
    <w:rsid w:val="00AC61ED"/>
    <w:rsid w:val="00AC6B8B"/>
    <w:rsid w:val="00AC6D4C"/>
    <w:rsid w:val="00AC739F"/>
    <w:rsid w:val="00AC769C"/>
    <w:rsid w:val="00AC7BE7"/>
    <w:rsid w:val="00AC7CB1"/>
    <w:rsid w:val="00AC7FA0"/>
    <w:rsid w:val="00AD0272"/>
    <w:rsid w:val="00AD039E"/>
    <w:rsid w:val="00AD04E6"/>
    <w:rsid w:val="00AD0733"/>
    <w:rsid w:val="00AD075F"/>
    <w:rsid w:val="00AD13B1"/>
    <w:rsid w:val="00AD1570"/>
    <w:rsid w:val="00AD194F"/>
    <w:rsid w:val="00AD19A9"/>
    <w:rsid w:val="00AD1A2F"/>
    <w:rsid w:val="00AD1DED"/>
    <w:rsid w:val="00AD2291"/>
    <w:rsid w:val="00AD2342"/>
    <w:rsid w:val="00AD2398"/>
    <w:rsid w:val="00AD2619"/>
    <w:rsid w:val="00AD2813"/>
    <w:rsid w:val="00AD29D8"/>
    <w:rsid w:val="00AD2FB7"/>
    <w:rsid w:val="00AD3001"/>
    <w:rsid w:val="00AD3026"/>
    <w:rsid w:val="00AD3074"/>
    <w:rsid w:val="00AD315F"/>
    <w:rsid w:val="00AD325B"/>
    <w:rsid w:val="00AD327F"/>
    <w:rsid w:val="00AD33FD"/>
    <w:rsid w:val="00AD34AC"/>
    <w:rsid w:val="00AD3668"/>
    <w:rsid w:val="00AD37F4"/>
    <w:rsid w:val="00AD39DB"/>
    <w:rsid w:val="00AD3A36"/>
    <w:rsid w:val="00AD3E08"/>
    <w:rsid w:val="00AD43BD"/>
    <w:rsid w:val="00AD47E2"/>
    <w:rsid w:val="00AD4A06"/>
    <w:rsid w:val="00AD4A32"/>
    <w:rsid w:val="00AD52DD"/>
    <w:rsid w:val="00AD5819"/>
    <w:rsid w:val="00AD5A40"/>
    <w:rsid w:val="00AD5BC0"/>
    <w:rsid w:val="00AD60E4"/>
    <w:rsid w:val="00AD6240"/>
    <w:rsid w:val="00AD637F"/>
    <w:rsid w:val="00AD66EC"/>
    <w:rsid w:val="00AD695C"/>
    <w:rsid w:val="00AD6C0C"/>
    <w:rsid w:val="00AD7620"/>
    <w:rsid w:val="00AD77BD"/>
    <w:rsid w:val="00AD782D"/>
    <w:rsid w:val="00AD7CFD"/>
    <w:rsid w:val="00AD7ECA"/>
    <w:rsid w:val="00AE0837"/>
    <w:rsid w:val="00AE0ADD"/>
    <w:rsid w:val="00AE0AF4"/>
    <w:rsid w:val="00AE0C14"/>
    <w:rsid w:val="00AE0D2D"/>
    <w:rsid w:val="00AE15A3"/>
    <w:rsid w:val="00AE16F4"/>
    <w:rsid w:val="00AE177D"/>
    <w:rsid w:val="00AE1C03"/>
    <w:rsid w:val="00AE1C48"/>
    <w:rsid w:val="00AE1D48"/>
    <w:rsid w:val="00AE2111"/>
    <w:rsid w:val="00AE2328"/>
    <w:rsid w:val="00AE23F4"/>
    <w:rsid w:val="00AE26D5"/>
    <w:rsid w:val="00AE295F"/>
    <w:rsid w:val="00AE2E7D"/>
    <w:rsid w:val="00AE3516"/>
    <w:rsid w:val="00AE356E"/>
    <w:rsid w:val="00AE35CD"/>
    <w:rsid w:val="00AE37F7"/>
    <w:rsid w:val="00AE38C5"/>
    <w:rsid w:val="00AE3B0F"/>
    <w:rsid w:val="00AE3CAF"/>
    <w:rsid w:val="00AE3D36"/>
    <w:rsid w:val="00AE3EC9"/>
    <w:rsid w:val="00AE4AF2"/>
    <w:rsid w:val="00AE4B3E"/>
    <w:rsid w:val="00AE4BFE"/>
    <w:rsid w:val="00AE4C60"/>
    <w:rsid w:val="00AE504E"/>
    <w:rsid w:val="00AE5419"/>
    <w:rsid w:val="00AE5971"/>
    <w:rsid w:val="00AE5DC1"/>
    <w:rsid w:val="00AE5E3E"/>
    <w:rsid w:val="00AE61E3"/>
    <w:rsid w:val="00AE6356"/>
    <w:rsid w:val="00AE66D2"/>
    <w:rsid w:val="00AE7408"/>
    <w:rsid w:val="00AE7672"/>
    <w:rsid w:val="00AF0268"/>
    <w:rsid w:val="00AF0363"/>
    <w:rsid w:val="00AF0C30"/>
    <w:rsid w:val="00AF13FD"/>
    <w:rsid w:val="00AF261A"/>
    <w:rsid w:val="00AF2CE5"/>
    <w:rsid w:val="00AF38E7"/>
    <w:rsid w:val="00AF3BC5"/>
    <w:rsid w:val="00AF3D39"/>
    <w:rsid w:val="00AF4154"/>
    <w:rsid w:val="00AF42B6"/>
    <w:rsid w:val="00AF4731"/>
    <w:rsid w:val="00AF4B57"/>
    <w:rsid w:val="00AF50E4"/>
    <w:rsid w:val="00AF526F"/>
    <w:rsid w:val="00AF54DA"/>
    <w:rsid w:val="00AF5624"/>
    <w:rsid w:val="00AF5D0B"/>
    <w:rsid w:val="00AF7187"/>
    <w:rsid w:val="00AF71A6"/>
    <w:rsid w:val="00AF7204"/>
    <w:rsid w:val="00B007B9"/>
    <w:rsid w:val="00B0110C"/>
    <w:rsid w:val="00B0111C"/>
    <w:rsid w:val="00B01746"/>
    <w:rsid w:val="00B01C50"/>
    <w:rsid w:val="00B01D41"/>
    <w:rsid w:val="00B01FAF"/>
    <w:rsid w:val="00B02866"/>
    <w:rsid w:val="00B02C19"/>
    <w:rsid w:val="00B033B9"/>
    <w:rsid w:val="00B034B1"/>
    <w:rsid w:val="00B03833"/>
    <w:rsid w:val="00B03E01"/>
    <w:rsid w:val="00B0405E"/>
    <w:rsid w:val="00B04169"/>
    <w:rsid w:val="00B042A4"/>
    <w:rsid w:val="00B04547"/>
    <w:rsid w:val="00B04E37"/>
    <w:rsid w:val="00B05046"/>
    <w:rsid w:val="00B054E2"/>
    <w:rsid w:val="00B05A2E"/>
    <w:rsid w:val="00B05B1D"/>
    <w:rsid w:val="00B05BB4"/>
    <w:rsid w:val="00B05E7F"/>
    <w:rsid w:val="00B05F79"/>
    <w:rsid w:val="00B0631D"/>
    <w:rsid w:val="00B063A7"/>
    <w:rsid w:val="00B0798A"/>
    <w:rsid w:val="00B1045A"/>
    <w:rsid w:val="00B10566"/>
    <w:rsid w:val="00B10D2A"/>
    <w:rsid w:val="00B10F27"/>
    <w:rsid w:val="00B1156F"/>
    <w:rsid w:val="00B11BC2"/>
    <w:rsid w:val="00B11E54"/>
    <w:rsid w:val="00B11F6A"/>
    <w:rsid w:val="00B126DF"/>
    <w:rsid w:val="00B127B8"/>
    <w:rsid w:val="00B128DB"/>
    <w:rsid w:val="00B128EA"/>
    <w:rsid w:val="00B12B33"/>
    <w:rsid w:val="00B12BF1"/>
    <w:rsid w:val="00B12C17"/>
    <w:rsid w:val="00B13257"/>
    <w:rsid w:val="00B1393D"/>
    <w:rsid w:val="00B13A00"/>
    <w:rsid w:val="00B140BD"/>
    <w:rsid w:val="00B14898"/>
    <w:rsid w:val="00B1498A"/>
    <w:rsid w:val="00B14AA4"/>
    <w:rsid w:val="00B14C52"/>
    <w:rsid w:val="00B1525F"/>
    <w:rsid w:val="00B15D7B"/>
    <w:rsid w:val="00B16630"/>
    <w:rsid w:val="00B16F57"/>
    <w:rsid w:val="00B17595"/>
    <w:rsid w:val="00B1767D"/>
    <w:rsid w:val="00B17752"/>
    <w:rsid w:val="00B17A77"/>
    <w:rsid w:val="00B17C44"/>
    <w:rsid w:val="00B17D7B"/>
    <w:rsid w:val="00B17FC7"/>
    <w:rsid w:val="00B2003A"/>
    <w:rsid w:val="00B2027B"/>
    <w:rsid w:val="00B203BC"/>
    <w:rsid w:val="00B20400"/>
    <w:rsid w:val="00B208F0"/>
    <w:rsid w:val="00B20E39"/>
    <w:rsid w:val="00B210FE"/>
    <w:rsid w:val="00B2114F"/>
    <w:rsid w:val="00B21452"/>
    <w:rsid w:val="00B21653"/>
    <w:rsid w:val="00B226D4"/>
    <w:rsid w:val="00B228D5"/>
    <w:rsid w:val="00B23136"/>
    <w:rsid w:val="00B233C4"/>
    <w:rsid w:val="00B23A16"/>
    <w:rsid w:val="00B23ADF"/>
    <w:rsid w:val="00B23B02"/>
    <w:rsid w:val="00B23B1A"/>
    <w:rsid w:val="00B240B2"/>
    <w:rsid w:val="00B243C2"/>
    <w:rsid w:val="00B24445"/>
    <w:rsid w:val="00B2448C"/>
    <w:rsid w:val="00B24C20"/>
    <w:rsid w:val="00B250D0"/>
    <w:rsid w:val="00B25946"/>
    <w:rsid w:val="00B25A55"/>
    <w:rsid w:val="00B25C9E"/>
    <w:rsid w:val="00B25CA0"/>
    <w:rsid w:val="00B25DB2"/>
    <w:rsid w:val="00B26124"/>
    <w:rsid w:val="00B2663B"/>
    <w:rsid w:val="00B27245"/>
    <w:rsid w:val="00B27734"/>
    <w:rsid w:val="00B303B5"/>
    <w:rsid w:val="00B305EF"/>
    <w:rsid w:val="00B312FB"/>
    <w:rsid w:val="00B3181B"/>
    <w:rsid w:val="00B31BB5"/>
    <w:rsid w:val="00B31E89"/>
    <w:rsid w:val="00B323A4"/>
    <w:rsid w:val="00B32C75"/>
    <w:rsid w:val="00B32DAD"/>
    <w:rsid w:val="00B32F13"/>
    <w:rsid w:val="00B3360D"/>
    <w:rsid w:val="00B336AB"/>
    <w:rsid w:val="00B34353"/>
    <w:rsid w:val="00B34779"/>
    <w:rsid w:val="00B35ECC"/>
    <w:rsid w:val="00B35FE4"/>
    <w:rsid w:val="00B3608A"/>
    <w:rsid w:val="00B36139"/>
    <w:rsid w:val="00B369FA"/>
    <w:rsid w:val="00B36E6A"/>
    <w:rsid w:val="00B37A0E"/>
    <w:rsid w:val="00B37A30"/>
    <w:rsid w:val="00B37FB8"/>
    <w:rsid w:val="00B4020A"/>
    <w:rsid w:val="00B4195E"/>
    <w:rsid w:val="00B419A6"/>
    <w:rsid w:val="00B41FFB"/>
    <w:rsid w:val="00B42032"/>
    <w:rsid w:val="00B42267"/>
    <w:rsid w:val="00B42865"/>
    <w:rsid w:val="00B42C5F"/>
    <w:rsid w:val="00B433AE"/>
    <w:rsid w:val="00B43682"/>
    <w:rsid w:val="00B436B2"/>
    <w:rsid w:val="00B438EE"/>
    <w:rsid w:val="00B43ED5"/>
    <w:rsid w:val="00B44015"/>
    <w:rsid w:val="00B448E2"/>
    <w:rsid w:val="00B44F36"/>
    <w:rsid w:val="00B451E9"/>
    <w:rsid w:val="00B45B5B"/>
    <w:rsid w:val="00B45C52"/>
    <w:rsid w:val="00B45C7B"/>
    <w:rsid w:val="00B45EC6"/>
    <w:rsid w:val="00B46908"/>
    <w:rsid w:val="00B46978"/>
    <w:rsid w:val="00B46E4C"/>
    <w:rsid w:val="00B46E89"/>
    <w:rsid w:val="00B47324"/>
    <w:rsid w:val="00B47640"/>
    <w:rsid w:val="00B500EB"/>
    <w:rsid w:val="00B501EF"/>
    <w:rsid w:val="00B5025F"/>
    <w:rsid w:val="00B509BC"/>
    <w:rsid w:val="00B50B57"/>
    <w:rsid w:val="00B518C9"/>
    <w:rsid w:val="00B51EC4"/>
    <w:rsid w:val="00B52527"/>
    <w:rsid w:val="00B52938"/>
    <w:rsid w:val="00B537D2"/>
    <w:rsid w:val="00B53D63"/>
    <w:rsid w:val="00B53F69"/>
    <w:rsid w:val="00B54176"/>
    <w:rsid w:val="00B542C0"/>
    <w:rsid w:val="00B546EA"/>
    <w:rsid w:val="00B54D06"/>
    <w:rsid w:val="00B54D2E"/>
    <w:rsid w:val="00B555EA"/>
    <w:rsid w:val="00B55940"/>
    <w:rsid w:val="00B55A84"/>
    <w:rsid w:val="00B55CAD"/>
    <w:rsid w:val="00B56097"/>
    <w:rsid w:val="00B56B49"/>
    <w:rsid w:val="00B56C41"/>
    <w:rsid w:val="00B56D78"/>
    <w:rsid w:val="00B57520"/>
    <w:rsid w:val="00B57557"/>
    <w:rsid w:val="00B577E5"/>
    <w:rsid w:val="00B57883"/>
    <w:rsid w:val="00B579DF"/>
    <w:rsid w:val="00B57A3C"/>
    <w:rsid w:val="00B57E70"/>
    <w:rsid w:val="00B57F5B"/>
    <w:rsid w:val="00B60345"/>
    <w:rsid w:val="00B60532"/>
    <w:rsid w:val="00B60896"/>
    <w:rsid w:val="00B608A4"/>
    <w:rsid w:val="00B6099C"/>
    <w:rsid w:val="00B609A4"/>
    <w:rsid w:val="00B60C9C"/>
    <w:rsid w:val="00B60E76"/>
    <w:rsid w:val="00B6135F"/>
    <w:rsid w:val="00B613EC"/>
    <w:rsid w:val="00B617F9"/>
    <w:rsid w:val="00B61852"/>
    <w:rsid w:val="00B61930"/>
    <w:rsid w:val="00B61E28"/>
    <w:rsid w:val="00B61F0B"/>
    <w:rsid w:val="00B6202D"/>
    <w:rsid w:val="00B6208F"/>
    <w:rsid w:val="00B62218"/>
    <w:rsid w:val="00B624D1"/>
    <w:rsid w:val="00B62641"/>
    <w:rsid w:val="00B63451"/>
    <w:rsid w:val="00B63CBF"/>
    <w:rsid w:val="00B63F7A"/>
    <w:rsid w:val="00B640F9"/>
    <w:rsid w:val="00B65154"/>
    <w:rsid w:val="00B652D4"/>
    <w:rsid w:val="00B65554"/>
    <w:rsid w:val="00B658A5"/>
    <w:rsid w:val="00B6659B"/>
    <w:rsid w:val="00B66A40"/>
    <w:rsid w:val="00B67DC2"/>
    <w:rsid w:val="00B7032C"/>
    <w:rsid w:val="00B707B9"/>
    <w:rsid w:val="00B708A8"/>
    <w:rsid w:val="00B70A73"/>
    <w:rsid w:val="00B70D13"/>
    <w:rsid w:val="00B70DFE"/>
    <w:rsid w:val="00B711BA"/>
    <w:rsid w:val="00B715B2"/>
    <w:rsid w:val="00B721DA"/>
    <w:rsid w:val="00B728C4"/>
    <w:rsid w:val="00B72AB3"/>
    <w:rsid w:val="00B73337"/>
    <w:rsid w:val="00B73604"/>
    <w:rsid w:val="00B73E71"/>
    <w:rsid w:val="00B73EFB"/>
    <w:rsid w:val="00B740FE"/>
    <w:rsid w:val="00B7410F"/>
    <w:rsid w:val="00B7451D"/>
    <w:rsid w:val="00B75109"/>
    <w:rsid w:val="00B75694"/>
    <w:rsid w:val="00B75869"/>
    <w:rsid w:val="00B75BAC"/>
    <w:rsid w:val="00B75DE1"/>
    <w:rsid w:val="00B75E22"/>
    <w:rsid w:val="00B7609D"/>
    <w:rsid w:val="00B764BD"/>
    <w:rsid w:val="00B766C2"/>
    <w:rsid w:val="00B76720"/>
    <w:rsid w:val="00B76736"/>
    <w:rsid w:val="00B76882"/>
    <w:rsid w:val="00B76C06"/>
    <w:rsid w:val="00B774E1"/>
    <w:rsid w:val="00B7750F"/>
    <w:rsid w:val="00B77686"/>
    <w:rsid w:val="00B779E9"/>
    <w:rsid w:val="00B77BCA"/>
    <w:rsid w:val="00B80003"/>
    <w:rsid w:val="00B805EF"/>
    <w:rsid w:val="00B80C0E"/>
    <w:rsid w:val="00B80E90"/>
    <w:rsid w:val="00B8111A"/>
    <w:rsid w:val="00B81738"/>
    <w:rsid w:val="00B81F79"/>
    <w:rsid w:val="00B822CB"/>
    <w:rsid w:val="00B8262C"/>
    <w:rsid w:val="00B82E20"/>
    <w:rsid w:val="00B82FFA"/>
    <w:rsid w:val="00B83278"/>
    <w:rsid w:val="00B836AD"/>
    <w:rsid w:val="00B83783"/>
    <w:rsid w:val="00B83945"/>
    <w:rsid w:val="00B83CFB"/>
    <w:rsid w:val="00B84048"/>
    <w:rsid w:val="00B84229"/>
    <w:rsid w:val="00B8432B"/>
    <w:rsid w:val="00B84742"/>
    <w:rsid w:val="00B849B9"/>
    <w:rsid w:val="00B84BEE"/>
    <w:rsid w:val="00B84CAE"/>
    <w:rsid w:val="00B8519D"/>
    <w:rsid w:val="00B851B3"/>
    <w:rsid w:val="00B85215"/>
    <w:rsid w:val="00B85252"/>
    <w:rsid w:val="00B85365"/>
    <w:rsid w:val="00B85BA2"/>
    <w:rsid w:val="00B85C84"/>
    <w:rsid w:val="00B85D36"/>
    <w:rsid w:val="00B860B6"/>
    <w:rsid w:val="00B86424"/>
    <w:rsid w:val="00B86707"/>
    <w:rsid w:val="00B86944"/>
    <w:rsid w:val="00B87079"/>
    <w:rsid w:val="00B8713E"/>
    <w:rsid w:val="00B872A3"/>
    <w:rsid w:val="00B872EF"/>
    <w:rsid w:val="00B8732D"/>
    <w:rsid w:val="00B8766B"/>
    <w:rsid w:val="00B87B6C"/>
    <w:rsid w:val="00B87D52"/>
    <w:rsid w:val="00B87FDE"/>
    <w:rsid w:val="00B90BC7"/>
    <w:rsid w:val="00B9115A"/>
    <w:rsid w:val="00B91380"/>
    <w:rsid w:val="00B91856"/>
    <w:rsid w:val="00B91B03"/>
    <w:rsid w:val="00B91EA7"/>
    <w:rsid w:val="00B91F49"/>
    <w:rsid w:val="00B921DE"/>
    <w:rsid w:val="00B92677"/>
    <w:rsid w:val="00B9336F"/>
    <w:rsid w:val="00B93560"/>
    <w:rsid w:val="00B93D4F"/>
    <w:rsid w:val="00B93D52"/>
    <w:rsid w:val="00B9428D"/>
    <w:rsid w:val="00B942F2"/>
    <w:rsid w:val="00B94324"/>
    <w:rsid w:val="00B943AC"/>
    <w:rsid w:val="00B949F7"/>
    <w:rsid w:val="00B94BCD"/>
    <w:rsid w:val="00B95055"/>
    <w:rsid w:val="00B9525F"/>
    <w:rsid w:val="00B955F3"/>
    <w:rsid w:val="00B95801"/>
    <w:rsid w:val="00B95896"/>
    <w:rsid w:val="00B95A21"/>
    <w:rsid w:val="00B95E12"/>
    <w:rsid w:val="00B95F18"/>
    <w:rsid w:val="00B95F4C"/>
    <w:rsid w:val="00B95FAD"/>
    <w:rsid w:val="00B965F2"/>
    <w:rsid w:val="00B968C3"/>
    <w:rsid w:val="00B96CA8"/>
    <w:rsid w:val="00B973D5"/>
    <w:rsid w:val="00B9776D"/>
    <w:rsid w:val="00B97829"/>
    <w:rsid w:val="00B97DB3"/>
    <w:rsid w:val="00BA07E8"/>
    <w:rsid w:val="00BA09A6"/>
    <w:rsid w:val="00BA0BAD"/>
    <w:rsid w:val="00BA0F04"/>
    <w:rsid w:val="00BA0F7F"/>
    <w:rsid w:val="00BA1001"/>
    <w:rsid w:val="00BA1388"/>
    <w:rsid w:val="00BA1695"/>
    <w:rsid w:val="00BA1A25"/>
    <w:rsid w:val="00BA1F23"/>
    <w:rsid w:val="00BA2036"/>
    <w:rsid w:val="00BA23F4"/>
    <w:rsid w:val="00BA2778"/>
    <w:rsid w:val="00BA2928"/>
    <w:rsid w:val="00BA2B1B"/>
    <w:rsid w:val="00BA2CFD"/>
    <w:rsid w:val="00BA2D64"/>
    <w:rsid w:val="00BA32B2"/>
    <w:rsid w:val="00BA3376"/>
    <w:rsid w:val="00BA3590"/>
    <w:rsid w:val="00BA394C"/>
    <w:rsid w:val="00BA40B9"/>
    <w:rsid w:val="00BA4468"/>
    <w:rsid w:val="00BA4508"/>
    <w:rsid w:val="00BA47B8"/>
    <w:rsid w:val="00BA47D4"/>
    <w:rsid w:val="00BA4A03"/>
    <w:rsid w:val="00BA4F15"/>
    <w:rsid w:val="00BA573E"/>
    <w:rsid w:val="00BA590F"/>
    <w:rsid w:val="00BA5A43"/>
    <w:rsid w:val="00BA5EED"/>
    <w:rsid w:val="00BA680C"/>
    <w:rsid w:val="00BA69A8"/>
    <w:rsid w:val="00BA71D3"/>
    <w:rsid w:val="00BA759E"/>
    <w:rsid w:val="00BA76B0"/>
    <w:rsid w:val="00BA7E18"/>
    <w:rsid w:val="00BB0672"/>
    <w:rsid w:val="00BB07EF"/>
    <w:rsid w:val="00BB0DD2"/>
    <w:rsid w:val="00BB0E80"/>
    <w:rsid w:val="00BB12B8"/>
    <w:rsid w:val="00BB1CDD"/>
    <w:rsid w:val="00BB1FF4"/>
    <w:rsid w:val="00BB2949"/>
    <w:rsid w:val="00BB2DDD"/>
    <w:rsid w:val="00BB2F81"/>
    <w:rsid w:val="00BB3AAA"/>
    <w:rsid w:val="00BB3AC7"/>
    <w:rsid w:val="00BB3D31"/>
    <w:rsid w:val="00BB4425"/>
    <w:rsid w:val="00BB4854"/>
    <w:rsid w:val="00BB515C"/>
    <w:rsid w:val="00BB5A52"/>
    <w:rsid w:val="00BB5EB8"/>
    <w:rsid w:val="00BB5F24"/>
    <w:rsid w:val="00BB664F"/>
    <w:rsid w:val="00BB6FE6"/>
    <w:rsid w:val="00BB706F"/>
    <w:rsid w:val="00BB70EA"/>
    <w:rsid w:val="00BB7B46"/>
    <w:rsid w:val="00BB7D9D"/>
    <w:rsid w:val="00BC033D"/>
    <w:rsid w:val="00BC04E0"/>
    <w:rsid w:val="00BC076F"/>
    <w:rsid w:val="00BC0F83"/>
    <w:rsid w:val="00BC11E2"/>
    <w:rsid w:val="00BC26FD"/>
    <w:rsid w:val="00BC29B7"/>
    <w:rsid w:val="00BC2B9F"/>
    <w:rsid w:val="00BC2DF0"/>
    <w:rsid w:val="00BC39DB"/>
    <w:rsid w:val="00BC3B56"/>
    <w:rsid w:val="00BC40F2"/>
    <w:rsid w:val="00BC43A0"/>
    <w:rsid w:val="00BC46D7"/>
    <w:rsid w:val="00BC4A71"/>
    <w:rsid w:val="00BC4BAC"/>
    <w:rsid w:val="00BC5245"/>
    <w:rsid w:val="00BC568D"/>
    <w:rsid w:val="00BC5A9E"/>
    <w:rsid w:val="00BC61C7"/>
    <w:rsid w:val="00BC645A"/>
    <w:rsid w:val="00BC6498"/>
    <w:rsid w:val="00BC669F"/>
    <w:rsid w:val="00BC6B36"/>
    <w:rsid w:val="00BC6CC4"/>
    <w:rsid w:val="00BC6EB6"/>
    <w:rsid w:val="00BC6FA6"/>
    <w:rsid w:val="00BC6FB2"/>
    <w:rsid w:val="00BC72AD"/>
    <w:rsid w:val="00BC78E3"/>
    <w:rsid w:val="00BD0256"/>
    <w:rsid w:val="00BD095F"/>
    <w:rsid w:val="00BD0A8A"/>
    <w:rsid w:val="00BD0D89"/>
    <w:rsid w:val="00BD0DB4"/>
    <w:rsid w:val="00BD0E74"/>
    <w:rsid w:val="00BD11D2"/>
    <w:rsid w:val="00BD132F"/>
    <w:rsid w:val="00BD1723"/>
    <w:rsid w:val="00BD268E"/>
    <w:rsid w:val="00BD2E49"/>
    <w:rsid w:val="00BD2E9B"/>
    <w:rsid w:val="00BD2EFA"/>
    <w:rsid w:val="00BD30E6"/>
    <w:rsid w:val="00BD321B"/>
    <w:rsid w:val="00BD38E3"/>
    <w:rsid w:val="00BD3A1D"/>
    <w:rsid w:val="00BD3A3C"/>
    <w:rsid w:val="00BD3BEC"/>
    <w:rsid w:val="00BD3E8F"/>
    <w:rsid w:val="00BD3F57"/>
    <w:rsid w:val="00BD420F"/>
    <w:rsid w:val="00BD438B"/>
    <w:rsid w:val="00BD4620"/>
    <w:rsid w:val="00BD4B47"/>
    <w:rsid w:val="00BD4C44"/>
    <w:rsid w:val="00BD4F58"/>
    <w:rsid w:val="00BD4FAD"/>
    <w:rsid w:val="00BD5364"/>
    <w:rsid w:val="00BD5509"/>
    <w:rsid w:val="00BD589F"/>
    <w:rsid w:val="00BD58A1"/>
    <w:rsid w:val="00BD5B51"/>
    <w:rsid w:val="00BD62BD"/>
    <w:rsid w:val="00BD65D0"/>
    <w:rsid w:val="00BD689F"/>
    <w:rsid w:val="00BD697A"/>
    <w:rsid w:val="00BD6D8E"/>
    <w:rsid w:val="00BD6E30"/>
    <w:rsid w:val="00BD74F6"/>
    <w:rsid w:val="00BD7766"/>
    <w:rsid w:val="00BD7810"/>
    <w:rsid w:val="00BD7856"/>
    <w:rsid w:val="00BD7AF3"/>
    <w:rsid w:val="00BD7D03"/>
    <w:rsid w:val="00BD7DB2"/>
    <w:rsid w:val="00BE0415"/>
    <w:rsid w:val="00BE0A6C"/>
    <w:rsid w:val="00BE0F35"/>
    <w:rsid w:val="00BE11A2"/>
    <w:rsid w:val="00BE1A32"/>
    <w:rsid w:val="00BE1D5D"/>
    <w:rsid w:val="00BE224D"/>
    <w:rsid w:val="00BE2861"/>
    <w:rsid w:val="00BE2989"/>
    <w:rsid w:val="00BE32DA"/>
    <w:rsid w:val="00BE342A"/>
    <w:rsid w:val="00BE34F0"/>
    <w:rsid w:val="00BE3556"/>
    <w:rsid w:val="00BE3588"/>
    <w:rsid w:val="00BE361C"/>
    <w:rsid w:val="00BE3898"/>
    <w:rsid w:val="00BE3ACC"/>
    <w:rsid w:val="00BE3D34"/>
    <w:rsid w:val="00BE41D8"/>
    <w:rsid w:val="00BE4807"/>
    <w:rsid w:val="00BE50A1"/>
    <w:rsid w:val="00BE5D86"/>
    <w:rsid w:val="00BE6091"/>
    <w:rsid w:val="00BE6290"/>
    <w:rsid w:val="00BE6300"/>
    <w:rsid w:val="00BE6983"/>
    <w:rsid w:val="00BE6A87"/>
    <w:rsid w:val="00BE71E1"/>
    <w:rsid w:val="00BE7266"/>
    <w:rsid w:val="00BE7359"/>
    <w:rsid w:val="00BE7749"/>
    <w:rsid w:val="00BE79A8"/>
    <w:rsid w:val="00BF08EA"/>
    <w:rsid w:val="00BF0ABD"/>
    <w:rsid w:val="00BF1572"/>
    <w:rsid w:val="00BF1900"/>
    <w:rsid w:val="00BF1B97"/>
    <w:rsid w:val="00BF1C4F"/>
    <w:rsid w:val="00BF28DE"/>
    <w:rsid w:val="00BF2BD9"/>
    <w:rsid w:val="00BF2E0F"/>
    <w:rsid w:val="00BF2F35"/>
    <w:rsid w:val="00BF36D7"/>
    <w:rsid w:val="00BF3DF5"/>
    <w:rsid w:val="00BF407E"/>
    <w:rsid w:val="00BF4781"/>
    <w:rsid w:val="00BF4867"/>
    <w:rsid w:val="00BF4B5F"/>
    <w:rsid w:val="00BF4D18"/>
    <w:rsid w:val="00BF4EAA"/>
    <w:rsid w:val="00BF5229"/>
    <w:rsid w:val="00BF536E"/>
    <w:rsid w:val="00BF5385"/>
    <w:rsid w:val="00BF57CF"/>
    <w:rsid w:val="00BF59B5"/>
    <w:rsid w:val="00BF659E"/>
    <w:rsid w:val="00BF6618"/>
    <w:rsid w:val="00BF6894"/>
    <w:rsid w:val="00BF6DBC"/>
    <w:rsid w:val="00BF6F5A"/>
    <w:rsid w:val="00BF7391"/>
    <w:rsid w:val="00BF73A6"/>
    <w:rsid w:val="00BF785D"/>
    <w:rsid w:val="00BF7995"/>
    <w:rsid w:val="00BF7FB4"/>
    <w:rsid w:val="00C00343"/>
    <w:rsid w:val="00C00941"/>
    <w:rsid w:val="00C00A09"/>
    <w:rsid w:val="00C00A99"/>
    <w:rsid w:val="00C00E88"/>
    <w:rsid w:val="00C010D5"/>
    <w:rsid w:val="00C01C74"/>
    <w:rsid w:val="00C022C9"/>
    <w:rsid w:val="00C02696"/>
    <w:rsid w:val="00C02B9E"/>
    <w:rsid w:val="00C02C9B"/>
    <w:rsid w:val="00C02EC9"/>
    <w:rsid w:val="00C03068"/>
    <w:rsid w:val="00C03185"/>
    <w:rsid w:val="00C03357"/>
    <w:rsid w:val="00C036A3"/>
    <w:rsid w:val="00C03887"/>
    <w:rsid w:val="00C03A73"/>
    <w:rsid w:val="00C03DEA"/>
    <w:rsid w:val="00C03FFF"/>
    <w:rsid w:val="00C04048"/>
    <w:rsid w:val="00C0430C"/>
    <w:rsid w:val="00C04B68"/>
    <w:rsid w:val="00C04C15"/>
    <w:rsid w:val="00C04E18"/>
    <w:rsid w:val="00C04EC1"/>
    <w:rsid w:val="00C050A0"/>
    <w:rsid w:val="00C053DB"/>
    <w:rsid w:val="00C0552F"/>
    <w:rsid w:val="00C055F7"/>
    <w:rsid w:val="00C05982"/>
    <w:rsid w:val="00C05F68"/>
    <w:rsid w:val="00C0633D"/>
    <w:rsid w:val="00C063D7"/>
    <w:rsid w:val="00C06565"/>
    <w:rsid w:val="00C06CBB"/>
    <w:rsid w:val="00C06D6E"/>
    <w:rsid w:val="00C06E6D"/>
    <w:rsid w:val="00C06E99"/>
    <w:rsid w:val="00C06EF0"/>
    <w:rsid w:val="00C0774D"/>
    <w:rsid w:val="00C077E9"/>
    <w:rsid w:val="00C07830"/>
    <w:rsid w:val="00C07990"/>
    <w:rsid w:val="00C10368"/>
    <w:rsid w:val="00C108C2"/>
    <w:rsid w:val="00C10BF0"/>
    <w:rsid w:val="00C11095"/>
    <w:rsid w:val="00C112CE"/>
    <w:rsid w:val="00C11305"/>
    <w:rsid w:val="00C11756"/>
    <w:rsid w:val="00C1182B"/>
    <w:rsid w:val="00C11CA9"/>
    <w:rsid w:val="00C11E83"/>
    <w:rsid w:val="00C11F0D"/>
    <w:rsid w:val="00C11F51"/>
    <w:rsid w:val="00C12521"/>
    <w:rsid w:val="00C125D4"/>
    <w:rsid w:val="00C129CE"/>
    <w:rsid w:val="00C12A68"/>
    <w:rsid w:val="00C12C53"/>
    <w:rsid w:val="00C12D8A"/>
    <w:rsid w:val="00C1302D"/>
    <w:rsid w:val="00C13790"/>
    <w:rsid w:val="00C13AA3"/>
    <w:rsid w:val="00C140C3"/>
    <w:rsid w:val="00C14820"/>
    <w:rsid w:val="00C14AA6"/>
    <w:rsid w:val="00C14B65"/>
    <w:rsid w:val="00C14F27"/>
    <w:rsid w:val="00C152CB"/>
    <w:rsid w:val="00C15532"/>
    <w:rsid w:val="00C15571"/>
    <w:rsid w:val="00C15A1C"/>
    <w:rsid w:val="00C15B97"/>
    <w:rsid w:val="00C15D1D"/>
    <w:rsid w:val="00C15DD7"/>
    <w:rsid w:val="00C164E1"/>
    <w:rsid w:val="00C16810"/>
    <w:rsid w:val="00C1699F"/>
    <w:rsid w:val="00C16AF3"/>
    <w:rsid w:val="00C17622"/>
    <w:rsid w:val="00C1767F"/>
    <w:rsid w:val="00C1771B"/>
    <w:rsid w:val="00C1799A"/>
    <w:rsid w:val="00C17BE9"/>
    <w:rsid w:val="00C17F51"/>
    <w:rsid w:val="00C17F7C"/>
    <w:rsid w:val="00C2064A"/>
    <w:rsid w:val="00C20827"/>
    <w:rsid w:val="00C20A5C"/>
    <w:rsid w:val="00C20FAF"/>
    <w:rsid w:val="00C21808"/>
    <w:rsid w:val="00C219D2"/>
    <w:rsid w:val="00C22530"/>
    <w:rsid w:val="00C2287A"/>
    <w:rsid w:val="00C22B43"/>
    <w:rsid w:val="00C22FF8"/>
    <w:rsid w:val="00C2317D"/>
    <w:rsid w:val="00C23313"/>
    <w:rsid w:val="00C235A0"/>
    <w:rsid w:val="00C235B7"/>
    <w:rsid w:val="00C23676"/>
    <w:rsid w:val="00C23883"/>
    <w:rsid w:val="00C23A7B"/>
    <w:rsid w:val="00C23AC4"/>
    <w:rsid w:val="00C23C99"/>
    <w:rsid w:val="00C23DF4"/>
    <w:rsid w:val="00C23FB9"/>
    <w:rsid w:val="00C241B7"/>
    <w:rsid w:val="00C24364"/>
    <w:rsid w:val="00C2512F"/>
    <w:rsid w:val="00C25300"/>
    <w:rsid w:val="00C25669"/>
    <w:rsid w:val="00C26347"/>
    <w:rsid w:val="00C26840"/>
    <w:rsid w:val="00C27032"/>
    <w:rsid w:val="00C27F7A"/>
    <w:rsid w:val="00C27FB3"/>
    <w:rsid w:val="00C30617"/>
    <w:rsid w:val="00C30B24"/>
    <w:rsid w:val="00C30C0D"/>
    <w:rsid w:val="00C30F24"/>
    <w:rsid w:val="00C30F3C"/>
    <w:rsid w:val="00C31255"/>
    <w:rsid w:val="00C3128D"/>
    <w:rsid w:val="00C3153A"/>
    <w:rsid w:val="00C316A2"/>
    <w:rsid w:val="00C31997"/>
    <w:rsid w:val="00C31C7D"/>
    <w:rsid w:val="00C31D46"/>
    <w:rsid w:val="00C31D4C"/>
    <w:rsid w:val="00C32011"/>
    <w:rsid w:val="00C32091"/>
    <w:rsid w:val="00C327AC"/>
    <w:rsid w:val="00C32A45"/>
    <w:rsid w:val="00C32D80"/>
    <w:rsid w:val="00C33A20"/>
    <w:rsid w:val="00C33C12"/>
    <w:rsid w:val="00C33F68"/>
    <w:rsid w:val="00C34080"/>
    <w:rsid w:val="00C342DA"/>
    <w:rsid w:val="00C34F16"/>
    <w:rsid w:val="00C359EA"/>
    <w:rsid w:val="00C35A3D"/>
    <w:rsid w:val="00C35A96"/>
    <w:rsid w:val="00C35A9B"/>
    <w:rsid w:val="00C36588"/>
    <w:rsid w:val="00C36A6D"/>
    <w:rsid w:val="00C36B9D"/>
    <w:rsid w:val="00C37058"/>
    <w:rsid w:val="00C374E2"/>
    <w:rsid w:val="00C376FB"/>
    <w:rsid w:val="00C3788D"/>
    <w:rsid w:val="00C37B22"/>
    <w:rsid w:val="00C37B28"/>
    <w:rsid w:val="00C37B47"/>
    <w:rsid w:val="00C37E96"/>
    <w:rsid w:val="00C37EAA"/>
    <w:rsid w:val="00C37F9A"/>
    <w:rsid w:val="00C4088F"/>
    <w:rsid w:val="00C4102B"/>
    <w:rsid w:val="00C41291"/>
    <w:rsid w:val="00C414A2"/>
    <w:rsid w:val="00C41B26"/>
    <w:rsid w:val="00C41FC6"/>
    <w:rsid w:val="00C4213F"/>
    <w:rsid w:val="00C421C6"/>
    <w:rsid w:val="00C422D7"/>
    <w:rsid w:val="00C42694"/>
    <w:rsid w:val="00C43415"/>
    <w:rsid w:val="00C4341F"/>
    <w:rsid w:val="00C434DA"/>
    <w:rsid w:val="00C4358D"/>
    <w:rsid w:val="00C439DE"/>
    <w:rsid w:val="00C43CC9"/>
    <w:rsid w:val="00C43DFA"/>
    <w:rsid w:val="00C43F00"/>
    <w:rsid w:val="00C43F83"/>
    <w:rsid w:val="00C447C0"/>
    <w:rsid w:val="00C44A96"/>
    <w:rsid w:val="00C44D72"/>
    <w:rsid w:val="00C44D7C"/>
    <w:rsid w:val="00C45532"/>
    <w:rsid w:val="00C457EF"/>
    <w:rsid w:val="00C45849"/>
    <w:rsid w:val="00C45E07"/>
    <w:rsid w:val="00C45F1C"/>
    <w:rsid w:val="00C45FCD"/>
    <w:rsid w:val="00C46054"/>
    <w:rsid w:val="00C469B2"/>
    <w:rsid w:val="00C46E01"/>
    <w:rsid w:val="00C46EAE"/>
    <w:rsid w:val="00C47060"/>
    <w:rsid w:val="00C474EB"/>
    <w:rsid w:val="00C47A63"/>
    <w:rsid w:val="00C47C89"/>
    <w:rsid w:val="00C47D78"/>
    <w:rsid w:val="00C47EE2"/>
    <w:rsid w:val="00C501AF"/>
    <w:rsid w:val="00C5046D"/>
    <w:rsid w:val="00C507B0"/>
    <w:rsid w:val="00C515D6"/>
    <w:rsid w:val="00C5174F"/>
    <w:rsid w:val="00C517A3"/>
    <w:rsid w:val="00C517C8"/>
    <w:rsid w:val="00C519F8"/>
    <w:rsid w:val="00C51A97"/>
    <w:rsid w:val="00C51E8C"/>
    <w:rsid w:val="00C5206D"/>
    <w:rsid w:val="00C522E0"/>
    <w:rsid w:val="00C5239B"/>
    <w:rsid w:val="00C52690"/>
    <w:rsid w:val="00C527CE"/>
    <w:rsid w:val="00C527CF"/>
    <w:rsid w:val="00C52B72"/>
    <w:rsid w:val="00C52CC8"/>
    <w:rsid w:val="00C53099"/>
    <w:rsid w:val="00C5309F"/>
    <w:rsid w:val="00C530CC"/>
    <w:rsid w:val="00C53120"/>
    <w:rsid w:val="00C53502"/>
    <w:rsid w:val="00C53611"/>
    <w:rsid w:val="00C53B7B"/>
    <w:rsid w:val="00C53D40"/>
    <w:rsid w:val="00C54073"/>
    <w:rsid w:val="00C5407C"/>
    <w:rsid w:val="00C54F53"/>
    <w:rsid w:val="00C550CD"/>
    <w:rsid w:val="00C55873"/>
    <w:rsid w:val="00C56034"/>
    <w:rsid w:val="00C569D5"/>
    <w:rsid w:val="00C56A5C"/>
    <w:rsid w:val="00C56CE7"/>
    <w:rsid w:val="00C571B6"/>
    <w:rsid w:val="00C572D0"/>
    <w:rsid w:val="00C5733B"/>
    <w:rsid w:val="00C57786"/>
    <w:rsid w:val="00C578D1"/>
    <w:rsid w:val="00C579AE"/>
    <w:rsid w:val="00C57BB0"/>
    <w:rsid w:val="00C57C76"/>
    <w:rsid w:val="00C57CC3"/>
    <w:rsid w:val="00C6039E"/>
    <w:rsid w:val="00C60692"/>
    <w:rsid w:val="00C60EA1"/>
    <w:rsid w:val="00C6116F"/>
    <w:rsid w:val="00C61614"/>
    <w:rsid w:val="00C61987"/>
    <w:rsid w:val="00C62309"/>
    <w:rsid w:val="00C624F3"/>
    <w:rsid w:val="00C62A32"/>
    <w:rsid w:val="00C62C1D"/>
    <w:rsid w:val="00C63973"/>
    <w:rsid w:val="00C639FA"/>
    <w:rsid w:val="00C63E34"/>
    <w:rsid w:val="00C64291"/>
    <w:rsid w:val="00C6491E"/>
    <w:rsid w:val="00C64E09"/>
    <w:rsid w:val="00C64E10"/>
    <w:rsid w:val="00C65A78"/>
    <w:rsid w:val="00C65C68"/>
    <w:rsid w:val="00C660BB"/>
    <w:rsid w:val="00C6620B"/>
    <w:rsid w:val="00C6652F"/>
    <w:rsid w:val="00C66676"/>
    <w:rsid w:val="00C66DCE"/>
    <w:rsid w:val="00C67116"/>
    <w:rsid w:val="00C678C8"/>
    <w:rsid w:val="00C67B66"/>
    <w:rsid w:val="00C67EC4"/>
    <w:rsid w:val="00C70045"/>
    <w:rsid w:val="00C701D7"/>
    <w:rsid w:val="00C7064B"/>
    <w:rsid w:val="00C707E7"/>
    <w:rsid w:val="00C710F2"/>
    <w:rsid w:val="00C71C09"/>
    <w:rsid w:val="00C7221F"/>
    <w:rsid w:val="00C722E5"/>
    <w:rsid w:val="00C72664"/>
    <w:rsid w:val="00C72D01"/>
    <w:rsid w:val="00C7306F"/>
    <w:rsid w:val="00C732A4"/>
    <w:rsid w:val="00C741A7"/>
    <w:rsid w:val="00C74B7C"/>
    <w:rsid w:val="00C74C6B"/>
    <w:rsid w:val="00C75304"/>
    <w:rsid w:val="00C75AC0"/>
    <w:rsid w:val="00C766F2"/>
    <w:rsid w:val="00C769BF"/>
    <w:rsid w:val="00C76BCA"/>
    <w:rsid w:val="00C771F0"/>
    <w:rsid w:val="00C778B2"/>
    <w:rsid w:val="00C77A62"/>
    <w:rsid w:val="00C77A90"/>
    <w:rsid w:val="00C77DA0"/>
    <w:rsid w:val="00C800EA"/>
    <w:rsid w:val="00C80824"/>
    <w:rsid w:val="00C80A0D"/>
    <w:rsid w:val="00C80D29"/>
    <w:rsid w:val="00C81653"/>
    <w:rsid w:val="00C817C9"/>
    <w:rsid w:val="00C8183A"/>
    <w:rsid w:val="00C81A13"/>
    <w:rsid w:val="00C81B9A"/>
    <w:rsid w:val="00C81C23"/>
    <w:rsid w:val="00C81FFB"/>
    <w:rsid w:val="00C82432"/>
    <w:rsid w:val="00C8251B"/>
    <w:rsid w:val="00C832C6"/>
    <w:rsid w:val="00C83500"/>
    <w:rsid w:val="00C83697"/>
    <w:rsid w:val="00C83704"/>
    <w:rsid w:val="00C84325"/>
    <w:rsid w:val="00C844A7"/>
    <w:rsid w:val="00C844D3"/>
    <w:rsid w:val="00C8469A"/>
    <w:rsid w:val="00C84A4A"/>
    <w:rsid w:val="00C84AF1"/>
    <w:rsid w:val="00C84EC0"/>
    <w:rsid w:val="00C86073"/>
    <w:rsid w:val="00C8644B"/>
    <w:rsid w:val="00C86689"/>
    <w:rsid w:val="00C86AAC"/>
    <w:rsid w:val="00C86EB4"/>
    <w:rsid w:val="00C86F72"/>
    <w:rsid w:val="00C87869"/>
    <w:rsid w:val="00C87B6E"/>
    <w:rsid w:val="00C902BD"/>
    <w:rsid w:val="00C906CB"/>
    <w:rsid w:val="00C90745"/>
    <w:rsid w:val="00C90D0C"/>
    <w:rsid w:val="00C90D26"/>
    <w:rsid w:val="00C90F14"/>
    <w:rsid w:val="00C911E7"/>
    <w:rsid w:val="00C91552"/>
    <w:rsid w:val="00C916D5"/>
    <w:rsid w:val="00C919B6"/>
    <w:rsid w:val="00C919D8"/>
    <w:rsid w:val="00C919DC"/>
    <w:rsid w:val="00C91D81"/>
    <w:rsid w:val="00C9239A"/>
    <w:rsid w:val="00C92FFB"/>
    <w:rsid w:val="00C9338B"/>
    <w:rsid w:val="00C93EA9"/>
    <w:rsid w:val="00C94112"/>
    <w:rsid w:val="00C9422D"/>
    <w:rsid w:val="00C947E6"/>
    <w:rsid w:val="00C9482C"/>
    <w:rsid w:val="00C94A12"/>
    <w:rsid w:val="00C94DBD"/>
    <w:rsid w:val="00C94F89"/>
    <w:rsid w:val="00C963D8"/>
    <w:rsid w:val="00C97310"/>
    <w:rsid w:val="00C9755B"/>
    <w:rsid w:val="00C977EF"/>
    <w:rsid w:val="00C978E3"/>
    <w:rsid w:val="00CA01FF"/>
    <w:rsid w:val="00CA044F"/>
    <w:rsid w:val="00CA06FA"/>
    <w:rsid w:val="00CA12A0"/>
    <w:rsid w:val="00CA138B"/>
    <w:rsid w:val="00CA14E6"/>
    <w:rsid w:val="00CA19C0"/>
    <w:rsid w:val="00CA235E"/>
    <w:rsid w:val="00CA2848"/>
    <w:rsid w:val="00CA2B3D"/>
    <w:rsid w:val="00CA2C23"/>
    <w:rsid w:val="00CA2D72"/>
    <w:rsid w:val="00CA3693"/>
    <w:rsid w:val="00CA376A"/>
    <w:rsid w:val="00CA3790"/>
    <w:rsid w:val="00CA39AC"/>
    <w:rsid w:val="00CA3C21"/>
    <w:rsid w:val="00CA4978"/>
    <w:rsid w:val="00CA66E5"/>
    <w:rsid w:val="00CA683B"/>
    <w:rsid w:val="00CA6B90"/>
    <w:rsid w:val="00CA73FB"/>
    <w:rsid w:val="00CA7814"/>
    <w:rsid w:val="00CA7A82"/>
    <w:rsid w:val="00CA7CE1"/>
    <w:rsid w:val="00CA7EC1"/>
    <w:rsid w:val="00CB045A"/>
    <w:rsid w:val="00CB0C05"/>
    <w:rsid w:val="00CB0C54"/>
    <w:rsid w:val="00CB10CE"/>
    <w:rsid w:val="00CB2CEB"/>
    <w:rsid w:val="00CB34BC"/>
    <w:rsid w:val="00CB3D1A"/>
    <w:rsid w:val="00CB3F3A"/>
    <w:rsid w:val="00CB40DA"/>
    <w:rsid w:val="00CB4315"/>
    <w:rsid w:val="00CB47D1"/>
    <w:rsid w:val="00CB5659"/>
    <w:rsid w:val="00CB679E"/>
    <w:rsid w:val="00CB6A04"/>
    <w:rsid w:val="00CB6BA6"/>
    <w:rsid w:val="00CB7B60"/>
    <w:rsid w:val="00CB7D33"/>
    <w:rsid w:val="00CB7E56"/>
    <w:rsid w:val="00CC05C4"/>
    <w:rsid w:val="00CC0B7A"/>
    <w:rsid w:val="00CC0D54"/>
    <w:rsid w:val="00CC0D6A"/>
    <w:rsid w:val="00CC1081"/>
    <w:rsid w:val="00CC1325"/>
    <w:rsid w:val="00CC1465"/>
    <w:rsid w:val="00CC167C"/>
    <w:rsid w:val="00CC1CD4"/>
    <w:rsid w:val="00CC1EFE"/>
    <w:rsid w:val="00CC1FF5"/>
    <w:rsid w:val="00CC214C"/>
    <w:rsid w:val="00CC2BCC"/>
    <w:rsid w:val="00CC2D0D"/>
    <w:rsid w:val="00CC2E56"/>
    <w:rsid w:val="00CC2F4A"/>
    <w:rsid w:val="00CC2FE2"/>
    <w:rsid w:val="00CC339A"/>
    <w:rsid w:val="00CC3662"/>
    <w:rsid w:val="00CC3C0A"/>
    <w:rsid w:val="00CC3F26"/>
    <w:rsid w:val="00CC4B55"/>
    <w:rsid w:val="00CC4BC6"/>
    <w:rsid w:val="00CC5485"/>
    <w:rsid w:val="00CC55E5"/>
    <w:rsid w:val="00CC567F"/>
    <w:rsid w:val="00CC59FE"/>
    <w:rsid w:val="00CC5E55"/>
    <w:rsid w:val="00CC61EA"/>
    <w:rsid w:val="00CC6AAA"/>
    <w:rsid w:val="00CC6DD8"/>
    <w:rsid w:val="00CC7014"/>
    <w:rsid w:val="00CC7195"/>
    <w:rsid w:val="00CC7498"/>
    <w:rsid w:val="00CC77F8"/>
    <w:rsid w:val="00CC7816"/>
    <w:rsid w:val="00CD0513"/>
    <w:rsid w:val="00CD05B4"/>
    <w:rsid w:val="00CD0A2D"/>
    <w:rsid w:val="00CD0CF7"/>
    <w:rsid w:val="00CD1844"/>
    <w:rsid w:val="00CD1972"/>
    <w:rsid w:val="00CD20BC"/>
    <w:rsid w:val="00CD2326"/>
    <w:rsid w:val="00CD25DF"/>
    <w:rsid w:val="00CD2907"/>
    <w:rsid w:val="00CD294E"/>
    <w:rsid w:val="00CD2CF2"/>
    <w:rsid w:val="00CD2F72"/>
    <w:rsid w:val="00CD3076"/>
    <w:rsid w:val="00CD3094"/>
    <w:rsid w:val="00CD30C5"/>
    <w:rsid w:val="00CD3433"/>
    <w:rsid w:val="00CD3995"/>
    <w:rsid w:val="00CD3D89"/>
    <w:rsid w:val="00CD42A8"/>
    <w:rsid w:val="00CD435F"/>
    <w:rsid w:val="00CD45AD"/>
    <w:rsid w:val="00CD4671"/>
    <w:rsid w:val="00CD4A3F"/>
    <w:rsid w:val="00CD4A68"/>
    <w:rsid w:val="00CD4F09"/>
    <w:rsid w:val="00CD50C0"/>
    <w:rsid w:val="00CD5374"/>
    <w:rsid w:val="00CD559A"/>
    <w:rsid w:val="00CD5BE7"/>
    <w:rsid w:val="00CD6061"/>
    <w:rsid w:val="00CD6489"/>
    <w:rsid w:val="00CD666F"/>
    <w:rsid w:val="00CD66DC"/>
    <w:rsid w:val="00CD6783"/>
    <w:rsid w:val="00CD68B0"/>
    <w:rsid w:val="00CD6B19"/>
    <w:rsid w:val="00CD6B9E"/>
    <w:rsid w:val="00CD6F4D"/>
    <w:rsid w:val="00CD72A4"/>
    <w:rsid w:val="00CD7423"/>
    <w:rsid w:val="00CD768C"/>
    <w:rsid w:val="00CD7ABE"/>
    <w:rsid w:val="00CD7B72"/>
    <w:rsid w:val="00CD7DBC"/>
    <w:rsid w:val="00CE027A"/>
    <w:rsid w:val="00CE0900"/>
    <w:rsid w:val="00CE095B"/>
    <w:rsid w:val="00CE0984"/>
    <w:rsid w:val="00CE0FB4"/>
    <w:rsid w:val="00CE1477"/>
    <w:rsid w:val="00CE1895"/>
    <w:rsid w:val="00CE18D8"/>
    <w:rsid w:val="00CE20A0"/>
    <w:rsid w:val="00CE2320"/>
    <w:rsid w:val="00CE237F"/>
    <w:rsid w:val="00CE38A7"/>
    <w:rsid w:val="00CE3C7E"/>
    <w:rsid w:val="00CE3D03"/>
    <w:rsid w:val="00CE400C"/>
    <w:rsid w:val="00CE4060"/>
    <w:rsid w:val="00CE4328"/>
    <w:rsid w:val="00CE4403"/>
    <w:rsid w:val="00CE4447"/>
    <w:rsid w:val="00CE4CD7"/>
    <w:rsid w:val="00CE4EE4"/>
    <w:rsid w:val="00CE5218"/>
    <w:rsid w:val="00CE56B6"/>
    <w:rsid w:val="00CE579A"/>
    <w:rsid w:val="00CE5852"/>
    <w:rsid w:val="00CE5D32"/>
    <w:rsid w:val="00CE61A7"/>
    <w:rsid w:val="00CE6216"/>
    <w:rsid w:val="00CE6249"/>
    <w:rsid w:val="00CE629B"/>
    <w:rsid w:val="00CE6600"/>
    <w:rsid w:val="00CE6642"/>
    <w:rsid w:val="00CE6853"/>
    <w:rsid w:val="00CE7139"/>
    <w:rsid w:val="00CE7362"/>
    <w:rsid w:val="00CE76EE"/>
    <w:rsid w:val="00CE771E"/>
    <w:rsid w:val="00CE779C"/>
    <w:rsid w:val="00CE7874"/>
    <w:rsid w:val="00CE7D59"/>
    <w:rsid w:val="00CF0E30"/>
    <w:rsid w:val="00CF0EFC"/>
    <w:rsid w:val="00CF11B8"/>
    <w:rsid w:val="00CF12CB"/>
    <w:rsid w:val="00CF1420"/>
    <w:rsid w:val="00CF2A29"/>
    <w:rsid w:val="00CF2C4F"/>
    <w:rsid w:val="00CF2E09"/>
    <w:rsid w:val="00CF301F"/>
    <w:rsid w:val="00CF3180"/>
    <w:rsid w:val="00CF3382"/>
    <w:rsid w:val="00CF33DC"/>
    <w:rsid w:val="00CF3BF4"/>
    <w:rsid w:val="00CF3C98"/>
    <w:rsid w:val="00CF4086"/>
    <w:rsid w:val="00CF4768"/>
    <w:rsid w:val="00CF4BC7"/>
    <w:rsid w:val="00CF4D6A"/>
    <w:rsid w:val="00CF4FD6"/>
    <w:rsid w:val="00CF5012"/>
    <w:rsid w:val="00CF5155"/>
    <w:rsid w:val="00CF5820"/>
    <w:rsid w:val="00CF5C7A"/>
    <w:rsid w:val="00CF61F8"/>
    <w:rsid w:val="00CF623B"/>
    <w:rsid w:val="00CF6917"/>
    <w:rsid w:val="00CF6ADF"/>
    <w:rsid w:val="00CF6B02"/>
    <w:rsid w:val="00CF724E"/>
    <w:rsid w:val="00CF76AF"/>
    <w:rsid w:val="00CF7754"/>
    <w:rsid w:val="00CF7A98"/>
    <w:rsid w:val="00D00145"/>
    <w:rsid w:val="00D001B4"/>
    <w:rsid w:val="00D005B9"/>
    <w:rsid w:val="00D00866"/>
    <w:rsid w:val="00D00ACD"/>
    <w:rsid w:val="00D00D7E"/>
    <w:rsid w:val="00D00EB1"/>
    <w:rsid w:val="00D00EFD"/>
    <w:rsid w:val="00D00FC4"/>
    <w:rsid w:val="00D0164A"/>
    <w:rsid w:val="00D01813"/>
    <w:rsid w:val="00D019B1"/>
    <w:rsid w:val="00D020B3"/>
    <w:rsid w:val="00D02218"/>
    <w:rsid w:val="00D02832"/>
    <w:rsid w:val="00D02A47"/>
    <w:rsid w:val="00D02F60"/>
    <w:rsid w:val="00D03026"/>
    <w:rsid w:val="00D03096"/>
    <w:rsid w:val="00D03136"/>
    <w:rsid w:val="00D03BF0"/>
    <w:rsid w:val="00D03C94"/>
    <w:rsid w:val="00D03DF4"/>
    <w:rsid w:val="00D04548"/>
    <w:rsid w:val="00D047EB"/>
    <w:rsid w:val="00D04BC7"/>
    <w:rsid w:val="00D04D37"/>
    <w:rsid w:val="00D05304"/>
    <w:rsid w:val="00D053B6"/>
    <w:rsid w:val="00D058DE"/>
    <w:rsid w:val="00D059B0"/>
    <w:rsid w:val="00D069AE"/>
    <w:rsid w:val="00D06BBC"/>
    <w:rsid w:val="00D06C56"/>
    <w:rsid w:val="00D07B09"/>
    <w:rsid w:val="00D07B1F"/>
    <w:rsid w:val="00D07ED0"/>
    <w:rsid w:val="00D1038A"/>
    <w:rsid w:val="00D104A8"/>
    <w:rsid w:val="00D10C08"/>
    <w:rsid w:val="00D1113E"/>
    <w:rsid w:val="00D11434"/>
    <w:rsid w:val="00D11440"/>
    <w:rsid w:val="00D117F6"/>
    <w:rsid w:val="00D11D0A"/>
    <w:rsid w:val="00D1285C"/>
    <w:rsid w:val="00D12B1C"/>
    <w:rsid w:val="00D131C3"/>
    <w:rsid w:val="00D13212"/>
    <w:rsid w:val="00D1327D"/>
    <w:rsid w:val="00D1343B"/>
    <w:rsid w:val="00D14383"/>
    <w:rsid w:val="00D143ED"/>
    <w:rsid w:val="00D1457C"/>
    <w:rsid w:val="00D15D20"/>
    <w:rsid w:val="00D15D37"/>
    <w:rsid w:val="00D163DD"/>
    <w:rsid w:val="00D16A8D"/>
    <w:rsid w:val="00D16AA1"/>
    <w:rsid w:val="00D16B46"/>
    <w:rsid w:val="00D16C93"/>
    <w:rsid w:val="00D1704D"/>
    <w:rsid w:val="00D178A2"/>
    <w:rsid w:val="00D17A12"/>
    <w:rsid w:val="00D17AB0"/>
    <w:rsid w:val="00D17BFA"/>
    <w:rsid w:val="00D17DDD"/>
    <w:rsid w:val="00D20275"/>
    <w:rsid w:val="00D207CC"/>
    <w:rsid w:val="00D2080B"/>
    <w:rsid w:val="00D2127B"/>
    <w:rsid w:val="00D2142E"/>
    <w:rsid w:val="00D219EC"/>
    <w:rsid w:val="00D21BDE"/>
    <w:rsid w:val="00D22575"/>
    <w:rsid w:val="00D2331D"/>
    <w:rsid w:val="00D235C9"/>
    <w:rsid w:val="00D23785"/>
    <w:rsid w:val="00D23867"/>
    <w:rsid w:val="00D23C21"/>
    <w:rsid w:val="00D2408E"/>
    <w:rsid w:val="00D242D5"/>
    <w:rsid w:val="00D2476A"/>
    <w:rsid w:val="00D2484F"/>
    <w:rsid w:val="00D25149"/>
    <w:rsid w:val="00D257BB"/>
    <w:rsid w:val="00D25DA8"/>
    <w:rsid w:val="00D260A2"/>
    <w:rsid w:val="00D260CD"/>
    <w:rsid w:val="00D26738"/>
    <w:rsid w:val="00D268BE"/>
    <w:rsid w:val="00D26C08"/>
    <w:rsid w:val="00D2722F"/>
    <w:rsid w:val="00D276AF"/>
    <w:rsid w:val="00D27B31"/>
    <w:rsid w:val="00D27C56"/>
    <w:rsid w:val="00D27E32"/>
    <w:rsid w:val="00D30288"/>
    <w:rsid w:val="00D3031B"/>
    <w:rsid w:val="00D303C4"/>
    <w:rsid w:val="00D305A8"/>
    <w:rsid w:val="00D3068B"/>
    <w:rsid w:val="00D30A7F"/>
    <w:rsid w:val="00D30F10"/>
    <w:rsid w:val="00D30FF6"/>
    <w:rsid w:val="00D3166E"/>
    <w:rsid w:val="00D317AC"/>
    <w:rsid w:val="00D32071"/>
    <w:rsid w:val="00D32193"/>
    <w:rsid w:val="00D3227E"/>
    <w:rsid w:val="00D323C6"/>
    <w:rsid w:val="00D323C8"/>
    <w:rsid w:val="00D3325C"/>
    <w:rsid w:val="00D3348F"/>
    <w:rsid w:val="00D336B4"/>
    <w:rsid w:val="00D33F09"/>
    <w:rsid w:val="00D343D8"/>
    <w:rsid w:val="00D34857"/>
    <w:rsid w:val="00D34AA1"/>
    <w:rsid w:val="00D34B46"/>
    <w:rsid w:val="00D350FD"/>
    <w:rsid w:val="00D35288"/>
    <w:rsid w:val="00D3541C"/>
    <w:rsid w:val="00D356BA"/>
    <w:rsid w:val="00D35EF9"/>
    <w:rsid w:val="00D35F02"/>
    <w:rsid w:val="00D36580"/>
    <w:rsid w:val="00D367FA"/>
    <w:rsid w:val="00D3694C"/>
    <w:rsid w:val="00D36C5C"/>
    <w:rsid w:val="00D36FDB"/>
    <w:rsid w:val="00D3771F"/>
    <w:rsid w:val="00D37739"/>
    <w:rsid w:val="00D37E95"/>
    <w:rsid w:val="00D40238"/>
    <w:rsid w:val="00D4077C"/>
    <w:rsid w:val="00D40889"/>
    <w:rsid w:val="00D40D68"/>
    <w:rsid w:val="00D412BD"/>
    <w:rsid w:val="00D41340"/>
    <w:rsid w:val="00D4137E"/>
    <w:rsid w:val="00D41D00"/>
    <w:rsid w:val="00D42013"/>
    <w:rsid w:val="00D420D8"/>
    <w:rsid w:val="00D42105"/>
    <w:rsid w:val="00D421FE"/>
    <w:rsid w:val="00D429CD"/>
    <w:rsid w:val="00D42A1D"/>
    <w:rsid w:val="00D42BEE"/>
    <w:rsid w:val="00D42F5F"/>
    <w:rsid w:val="00D431B4"/>
    <w:rsid w:val="00D43227"/>
    <w:rsid w:val="00D43B42"/>
    <w:rsid w:val="00D44319"/>
    <w:rsid w:val="00D450CD"/>
    <w:rsid w:val="00D45398"/>
    <w:rsid w:val="00D455C1"/>
    <w:rsid w:val="00D45615"/>
    <w:rsid w:val="00D45A99"/>
    <w:rsid w:val="00D45E43"/>
    <w:rsid w:val="00D46519"/>
    <w:rsid w:val="00D46601"/>
    <w:rsid w:val="00D46BEE"/>
    <w:rsid w:val="00D46EB4"/>
    <w:rsid w:val="00D47845"/>
    <w:rsid w:val="00D50472"/>
    <w:rsid w:val="00D506BC"/>
    <w:rsid w:val="00D506C9"/>
    <w:rsid w:val="00D50B98"/>
    <w:rsid w:val="00D512D1"/>
    <w:rsid w:val="00D5131E"/>
    <w:rsid w:val="00D5136C"/>
    <w:rsid w:val="00D52045"/>
    <w:rsid w:val="00D525F0"/>
    <w:rsid w:val="00D526B9"/>
    <w:rsid w:val="00D5279C"/>
    <w:rsid w:val="00D5296D"/>
    <w:rsid w:val="00D52A7D"/>
    <w:rsid w:val="00D52D66"/>
    <w:rsid w:val="00D53318"/>
    <w:rsid w:val="00D536BB"/>
    <w:rsid w:val="00D53734"/>
    <w:rsid w:val="00D5393C"/>
    <w:rsid w:val="00D53B10"/>
    <w:rsid w:val="00D53C66"/>
    <w:rsid w:val="00D53F3F"/>
    <w:rsid w:val="00D5417D"/>
    <w:rsid w:val="00D5500D"/>
    <w:rsid w:val="00D55045"/>
    <w:rsid w:val="00D55352"/>
    <w:rsid w:val="00D554C8"/>
    <w:rsid w:val="00D55F51"/>
    <w:rsid w:val="00D56214"/>
    <w:rsid w:val="00D5643D"/>
    <w:rsid w:val="00D569C3"/>
    <w:rsid w:val="00D56CA3"/>
    <w:rsid w:val="00D56DD7"/>
    <w:rsid w:val="00D56F5C"/>
    <w:rsid w:val="00D57053"/>
    <w:rsid w:val="00D57229"/>
    <w:rsid w:val="00D5765B"/>
    <w:rsid w:val="00D57761"/>
    <w:rsid w:val="00D57A61"/>
    <w:rsid w:val="00D61176"/>
    <w:rsid w:val="00D61637"/>
    <w:rsid w:val="00D61771"/>
    <w:rsid w:val="00D61967"/>
    <w:rsid w:val="00D619CC"/>
    <w:rsid w:val="00D61C1B"/>
    <w:rsid w:val="00D61E41"/>
    <w:rsid w:val="00D61E80"/>
    <w:rsid w:val="00D61F26"/>
    <w:rsid w:val="00D62490"/>
    <w:rsid w:val="00D6289B"/>
    <w:rsid w:val="00D62F88"/>
    <w:rsid w:val="00D6338A"/>
    <w:rsid w:val="00D636D8"/>
    <w:rsid w:val="00D63859"/>
    <w:rsid w:val="00D63A2A"/>
    <w:rsid w:val="00D63A79"/>
    <w:rsid w:val="00D63B3B"/>
    <w:rsid w:val="00D63D58"/>
    <w:rsid w:val="00D6418D"/>
    <w:rsid w:val="00D6430F"/>
    <w:rsid w:val="00D643C0"/>
    <w:rsid w:val="00D645DC"/>
    <w:rsid w:val="00D64761"/>
    <w:rsid w:val="00D64930"/>
    <w:rsid w:val="00D64B55"/>
    <w:rsid w:val="00D652E9"/>
    <w:rsid w:val="00D653F8"/>
    <w:rsid w:val="00D654BF"/>
    <w:rsid w:val="00D65733"/>
    <w:rsid w:val="00D658C0"/>
    <w:rsid w:val="00D65A48"/>
    <w:rsid w:val="00D65A85"/>
    <w:rsid w:val="00D65D5B"/>
    <w:rsid w:val="00D65F1B"/>
    <w:rsid w:val="00D663CF"/>
    <w:rsid w:val="00D66A8F"/>
    <w:rsid w:val="00D66FC1"/>
    <w:rsid w:val="00D67194"/>
    <w:rsid w:val="00D6751F"/>
    <w:rsid w:val="00D676F8"/>
    <w:rsid w:val="00D67A25"/>
    <w:rsid w:val="00D67A98"/>
    <w:rsid w:val="00D67B95"/>
    <w:rsid w:val="00D67D86"/>
    <w:rsid w:val="00D67E21"/>
    <w:rsid w:val="00D67F7A"/>
    <w:rsid w:val="00D70089"/>
    <w:rsid w:val="00D70839"/>
    <w:rsid w:val="00D70D17"/>
    <w:rsid w:val="00D70E2B"/>
    <w:rsid w:val="00D71020"/>
    <w:rsid w:val="00D712EF"/>
    <w:rsid w:val="00D7130A"/>
    <w:rsid w:val="00D7185A"/>
    <w:rsid w:val="00D71EBD"/>
    <w:rsid w:val="00D721CD"/>
    <w:rsid w:val="00D7270D"/>
    <w:rsid w:val="00D730D9"/>
    <w:rsid w:val="00D731D4"/>
    <w:rsid w:val="00D732D2"/>
    <w:rsid w:val="00D73D3F"/>
    <w:rsid w:val="00D73F35"/>
    <w:rsid w:val="00D742F6"/>
    <w:rsid w:val="00D7472D"/>
    <w:rsid w:val="00D74B08"/>
    <w:rsid w:val="00D74C8C"/>
    <w:rsid w:val="00D74DE5"/>
    <w:rsid w:val="00D74E82"/>
    <w:rsid w:val="00D74EBB"/>
    <w:rsid w:val="00D7560C"/>
    <w:rsid w:val="00D7568F"/>
    <w:rsid w:val="00D75757"/>
    <w:rsid w:val="00D757AB"/>
    <w:rsid w:val="00D757B5"/>
    <w:rsid w:val="00D75A37"/>
    <w:rsid w:val="00D75DF5"/>
    <w:rsid w:val="00D75E2C"/>
    <w:rsid w:val="00D76127"/>
    <w:rsid w:val="00D7664F"/>
    <w:rsid w:val="00D7695F"/>
    <w:rsid w:val="00D76C9F"/>
    <w:rsid w:val="00D76CA9"/>
    <w:rsid w:val="00D76DB8"/>
    <w:rsid w:val="00D7737C"/>
    <w:rsid w:val="00D774A4"/>
    <w:rsid w:val="00D776CD"/>
    <w:rsid w:val="00D77709"/>
    <w:rsid w:val="00D77858"/>
    <w:rsid w:val="00D7789C"/>
    <w:rsid w:val="00D77ADA"/>
    <w:rsid w:val="00D8004E"/>
    <w:rsid w:val="00D80793"/>
    <w:rsid w:val="00D809AE"/>
    <w:rsid w:val="00D80BE0"/>
    <w:rsid w:val="00D80DEE"/>
    <w:rsid w:val="00D80E8B"/>
    <w:rsid w:val="00D810B2"/>
    <w:rsid w:val="00D812BE"/>
    <w:rsid w:val="00D81879"/>
    <w:rsid w:val="00D818C8"/>
    <w:rsid w:val="00D81A7F"/>
    <w:rsid w:val="00D81C6F"/>
    <w:rsid w:val="00D81CBB"/>
    <w:rsid w:val="00D82499"/>
    <w:rsid w:val="00D8272E"/>
    <w:rsid w:val="00D82870"/>
    <w:rsid w:val="00D82BEF"/>
    <w:rsid w:val="00D8385A"/>
    <w:rsid w:val="00D839F3"/>
    <w:rsid w:val="00D83C4E"/>
    <w:rsid w:val="00D84557"/>
    <w:rsid w:val="00D84568"/>
    <w:rsid w:val="00D847F3"/>
    <w:rsid w:val="00D84A4E"/>
    <w:rsid w:val="00D84CF4"/>
    <w:rsid w:val="00D8500E"/>
    <w:rsid w:val="00D852FA"/>
    <w:rsid w:val="00D85D51"/>
    <w:rsid w:val="00D85F4C"/>
    <w:rsid w:val="00D86508"/>
    <w:rsid w:val="00D86548"/>
    <w:rsid w:val="00D86640"/>
    <w:rsid w:val="00D867F8"/>
    <w:rsid w:val="00D8689D"/>
    <w:rsid w:val="00D8693B"/>
    <w:rsid w:val="00D86A7D"/>
    <w:rsid w:val="00D86AD7"/>
    <w:rsid w:val="00D86C90"/>
    <w:rsid w:val="00D87CB7"/>
    <w:rsid w:val="00D87D90"/>
    <w:rsid w:val="00D9017B"/>
    <w:rsid w:val="00D9025D"/>
    <w:rsid w:val="00D908BD"/>
    <w:rsid w:val="00D91DA2"/>
    <w:rsid w:val="00D91F42"/>
    <w:rsid w:val="00D91FED"/>
    <w:rsid w:val="00D92E58"/>
    <w:rsid w:val="00D92F2A"/>
    <w:rsid w:val="00D92F74"/>
    <w:rsid w:val="00D93208"/>
    <w:rsid w:val="00D93687"/>
    <w:rsid w:val="00D936C8"/>
    <w:rsid w:val="00D948E5"/>
    <w:rsid w:val="00D94A49"/>
    <w:rsid w:val="00D94F9D"/>
    <w:rsid w:val="00D952B7"/>
    <w:rsid w:val="00D955F6"/>
    <w:rsid w:val="00D95EE2"/>
    <w:rsid w:val="00D969C0"/>
    <w:rsid w:val="00D96A58"/>
    <w:rsid w:val="00D96CBA"/>
    <w:rsid w:val="00D96DBF"/>
    <w:rsid w:val="00D9713F"/>
    <w:rsid w:val="00D9729E"/>
    <w:rsid w:val="00D973D4"/>
    <w:rsid w:val="00D9754F"/>
    <w:rsid w:val="00D97ED1"/>
    <w:rsid w:val="00DA0176"/>
    <w:rsid w:val="00DA046B"/>
    <w:rsid w:val="00DA06D3"/>
    <w:rsid w:val="00DA0860"/>
    <w:rsid w:val="00DA0B6C"/>
    <w:rsid w:val="00DA0BCC"/>
    <w:rsid w:val="00DA0D53"/>
    <w:rsid w:val="00DA13D5"/>
    <w:rsid w:val="00DA16CC"/>
    <w:rsid w:val="00DA18AB"/>
    <w:rsid w:val="00DA1BAC"/>
    <w:rsid w:val="00DA1D8A"/>
    <w:rsid w:val="00DA2036"/>
    <w:rsid w:val="00DA2276"/>
    <w:rsid w:val="00DA25FC"/>
    <w:rsid w:val="00DA272E"/>
    <w:rsid w:val="00DA2939"/>
    <w:rsid w:val="00DA2CA7"/>
    <w:rsid w:val="00DA2F2E"/>
    <w:rsid w:val="00DA2F9F"/>
    <w:rsid w:val="00DA30DF"/>
    <w:rsid w:val="00DA3214"/>
    <w:rsid w:val="00DA458D"/>
    <w:rsid w:val="00DA465E"/>
    <w:rsid w:val="00DA4A48"/>
    <w:rsid w:val="00DA4A8D"/>
    <w:rsid w:val="00DA4A93"/>
    <w:rsid w:val="00DA4C4E"/>
    <w:rsid w:val="00DA54CB"/>
    <w:rsid w:val="00DA57CC"/>
    <w:rsid w:val="00DA5C2D"/>
    <w:rsid w:val="00DA5EFF"/>
    <w:rsid w:val="00DA5F1E"/>
    <w:rsid w:val="00DA66C2"/>
    <w:rsid w:val="00DA774E"/>
    <w:rsid w:val="00DA7798"/>
    <w:rsid w:val="00DA7818"/>
    <w:rsid w:val="00DA788B"/>
    <w:rsid w:val="00DA78EB"/>
    <w:rsid w:val="00DA799F"/>
    <w:rsid w:val="00DA7C1C"/>
    <w:rsid w:val="00DA7CDF"/>
    <w:rsid w:val="00DB06E2"/>
    <w:rsid w:val="00DB0A30"/>
    <w:rsid w:val="00DB0DA2"/>
    <w:rsid w:val="00DB13E3"/>
    <w:rsid w:val="00DB16A2"/>
    <w:rsid w:val="00DB1CFF"/>
    <w:rsid w:val="00DB236A"/>
    <w:rsid w:val="00DB2A45"/>
    <w:rsid w:val="00DB2DBE"/>
    <w:rsid w:val="00DB2E2A"/>
    <w:rsid w:val="00DB3020"/>
    <w:rsid w:val="00DB30E4"/>
    <w:rsid w:val="00DB312E"/>
    <w:rsid w:val="00DB333D"/>
    <w:rsid w:val="00DB36A0"/>
    <w:rsid w:val="00DB3827"/>
    <w:rsid w:val="00DB40D4"/>
    <w:rsid w:val="00DB42DF"/>
    <w:rsid w:val="00DB487B"/>
    <w:rsid w:val="00DB4B38"/>
    <w:rsid w:val="00DB51BA"/>
    <w:rsid w:val="00DB67E3"/>
    <w:rsid w:val="00DB6803"/>
    <w:rsid w:val="00DB6C5F"/>
    <w:rsid w:val="00DB6F62"/>
    <w:rsid w:val="00DB728F"/>
    <w:rsid w:val="00DB735C"/>
    <w:rsid w:val="00DB744A"/>
    <w:rsid w:val="00DB7BE3"/>
    <w:rsid w:val="00DB7CCE"/>
    <w:rsid w:val="00DB7FD3"/>
    <w:rsid w:val="00DC0356"/>
    <w:rsid w:val="00DC0ADB"/>
    <w:rsid w:val="00DC0AE4"/>
    <w:rsid w:val="00DC110A"/>
    <w:rsid w:val="00DC1A04"/>
    <w:rsid w:val="00DC2042"/>
    <w:rsid w:val="00DC210E"/>
    <w:rsid w:val="00DC2479"/>
    <w:rsid w:val="00DC276F"/>
    <w:rsid w:val="00DC29A3"/>
    <w:rsid w:val="00DC3690"/>
    <w:rsid w:val="00DC3A3D"/>
    <w:rsid w:val="00DC403B"/>
    <w:rsid w:val="00DC533F"/>
    <w:rsid w:val="00DC5360"/>
    <w:rsid w:val="00DC5611"/>
    <w:rsid w:val="00DC5A39"/>
    <w:rsid w:val="00DC5B03"/>
    <w:rsid w:val="00DC5EBC"/>
    <w:rsid w:val="00DC607B"/>
    <w:rsid w:val="00DC6403"/>
    <w:rsid w:val="00DC65B1"/>
    <w:rsid w:val="00DC666D"/>
    <w:rsid w:val="00DC730B"/>
    <w:rsid w:val="00DC7404"/>
    <w:rsid w:val="00DC7A35"/>
    <w:rsid w:val="00DD0AA4"/>
    <w:rsid w:val="00DD16AC"/>
    <w:rsid w:val="00DD16F0"/>
    <w:rsid w:val="00DD1924"/>
    <w:rsid w:val="00DD1B5D"/>
    <w:rsid w:val="00DD1FFA"/>
    <w:rsid w:val="00DD237C"/>
    <w:rsid w:val="00DD2497"/>
    <w:rsid w:val="00DD2550"/>
    <w:rsid w:val="00DD2AAA"/>
    <w:rsid w:val="00DD2B67"/>
    <w:rsid w:val="00DD2B74"/>
    <w:rsid w:val="00DD2F82"/>
    <w:rsid w:val="00DD3999"/>
    <w:rsid w:val="00DD3C60"/>
    <w:rsid w:val="00DD3EC0"/>
    <w:rsid w:val="00DD4307"/>
    <w:rsid w:val="00DD5802"/>
    <w:rsid w:val="00DD5EFF"/>
    <w:rsid w:val="00DD5FC3"/>
    <w:rsid w:val="00DD6075"/>
    <w:rsid w:val="00DD64FA"/>
    <w:rsid w:val="00DD65D1"/>
    <w:rsid w:val="00DD6877"/>
    <w:rsid w:val="00DD6B99"/>
    <w:rsid w:val="00DD71CF"/>
    <w:rsid w:val="00DD7739"/>
    <w:rsid w:val="00DD7EDA"/>
    <w:rsid w:val="00DE0667"/>
    <w:rsid w:val="00DE0672"/>
    <w:rsid w:val="00DE0966"/>
    <w:rsid w:val="00DE0B47"/>
    <w:rsid w:val="00DE12A7"/>
    <w:rsid w:val="00DE1C36"/>
    <w:rsid w:val="00DE24ED"/>
    <w:rsid w:val="00DE290B"/>
    <w:rsid w:val="00DE2DF6"/>
    <w:rsid w:val="00DE2F9A"/>
    <w:rsid w:val="00DE304F"/>
    <w:rsid w:val="00DE34DB"/>
    <w:rsid w:val="00DE3696"/>
    <w:rsid w:val="00DE3822"/>
    <w:rsid w:val="00DE3EC4"/>
    <w:rsid w:val="00DE4383"/>
    <w:rsid w:val="00DE43B8"/>
    <w:rsid w:val="00DE4A40"/>
    <w:rsid w:val="00DE4CAE"/>
    <w:rsid w:val="00DE4E45"/>
    <w:rsid w:val="00DE56CD"/>
    <w:rsid w:val="00DE56F4"/>
    <w:rsid w:val="00DE59E6"/>
    <w:rsid w:val="00DE658C"/>
    <w:rsid w:val="00DE685D"/>
    <w:rsid w:val="00DE68BF"/>
    <w:rsid w:val="00DE6960"/>
    <w:rsid w:val="00DE69E9"/>
    <w:rsid w:val="00DE7281"/>
    <w:rsid w:val="00DE742C"/>
    <w:rsid w:val="00DE76CD"/>
    <w:rsid w:val="00DE7C29"/>
    <w:rsid w:val="00DF0337"/>
    <w:rsid w:val="00DF0391"/>
    <w:rsid w:val="00DF04E0"/>
    <w:rsid w:val="00DF0617"/>
    <w:rsid w:val="00DF0B69"/>
    <w:rsid w:val="00DF0CA1"/>
    <w:rsid w:val="00DF1013"/>
    <w:rsid w:val="00DF146F"/>
    <w:rsid w:val="00DF1549"/>
    <w:rsid w:val="00DF1AB7"/>
    <w:rsid w:val="00DF2022"/>
    <w:rsid w:val="00DF210B"/>
    <w:rsid w:val="00DF23D9"/>
    <w:rsid w:val="00DF2850"/>
    <w:rsid w:val="00DF2982"/>
    <w:rsid w:val="00DF42CA"/>
    <w:rsid w:val="00DF437F"/>
    <w:rsid w:val="00DF44FE"/>
    <w:rsid w:val="00DF4BD4"/>
    <w:rsid w:val="00DF5531"/>
    <w:rsid w:val="00DF5857"/>
    <w:rsid w:val="00DF63CF"/>
    <w:rsid w:val="00DF656C"/>
    <w:rsid w:val="00DF6D6B"/>
    <w:rsid w:val="00DF714F"/>
    <w:rsid w:val="00DF74FA"/>
    <w:rsid w:val="00DF76CF"/>
    <w:rsid w:val="00DF77D6"/>
    <w:rsid w:val="00DF7983"/>
    <w:rsid w:val="00DF7AA9"/>
    <w:rsid w:val="00DF7D2F"/>
    <w:rsid w:val="00E000D6"/>
    <w:rsid w:val="00E00207"/>
    <w:rsid w:val="00E0035E"/>
    <w:rsid w:val="00E004F4"/>
    <w:rsid w:val="00E010EE"/>
    <w:rsid w:val="00E01FDB"/>
    <w:rsid w:val="00E023AB"/>
    <w:rsid w:val="00E02CBC"/>
    <w:rsid w:val="00E03010"/>
    <w:rsid w:val="00E031A6"/>
    <w:rsid w:val="00E03752"/>
    <w:rsid w:val="00E03C76"/>
    <w:rsid w:val="00E03C85"/>
    <w:rsid w:val="00E03D6E"/>
    <w:rsid w:val="00E0414C"/>
    <w:rsid w:val="00E04271"/>
    <w:rsid w:val="00E044D3"/>
    <w:rsid w:val="00E045BF"/>
    <w:rsid w:val="00E04601"/>
    <w:rsid w:val="00E04B65"/>
    <w:rsid w:val="00E04D06"/>
    <w:rsid w:val="00E0588F"/>
    <w:rsid w:val="00E05D6F"/>
    <w:rsid w:val="00E0657E"/>
    <w:rsid w:val="00E069AD"/>
    <w:rsid w:val="00E06A62"/>
    <w:rsid w:val="00E077CD"/>
    <w:rsid w:val="00E0780C"/>
    <w:rsid w:val="00E07ACA"/>
    <w:rsid w:val="00E10B3F"/>
    <w:rsid w:val="00E11128"/>
    <w:rsid w:val="00E112EB"/>
    <w:rsid w:val="00E11338"/>
    <w:rsid w:val="00E113DA"/>
    <w:rsid w:val="00E118F8"/>
    <w:rsid w:val="00E11E38"/>
    <w:rsid w:val="00E1202A"/>
    <w:rsid w:val="00E12588"/>
    <w:rsid w:val="00E12DEA"/>
    <w:rsid w:val="00E12FA7"/>
    <w:rsid w:val="00E137DD"/>
    <w:rsid w:val="00E13966"/>
    <w:rsid w:val="00E139B9"/>
    <w:rsid w:val="00E13B05"/>
    <w:rsid w:val="00E13B7F"/>
    <w:rsid w:val="00E13C9F"/>
    <w:rsid w:val="00E14298"/>
    <w:rsid w:val="00E14592"/>
    <w:rsid w:val="00E147F8"/>
    <w:rsid w:val="00E147F9"/>
    <w:rsid w:val="00E1536D"/>
    <w:rsid w:val="00E1567A"/>
    <w:rsid w:val="00E15A1C"/>
    <w:rsid w:val="00E15B4B"/>
    <w:rsid w:val="00E15BBE"/>
    <w:rsid w:val="00E15FBE"/>
    <w:rsid w:val="00E1606E"/>
    <w:rsid w:val="00E16327"/>
    <w:rsid w:val="00E1697D"/>
    <w:rsid w:val="00E16FA1"/>
    <w:rsid w:val="00E17018"/>
    <w:rsid w:val="00E17146"/>
    <w:rsid w:val="00E17258"/>
    <w:rsid w:val="00E176C0"/>
    <w:rsid w:val="00E1773B"/>
    <w:rsid w:val="00E17BCD"/>
    <w:rsid w:val="00E17E9B"/>
    <w:rsid w:val="00E17EC1"/>
    <w:rsid w:val="00E20B16"/>
    <w:rsid w:val="00E20C32"/>
    <w:rsid w:val="00E20CAA"/>
    <w:rsid w:val="00E20DD1"/>
    <w:rsid w:val="00E21655"/>
    <w:rsid w:val="00E216D7"/>
    <w:rsid w:val="00E21C5F"/>
    <w:rsid w:val="00E21FCA"/>
    <w:rsid w:val="00E22053"/>
    <w:rsid w:val="00E22155"/>
    <w:rsid w:val="00E22A73"/>
    <w:rsid w:val="00E22B0A"/>
    <w:rsid w:val="00E22EAE"/>
    <w:rsid w:val="00E23151"/>
    <w:rsid w:val="00E231CF"/>
    <w:rsid w:val="00E23264"/>
    <w:rsid w:val="00E237D8"/>
    <w:rsid w:val="00E248AC"/>
    <w:rsid w:val="00E24BE3"/>
    <w:rsid w:val="00E24CE0"/>
    <w:rsid w:val="00E25468"/>
    <w:rsid w:val="00E255DE"/>
    <w:rsid w:val="00E25703"/>
    <w:rsid w:val="00E25841"/>
    <w:rsid w:val="00E25BA1"/>
    <w:rsid w:val="00E2606C"/>
    <w:rsid w:val="00E26745"/>
    <w:rsid w:val="00E26B99"/>
    <w:rsid w:val="00E26C51"/>
    <w:rsid w:val="00E278F1"/>
    <w:rsid w:val="00E279F0"/>
    <w:rsid w:val="00E27A40"/>
    <w:rsid w:val="00E27AAA"/>
    <w:rsid w:val="00E27AC0"/>
    <w:rsid w:val="00E30041"/>
    <w:rsid w:val="00E30198"/>
    <w:rsid w:val="00E30565"/>
    <w:rsid w:val="00E30AFE"/>
    <w:rsid w:val="00E30B44"/>
    <w:rsid w:val="00E3125B"/>
    <w:rsid w:val="00E31268"/>
    <w:rsid w:val="00E317DB"/>
    <w:rsid w:val="00E320E8"/>
    <w:rsid w:val="00E32A35"/>
    <w:rsid w:val="00E3303B"/>
    <w:rsid w:val="00E33055"/>
    <w:rsid w:val="00E33367"/>
    <w:rsid w:val="00E337B5"/>
    <w:rsid w:val="00E33929"/>
    <w:rsid w:val="00E33E5B"/>
    <w:rsid w:val="00E33F93"/>
    <w:rsid w:val="00E33FB2"/>
    <w:rsid w:val="00E34A04"/>
    <w:rsid w:val="00E34D14"/>
    <w:rsid w:val="00E34DD0"/>
    <w:rsid w:val="00E35099"/>
    <w:rsid w:val="00E358E1"/>
    <w:rsid w:val="00E35D5D"/>
    <w:rsid w:val="00E363BE"/>
    <w:rsid w:val="00E36673"/>
    <w:rsid w:val="00E36746"/>
    <w:rsid w:val="00E368D4"/>
    <w:rsid w:val="00E37066"/>
    <w:rsid w:val="00E37115"/>
    <w:rsid w:val="00E371F6"/>
    <w:rsid w:val="00E37364"/>
    <w:rsid w:val="00E377E4"/>
    <w:rsid w:val="00E37CC8"/>
    <w:rsid w:val="00E40158"/>
    <w:rsid w:val="00E403B6"/>
    <w:rsid w:val="00E40D06"/>
    <w:rsid w:val="00E40F97"/>
    <w:rsid w:val="00E4146C"/>
    <w:rsid w:val="00E414C9"/>
    <w:rsid w:val="00E414E4"/>
    <w:rsid w:val="00E4240F"/>
    <w:rsid w:val="00E42770"/>
    <w:rsid w:val="00E429C7"/>
    <w:rsid w:val="00E434AA"/>
    <w:rsid w:val="00E43739"/>
    <w:rsid w:val="00E43855"/>
    <w:rsid w:val="00E4393F"/>
    <w:rsid w:val="00E43B01"/>
    <w:rsid w:val="00E43CE1"/>
    <w:rsid w:val="00E441D1"/>
    <w:rsid w:val="00E4444C"/>
    <w:rsid w:val="00E447B0"/>
    <w:rsid w:val="00E44D67"/>
    <w:rsid w:val="00E450D2"/>
    <w:rsid w:val="00E4511A"/>
    <w:rsid w:val="00E4517C"/>
    <w:rsid w:val="00E45457"/>
    <w:rsid w:val="00E45875"/>
    <w:rsid w:val="00E45889"/>
    <w:rsid w:val="00E465C9"/>
    <w:rsid w:val="00E46839"/>
    <w:rsid w:val="00E469ED"/>
    <w:rsid w:val="00E470DA"/>
    <w:rsid w:val="00E47582"/>
    <w:rsid w:val="00E4784A"/>
    <w:rsid w:val="00E47D36"/>
    <w:rsid w:val="00E508CC"/>
    <w:rsid w:val="00E511B7"/>
    <w:rsid w:val="00E51554"/>
    <w:rsid w:val="00E516E8"/>
    <w:rsid w:val="00E51937"/>
    <w:rsid w:val="00E51D1F"/>
    <w:rsid w:val="00E51D6F"/>
    <w:rsid w:val="00E51F4F"/>
    <w:rsid w:val="00E520C2"/>
    <w:rsid w:val="00E521A1"/>
    <w:rsid w:val="00E52470"/>
    <w:rsid w:val="00E52E4D"/>
    <w:rsid w:val="00E52E7E"/>
    <w:rsid w:val="00E5397E"/>
    <w:rsid w:val="00E540BF"/>
    <w:rsid w:val="00E543CE"/>
    <w:rsid w:val="00E544D3"/>
    <w:rsid w:val="00E54502"/>
    <w:rsid w:val="00E54A92"/>
    <w:rsid w:val="00E54D5C"/>
    <w:rsid w:val="00E54FE0"/>
    <w:rsid w:val="00E550AD"/>
    <w:rsid w:val="00E550B2"/>
    <w:rsid w:val="00E55B62"/>
    <w:rsid w:val="00E55E47"/>
    <w:rsid w:val="00E563DC"/>
    <w:rsid w:val="00E56995"/>
    <w:rsid w:val="00E569EC"/>
    <w:rsid w:val="00E56B9E"/>
    <w:rsid w:val="00E56C33"/>
    <w:rsid w:val="00E56D6A"/>
    <w:rsid w:val="00E575F0"/>
    <w:rsid w:val="00E57E46"/>
    <w:rsid w:val="00E57F0C"/>
    <w:rsid w:val="00E57FA3"/>
    <w:rsid w:val="00E6067E"/>
    <w:rsid w:val="00E60970"/>
    <w:rsid w:val="00E60B99"/>
    <w:rsid w:val="00E60F2F"/>
    <w:rsid w:val="00E60FC6"/>
    <w:rsid w:val="00E6118C"/>
    <w:rsid w:val="00E618BF"/>
    <w:rsid w:val="00E61AF7"/>
    <w:rsid w:val="00E6280B"/>
    <w:rsid w:val="00E62AD0"/>
    <w:rsid w:val="00E62D77"/>
    <w:rsid w:val="00E62EB1"/>
    <w:rsid w:val="00E62F43"/>
    <w:rsid w:val="00E62FA0"/>
    <w:rsid w:val="00E635DD"/>
    <w:rsid w:val="00E63ADE"/>
    <w:rsid w:val="00E6407D"/>
    <w:rsid w:val="00E649DB"/>
    <w:rsid w:val="00E649F4"/>
    <w:rsid w:val="00E65380"/>
    <w:rsid w:val="00E65465"/>
    <w:rsid w:val="00E6583C"/>
    <w:rsid w:val="00E6592C"/>
    <w:rsid w:val="00E65CFE"/>
    <w:rsid w:val="00E65E71"/>
    <w:rsid w:val="00E663CF"/>
    <w:rsid w:val="00E66828"/>
    <w:rsid w:val="00E6686D"/>
    <w:rsid w:val="00E668EA"/>
    <w:rsid w:val="00E66BC4"/>
    <w:rsid w:val="00E67297"/>
    <w:rsid w:val="00E673D5"/>
    <w:rsid w:val="00E678CF"/>
    <w:rsid w:val="00E67FC3"/>
    <w:rsid w:val="00E70179"/>
    <w:rsid w:val="00E7023C"/>
    <w:rsid w:val="00E7091E"/>
    <w:rsid w:val="00E70AA0"/>
    <w:rsid w:val="00E70EA6"/>
    <w:rsid w:val="00E71A8C"/>
    <w:rsid w:val="00E71D2F"/>
    <w:rsid w:val="00E71D41"/>
    <w:rsid w:val="00E72294"/>
    <w:rsid w:val="00E72564"/>
    <w:rsid w:val="00E72610"/>
    <w:rsid w:val="00E726C1"/>
    <w:rsid w:val="00E729A7"/>
    <w:rsid w:val="00E72B93"/>
    <w:rsid w:val="00E7328A"/>
    <w:rsid w:val="00E73435"/>
    <w:rsid w:val="00E7377E"/>
    <w:rsid w:val="00E73870"/>
    <w:rsid w:val="00E73ADF"/>
    <w:rsid w:val="00E74040"/>
    <w:rsid w:val="00E741C8"/>
    <w:rsid w:val="00E7436A"/>
    <w:rsid w:val="00E745E7"/>
    <w:rsid w:val="00E74CFC"/>
    <w:rsid w:val="00E7501F"/>
    <w:rsid w:val="00E750FE"/>
    <w:rsid w:val="00E753F6"/>
    <w:rsid w:val="00E7564D"/>
    <w:rsid w:val="00E75AA0"/>
    <w:rsid w:val="00E75BC8"/>
    <w:rsid w:val="00E7635D"/>
    <w:rsid w:val="00E76796"/>
    <w:rsid w:val="00E7681D"/>
    <w:rsid w:val="00E769DA"/>
    <w:rsid w:val="00E769DF"/>
    <w:rsid w:val="00E76B7C"/>
    <w:rsid w:val="00E774A9"/>
    <w:rsid w:val="00E77576"/>
    <w:rsid w:val="00E776D6"/>
    <w:rsid w:val="00E77D9B"/>
    <w:rsid w:val="00E77DEF"/>
    <w:rsid w:val="00E77E3D"/>
    <w:rsid w:val="00E802F9"/>
    <w:rsid w:val="00E803D4"/>
    <w:rsid w:val="00E80627"/>
    <w:rsid w:val="00E80642"/>
    <w:rsid w:val="00E80735"/>
    <w:rsid w:val="00E80756"/>
    <w:rsid w:val="00E80E72"/>
    <w:rsid w:val="00E80F50"/>
    <w:rsid w:val="00E817F5"/>
    <w:rsid w:val="00E82179"/>
    <w:rsid w:val="00E82744"/>
    <w:rsid w:val="00E8281E"/>
    <w:rsid w:val="00E829FE"/>
    <w:rsid w:val="00E82F45"/>
    <w:rsid w:val="00E83154"/>
    <w:rsid w:val="00E83718"/>
    <w:rsid w:val="00E83D39"/>
    <w:rsid w:val="00E83DCE"/>
    <w:rsid w:val="00E83FA0"/>
    <w:rsid w:val="00E843BE"/>
    <w:rsid w:val="00E84603"/>
    <w:rsid w:val="00E84F1B"/>
    <w:rsid w:val="00E850F0"/>
    <w:rsid w:val="00E851DB"/>
    <w:rsid w:val="00E85664"/>
    <w:rsid w:val="00E8576C"/>
    <w:rsid w:val="00E85781"/>
    <w:rsid w:val="00E85794"/>
    <w:rsid w:val="00E8624A"/>
    <w:rsid w:val="00E862BB"/>
    <w:rsid w:val="00E86B39"/>
    <w:rsid w:val="00E86BA3"/>
    <w:rsid w:val="00E87386"/>
    <w:rsid w:val="00E873D9"/>
    <w:rsid w:val="00E874AE"/>
    <w:rsid w:val="00E8772B"/>
    <w:rsid w:val="00E900E5"/>
    <w:rsid w:val="00E9014B"/>
    <w:rsid w:val="00E90310"/>
    <w:rsid w:val="00E9063E"/>
    <w:rsid w:val="00E90DF9"/>
    <w:rsid w:val="00E911C4"/>
    <w:rsid w:val="00E91498"/>
    <w:rsid w:val="00E9172B"/>
    <w:rsid w:val="00E9209A"/>
    <w:rsid w:val="00E92337"/>
    <w:rsid w:val="00E92454"/>
    <w:rsid w:val="00E9259B"/>
    <w:rsid w:val="00E92FCD"/>
    <w:rsid w:val="00E93194"/>
    <w:rsid w:val="00E9389F"/>
    <w:rsid w:val="00E93C18"/>
    <w:rsid w:val="00E93C42"/>
    <w:rsid w:val="00E93E58"/>
    <w:rsid w:val="00E94442"/>
    <w:rsid w:val="00E94609"/>
    <w:rsid w:val="00E94AC1"/>
    <w:rsid w:val="00E94F35"/>
    <w:rsid w:val="00E95375"/>
    <w:rsid w:val="00E953AA"/>
    <w:rsid w:val="00E959E1"/>
    <w:rsid w:val="00E95BFB"/>
    <w:rsid w:val="00E95C22"/>
    <w:rsid w:val="00E95F49"/>
    <w:rsid w:val="00E95FB5"/>
    <w:rsid w:val="00E963BE"/>
    <w:rsid w:val="00E9677D"/>
    <w:rsid w:val="00E971F0"/>
    <w:rsid w:val="00E97875"/>
    <w:rsid w:val="00E97CE2"/>
    <w:rsid w:val="00E97D8A"/>
    <w:rsid w:val="00E97D96"/>
    <w:rsid w:val="00EA029F"/>
    <w:rsid w:val="00EA04C9"/>
    <w:rsid w:val="00EA061D"/>
    <w:rsid w:val="00EA0956"/>
    <w:rsid w:val="00EA0B4A"/>
    <w:rsid w:val="00EA1247"/>
    <w:rsid w:val="00EA12BE"/>
    <w:rsid w:val="00EA25EF"/>
    <w:rsid w:val="00EA3248"/>
    <w:rsid w:val="00EA38F9"/>
    <w:rsid w:val="00EA39CF"/>
    <w:rsid w:val="00EA4368"/>
    <w:rsid w:val="00EA4401"/>
    <w:rsid w:val="00EA467E"/>
    <w:rsid w:val="00EA4F4F"/>
    <w:rsid w:val="00EA4F51"/>
    <w:rsid w:val="00EA53B8"/>
    <w:rsid w:val="00EA57D4"/>
    <w:rsid w:val="00EA5EF7"/>
    <w:rsid w:val="00EA5F23"/>
    <w:rsid w:val="00EA6049"/>
    <w:rsid w:val="00EA622B"/>
    <w:rsid w:val="00EA661E"/>
    <w:rsid w:val="00EA6693"/>
    <w:rsid w:val="00EA6C5D"/>
    <w:rsid w:val="00EA6CC3"/>
    <w:rsid w:val="00EA6E66"/>
    <w:rsid w:val="00EA7355"/>
    <w:rsid w:val="00EA760B"/>
    <w:rsid w:val="00EB02D7"/>
    <w:rsid w:val="00EB03D6"/>
    <w:rsid w:val="00EB0BD8"/>
    <w:rsid w:val="00EB0C95"/>
    <w:rsid w:val="00EB0F18"/>
    <w:rsid w:val="00EB0FDF"/>
    <w:rsid w:val="00EB1159"/>
    <w:rsid w:val="00EB175A"/>
    <w:rsid w:val="00EB1971"/>
    <w:rsid w:val="00EB1D36"/>
    <w:rsid w:val="00EB264D"/>
    <w:rsid w:val="00EB3218"/>
    <w:rsid w:val="00EB34FB"/>
    <w:rsid w:val="00EB3BB9"/>
    <w:rsid w:val="00EB4541"/>
    <w:rsid w:val="00EB4B19"/>
    <w:rsid w:val="00EB4D88"/>
    <w:rsid w:val="00EB5361"/>
    <w:rsid w:val="00EB5416"/>
    <w:rsid w:val="00EB5708"/>
    <w:rsid w:val="00EB5819"/>
    <w:rsid w:val="00EB586B"/>
    <w:rsid w:val="00EB6238"/>
    <w:rsid w:val="00EB6747"/>
    <w:rsid w:val="00EB674A"/>
    <w:rsid w:val="00EB68BE"/>
    <w:rsid w:val="00EB70F0"/>
    <w:rsid w:val="00EB722E"/>
    <w:rsid w:val="00EB74FA"/>
    <w:rsid w:val="00EB7649"/>
    <w:rsid w:val="00EB77F5"/>
    <w:rsid w:val="00EB78DE"/>
    <w:rsid w:val="00EB7B07"/>
    <w:rsid w:val="00EC0141"/>
    <w:rsid w:val="00EC0502"/>
    <w:rsid w:val="00EC07F4"/>
    <w:rsid w:val="00EC0BE1"/>
    <w:rsid w:val="00EC124F"/>
    <w:rsid w:val="00EC135A"/>
    <w:rsid w:val="00EC16A8"/>
    <w:rsid w:val="00EC1C93"/>
    <w:rsid w:val="00EC2071"/>
    <w:rsid w:val="00EC29AE"/>
    <w:rsid w:val="00EC2DBA"/>
    <w:rsid w:val="00EC2F80"/>
    <w:rsid w:val="00EC3636"/>
    <w:rsid w:val="00EC3677"/>
    <w:rsid w:val="00EC3BDF"/>
    <w:rsid w:val="00EC3E1C"/>
    <w:rsid w:val="00EC4061"/>
    <w:rsid w:val="00EC40F8"/>
    <w:rsid w:val="00EC41A2"/>
    <w:rsid w:val="00EC42B2"/>
    <w:rsid w:val="00EC458B"/>
    <w:rsid w:val="00EC47B0"/>
    <w:rsid w:val="00EC47FE"/>
    <w:rsid w:val="00EC485F"/>
    <w:rsid w:val="00EC4989"/>
    <w:rsid w:val="00EC4990"/>
    <w:rsid w:val="00EC4A0C"/>
    <w:rsid w:val="00EC4D5D"/>
    <w:rsid w:val="00EC4F04"/>
    <w:rsid w:val="00EC554A"/>
    <w:rsid w:val="00EC5791"/>
    <w:rsid w:val="00EC57EE"/>
    <w:rsid w:val="00EC5BF1"/>
    <w:rsid w:val="00EC5C7D"/>
    <w:rsid w:val="00EC5DE6"/>
    <w:rsid w:val="00EC6937"/>
    <w:rsid w:val="00EC735E"/>
    <w:rsid w:val="00EC73BF"/>
    <w:rsid w:val="00EC787E"/>
    <w:rsid w:val="00EC7AFD"/>
    <w:rsid w:val="00EC7FB1"/>
    <w:rsid w:val="00ED0017"/>
    <w:rsid w:val="00ED024C"/>
    <w:rsid w:val="00ED02E9"/>
    <w:rsid w:val="00ED0758"/>
    <w:rsid w:val="00ED0E2E"/>
    <w:rsid w:val="00ED10AE"/>
    <w:rsid w:val="00ED1C50"/>
    <w:rsid w:val="00ED1F1B"/>
    <w:rsid w:val="00ED1F90"/>
    <w:rsid w:val="00ED29A3"/>
    <w:rsid w:val="00ED2CEE"/>
    <w:rsid w:val="00ED2D20"/>
    <w:rsid w:val="00ED2EB2"/>
    <w:rsid w:val="00ED320D"/>
    <w:rsid w:val="00ED3215"/>
    <w:rsid w:val="00ED3AF6"/>
    <w:rsid w:val="00ED3B8F"/>
    <w:rsid w:val="00ED3C5B"/>
    <w:rsid w:val="00ED3CC6"/>
    <w:rsid w:val="00ED3F6D"/>
    <w:rsid w:val="00ED4ED2"/>
    <w:rsid w:val="00ED4F62"/>
    <w:rsid w:val="00ED53DF"/>
    <w:rsid w:val="00ED53F9"/>
    <w:rsid w:val="00ED6633"/>
    <w:rsid w:val="00ED6757"/>
    <w:rsid w:val="00ED6B87"/>
    <w:rsid w:val="00ED6C7F"/>
    <w:rsid w:val="00ED6CB5"/>
    <w:rsid w:val="00ED6D57"/>
    <w:rsid w:val="00ED71E2"/>
    <w:rsid w:val="00ED7243"/>
    <w:rsid w:val="00ED78C5"/>
    <w:rsid w:val="00ED7D0D"/>
    <w:rsid w:val="00ED7D3B"/>
    <w:rsid w:val="00EE06CB"/>
    <w:rsid w:val="00EE12B4"/>
    <w:rsid w:val="00EE1E0C"/>
    <w:rsid w:val="00EE2751"/>
    <w:rsid w:val="00EE2AA4"/>
    <w:rsid w:val="00EE32CE"/>
    <w:rsid w:val="00EE41C0"/>
    <w:rsid w:val="00EE4307"/>
    <w:rsid w:val="00EE458B"/>
    <w:rsid w:val="00EE45F0"/>
    <w:rsid w:val="00EE47CF"/>
    <w:rsid w:val="00EE4843"/>
    <w:rsid w:val="00EE4AE7"/>
    <w:rsid w:val="00EE4B07"/>
    <w:rsid w:val="00EE55BC"/>
    <w:rsid w:val="00EE5A9C"/>
    <w:rsid w:val="00EE6D48"/>
    <w:rsid w:val="00EE704F"/>
    <w:rsid w:val="00EE732A"/>
    <w:rsid w:val="00EE739A"/>
    <w:rsid w:val="00EE7931"/>
    <w:rsid w:val="00EE7FCE"/>
    <w:rsid w:val="00EF0332"/>
    <w:rsid w:val="00EF1033"/>
    <w:rsid w:val="00EF1151"/>
    <w:rsid w:val="00EF1210"/>
    <w:rsid w:val="00EF14C9"/>
    <w:rsid w:val="00EF2548"/>
    <w:rsid w:val="00EF2BD2"/>
    <w:rsid w:val="00EF2C1D"/>
    <w:rsid w:val="00EF2D72"/>
    <w:rsid w:val="00EF30BC"/>
    <w:rsid w:val="00EF36BB"/>
    <w:rsid w:val="00EF3C58"/>
    <w:rsid w:val="00EF3F5D"/>
    <w:rsid w:val="00EF3F64"/>
    <w:rsid w:val="00EF3FFC"/>
    <w:rsid w:val="00EF427D"/>
    <w:rsid w:val="00EF4C2E"/>
    <w:rsid w:val="00EF4D09"/>
    <w:rsid w:val="00EF4E4B"/>
    <w:rsid w:val="00EF517F"/>
    <w:rsid w:val="00EF52D5"/>
    <w:rsid w:val="00EF52D7"/>
    <w:rsid w:val="00EF555D"/>
    <w:rsid w:val="00EF611E"/>
    <w:rsid w:val="00EF6307"/>
    <w:rsid w:val="00EF6323"/>
    <w:rsid w:val="00EF6732"/>
    <w:rsid w:val="00EF6C95"/>
    <w:rsid w:val="00EF74C9"/>
    <w:rsid w:val="00EF7881"/>
    <w:rsid w:val="00EF7E88"/>
    <w:rsid w:val="00EF7EC5"/>
    <w:rsid w:val="00EF7F2E"/>
    <w:rsid w:val="00F001A1"/>
    <w:rsid w:val="00F001FD"/>
    <w:rsid w:val="00F004B0"/>
    <w:rsid w:val="00F0057E"/>
    <w:rsid w:val="00F007E9"/>
    <w:rsid w:val="00F008B7"/>
    <w:rsid w:val="00F01014"/>
    <w:rsid w:val="00F01179"/>
    <w:rsid w:val="00F01283"/>
    <w:rsid w:val="00F01712"/>
    <w:rsid w:val="00F01814"/>
    <w:rsid w:val="00F01995"/>
    <w:rsid w:val="00F01EE5"/>
    <w:rsid w:val="00F0206D"/>
    <w:rsid w:val="00F024E1"/>
    <w:rsid w:val="00F02513"/>
    <w:rsid w:val="00F02853"/>
    <w:rsid w:val="00F02CE1"/>
    <w:rsid w:val="00F02E45"/>
    <w:rsid w:val="00F02FCD"/>
    <w:rsid w:val="00F03351"/>
    <w:rsid w:val="00F034A9"/>
    <w:rsid w:val="00F0374E"/>
    <w:rsid w:val="00F037D7"/>
    <w:rsid w:val="00F0395C"/>
    <w:rsid w:val="00F03A13"/>
    <w:rsid w:val="00F03CAD"/>
    <w:rsid w:val="00F03FE6"/>
    <w:rsid w:val="00F041FB"/>
    <w:rsid w:val="00F04976"/>
    <w:rsid w:val="00F05103"/>
    <w:rsid w:val="00F05983"/>
    <w:rsid w:val="00F05ED8"/>
    <w:rsid w:val="00F05FF0"/>
    <w:rsid w:val="00F06AD0"/>
    <w:rsid w:val="00F06B9E"/>
    <w:rsid w:val="00F06E82"/>
    <w:rsid w:val="00F070A5"/>
    <w:rsid w:val="00F071A1"/>
    <w:rsid w:val="00F0735B"/>
    <w:rsid w:val="00F07988"/>
    <w:rsid w:val="00F07B48"/>
    <w:rsid w:val="00F07F64"/>
    <w:rsid w:val="00F10373"/>
    <w:rsid w:val="00F10626"/>
    <w:rsid w:val="00F10921"/>
    <w:rsid w:val="00F109D3"/>
    <w:rsid w:val="00F10E90"/>
    <w:rsid w:val="00F1150D"/>
    <w:rsid w:val="00F11608"/>
    <w:rsid w:val="00F119F0"/>
    <w:rsid w:val="00F11AFF"/>
    <w:rsid w:val="00F1263B"/>
    <w:rsid w:val="00F127C9"/>
    <w:rsid w:val="00F12FFC"/>
    <w:rsid w:val="00F13533"/>
    <w:rsid w:val="00F1381E"/>
    <w:rsid w:val="00F14E73"/>
    <w:rsid w:val="00F14EF5"/>
    <w:rsid w:val="00F15074"/>
    <w:rsid w:val="00F152B8"/>
    <w:rsid w:val="00F15447"/>
    <w:rsid w:val="00F15508"/>
    <w:rsid w:val="00F15853"/>
    <w:rsid w:val="00F158EA"/>
    <w:rsid w:val="00F16D5E"/>
    <w:rsid w:val="00F1730C"/>
    <w:rsid w:val="00F1779D"/>
    <w:rsid w:val="00F179D0"/>
    <w:rsid w:val="00F20010"/>
    <w:rsid w:val="00F200F7"/>
    <w:rsid w:val="00F2014F"/>
    <w:rsid w:val="00F203A5"/>
    <w:rsid w:val="00F207CC"/>
    <w:rsid w:val="00F207E9"/>
    <w:rsid w:val="00F21325"/>
    <w:rsid w:val="00F218E6"/>
    <w:rsid w:val="00F21A4D"/>
    <w:rsid w:val="00F21C68"/>
    <w:rsid w:val="00F21DCD"/>
    <w:rsid w:val="00F223C2"/>
    <w:rsid w:val="00F22A07"/>
    <w:rsid w:val="00F22B6D"/>
    <w:rsid w:val="00F22D24"/>
    <w:rsid w:val="00F22D3A"/>
    <w:rsid w:val="00F23226"/>
    <w:rsid w:val="00F2356C"/>
    <w:rsid w:val="00F235E8"/>
    <w:rsid w:val="00F23A06"/>
    <w:rsid w:val="00F23BB4"/>
    <w:rsid w:val="00F23E33"/>
    <w:rsid w:val="00F24361"/>
    <w:rsid w:val="00F2445D"/>
    <w:rsid w:val="00F244B5"/>
    <w:rsid w:val="00F24DC1"/>
    <w:rsid w:val="00F24E19"/>
    <w:rsid w:val="00F2503A"/>
    <w:rsid w:val="00F25541"/>
    <w:rsid w:val="00F2557B"/>
    <w:rsid w:val="00F2575F"/>
    <w:rsid w:val="00F25A3E"/>
    <w:rsid w:val="00F25F76"/>
    <w:rsid w:val="00F25FB4"/>
    <w:rsid w:val="00F26767"/>
    <w:rsid w:val="00F267C0"/>
    <w:rsid w:val="00F2693F"/>
    <w:rsid w:val="00F26B3C"/>
    <w:rsid w:val="00F26D14"/>
    <w:rsid w:val="00F26E34"/>
    <w:rsid w:val="00F2769C"/>
    <w:rsid w:val="00F278E9"/>
    <w:rsid w:val="00F2797B"/>
    <w:rsid w:val="00F30B4C"/>
    <w:rsid w:val="00F30FF8"/>
    <w:rsid w:val="00F3111C"/>
    <w:rsid w:val="00F31132"/>
    <w:rsid w:val="00F31146"/>
    <w:rsid w:val="00F3124C"/>
    <w:rsid w:val="00F316A6"/>
    <w:rsid w:val="00F31752"/>
    <w:rsid w:val="00F31887"/>
    <w:rsid w:val="00F31E09"/>
    <w:rsid w:val="00F320A8"/>
    <w:rsid w:val="00F32179"/>
    <w:rsid w:val="00F325B2"/>
    <w:rsid w:val="00F332D4"/>
    <w:rsid w:val="00F33300"/>
    <w:rsid w:val="00F333B2"/>
    <w:rsid w:val="00F33E0E"/>
    <w:rsid w:val="00F34365"/>
    <w:rsid w:val="00F344ED"/>
    <w:rsid w:val="00F34548"/>
    <w:rsid w:val="00F3460B"/>
    <w:rsid w:val="00F3491B"/>
    <w:rsid w:val="00F352AD"/>
    <w:rsid w:val="00F35503"/>
    <w:rsid w:val="00F35D42"/>
    <w:rsid w:val="00F36133"/>
    <w:rsid w:val="00F3617D"/>
    <w:rsid w:val="00F36288"/>
    <w:rsid w:val="00F36366"/>
    <w:rsid w:val="00F369A4"/>
    <w:rsid w:val="00F36C61"/>
    <w:rsid w:val="00F36DFE"/>
    <w:rsid w:val="00F36FEE"/>
    <w:rsid w:val="00F371F7"/>
    <w:rsid w:val="00F37285"/>
    <w:rsid w:val="00F373BE"/>
    <w:rsid w:val="00F37571"/>
    <w:rsid w:val="00F37F09"/>
    <w:rsid w:val="00F37F4C"/>
    <w:rsid w:val="00F402A7"/>
    <w:rsid w:val="00F40701"/>
    <w:rsid w:val="00F408C6"/>
    <w:rsid w:val="00F40A66"/>
    <w:rsid w:val="00F40ECB"/>
    <w:rsid w:val="00F419E0"/>
    <w:rsid w:val="00F41EFF"/>
    <w:rsid w:val="00F4204C"/>
    <w:rsid w:val="00F421E2"/>
    <w:rsid w:val="00F423B4"/>
    <w:rsid w:val="00F42989"/>
    <w:rsid w:val="00F42B0D"/>
    <w:rsid w:val="00F42C2F"/>
    <w:rsid w:val="00F435F9"/>
    <w:rsid w:val="00F43600"/>
    <w:rsid w:val="00F4380B"/>
    <w:rsid w:val="00F43F79"/>
    <w:rsid w:val="00F443FE"/>
    <w:rsid w:val="00F44B92"/>
    <w:rsid w:val="00F44EE9"/>
    <w:rsid w:val="00F450A0"/>
    <w:rsid w:val="00F4518A"/>
    <w:rsid w:val="00F45FCC"/>
    <w:rsid w:val="00F468CB"/>
    <w:rsid w:val="00F46FCE"/>
    <w:rsid w:val="00F47609"/>
    <w:rsid w:val="00F4763E"/>
    <w:rsid w:val="00F47A53"/>
    <w:rsid w:val="00F47D01"/>
    <w:rsid w:val="00F47D3B"/>
    <w:rsid w:val="00F47F4A"/>
    <w:rsid w:val="00F507C7"/>
    <w:rsid w:val="00F50800"/>
    <w:rsid w:val="00F50D0A"/>
    <w:rsid w:val="00F514A7"/>
    <w:rsid w:val="00F51BC6"/>
    <w:rsid w:val="00F51C00"/>
    <w:rsid w:val="00F52035"/>
    <w:rsid w:val="00F523E9"/>
    <w:rsid w:val="00F526F2"/>
    <w:rsid w:val="00F5273F"/>
    <w:rsid w:val="00F529A7"/>
    <w:rsid w:val="00F52A3D"/>
    <w:rsid w:val="00F531FC"/>
    <w:rsid w:val="00F537D3"/>
    <w:rsid w:val="00F53821"/>
    <w:rsid w:val="00F53910"/>
    <w:rsid w:val="00F53EBC"/>
    <w:rsid w:val="00F541B7"/>
    <w:rsid w:val="00F54222"/>
    <w:rsid w:val="00F54335"/>
    <w:rsid w:val="00F544B1"/>
    <w:rsid w:val="00F5461E"/>
    <w:rsid w:val="00F54846"/>
    <w:rsid w:val="00F54C15"/>
    <w:rsid w:val="00F55C1C"/>
    <w:rsid w:val="00F55D65"/>
    <w:rsid w:val="00F55FC8"/>
    <w:rsid w:val="00F56710"/>
    <w:rsid w:val="00F56F0B"/>
    <w:rsid w:val="00F57553"/>
    <w:rsid w:val="00F5795C"/>
    <w:rsid w:val="00F6031A"/>
    <w:rsid w:val="00F60369"/>
    <w:rsid w:val="00F60CB6"/>
    <w:rsid w:val="00F6115B"/>
    <w:rsid w:val="00F61342"/>
    <w:rsid w:val="00F614E4"/>
    <w:rsid w:val="00F61F1E"/>
    <w:rsid w:val="00F61F55"/>
    <w:rsid w:val="00F623E3"/>
    <w:rsid w:val="00F6258B"/>
    <w:rsid w:val="00F62593"/>
    <w:rsid w:val="00F62682"/>
    <w:rsid w:val="00F62A03"/>
    <w:rsid w:val="00F62BD9"/>
    <w:rsid w:val="00F631B0"/>
    <w:rsid w:val="00F63568"/>
    <w:rsid w:val="00F6366E"/>
    <w:rsid w:val="00F63B53"/>
    <w:rsid w:val="00F64141"/>
    <w:rsid w:val="00F64212"/>
    <w:rsid w:val="00F6454C"/>
    <w:rsid w:val="00F6458F"/>
    <w:rsid w:val="00F64743"/>
    <w:rsid w:val="00F649E4"/>
    <w:rsid w:val="00F64B32"/>
    <w:rsid w:val="00F650F4"/>
    <w:rsid w:val="00F65357"/>
    <w:rsid w:val="00F656BB"/>
    <w:rsid w:val="00F65864"/>
    <w:rsid w:val="00F65B51"/>
    <w:rsid w:val="00F65C72"/>
    <w:rsid w:val="00F66232"/>
    <w:rsid w:val="00F6659E"/>
    <w:rsid w:val="00F667CA"/>
    <w:rsid w:val="00F66E04"/>
    <w:rsid w:val="00F67077"/>
    <w:rsid w:val="00F67430"/>
    <w:rsid w:val="00F6751A"/>
    <w:rsid w:val="00F675C3"/>
    <w:rsid w:val="00F676CD"/>
    <w:rsid w:val="00F67708"/>
    <w:rsid w:val="00F67CE2"/>
    <w:rsid w:val="00F67F41"/>
    <w:rsid w:val="00F70008"/>
    <w:rsid w:val="00F7087B"/>
    <w:rsid w:val="00F70B6B"/>
    <w:rsid w:val="00F70D08"/>
    <w:rsid w:val="00F70EDD"/>
    <w:rsid w:val="00F7111C"/>
    <w:rsid w:val="00F71ADF"/>
    <w:rsid w:val="00F71CCD"/>
    <w:rsid w:val="00F71DF7"/>
    <w:rsid w:val="00F71ED2"/>
    <w:rsid w:val="00F71F4C"/>
    <w:rsid w:val="00F71FD5"/>
    <w:rsid w:val="00F72016"/>
    <w:rsid w:val="00F7234B"/>
    <w:rsid w:val="00F724C9"/>
    <w:rsid w:val="00F724E8"/>
    <w:rsid w:val="00F72528"/>
    <w:rsid w:val="00F725BC"/>
    <w:rsid w:val="00F730BB"/>
    <w:rsid w:val="00F730CC"/>
    <w:rsid w:val="00F73C20"/>
    <w:rsid w:val="00F73C93"/>
    <w:rsid w:val="00F73FF2"/>
    <w:rsid w:val="00F742A3"/>
    <w:rsid w:val="00F74675"/>
    <w:rsid w:val="00F747C0"/>
    <w:rsid w:val="00F74C54"/>
    <w:rsid w:val="00F74CE9"/>
    <w:rsid w:val="00F74CEE"/>
    <w:rsid w:val="00F750DA"/>
    <w:rsid w:val="00F75233"/>
    <w:rsid w:val="00F7554F"/>
    <w:rsid w:val="00F7591B"/>
    <w:rsid w:val="00F75DFE"/>
    <w:rsid w:val="00F75F7A"/>
    <w:rsid w:val="00F766D6"/>
    <w:rsid w:val="00F7679C"/>
    <w:rsid w:val="00F768A3"/>
    <w:rsid w:val="00F7736A"/>
    <w:rsid w:val="00F77567"/>
    <w:rsid w:val="00F77C9E"/>
    <w:rsid w:val="00F800B8"/>
    <w:rsid w:val="00F807B4"/>
    <w:rsid w:val="00F80A4D"/>
    <w:rsid w:val="00F80BA2"/>
    <w:rsid w:val="00F80C1A"/>
    <w:rsid w:val="00F80F31"/>
    <w:rsid w:val="00F810B6"/>
    <w:rsid w:val="00F817B3"/>
    <w:rsid w:val="00F81A3D"/>
    <w:rsid w:val="00F8200D"/>
    <w:rsid w:val="00F82086"/>
    <w:rsid w:val="00F82D5C"/>
    <w:rsid w:val="00F82F29"/>
    <w:rsid w:val="00F82FE4"/>
    <w:rsid w:val="00F82FFA"/>
    <w:rsid w:val="00F836AB"/>
    <w:rsid w:val="00F83C6F"/>
    <w:rsid w:val="00F83D59"/>
    <w:rsid w:val="00F83E39"/>
    <w:rsid w:val="00F84653"/>
    <w:rsid w:val="00F8485C"/>
    <w:rsid w:val="00F8492E"/>
    <w:rsid w:val="00F8496D"/>
    <w:rsid w:val="00F84AAD"/>
    <w:rsid w:val="00F84AE2"/>
    <w:rsid w:val="00F850CE"/>
    <w:rsid w:val="00F85952"/>
    <w:rsid w:val="00F85A3E"/>
    <w:rsid w:val="00F85C50"/>
    <w:rsid w:val="00F85DC4"/>
    <w:rsid w:val="00F86C75"/>
    <w:rsid w:val="00F873EC"/>
    <w:rsid w:val="00F87A48"/>
    <w:rsid w:val="00F87CAC"/>
    <w:rsid w:val="00F9017F"/>
    <w:rsid w:val="00F907C1"/>
    <w:rsid w:val="00F90CAD"/>
    <w:rsid w:val="00F90CD3"/>
    <w:rsid w:val="00F91093"/>
    <w:rsid w:val="00F911CF"/>
    <w:rsid w:val="00F9122F"/>
    <w:rsid w:val="00F9141F"/>
    <w:rsid w:val="00F91A15"/>
    <w:rsid w:val="00F922F3"/>
    <w:rsid w:val="00F92342"/>
    <w:rsid w:val="00F9250E"/>
    <w:rsid w:val="00F9270A"/>
    <w:rsid w:val="00F9297E"/>
    <w:rsid w:val="00F92A23"/>
    <w:rsid w:val="00F9337E"/>
    <w:rsid w:val="00F933D0"/>
    <w:rsid w:val="00F937F2"/>
    <w:rsid w:val="00F93DE6"/>
    <w:rsid w:val="00F93F8D"/>
    <w:rsid w:val="00F94138"/>
    <w:rsid w:val="00F9418E"/>
    <w:rsid w:val="00F9464D"/>
    <w:rsid w:val="00F94726"/>
    <w:rsid w:val="00F94D79"/>
    <w:rsid w:val="00F94E9F"/>
    <w:rsid w:val="00F952A2"/>
    <w:rsid w:val="00F952DB"/>
    <w:rsid w:val="00F95483"/>
    <w:rsid w:val="00F95849"/>
    <w:rsid w:val="00F95A34"/>
    <w:rsid w:val="00F95C52"/>
    <w:rsid w:val="00F964BA"/>
    <w:rsid w:val="00F96787"/>
    <w:rsid w:val="00F967A0"/>
    <w:rsid w:val="00F967C0"/>
    <w:rsid w:val="00F96A75"/>
    <w:rsid w:val="00F97143"/>
    <w:rsid w:val="00F97393"/>
    <w:rsid w:val="00F9749A"/>
    <w:rsid w:val="00F977B9"/>
    <w:rsid w:val="00F97FFB"/>
    <w:rsid w:val="00FA02AD"/>
    <w:rsid w:val="00FA040D"/>
    <w:rsid w:val="00FA048C"/>
    <w:rsid w:val="00FA06A6"/>
    <w:rsid w:val="00FA0952"/>
    <w:rsid w:val="00FA09FE"/>
    <w:rsid w:val="00FA0D00"/>
    <w:rsid w:val="00FA163A"/>
    <w:rsid w:val="00FA1743"/>
    <w:rsid w:val="00FA19A5"/>
    <w:rsid w:val="00FA1AE2"/>
    <w:rsid w:val="00FA2016"/>
    <w:rsid w:val="00FA20C8"/>
    <w:rsid w:val="00FA2111"/>
    <w:rsid w:val="00FA2DAC"/>
    <w:rsid w:val="00FA3225"/>
    <w:rsid w:val="00FA37C5"/>
    <w:rsid w:val="00FA3DA6"/>
    <w:rsid w:val="00FA45EF"/>
    <w:rsid w:val="00FA482E"/>
    <w:rsid w:val="00FA4BBB"/>
    <w:rsid w:val="00FA4E1F"/>
    <w:rsid w:val="00FA4F45"/>
    <w:rsid w:val="00FA548B"/>
    <w:rsid w:val="00FA57C8"/>
    <w:rsid w:val="00FA586A"/>
    <w:rsid w:val="00FA5981"/>
    <w:rsid w:val="00FA5F4A"/>
    <w:rsid w:val="00FA5FDA"/>
    <w:rsid w:val="00FA6013"/>
    <w:rsid w:val="00FA63E6"/>
    <w:rsid w:val="00FA6722"/>
    <w:rsid w:val="00FA70B1"/>
    <w:rsid w:val="00FA70DF"/>
    <w:rsid w:val="00FA71F1"/>
    <w:rsid w:val="00FA76A2"/>
    <w:rsid w:val="00FA7970"/>
    <w:rsid w:val="00FA7B29"/>
    <w:rsid w:val="00FA7D2D"/>
    <w:rsid w:val="00FA7D49"/>
    <w:rsid w:val="00FA7E1D"/>
    <w:rsid w:val="00FB09EA"/>
    <w:rsid w:val="00FB0F47"/>
    <w:rsid w:val="00FB0FD6"/>
    <w:rsid w:val="00FB1805"/>
    <w:rsid w:val="00FB1BD0"/>
    <w:rsid w:val="00FB1E54"/>
    <w:rsid w:val="00FB2528"/>
    <w:rsid w:val="00FB2DEE"/>
    <w:rsid w:val="00FB2FD6"/>
    <w:rsid w:val="00FB3253"/>
    <w:rsid w:val="00FB336A"/>
    <w:rsid w:val="00FB34CD"/>
    <w:rsid w:val="00FB4461"/>
    <w:rsid w:val="00FB4A4B"/>
    <w:rsid w:val="00FB52A9"/>
    <w:rsid w:val="00FB5389"/>
    <w:rsid w:val="00FB5AA9"/>
    <w:rsid w:val="00FB5CAA"/>
    <w:rsid w:val="00FB5F15"/>
    <w:rsid w:val="00FB6412"/>
    <w:rsid w:val="00FB65FA"/>
    <w:rsid w:val="00FB6B8A"/>
    <w:rsid w:val="00FB6EEC"/>
    <w:rsid w:val="00FB722A"/>
    <w:rsid w:val="00FB72F2"/>
    <w:rsid w:val="00FB7B7E"/>
    <w:rsid w:val="00FB7E56"/>
    <w:rsid w:val="00FC033A"/>
    <w:rsid w:val="00FC06D9"/>
    <w:rsid w:val="00FC07D3"/>
    <w:rsid w:val="00FC0AAD"/>
    <w:rsid w:val="00FC0B26"/>
    <w:rsid w:val="00FC10DA"/>
    <w:rsid w:val="00FC1451"/>
    <w:rsid w:val="00FC1710"/>
    <w:rsid w:val="00FC1922"/>
    <w:rsid w:val="00FC1B3C"/>
    <w:rsid w:val="00FC1BD9"/>
    <w:rsid w:val="00FC1BFD"/>
    <w:rsid w:val="00FC20CC"/>
    <w:rsid w:val="00FC234D"/>
    <w:rsid w:val="00FC2C27"/>
    <w:rsid w:val="00FC2EA7"/>
    <w:rsid w:val="00FC3097"/>
    <w:rsid w:val="00FC34A8"/>
    <w:rsid w:val="00FC3605"/>
    <w:rsid w:val="00FC3B52"/>
    <w:rsid w:val="00FC3D4D"/>
    <w:rsid w:val="00FC3DFA"/>
    <w:rsid w:val="00FC427B"/>
    <w:rsid w:val="00FC468E"/>
    <w:rsid w:val="00FC4FB9"/>
    <w:rsid w:val="00FC5144"/>
    <w:rsid w:val="00FC5936"/>
    <w:rsid w:val="00FC61AA"/>
    <w:rsid w:val="00FC62E3"/>
    <w:rsid w:val="00FC690D"/>
    <w:rsid w:val="00FC6B82"/>
    <w:rsid w:val="00FC6D79"/>
    <w:rsid w:val="00FC6D89"/>
    <w:rsid w:val="00FC6FD3"/>
    <w:rsid w:val="00FC7733"/>
    <w:rsid w:val="00FC7BCC"/>
    <w:rsid w:val="00FD00F8"/>
    <w:rsid w:val="00FD08BB"/>
    <w:rsid w:val="00FD0BE4"/>
    <w:rsid w:val="00FD0C2C"/>
    <w:rsid w:val="00FD0E62"/>
    <w:rsid w:val="00FD14E8"/>
    <w:rsid w:val="00FD181A"/>
    <w:rsid w:val="00FD202F"/>
    <w:rsid w:val="00FD24F0"/>
    <w:rsid w:val="00FD263B"/>
    <w:rsid w:val="00FD26E5"/>
    <w:rsid w:val="00FD2862"/>
    <w:rsid w:val="00FD2B46"/>
    <w:rsid w:val="00FD2E5C"/>
    <w:rsid w:val="00FD3793"/>
    <w:rsid w:val="00FD3C6B"/>
    <w:rsid w:val="00FD3F89"/>
    <w:rsid w:val="00FD4373"/>
    <w:rsid w:val="00FD445C"/>
    <w:rsid w:val="00FD4559"/>
    <w:rsid w:val="00FD486C"/>
    <w:rsid w:val="00FD488B"/>
    <w:rsid w:val="00FD4B3F"/>
    <w:rsid w:val="00FD4FEB"/>
    <w:rsid w:val="00FD52E9"/>
    <w:rsid w:val="00FD5467"/>
    <w:rsid w:val="00FD583E"/>
    <w:rsid w:val="00FD5FD0"/>
    <w:rsid w:val="00FD6B7A"/>
    <w:rsid w:val="00FD6C33"/>
    <w:rsid w:val="00FD707C"/>
    <w:rsid w:val="00FD78CF"/>
    <w:rsid w:val="00FD7B34"/>
    <w:rsid w:val="00FD7B41"/>
    <w:rsid w:val="00FD7CEA"/>
    <w:rsid w:val="00FD7D84"/>
    <w:rsid w:val="00FD7F4C"/>
    <w:rsid w:val="00FE0036"/>
    <w:rsid w:val="00FE03E9"/>
    <w:rsid w:val="00FE0968"/>
    <w:rsid w:val="00FE0A35"/>
    <w:rsid w:val="00FE0B7F"/>
    <w:rsid w:val="00FE0CBB"/>
    <w:rsid w:val="00FE12E2"/>
    <w:rsid w:val="00FE13FD"/>
    <w:rsid w:val="00FE1A88"/>
    <w:rsid w:val="00FE2030"/>
    <w:rsid w:val="00FE2070"/>
    <w:rsid w:val="00FE213F"/>
    <w:rsid w:val="00FE2336"/>
    <w:rsid w:val="00FE2493"/>
    <w:rsid w:val="00FE29C6"/>
    <w:rsid w:val="00FE2C0A"/>
    <w:rsid w:val="00FE2D24"/>
    <w:rsid w:val="00FE2D30"/>
    <w:rsid w:val="00FE2ED8"/>
    <w:rsid w:val="00FE42D6"/>
    <w:rsid w:val="00FE4DA5"/>
    <w:rsid w:val="00FE5683"/>
    <w:rsid w:val="00FE598C"/>
    <w:rsid w:val="00FE5B60"/>
    <w:rsid w:val="00FE65FD"/>
    <w:rsid w:val="00FE66DD"/>
    <w:rsid w:val="00FE6967"/>
    <w:rsid w:val="00FE6B7B"/>
    <w:rsid w:val="00FE6C45"/>
    <w:rsid w:val="00FE6E51"/>
    <w:rsid w:val="00FE7056"/>
    <w:rsid w:val="00FE7238"/>
    <w:rsid w:val="00FE72A9"/>
    <w:rsid w:val="00FE7816"/>
    <w:rsid w:val="00FE795D"/>
    <w:rsid w:val="00FF008A"/>
    <w:rsid w:val="00FF05A2"/>
    <w:rsid w:val="00FF0ECD"/>
    <w:rsid w:val="00FF1621"/>
    <w:rsid w:val="00FF19F0"/>
    <w:rsid w:val="00FF1B26"/>
    <w:rsid w:val="00FF23ED"/>
    <w:rsid w:val="00FF3F27"/>
    <w:rsid w:val="00FF406C"/>
    <w:rsid w:val="00FF41CC"/>
    <w:rsid w:val="00FF4294"/>
    <w:rsid w:val="00FF44ED"/>
    <w:rsid w:val="00FF4610"/>
    <w:rsid w:val="00FF464C"/>
    <w:rsid w:val="00FF49B7"/>
    <w:rsid w:val="00FF518B"/>
    <w:rsid w:val="00FF55A4"/>
    <w:rsid w:val="00FF55F2"/>
    <w:rsid w:val="00FF587A"/>
    <w:rsid w:val="00FF59B5"/>
    <w:rsid w:val="00FF6177"/>
    <w:rsid w:val="00FF6FFF"/>
    <w:rsid w:val="00FF760D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84E2E70-3F70-4237-940B-DF338BFB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64C9A"/>
    <w:pPr>
      <w:keepNext/>
      <w:pageBreakBefore/>
      <w:pBdr>
        <w:top w:val="single" w:sz="36" w:space="1" w:color="A9B4BD"/>
        <w:left w:val="single" w:sz="36" w:space="4" w:color="A9B4BD"/>
        <w:bottom w:val="single" w:sz="36" w:space="1" w:color="A9B4BD"/>
        <w:right w:val="single" w:sz="36" w:space="4" w:color="A9B4BD"/>
      </w:pBdr>
      <w:shd w:val="clear" w:color="auto" w:fill="A9B4BD"/>
      <w:spacing w:before="240" w:after="120" w:line="288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FFFFFF"/>
      <w:kern w:val="32"/>
      <w:sz w:val="36"/>
      <w:szCs w:val="32"/>
      <w:lang w:eastAsia="ru-RU"/>
    </w:rPr>
  </w:style>
  <w:style w:type="paragraph" w:styleId="2">
    <w:name w:val="heading 2"/>
    <w:basedOn w:val="a"/>
    <w:next w:val="4"/>
    <w:link w:val="20"/>
    <w:uiPriority w:val="9"/>
    <w:qFormat/>
    <w:rsid w:val="00356DED"/>
    <w:pPr>
      <w:keepNext/>
      <w:spacing w:before="480" w:after="120" w:line="288" w:lineRule="auto"/>
      <w:jc w:val="both"/>
      <w:outlineLvl w:val="1"/>
    </w:pPr>
    <w:rPr>
      <w:rFonts w:ascii="Arial" w:eastAsia="Times New Roman" w:hAnsi="Arial" w:cs="Times New Roman"/>
      <w:b/>
      <w:bCs/>
      <w:iCs/>
      <w:sz w:val="28"/>
      <w:szCs w:val="28"/>
      <w:lang w:val="en-US"/>
    </w:rPr>
  </w:style>
  <w:style w:type="paragraph" w:styleId="3">
    <w:name w:val="heading 3"/>
    <w:basedOn w:val="a"/>
    <w:next w:val="4"/>
    <w:link w:val="30"/>
    <w:uiPriority w:val="9"/>
    <w:qFormat/>
    <w:rsid w:val="005A51C4"/>
    <w:pPr>
      <w:keepNext/>
      <w:keepLines/>
      <w:spacing w:before="240" w:after="120" w:line="288" w:lineRule="auto"/>
      <w:jc w:val="both"/>
      <w:outlineLvl w:val="2"/>
    </w:pPr>
    <w:rPr>
      <w:rFonts w:ascii="Arial" w:eastAsia="Times New Roman" w:hAnsi="Arial" w:cs="Times New Roman"/>
      <w:b/>
      <w:bCs/>
      <w:color w:val="F7931D"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5D1D2D"/>
    <w:pPr>
      <w:keepNext/>
      <w:spacing w:before="240" w:after="120" w:line="288" w:lineRule="auto"/>
      <w:ind w:left="1416"/>
      <w:contextualSpacing/>
      <w:jc w:val="both"/>
      <w:outlineLvl w:val="3"/>
    </w:pPr>
    <w:rPr>
      <w:rFonts w:ascii="Arial" w:eastAsia="Times New Roman" w:hAnsi="Arial" w:cs="Times New Roman"/>
      <w:i/>
      <w:iCs/>
      <w:color w:val="5B6A77"/>
      <w:szCs w:val="28"/>
    </w:rPr>
  </w:style>
  <w:style w:type="paragraph" w:styleId="5">
    <w:name w:val="heading 5"/>
    <w:basedOn w:val="a"/>
    <w:next w:val="a"/>
    <w:link w:val="50"/>
    <w:uiPriority w:val="9"/>
    <w:qFormat/>
    <w:rsid w:val="00305301"/>
    <w:pPr>
      <w:pBdr>
        <w:top w:val="single" w:sz="2" w:space="3" w:color="DDDDDD"/>
        <w:left w:val="single" w:sz="2" w:space="4" w:color="DDDDDD"/>
        <w:bottom w:val="single" w:sz="2" w:space="3" w:color="DDDDDD"/>
        <w:right w:val="single" w:sz="2" w:space="4" w:color="DDDDDD"/>
      </w:pBdr>
      <w:shd w:val="clear" w:color="auto" w:fill="E6E6E6"/>
      <w:spacing w:before="20" w:after="20" w:line="288" w:lineRule="auto"/>
      <w:jc w:val="both"/>
      <w:outlineLvl w:val="4"/>
    </w:pPr>
    <w:rPr>
      <w:rFonts w:ascii="Times New Roman" w:eastAsia="Times New Roman" w:hAnsi="Times New Roman" w:cs="Times New Roman"/>
      <w:bCs/>
      <w:i/>
      <w:iCs/>
      <w:sz w:val="20"/>
      <w:szCs w:val="26"/>
      <w:lang w:val="en-US"/>
    </w:rPr>
  </w:style>
  <w:style w:type="paragraph" w:styleId="6">
    <w:name w:val="heading 6"/>
    <w:basedOn w:val="a"/>
    <w:next w:val="a"/>
    <w:link w:val="60"/>
    <w:uiPriority w:val="9"/>
    <w:qFormat/>
    <w:rsid w:val="00C4307C"/>
    <w:pPr>
      <w:spacing w:before="240" w:after="60" w:line="288" w:lineRule="auto"/>
      <w:jc w:val="both"/>
      <w:outlineLvl w:val="5"/>
    </w:pPr>
    <w:rPr>
      <w:rFonts w:ascii="Calibri" w:eastAsia="Times New Roman" w:hAnsi="Calibri" w:cs="Times New Roman"/>
      <w:b/>
      <w:bCs/>
      <w:lang w:val="en-US"/>
    </w:rPr>
  </w:style>
  <w:style w:type="paragraph" w:styleId="7">
    <w:name w:val="heading 7"/>
    <w:basedOn w:val="a"/>
    <w:next w:val="a"/>
    <w:link w:val="70"/>
    <w:uiPriority w:val="9"/>
    <w:qFormat/>
    <w:rsid w:val="00A12BB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styleId="8">
    <w:name w:val="heading 8"/>
    <w:basedOn w:val="a"/>
    <w:next w:val="a"/>
    <w:link w:val="80"/>
    <w:uiPriority w:val="9"/>
    <w:qFormat/>
    <w:rsid w:val="00A12BB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 w:bidi="en-US"/>
    </w:rPr>
  </w:style>
  <w:style w:type="paragraph" w:styleId="9">
    <w:name w:val="heading 9"/>
    <w:basedOn w:val="a"/>
    <w:next w:val="a"/>
    <w:link w:val="90"/>
    <w:uiPriority w:val="9"/>
    <w:qFormat/>
    <w:rsid w:val="00A12BB8"/>
    <w:pPr>
      <w:spacing w:before="240" w:after="60" w:line="240" w:lineRule="auto"/>
      <w:outlineLvl w:val="8"/>
    </w:pPr>
    <w:rPr>
      <w:rFonts w:ascii="Arial" w:eastAsia="Times New Roman" w:hAnsi="Arial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5A51C4"/>
    <w:rPr>
      <w:rFonts w:ascii="Arial" w:hAnsi="Arial"/>
      <w:b/>
      <w:bCs/>
      <w:color w:val="F7931D"/>
      <w:sz w:val="26"/>
      <w:szCs w:val="26"/>
      <w:lang w:bidi="ar-SA"/>
    </w:rPr>
  </w:style>
  <w:style w:type="paragraph" w:styleId="41">
    <w:name w:val="toc 4"/>
    <w:basedOn w:val="a"/>
    <w:next w:val="a"/>
    <w:autoRedefine/>
    <w:uiPriority w:val="39"/>
    <w:rsid w:val="005C1D54"/>
    <w:pPr>
      <w:tabs>
        <w:tab w:val="right" w:leader="dot" w:pos="8460"/>
      </w:tabs>
      <w:spacing w:after="240" w:line="240" w:lineRule="auto"/>
      <w:ind w:left="1701"/>
      <w:jc w:val="both"/>
    </w:pPr>
    <w:rPr>
      <w:rFonts w:ascii="Times New Roman" w:eastAsia="Times New Roman" w:hAnsi="Times New Roman" w:cs="Times New Roman"/>
      <w:i/>
      <w:sz w:val="20"/>
      <w:szCs w:val="18"/>
      <w:lang w:val="en-US"/>
    </w:rPr>
  </w:style>
  <w:style w:type="character" w:styleId="a3">
    <w:name w:val="Hyperlink"/>
    <w:uiPriority w:val="99"/>
    <w:rsid w:val="00305301"/>
    <w:rPr>
      <w:color w:val="0000FF"/>
      <w:u w:val="single"/>
    </w:rPr>
  </w:style>
  <w:style w:type="paragraph" w:styleId="11">
    <w:name w:val="toc 1"/>
    <w:basedOn w:val="a"/>
    <w:next w:val="a"/>
    <w:uiPriority w:val="39"/>
    <w:rsid w:val="00213651"/>
    <w:pPr>
      <w:keepNext/>
      <w:keepLines/>
      <w:shd w:val="clear" w:color="auto" w:fill="A9B4BD"/>
      <w:tabs>
        <w:tab w:val="right" w:pos="11340"/>
      </w:tabs>
      <w:spacing w:before="120" w:after="40" w:line="288" w:lineRule="auto"/>
    </w:pPr>
    <w:rPr>
      <w:rFonts w:ascii="Times New Roman" w:eastAsia="Times New Roman" w:hAnsi="Times New Roman" w:cs="Times New Roman"/>
      <w:b/>
      <w:bCs/>
      <w:caps/>
      <w:noProof/>
      <w:color w:val="FFFFFF"/>
      <w:sz w:val="24"/>
      <w:szCs w:val="20"/>
      <w:lang w:val="en-US"/>
    </w:rPr>
  </w:style>
  <w:style w:type="paragraph" w:styleId="31">
    <w:name w:val="toc 3"/>
    <w:basedOn w:val="a"/>
    <w:next w:val="a"/>
    <w:uiPriority w:val="39"/>
    <w:rsid w:val="00213651"/>
    <w:pPr>
      <w:keepLines/>
      <w:tabs>
        <w:tab w:val="right" w:leader="dot" w:pos="9072"/>
      </w:tabs>
      <w:spacing w:after="0" w:line="240" w:lineRule="auto"/>
      <w:ind w:left="442"/>
    </w:pPr>
    <w:rPr>
      <w:rFonts w:ascii="Times New Roman" w:eastAsia="Times New Roman" w:hAnsi="Times New Roman" w:cs="Times New Roman"/>
      <w:b/>
      <w:iCs/>
      <w:sz w:val="24"/>
      <w:szCs w:val="20"/>
      <w:lang w:val="en-US"/>
    </w:rPr>
  </w:style>
  <w:style w:type="paragraph" w:styleId="21">
    <w:name w:val="toc 2"/>
    <w:basedOn w:val="a"/>
    <w:next w:val="a"/>
    <w:autoRedefine/>
    <w:uiPriority w:val="39"/>
    <w:rsid w:val="007D64A6"/>
    <w:pPr>
      <w:tabs>
        <w:tab w:val="right" w:leader="dot" w:pos="8549"/>
      </w:tabs>
      <w:spacing w:after="0" w:line="288" w:lineRule="auto"/>
      <w:ind w:left="220"/>
      <w:jc w:val="both"/>
    </w:pPr>
    <w:rPr>
      <w:rFonts w:ascii="Times New Roman" w:eastAsia="Times New Roman" w:hAnsi="Times New Roman" w:cs="Times New Roman"/>
      <w:b/>
      <w:noProof/>
      <w:color w:val="000000"/>
      <w:sz w:val="24"/>
      <w:szCs w:val="20"/>
    </w:rPr>
  </w:style>
  <w:style w:type="paragraph" w:styleId="a4">
    <w:name w:val="header"/>
    <w:basedOn w:val="a"/>
    <w:link w:val="a5"/>
    <w:rsid w:val="00305301"/>
    <w:pPr>
      <w:tabs>
        <w:tab w:val="center" w:pos="4677"/>
        <w:tab w:val="right" w:pos="9355"/>
      </w:tabs>
      <w:spacing w:after="120" w:line="288" w:lineRule="auto"/>
      <w:jc w:val="both"/>
    </w:pPr>
    <w:rPr>
      <w:rFonts w:ascii="Arial" w:eastAsia="Times New Roman" w:hAnsi="Arial" w:cs="Times New Roman"/>
      <w:szCs w:val="24"/>
      <w:lang w:val="en-US"/>
    </w:rPr>
  </w:style>
  <w:style w:type="paragraph" w:styleId="51">
    <w:name w:val="toc 5"/>
    <w:basedOn w:val="a"/>
    <w:next w:val="a"/>
    <w:autoRedefine/>
    <w:uiPriority w:val="39"/>
    <w:rsid w:val="00305301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"/>
    <w:next w:val="a"/>
    <w:autoRedefine/>
    <w:uiPriority w:val="39"/>
    <w:rsid w:val="00305301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1">
    <w:name w:val="toc 7"/>
    <w:basedOn w:val="a"/>
    <w:next w:val="a"/>
    <w:autoRedefine/>
    <w:uiPriority w:val="39"/>
    <w:rsid w:val="00305301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1">
    <w:name w:val="toc 8"/>
    <w:basedOn w:val="a"/>
    <w:next w:val="a"/>
    <w:link w:val="810"/>
    <w:autoRedefine/>
    <w:uiPriority w:val="39"/>
    <w:rsid w:val="00305301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1">
    <w:name w:val="toc 9"/>
    <w:basedOn w:val="a"/>
    <w:next w:val="a"/>
    <w:link w:val="910"/>
    <w:autoRedefine/>
    <w:uiPriority w:val="39"/>
    <w:rsid w:val="00305301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Document Map"/>
    <w:basedOn w:val="a"/>
    <w:semiHidden/>
    <w:rsid w:val="0030530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footer"/>
    <w:basedOn w:val="a"/>
    <w:link w:val="a8"/>
    <w:rsid w:val="00305301"/>
    <w:pPr>
      <w:tabs>
        <w:tab w:val="center" w:pos="4677"/>
        <w:tab w:val="right" w:pos="9355"/>
      </w:tabs>
      <w:spacing w:after="120" w:line="288" w:lineRule="auto"/>
      <w:jc w:val="both"/>
    </w:pPr>
    <w:rPr>
      <w:rFonts w:ascii="Arial" w:eastAsia="Times New Roman" w:hAnsi="Arial" w:cs="Times New Roman"/>
      <w:szCs w:val="24"/>
      <w:lang w:val="en-US"/>
    </w:rPr>
  </w:style>
  <w:style w:type="character" w:styleId="a9">
    <w:name w:val="page number"/>
    <w:basedOn w:val="a0"/>
    <w:rsid w:val="00305301"/>
  </w:style>
  <w:style w:type="paragraph" w:customStyle="1" w:styleId="ColorfulList-Accent11">
    <w:name w:val="Colorful List - Accent 11"/>
    <w:basedOn w:val="a"/>
    <w:qFormat/>
    <w:rsid w:val="00E66BA8"/>
    <w:pPr>
      <w:numPr>
        <w:numId w:val="1"/>
      </w:numPr>
      <w:spacing w:after="120" w:line="288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Верхний колонтитул Знак"/>
    <w:link w:val="a4"/>
    <w:rsid w:val="00C53494"/>
    <w:rPr>
      <w:rFonts w:ascii="Arial" w:hAnsi="Arial"/>
      <w:sz w:val="22"/>
      <w:szCs w:val="24"/>
      <w:lang w:val="en-US" w:eastAsia="en-US"/>
    </w:rPr>
  </w:style>
  <w:style w:type="paragraph" w:styleId="aa">
    <w:name w:val="Balloon Text"/>
    <w:basedOn w:val="a"/>
    <w:link w:val="ab"/>
    <w:rsid w:val="00C53494"/>
    <w:pPr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ab">
    <w:name w:val="Текст выноски Знак"/>
    <w:link w:val="aa"/>
    <w:rsid w:val="00C53494"/>
    <w:rPr>
      <w:rFonts w:ascii="Tahoma" w:hAnsi="Tahoma" w:cs="Tahoma"/>
      <w:sz w:val="16"/>
      <w:szCs w:val="16"/>
      <w:lang w:val="en-US" w:eastAsia="en-US"/>
    </w:rPr>
  </w:style>
  <w:style w:type="character" w:customStyle="1" w:styleId="date-display-single">
    <w:name w:val="date-display-single"/>
    <w:basedOn w:val="a0"/>
    <w:rsid w:val="002C5005"/>
  </w:style>
  <w:style w:type="character" w:customStyle="1" w:styleId="a8">
    <w:name w:val="Нижний колонтитул Знак"/>
    <w:link w:val="a7"/>
    <w:rsid w:val="00367AC1"/>
    <w:rPr>
      <w:rFonts w:ascii="Arial" w:hAnsi="Arial"/>
      <w:sz w:val="22"/>
      <w:szCs w:val="24"/>
    </w:rPr>
  </w:style>
  <w:style w:type="table" w:styleId="ac">
    <w:name w:val="Table Grid"/>
    <w:basedOn w:val="a1"/>
    <w:uiPriority w:val="59"/>
    <w:rsid w:val="007F4FD7"/>
    <w:rPr>
      <w:rFonts w:eastAsia="Calibri"/>
      <w:sz w:val="28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Strong"/>
    <w:aliases w:val="Strong2"/>
    <w:uiPriority w:val="22"/>
    <w:qFormat/>
    <w:rsid w:val="00353D75"/>
    <w:rPr>
      <w:b/>
      <w:bCs/>
    </w:rPr>
  </w:style>
  <w:style w:type="paragraph" w:customStyle="1" w:styleId="TOCHeading1">
    <w:name w:val="TOC Heading1"/>
    <w:basedOn w:val="1"/>
    <w:next w:val="a"/>
    <w:uiPriority w:val="39"/>
    <w:qFormat/>
    <w:rsid w:val="00F54A4E"/>
    <w:pPr>
      <w:keepLines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  <w:lang w:val="en-US" w:eastAsia="en-US"/>
    </w:rPr>
  </w:style>
  <w:style w:type="paragraph" w:styleId="ae">
    <w:name w:val="Subtitle"/>
    <w:basedOn w:val="a"/>
    <w:next w:val="a"/>
    <w:link w:val="af"/>
    <w:uiPriority w:val="11"/>
    <w:qFormat/>
    <w:rsid w:val="008345EA"/>
    <w:pPr>
      <w:spacing w:after="60" w:line="288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n-US"/>
    </w:rPr>
  </w:style>
  <w:style w:type="character" w:customStyle="1" w:styleId="af">
    <w:name w:val="Подзаголовок Знак"/>
    <w:link w:val="ae"/>
    <w:uiPriority w:val="11"/>
    <w:rsid w:val="008345EA"/>
    <w:rPr>
      <w:rFonts w:ascii="Cambria" w:eastAsia="Times New Roman" w:hAnsi="Cambria" w:cs="Times New Roman"/>
      <w:sz w:val="24"/>
      <w:szCs w:val="24"/>
    </w:rPr>
  </w:style>
  <w:style w:type="table" w:styleId="3-6">
    <w:name w:val="Medium Grid 3 Accent 6"/>
    <w:basedOn w:val="a1"/>
    <w:uiPriority w:val="60"/>
    <w:rsid w:val="00A56743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6">
    <w:name w:val="Dark List Accent 6"/>
    <w:basedOn w:val="a1"/>
    <w:uiPriority w:val="61"/>
    <w:rsid w:val="00A56743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af0">
    <w:name w:val="Normal (Web)"/>
    <w:basedOn w:val="a"/>
    <w:link w:val="af1"/>
    <w:uiPriority w:val="99"/>
    <w:unhideWhenUsed/>
    <w:rsid w:val="003D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12">
    <w:name w:val="Table 3D effects 1"/>
    <w:basedOn w:val="a1"/>
    <w:rsid w:val="00EC1158"/>
    <w:pPr>
      <w:spacing w:after="120"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3D effects 2"/>
    <w:basedOn w:val="a1"/>
    <w:rsid w:val="00EC1158"/>
    <w:pPr>
      <w:spacing w:after="120"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1"/>
    <w:rsid w:val="00EC1158"/>
    <w:pPr>
      <w:spacing w:after="120"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1">
    <w:name w:val="Light Shading1"/>
    <w:basedOn w:val="a1"/>
    <w:uiPriority w:val="60"/>
    <w:rsid w:val="00EC115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NoSpacing1">
    <w:name w:val="No Spacing1"/>
    <w:uiPriority w:val="1"/>
    <w:qFormat/>
    <w:rsid w:val="00D81C41"/>
    <w:pPr>
      <w:jc w:val="both"/>
    </w:pPr>
    <w:rPr>
      <w:sz w:val="24"/>
      <w:szCs w:val="24"/>
      <w:lang w:val="en-US" w:eastAsia="en-US"/>
    </w:rPr>
  </w:style>
  <w:style w:type="character" w:customStyle="1" w:styleId="IntenseEmphasis1">
    <w:name w:val="Intense Emphasis1"/>
    <w:uiPriority w:val="21"/>
    <w:qFormat/>
    <w:rsid w:val="0079537B"/>
    <w:rPr>
      <w:b/>
      <w:bCs/>
      <w:i/>
      <w:iCs/>
      <w:color w:val="4F81BD"/>
    </w:rPr>
  </w:style>
  <w:style w:type="paragraph" w:styleId="af2">
    <w:name w:val="Title"/>
    <w:basedOn w:val="a"/>
    <w:next w:val="a"/>
    <w:link w:val="af3"/>
    <w:uiPriority w:val="10"/>
    <w:qFormat/>
    <w:rsid w:val="00175667"/>
    <w:pPr>
      <w:spacing w:before="240" w:after="60" w:line="288" w:lineRule="auto"/>
      <w:jc w:val="center"/>
      <w:outlineLvl w:val="0"/>
    </w:pPr>
    <w:rPr>
      <w:rFonts w:ascii="Cambria" w:eastAsia="Times New Roman" w:hAnsi="Cambria" w:cs="Times New Roman"/>
      <w:bCs/>
      <w:kern w:val="28"/>
      <w:sz w:val="32"/>
      <w:szCs w:val="32"/>
      <w:lang w:val="en-US"/>
    </w:rPr>
  </w:style>
  <w:style w:type="character" w:customStyle="1" w:styleId="af3">
    <w:name w:val="Название Знак"/>
    <w:link w:val="af2"/>
    <w:uiPriority w:val="10"/>
    <w:rsid w:val="00175667"/>
    <w:rPr>
      <w:rFonts w:ascii="Cambria" w:hAnsi="Cambria"/>
      <w:bCs/>
      <w:kern w:val="28"/>
      <w:sz w:val="32"/>
      <w:szCs w:val="32"/>
    </w:rPr>
  </w:style>
  <w:style w:type="character" w:customStyle="1" w:styleId="40">
    <w:name w:val="Заголовок 4 Знак"/>
    <w:link w:val="4"/>
    <w:rsid w:val="005D1D2D"/>
    <w:rPr>
      <w:rFonts w:ascii="Arial" w:hAnsi="Arial"/>
      <w:i/>
      <w:iCs/>
      <w:color w:val="5B6A77"/>
      <w:sz w:val="22"/>
      <w:szCs w:val="28"/>
      <w:lang w:val="ru-RU" w:eastAsia="en-US" w:bidi="ar-SA"/>
    </w:rPr>
  </w:style>
  <w:style w:type="character" w:styleId="af4">
    <w:name w:val="Emphasis"/>
    <w:uiPriority w:val="20"/>
    <w:qFormat/>
    <w:rsid w:val="00DF6DDA"/>
    <w:rPr>
      <w:i/>
      <w:iCs/>
    </w:rPr>
  </w:style>
  <w:style w:type="character" w:customStyle="1" w:styleId="paragraph">
    <w:name w:val="paragraph"/>
    <w:basedOn w:val="a0"/>
    <w:rsid w:val="007D0C56"/>
  </w:style>
  <w:style w:type="paragraph" w:styleId="HTML">
    <w:name w:val="HTML Preformatted"/>
    <w:basedOn w:val="a"/>
    <w:link w:val="HTML0"/>
    <w:uiPriority w:val="99"/>
    <w:unhideWhenUsed/>
    <w:rsid w:val="00657C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HTML0">
    <w:name w:val="Стандартный HTML Знак"/>
    <w:link w:val="HTML"/>
    <w:uiPriority w:val="99"/>
    <w:rsid w:val="00657C76"/>
    <w:rPr>
      <w:rFonts w:ascii="Courier New" w:hAnsi="Courier New" w:cs="Courier New"/>
    </w:rPr>
  </w:style>
  <w:style w:type="character" w:customStyle="1" w:styleId="60">
    <w:name w:val="Заголовок 6 Знак"/>
    <w:link w:val="6"/>
    <w:uiPriority w:val="9"/>
    <w:semiHidden/>
    <w:rsid w:val="00C4307C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customStyle="1" w:styleId="Default">
    <w:name w:val="Default"/>
    <w:rsid w:val="00FF3F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uthor1">
    <w:name w:val="author1"/>
    <w:rsid w:val="003F3E42"/>
    <w:rPr>
      <w:strike w:val="0"/>
      <w:dstrike w:val="0"/>
      <w:vanish w:val="0"/>
      <w:webHidden w:val="0"/>
      <w:color w:val="006697"/>
      <w:u w:val="none"/>
      <w:effect w:val="none"/>
      <w:specVanish w:val="0"/>
    </w:rPr>
  </w:style>
  <w:style w:type="character" w:customStyle="1" w:styleId="10">
    <w:name w:val="Заголовок 1 Знак"/>
    <w:link w:val="1"/>
    <w:uiPriority w:val="9"/>
    <w:rsid w:val="00885325"/>
    <w:rPr>
      <w:rFonts w:cs="Arial"/>
      <w:b/>
      <w:bCs/>
      <w:color w:val="FFFFFF"/>
      <w:kern w:val="32"/>
      <w:sz w:val="36"/>
      <w:szCs w:val="32"/>
      <w:shd w:val="clear" w:color="auto" w:fill="A9B4BD"/>
      <w:lang w:val="ru-RU" w:eastAsia="ru-RU"/>
    </w:rPr>
  </w:style>
  <w:style w:type="paragraph" w:customStyle="1" w:styleId="Style5">
    <w:name w:val="Style5"/>
    <w:basedOn w:val="a"/>
    <w:link w:val="Style5Char"/>
    <w:qFormat/>
    <w:rsid w:val="0056187B"/>
    <w:pPr>
      <w:spacing w:after="120" w:line="288" w:lineRule="auto"/>
      <w:jc w:val="center"/>
      <w:outlineLvl w:val="0"/>
    </w:pPr>
    <w:rPr>
      <w:rFonts w:ascii="Arial" w:eastAsia="Times New Roman" w:hAnsi="Arial" w:cs="Times New Roman"/>
      <w:color w:val="788A98"/>
      <w:sz w:val="44"/>
      <w:szCs w:val="24"/>
    </w:rPr>
  </w:style>
  <w:style w:type="table" w:styleId="-60">
    <w:name w:val="Light List Accent 6"/>
    <w:basedOn w:val="a1"/>
    <w:uiPriority w:val="61"/>
    <w:rsid w:val="00D1457C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character" w:customStyle="1" w:styleId="Style5Char">
    <w:name w:val="Style5 Char"/>
    <w:link w:val="Style5"/>
    <w:rsid w:val="0056187B"/>
    <w:rPr>
      <w:rFonts w:ascii="Arial" w:hAnsi="Arial" w:cs="Arial"/>
      <w:color w:val="788A98"/>
      <w:sz w:val="44"/>
      <w:szCs w:val="24"/>
      <w:lang w:val="ru-RU"/>
    </w:rPr>
  </w:style>
  <w:style w:type="character" w:customStyle="1" w:styleId="apple-style-span">
    <w:name w:val="apple-style-span"/>
    <w:basedOn w:val="a0"/>
    <w:rsid w:val="00AB1384"/>
  </w:style>
  <w:style w:type="character" w:customStyle="1" w:styleId="apple-converted-space">
    <w:name w:val="apple-converted-space"/>
    <w:basedOn w:val="a0"/>
    <w:rsid w:val="00AB1384"/>
  </w:style>
  <w:style w:type="character" w:styleId="af5">
    <w:name w:val="FollowedHyperlink"/>
    <w:rsid w:val="00430BE5"/>
    <w:rPr>
      <w:color w:val="800080"/>
      <w:u w:val="single"/>
    </w:rPr>
  </w:style>
  <w:style w:type="table" w:customStyle="1" w:styleId="ColorfulList1">
    <w:name w:val="Colorful List1"/>
    <w:basedOn w:val="a1"/>
    <w:uiPriority w:val="72"/>
    <w:rsid w:val="00C23AC4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13">
    <w:name w:val="Стиль Заголовок 1 +"/>
    <w:basedOn w:val="1"/>
    <w:rsid w:val="0008439A"/>
    <w:rPr>
      <w:kern w:val="0"/>
    </w:rPr>
  </w:style>
  <w:style w:type="character" w:customStyle="1" w:styleId="70">
    <w:name w:val="Заголовок 7 Знак"/>
    <w:link w:val="7"/>
    <w:uiPriority w:val="9"/>
    <w:semiHidden/>
    <w:rsid w:val="00A12BB8"/>
    <w:rPr>
      <w:sz w:val="24"/>
      <w:szCs w:val="24"/>
      <w:lang w:val="en-US" w:eastAsia="en-US" w:bidi="en-US"/>
    </w:rPr>
  </w:style>
  <w:style w:type="character" w:customStyle="1" w:styleId="80">
    <w:name w:val="Заголовок 8 Знак"/>
    <w:link w:val="8"/>
    <w:uiPriority w:val="9"/>
    <w:semiHidden/>
    <w:rsid w:val="00A12BB8"/>
    <w:rPr>
      <w:i/>
      <w:iCs/>
      <w:sz w:val="24"/>
      <w:szCs w:val="24"/>
      <w:lang w:val="en-US" w:eastAsia="en-US" w:bidi="en-US"/>
    </w:rPr>
  </w:style>
  <w:style w:type="character" w:customStyle="1" w:styleId="90">
    <w:name w:val="Заголовок 9 Знак"/>
    <w:link w:val="9"/>
    <w:uiPriority w:val="9"/>
    <w:semiHidden/>
    <w:rsid w:val="00A12BB8"/>
    <w:rPr>
      <w:rFonts w:ascii="Arial" w:hAnsi="Arial"/>
      <w:sz w:val="22"/>
      <w:szCs w:val="22"/>
      <w:lang w:val="en-US" w:eastAsia="en-US" w:bidi="en-US"/>
    </w:rPr>
  </w:style>
  <w:style w:type="paragraph" w:customStyle="1" w:styleId="af6">
    <w:name w:val="СМИ"/>
    <w:basedOn w:val="3"/>
    <w:next w:val="a"/>
    <w:rsid w:val="00A12BB8"/>
    <w:pPr>
      <w:spacing w:after="60" w:line="240" w:lineRule="auto"/>
      <w:jc w:val="left"/>
    </w:pPr>
    <w:rPr>
      <w:rFonts w:cs="Arial"/>
      <w:color w:val="auto"/>
      <w:sz w:val="20"/>
      <w:lang w:bidi="en-US"/>
    </w:rPr>
  </w:style>
  <w:style w:type="paragraph" w:customStyle="1" w:styleId="af7">
    <w:name w:val="Дайджест"/>
    <w:basedOn w:val="a"/>
    <w:next w:val="a"/>
    <w:rsid w:val="00A12B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af8">
    <w:name w:val="Заголовок статьи"/>
    <w:basedOn w:val="2"/>
    <w:rsid w:val="00A12BB8"/>
    <w:pPr>
      <w:spacing w:before="240" w:after="60" w:line="240" w:lineRule="auto"/>
      <w:jc w:val="left"/>
    </w:pPr>
    <w:rPr>
      <w:i/>
      <w:lang w:bidi="en-US"/>
    </w:rPr>
  </w:style>
  <w:style w:type="character" w:customStyle="1" w:styleId="20">
    <w:name w:val="Заголовок 2 Знак"/>
    <w:link w:val="2"/>
    <w:uiPriority w:val="9"/>
    <w:rsid w:val="00356DED"/>
    <w:rPr>
      <w:rFonts w:ascii="Arial" w:hAnsi="Arial"/>
      <w:b/>
      <w:bCs/>
      <w:iCs/>
      <w:sz w:val="28"/>
      <w:szCs w:val="28"/>
      <w:lang w:val="en-US" w:eastAsia="en-US" w:bidi="ar-SA"/>
    </w:rPr>
  </w:style>
  <w:style w:type="character" w:customStyle="1" w:styleId="50">
    <w:name w:val="Заголовок 5 Знак"/>
    <w:link w:val="5"/>
    <w:uiPriority w:val="9"/>
    <w:rsid w:val="00A12BB8"/>
    <w:rPr>
      <w:bCs/>
      <w:i/>
      <w:iCs/>
      <w:szCs w:val="26"/>
      <w:shd w:val="clear" w:color="auto" w:fill="E6E6E6"/>
      <w:lang w:val="en-US" w:eastAsia="en-US"/>
    </w:rPr>
  </w:style>
  <w:style w:type="paragraph" w:styleId="af9">
    <w:name w:val="No Spacing"/>
    <w:basedOn w:val="a"/>
    <w:uiPriority w:val="1"/>
    <w:qFormat/>
    <w:rsid w:val="00A12BB8"/>
    <w:pPr>
      <w:spacing w:after="0" w:line="240" w:lineRule="auto"/>
    </w:pPr>
    <w:rPr>
      <w:rFonts w:ascii="Times New Roman" w:eastAsia="Times New Roman" w:hAnsi="Times New Roman" w:cs="Times New Roman"/>
      <w:sz w:val="24"/>
      <w:szCs w:val="32"/>
      <w:lang w:val="en-US" w:bidi="en-US"/>
    </w:rPr>
  </w:style>
  <w:style w:type="paragraph" w:styleId="afa">
    <w:name w:val="List Paragraph"/>
    <w:basedOn w:val="a"/>
    <w:uiPriority w:val="34"/>
    <w:qFormat/>
    <w:rsid w:val="00A12B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styleId="23">
    <w:name w:val="Quote"/>
    <w:basedOn w:val="a"/>
    <w:next w:val="a"/>
    <w:link w:val="24"/>
    <w:uiPriority w:val="29"/>
    <w:qFormat/>
    <w:rsid w:val="00A12BB8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val="en-US" w:bidi="en-US"/>
    </w:rPr>
  </w:style>
  <w:style w:type="character" w:customStyle="1" w:styleId="24">
    <w:name w:val="Цитата 2 Знак"/>
    <w:link w:val="23"/>
    <w:uiPriority w:val="29"/>
    <w:rsid w:val="00A12BB8"/>
    <w:rPr>
      <w:i/>
      <w:sz w:val="24"/>
      <w:szCs w:val="24"/>
      <w:lang w:val="en-US" w:eastAsia="en-US" w:bidi="en-US"/>
    </w:rPr>
  </w:style>
  <w:style w:type="paragraph" w:styleId="afb">
    <w:name w:val="Intense Quote"/>
    <w:basedOn w:val="a"/>
    <w:next w:val="a"/>
    <w:link w:val="afc"/>
    <w:uiPriority w:val="30"/>
    <w:qFormat/>
    <w:rsid w:val="00A12BB8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i/>
      <w:sz w:val="24"/>
      <w:lang w:val="en-US" w:bidi="en-US"/>
    </w:rPr>
  </w:style>
  <w:style w:type="character" w:customStyle="1" w:styleId="afc">
    <w:name w:val="Выделенная цитата Знак"/>
    <w:link w:val="afb"/>
    <w:uiPriority w:val="30"/>
    <w:rsid w:val="00A12BB8"/>
    <w:rPr>
      <w:b/>
      <w:i/>
      <w:sz w:val="24"/>
      <w:szCs w:val="22"/>
      <w:lang w:val="en-US" w:eastAsia="en-US" w:bidi="en-US"/>
    </w:rPr>
  </w:style>
  <w:style w:type="character" w:styleId="afd">
    <w:name w:val="Subtle Emphasis"/>
    <w:uiPriority w:val="19"/>
    <w:qFormat/>
    <w:rsid w:val="00A12BB8"/>
    <w:rPr>
      <w:i/>
      <w:color w:val="5A5A5A"/>
    </w:rPr>
  </w:style>
  <w:style w:type="character" w:styleId="afe">
    <w:name w:val="Intense Emphasis"/>
    <w:uiPriority w:val="21"/>
    <w:qFormat/>
    <w:rsid w:val="00A12BB8"/>
    <w:rPr>
      <w:b/>
      <w:i/>
      <w:sz w:val="24"/>
      <w:szCs w:val="24"/>
      <w:u w:val="single"/>
    </w:rPr>
  </w:style>
  <w:style w:type="character" w:styleId="aff">
    <w:name w:val="Subtle Reference"/>
    <w:uiPriority w:val="31"/>
    <w:qFormat/>
    <w:rsid w:val="00A12BB8"/>
    <w:rPr>
      <w:sz w:val="24"/>
      <w:szCs w:val="24"/>
      <w:u w:val="single"/>
    </w:rPr>
  </w:style>
  <w:style w:type="character" w:styleId="aff0">
    <w:name w:val="Intense Reference"/>
    <w:uiPriority w:val="32"/>
    <w:qFormat/>
    <w:rsid w:val="00A12BB8"/>
    <w:rPr>
      <w:b/>
      <w:sz w:val="24"/>
      <w:u w:val="single"/>
    </w:rPr>
  </w:style>
  <w:style w:type="character" w:styleId="aff1">
    <w:name w:val="Book Title"/>
    <w:uiPriority w:val="33"/>
    <w:qFormat/>
    <w:rsid w:val="00A12BB8"/>
    <w:rPr>
      <w:rFonts w:ascii="Arial" w:eastAsia="Times New Roman" w:hAnsi="Arial"/>
      <w:b/>
      <w:i/>
      <w:sz w:val="24"/>
      <w:szCs w:val="24"/>
    </w:rPr>
  </w:style>
  <w:style w:type="paragraph" w:styleId="aff2">
    <w:name w:val="TOC Heading"/>
    <w:basedOn w:val="1"/>
    <w:next w:val="a"/>
    <w:uiPriority w:val="39"/>
    <w:qFormat/>
    <w:rsid w:val="00A12BB8"/>
    <w:pPr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60" w:line="240" w:lineRule="auto"/>
      <w:jc w:val="left"/>
      <w:outlineLvl w:val="9"/>
    </w:pPr>
    <w:rPr>
      <w:rFonts w:ascii="Arial" w:hAnsi="Arial"/>
      <w:color w:val="auto"/>
      <w:sz w:val="32"/>
      <w:lang w:val="en-US" w:eastAsia="en-US" w:bidi="en-US"/>
    </w:rPr>
  </w:style>
  <w:style w:type="paragraph" w:customStyle="1" w:styleId="aff3">
    <w:name w:val="Текст документа"/>
    <w:basedOn w:val="af0"/>
    <w:link w:val="aff4"/>
    <w:autoRedefine/>
    <w:rsid w:val="00356DED"/>
    <w:pPr>
      <w:spacing w:before="0" w:beforeAutospacing="0" w:after="0" w:afterAutospacing="0"/>
      <w:ind w:firstLine="284"/>
      <w:jc w:val="both"/>
    </w:pPr>
    <w:rPr>
      <w:rFonts w:eastAsia="Verdana"/>
      <w:color w:val="000000"/>
      <w:szCs w:val="20"/>
      <w:lang w:val="ru-RU" w:eastAsia="ru-RU"/>
    </w:rPr>
  </w:style>
  <w:style w:type="character" w:customStyle="1" w:styleId="aff4">
    <w:name w:val="Текст документа Знак Знак"/>
    <w:link w:val="aff3"/>
    <w:rsid w:val="00356DED"/>
    <w:rPr>
      <w:rFonts w:eastAsia="Verdana"/>
      <w:color w:val="000000"/>
      <w:sz w:val="24"/>
      <w:lang w:val="ru-RU" w:eastAsia="ru-RU" w:bidi="ar-SA"/>
    </w:rPr>
  </w:style>
  <w:style w:type="paragraph" w:customStyle="1" w:styleId="aff5">
    <w:name w:val="Похожие сообщения раздел"/>
    <w:basedOn w:val="a"/>
    <w:link w:val="Char"/>
    <w:rsid w:val="00EB0F18"/>
    <w:pPr>
      <w:spacing w:before="120" w:after="120" w:line="360" w:lineRule="auto"/>
      <w:ind w:left="1440"/>
      <w:jc w:val="both"/>
    </w:pPr>
    <w:rPr>
      <w:rFonts w:ascii="Arial" w:eastAsia="Verdana" w:hAnsi="Arial" w:cs="Times New Roman"/>
      <w:b/>
      <w:bCs/>
      <w:color w:val="808080"/>
      <w:sz w:val="24"/>
      <w:szCs w:val="20"/>
      <w:lang w:val="en-US"/>
    </w:rPr>
  </w:style>
  <w:style w:type="paragraph" w:customStyle="1" w:styleId="aff6">
    <w:name w:val="_Похожие сообщения"/>
    <w:basedOn w:val="aff5"/>
    <w:link w:val="aff7"/>
    <w:rsid w:val="005D1D2D"/>
    <w:pPr>
      <w:keepLines/>
      <w:spacing w:before="240" w:after="240" w:line="240" w:lineRule="auto"/>
      <w:jc w:val="right"/>
    </w:pPr>
    <w:rPr>
      <w:color w:val="auto"/>
      <w:sz w:val="20"/>
    </w:rPr>
  </w:style>
  <w:style w:type="character" w:customStyle="1" w:styleId="Char">
    <w:name w:val="Похожие сообщения раздел Char"/>
    <w:link w:val="aff5"/>
    <w:rsid w:val="00EB0F18"/>
    <w:rPr>
      <w:rFonts w:ascii="Arial" w:eastAsia="Verdana" w:hAnsi="Arial"/>
      <w:b/>
      <w:bCs/>
      <w:color w:val="808080"/>
      <w:sz w:val="24"/>
    </w:rPr>
  </w:style>
  <w:style w:type="character" w:customStyle="1" w:styleId="aff7">
    <w:name w:val="_Похожие сообщения Знак Знак"/>
    <w:basedOn w:val="Char"/>
    <w:link w:val="aff6"/>
    <w:rsid w:val="005D1D2D"/>
    <w:rPr>
      <w:rFonts w:ascii="Arial" w:eastAsia="Verdana" w:hAnsi="Arial"/>
      <w:b/>
      <w:bCs/>
      <w:color w:val="808080"/>
      <w:sz w:val="24"/>
      <w:lang w:val="ru-RU" w:eastAsia="ru-RU" w:bidi="ar-SA"/>
    </w:rPr>
  </w:style>
  <w:style w:type="paragraph" w:customStyle="1" w:styleId="42">
    <w:name w:val="Заглавие 4"/>
    <w:basedOn w:val="4"/>
    <w:link w:val="4CharChar"/>
    <w:autoRedefine/>
    <w:rsid w:val="005A51C4"/>
    <w:pPr>
      <w:keepLines/>
      <w:spacing w:before="360" w:after="60" w:line="240" w:lineRule="auto"/>
      <w:ind w:left="0"/>
      <w:contextualSpacing w:val="0"/>
      <w:jc w:val="left"/>
    </w:pPr>
    <w:rPr>
      <w:b/>
      <w:i w:val="0"/>
      <w:color w:val="auto"/>
      <w:lang w:eastAsia="ru-RU"/>
    </w:rPr>
  </w:style>
  <w:style w:type="character" w:customStyle="1" w:styleId="4CharChar">
    <w:name w:val="Заглавие 4 Char Char"/>
    <w:link w:val="42"/>
    <w:rsid w:val="005A51C4"/>
    <w:rPr>
      <w:rFonts w:ascii="Arial" w:hAnsi="Arial"/>
      <w:b/>
      <w:iCs/>
      <w:sz w:val="22"/>
      <w:szCs w:val="28"/>
      <w:lang w:val="ru-RU" w:eastAsia="ru-RU" w:bidi="ar-SA"/>
    </w:rPr>
  </w:style>
  <w:style w:type="character" w:customStyle="1" w:styleId="af1">
    <w:name w:val="Обычный (веб) Знак"/>
    <w:link w:val="af0"/>
    <w:uiPriority w:val="99"/>
    <w:rsid w:val="00F57553"/>
    <w:rPr>
      <w:sz w:val="24"/>
      <w:szCs w:val="24"/>
      <w:lang w:val="en-US" w:eastAsia="en-US"/>
    </w:rPr>
  </w:style>
  <w:style w:type="paragraph" w:customStyle="1" w:styleId="aff8">
    <w:name w:val="Об авторе"/>
    <w:basedOn w:val="a"/>
    <w:rsid w:val="008A7F2B"/>
    <w:pPr>
      <w:spacing w:after="0" w:line="360" w:lineRule="auto"/>
      <w:ind w:left="1440" w:right="-55"/>
    </w:pPr>
    <w:rPr>
      <w:rFonts w:ascii="Arial" w:eastAsia="Times New Roman" w:hAnsi="Arial" w:cs="Times New Roman"/>
      <w:color w:val="333333"/>
      <w:sz w:val="40"/>
      <w:szCs w:val="20"/>
      <w:lang w:eastAsia="ru-RU"/>
    </w:rPr>
  </w:style>
  <w:style w:type="paragraph" w:customStyle="1" w:styleId="aff9">
    <w:name w:val="Ссылка на интегрум"/>
    <w:basedOn w:val="a"/>
    <w:autoRedefine/>
    <w:rsid w:val="008A7F2B"/>
    <w:pPr>
      <w:spacing w:after="0" w:line="360" w:lineRule="auto"/>
      <w:ind w:left="1440" w:right="-55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a">
    <w:name w:val="Заголовок"/>
    <w:basedOn w:val="affb"/>
    <w:link w:val="affc"/>
    <w:rsid w:val="00356DED"/>
    <w:pPr>
      <w:keepNext/>
      <w:keepLines/>
    </w:pPr>
  </w:style>
  <w:style w:type="paragraph" w:customStyle="1" w:styleId="affb">
    <w:name w:val="_Основной"/>
    <w:link w:val="affd"/>
    <w:rsid w:val="00356DED"/>
    <w:rPr>
      <w:sz w:val="24"/>
      <w:szCs w:val="24"/>
    </w:rPr>
  </w:style>
  <w:style w:type="character" w:customStyle="1" w:styleId="affd">
    <w:name w:val="_Основной Знак"/>
    <w:basedOn w:val="a0"/>
    <w:link w:val="affb"/>
    <w:rsid w:val="00356DED"/>
    <w:rPr>
      <w:sz w:val="24"/>
      <w:szCs w:val="24"/>
      <w:lang w:val="ru-RU" w:eastAsia="ru-RU" w:bidi="ar-SA"/>
    </w:rPr>
  </w:style>
  <w:style w:type="character" w:customStyle="1" w:styleId="affc">
    <w:name w:val="Заголовок Знак"/>
    <w:basedOn w:val="affd"/>
    <w:link w:val="affa"/>
    <w:rsid w:val="00356DED"/>
    <w:rPr>
      <w:sz w:val="24"/>
      <w:szCs w:val="24"/>
      <w:lang w:val="ru-RU" w:eastAsia="ru-RU" w:bidi="ar-SA"/>
    </w:rPr>
  </w:style>
  <w:style w:type="paragraph" w:customStyle="1" w:styleId="affe">
    <w:name w:val="_Оглавление основной"/>
    <w:basedOn w:val="affb"/>
    <w:link w:val="afff"/>
    <w:rsid w:val="00356DED"/>
    <w:pPr>
      <w:keepLines/>
      <w:tabs>
        <w:tab w:val="right" w:leader="dot" w:pos="9628"/>
      </w:tabs>
      <w:spacing w:after="40"/>
      <w:ind w:left="284" w:right="567" w:hanging="284"/>
    </w:pPr>
    <w:rPr>
      <w:noProof/>
    </w:rPr>
  </w:style>
  <w:style w:type="character" w:customStyle="1" w:styleId="afff">
    <w:name w:val="_Оглавление основной Знак"/>
    <w:basedOn w:val="affd"/>
    <w:link w:val="affe"/>
    <w:rsid w:val="00356DED"/>
    <w:rPr>
      <w:noProof/>
      <w:sz w:val="24"/>
      <w:szCs w:val="24"/>
      <w:lang w:val="ru-RU" w:eastAsia="ru-RU" w:bidi="ar-SA"/>
    </w:rPr>
  </w:style>
  <w:style w:type="character" w:customStyle="1" w:styleId="810">
    <w:name w:val="Оглавление 8 Знак1"/>
    <w:basedOn w:val="afff"/>
    <w:link w:val="81"/>
    <w:rsid w:val="00356DED"/>
    <w:rPr>
      <w:noProof/>
      <w:sz w:val="24"/>
      <w:szCs w:val="24"/>
      <w:lang w:val="ru-RU" w:eastAsia="ru-RU" w:bidi="ar-SA"/>
    </w:rPr>
  </w:style>
  <w:style w:type="character" w:customStyle="1" w:styleId="910">
    <w:name w:val="Оглавление 9 Знак1"/>
    <w:basedOn w:val="afff"/>
    <w:link w:val="91"/>
    <w:rsid w:val="00356DED"/>
    <w:rPr>
      <w:noProof/>
      <w:sz w:val="24"/>
      <w:szCs w:val="24"/>
      <w:lang w:val="ru-RU" w:eastAsia="ru-RU" w:bidi="ar-SA"/>
    </w:rPr>
  </w:style>
  <w:style w:type="paragraph" w:customStyle="1" w:styleId="afff0">
    <w:name w:val="_Координаты фирмы"/>
    <w:basedOn w:val="a"/>
    <w:rsid w:val="00356DED"/>
    <w:pPr>
      <w:spacing w:before="240" w:after="120" w:line="360" w:lineRule="auto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afff1">
    <w:name w:val="_Оглавление краткое"/>
    <w:basedOn w:val="afff2"/>
    <w:rsid w:val="00356DED"/>
  </w:style>
  <w:style w:type="paragraph" w:customStyle="1" w:styleId="afff2">
    <w:name w:val="_Оглавление"/>
    <w:basedOn w:val="25"/>
    <w:rsid w:val="00356DED"/>
    <w:pPr>
      <w:spacing w:before="360"/>
      <w:outlineLvl w:val="9"/>
    </w:pPr>
  </w:style>
  <w:style w:type="paragraph" w:customStyle="1" w:styleId="25">
    <w:name w:val="Заглавие 2"/>
    <w:basedOn w:val="affa"/>
    <w:next w:val="aff3"/>
    <w:rsid w:val="00356DED"/>
    <w:pPr>
      <w:pageBreakBefore/>
      <w:pBdr>
        <w:top w:val="thinThickSmallGap" w:sz="24" w:space="1" w:color="808080"/>
      </w:pBdr>
      <w:shd w:val="clear" w:color="auto" w:fill="999999"/>
      <w:spacing w:before="720"/>
      <w:jc w:val="center"/>
      <w:outlineLvl w:val="1"/>
    </w:pPr>
    <w:rPr>
      <w:b/>
      <w:caps/>
      <w:color w:val="FFFFFF"/>
      <w:sz w:val="36"/>
    </w:rPr>
  </w:style>
  <w:style w:type="paragraph" w:customStyle="1" w:styleId="afff3">
    <w:name w:val="_Подпись фирмы"/>
    <w:basedOn w:val="afff0"/>
    <w:rsid w:val="00356DED"/>
    <w:pPr>
      <w:keepNext/>
      <w:keepLines/>
      <w:pageBreakBefore/>
      <w:spacing w:before="4800"/>
    </w:pPr>
  </w:style>
  <w:style w:type="paragraph" w:customStyle="1" w:styleId="14">
    <w:name w:val="Заглавие 1"/>
    <w:basedOn w:val="affa"/>
    <w:rsid w:val="00356DED"/>
  </w:style>
  <w:style w:type="paragraph" w:customStyle="1" w:styleId="32">
    <w:name w:val="Заглавие 3"/>
    <w:basedOn w:val="affa"/>
    <w:next w:val="aff3"/>
    <w:link w:val="3Char"/>
    <w:rsid w:val="00356DED"/>
    <w:pPr>
      <w:spacing w:before="720"/>
      <w:jc w:val="center"/>
      <w:outlineLvl w:val="2"/>
    </w:pPr>
    <w:rPr>
      <w:b/>
      <w:sz w:val="32"/>
    </w:rPr>
  </w:style>
  <w:style w:type="character" w:customStyle="1" w:styleId="3Char">
    <w:name w:val="Заглавие 3 Char"/>
    <w:basedOn w:val="af"/>
    <w:link w:val="32"/>
    <w:rsid w:val="00356DED"/>
    <w:rPr>
      <w:rFonts w:ascii="Cambria" w:eastAsia="Times New Roman" w:hAnsi="Cambria" w:cs="Times New Roman"/>
      <w:b/>
      <w:sz w:val="32"/>
      <w:szCs w:val="24"/>
      <w:lang w:val="ru-RU" w:eastAsia="ru-RU" w:bidi="ar-SA"/>
    </w:rPr>
  </w:style>
  <w:style w:type="paragraph" w:customStyle="1" w:styleId="62">
    <w:name w:val="Заглавие 6"/>
    <w:basedOn w:val="affa"/>
    <w:next w:val="aff3"/>
    <w:rsid w:val="00356DED"/>
    <w:pPr>
      <w:spacing w:after="120" w:line="300" w:lineRule="auto"/>
      <w:jc w:val="both"/>
      <w:outlineLvl w:val="5"/>
    </w:pPr>
    <w:rPr>
      <w:i/>
      <w:sz w:val="20"/>
      <w:szCs w:val="20"/>
    </w:rPr>
  </w:style>
  <w:style w:type="character" w:customStyle="1" w:styleId="43">
    <w:name w:val="Заглавие 4 Знак Знак"/>
    <w:basedOn w:val="af1"/>
    <w:rsid w:val="00356DED"/>
    <w:rPr>
      <w:b/>
      <w:bCs/>
      <w:sz w:val="24"/>
      <w:szCs w:val="24"/>
      <w:lang w:val="ru-RU" w:eastAsia="ru-RU" w:bidi="ar-SA"/>
    </w:rPr>
  </w:style>
  <w:style w:type="paragraph" w:customStyle="1" w:styleId="afff4">
    <w:name w:val="_Заголовок мониторинга"/>
    <w:basedOn w:val="afff5"/>
    <w:next w:val="afff6"/>
    <w:rsid w:val="00356DED"/>
    <w:pPr>
      <w:widowControl w:val="0"/>
      <w:spacing w:before="600" w:line="300" w:lineRule="auto"/>
    </w:pPr>
    <w:rPr>
      <w:b/>
    </w:rPr>
  </w:style>
  <w:style w:type="paragraph" w:customStyle="1" w:styleId="afff5">
    <w:name w:val="_Титульный лист"/>
    <w:basedOn w:val="affb"/>
    <w:next w:val="afff4"/>
    <w:rsid w:val="00356DED"/>
    <w:pPr>
      <w:jc w:val="center"/>
    </w:pPr>
    <w:rPr>
      <w:sz w:val="36"/>
    </w:rPr>
  </w:style>
  <w:style w:type="paragraph" w:customStyle="1" w:styleId="afff6">
    <w:name w:val="_Дата мониторинга"/>
    <w:basedOn w:val="afff5"/>
    <w:rsid w:val="00356DED"/>
    <w:pPr>
      <w:spacing w:before="1200"/>
    </w:pPr>
    <w:rPr>
      <w:szCs w:val="20"/>
    </w:rPr>
  </w:style>
  <w:style w:type="paragraph" w:customStyle="1" w:styleId="52">
    <w:name w:val="Заглавие 5"/>
    <w:basedOn w:val="affa"/>
    <w:next w:val="62"/>
    <w:link w:val="53"/>
    <w:rsid w:val="00356DED"/>
    <w:pPr>
      <w:spacing w:after="120"/>
      <w:outlineLvl w:val="4"/>
    </w:pPr>
    <w:rPr>
      <w:b/>
      <w:sz w:val="28"/>
    </w:rPr>
  </w:style>
  <w:style w:type="character" w:customStyle="1" w:styleId="53">
    <w:name w:val="Заглавие 5 Знак"/>
    <w:basedOn w:val="a0"/>
    <w:link w:val="52"/>
    <w:rsid w:val="00356DED"/>
    <w:rPr>
      <w:b/>
      <w:sz w:val="28"/>
      <w:szCs w:val="24"/>
      <w:lang w:val="ru-RU" w:eastAsia="ru-RU" w:bidi="ar-SA"/>
    </w:rPr>
  </w:style>
  <w:style w:type="paragraph" w:customStyle="1" w:styleId="afff7">
    <w:name w:val="_Логотип"/>
    <w:basedOn w:val="afff5"/>
    <w:rsid w:val="00356DED"/>
    <w:pPr>
      <w:spacing w:before="1200"/>
    </w:pPr>
  </w:style>
  <w:style w:type="paragraph" w:customStyle="1" w:styleId="afff8">
    <w:name w:val="_Темы дня"/>
    <w:basedOn w:val="afff9"/>
    <w:rsid w:val="00356DED"/>
    <w:pPr>
      <w:spacing w:after="240"/>
    </w:pPr>
  </w:style>
  <w:style w:type="paragraph" w:customStyle="1" w:styleId="afffa">
    <w:name w:val="_Заголовок введения"/>
    <w:basedOn w:val="afff1"/>
    <w:rsid w:val="00356DED"/>
    <w:pPr>
      <w:spacing w:before="720" w:after="240"/>
    </w:pPr>
  </w:style>
  <w:style w:type="character" w:customStyle="1" w:styleId="afffb">
    <w:name w:val="_Источник"/>
    <w:basedOn w:val="a0"/>
    <w:rsid w:val="00356DED"/>
    <w:rPr>
      <w:i/>
      <w:color w:val="7F7F7F"/>
    </w:rPr>
  </w:style>
  <w:style w:type="character" w:customStyle="1" w:styleId="afffc">
    <w:name w:val="_Ключевые слова"/>
    <w:basedOn w:val="a0"/>
    <w:rsid w:val="005D1D2D"/>
    <w:rPr>
      <w:b/>
    </w:rPr>
  </w:style>
  <w:style w:type="paragraph" w:customStyle="1" w:styleId="afff9">
    <w:name w:val="_Текст"/>
    <w:basedOn w:val="affb"/>
    <w:rsid w:val="00356DED"/>
    <w:pPr>
      <w:spacing w:line="300" w:lineRule="auto"/>
      <w:ind w:firstLine="709"/>
      <w:jc w:val="both"/>
    </w:pPr>
  </w:style>
  <w:style w:type="character" w:customStyle="1" w:styleId="afffd">
    <w:name w:val="_Источник и дата"/>
    <w:basedOn w:val="a0"/>
    <w:rsid w:val="00356DED"/>
  </w:style>
  <w:style w:type="character" w:customStyle="1" w:styleId="afffe">
    <w:name w:val="_Дата"/>
    <w:basedOn w:val="a0"/>
    <w:rsid w:val="00356DED"/>
    <w:rPr>
      <w:i/>
      <w:color w:val="7F7F7F"/>
    </w:rPr>
  </w:style>
  <w:style w:type="character" w:customStyle="1" w:styleId="affff">
    <w:name w:val="_Дата и источник"/>
    <w:basedOn w:val="a0"/>
    <w:rsid w:val="00356DED"/>
  </w:style>
  <w:style w:type="character" w:customStyle="1" w:styleId="affff0">
    <w:name w:val="_Автор"/>
    <w:basedOn w:val="a0"/>
    <w:rsid w:val="00356DED"/>
  </w:style>
  <w:style w:type="paragraph" w:customStyle="1" w:styleId="affff1">
    <w:name w:val="_Город"/>
    <w:basedOn w:val="afff6"/>
    <w:rsid w:val="00356DED"/>
    <w:pPr>
      <w:spacing w:before="4000"/>
    </w:pPr>
  </w:style>
  <w:style w:type="paragraph" w:customStyle="1" w:styleId="affff2">
    <w:name w:val="_Название мониторинга"/>
    <w:basedOn w:val="afff4"/>
    <w:rsid w:val="00356DED"/>
    <w:pPr>
      <w:spacing w:before="1200"/>
    </w:pPr>
    <w:rPr>
      <w:caps/>
    </w:rPr>
  </w:style>
  <w:style w:type="paragraph" w:customStyle="1" w:styleId="affff3">
    <w:name w:val="_Стороны"/>
    <w:basedOn w:val="aff3"/>
    <w:rsid w:val="00356DED"/>
    <w:pPr>
      <w:spacing w:line="300" w:lineRule="auto"/>
      <w:ind w:firstLine="709"/>
      <w:outlineLvl w:val="4"/>
    </w:pPr>
    <w:rPr>
      <w:rFonts w:eastAsia="Times New Roman"/>
      <w:color w:val="auto"/>
      <w:szCs w:val="24"/>
    </w:rPr>
  </w:style>
  <w:style w:type="paragraph" w:customStyle="1" w:styleId="affff4">
    <w:name w:val="_Наименования сторон"/>
    <w:basedOn w:val="afff9"/>
    <w:rsid w:val="00356DED"/>
    <w:rPr>
      <w:b/>
      <w:i/>
    </w:rPr>
  </w:style>
  <w:style w:type="paragraph" w:customStyle="1" w:styleId="affff5">
    <w:name w:val="_Фон оглавления"/>
    <w:basedOn w:val="a"/>
    <w:rsid w:val="00356DED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doubtitle">
    <w:name w:val="doubtitle"/>
    <w:basedOn w:val="a"/>
    <w:rsid w:val="00356DED"/>
    <w:pPr>
      <w:spacing w:before="105" w:after="105" w:line="36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doubcontent">
    <w:name w:val="doubcontent"/>
    <w:basedOn w:val="a"/>
    <w:rsid w:val="00356DED"/>
    <w:pPr>
      <w:spacing w:before="150" w:after="150" w:line="36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affff6">
    <w:name w:val="_Оригинал"/>
    <w:basedOn w:val="aff3"/>
    <w:rsid w:val="00EF1210"/>
  </w:style>
  <w:style w:type="paragraph" w:customStyle="1" w:styleId="Del">
    <w:name w:val="_Del"/>
    <w:basedOn w:val="aff3"/>
    <w:rsid w:val="00EF1210"/>
  </w:style>
  <w:style w:type="character" w:customStyle="1" w:styleId="doubdocumentdate1">
    <w:name w:val="doubdocumentdate1"/>
    <w:basedOn w:val="a0"/>
    <w:rsid w:val="00755DB4"/>
    <w:rPr>
      <w:bCs/>
      <w:sz w:val="16"/>
    </w:rPr>
  </w:style>
  <w:style w:type="character" w:customStyle="1" w:styleId="doubsourcename1">
    <w:name w:val="doubsourcename1"/>
    <w:basedOn w:val="a0"/>
    <w:rsid w:val="00755DB4"/>
    <w:rPr>
      <w:bCs/>
      <w:sz w:val="16"/>
    </w:rPr>
  </w:style>
  <w:style w:type="character" w:customStyle="1" w:styleId="doubheader1">
    <w:name w:val="doubheader1"/>
    <w:basedOn w:val="a0"/>
    <w:rsid w:val="00755DB4"/>
    <w:rPr>
      <w:b w:val="0"/>
      <w:bCs w:val="0"/>
      <w:sz w:val="20"/>
      <w:szCs w:val="20"/>
    </w:rPr>
  </w:style>
  <w:style w:type="paragraph" w:customStyle="1" w:styleId="affff7">
    <w:name w:val="_Заголовок похожих сообщений"/>
    <w:basedOn w:val="aff6"/>
    <w:rsid w:val="005D1D2D"/>
    <w:pPr>
      <w:keepNext/>
    </w:pPr>
  </w:style>
  <w:style w:type="character" w:customStyle="1" w:styleId="82">
    <w:name w:val="Оглавление 8 Знак"/>
    <w:basedOn w:val="afff"/>
    <w:rsid w:val="00A00BE2"/>
    <w:rPr>
      <w:noProof/>
      <w:sz w:val="24"/>
      <w:szCs w:val="24"/>
      <w:lang w:val="ru-RU" w:eastAsia="ru-RU" w:bidi="ar-SA"/>
    </w:rPr>
  </w:style>
  <w:style w:type="character" w:customStyle="1" w:styleId="92">
    <w:name w:val="Оглавление 9 Знак"/>
    <w:basedOn w:val="afff"/>
    <w:rsid w:val="00A00BE2"/>
    <w:rPr>
      <w:noProof/>
      <w:sz w:val="24"/>
      <w:szCs w:val="24"/>
      <w:lang w:val="ru-RU" w:eastAsia="ru-RU" w:bidi="ar-SA"/>
    </w:rPr>
  </w:style>
  <w:style w:type="paragraph" w:styleId="affff8">
    <w:name w:val="Normal Indent"/>
    <w:basedOn w:val="a"/>
    <w:rsid w:val="001734B5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ffff9">
    <w:name w:val="caption"/>
    <w:basedOn w:val="a"/>
    <w:next w:val="a"/>
    <w:qFormat/>
    <w:rsid w:val="00F73C2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mainteext">
    <w:name w:val="main teext Знак"/>
    <w:basedOn w:val="a0"/>
    <w:link w:val="mainteext0"/>
    <w:locked/>
    <w:rsid w:val="00A738D7"/>
    <w:rPr>
      <w:rFonts w:ascii="Arial" w:hAnsi="Arial" w:cs="Arial"/>
    </w:rPr>
  </w:style>
  <w:style w:type="paragraph" w:customStyle="1" w:styleId="mainteext0">
    <w:name w:val="main teext"/>
    <w:basedOn w:val="a"/>
    <w:link w:val="mainteext"/>
    <w:qFormat/>
    <w:rsid w:val="00A738D7"/>
    <w:pPr>
      <w:spacing w:after="0" w:line="256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Дата1"/>
    <w:basedOn w:val="a"/>
    <w:link w:val="date"/>
    <w:qFormat/>
    <w:rsid w:val="00A738D7"/>
    <w:pPr>
      <w:spacing w:after="160" w:line="240" w:lineRule="auto"/>
      <w:jc w:val="both"/>
    </w:pPr>
    <w:rPr>
      <w:rFonts w:ascii="Arial" w:hAnsi="Arial" w:cs="Arial"/>
      <w:color w:val="97A1A3"/>
    </w:rPr>
  </w:style>
  <w:style w:type="character" w:customStyle="1" w:styleId="date">
    <w:name w:val="date Знак"/>
    <w:basedOn w:val="a0"/>
    <w:link w:val="15"/>
    <w:rsid w:val="00A738D7"/>
    <w:rPr>
      <w:rFonts w:ascii="Arial" w:eastAsiaTheme="minorHAnsi" w:hAnsi="Arial" w:cs="Arial"/>
      <w:color w:val="97A1A3"/>
      <w:sz w:val="22"/>
      <w:szCs w:val="22"/>
      <w:lang w:eastAsia="en-US"/>
    </w:rPr>
  </w:style>
  <w:style w:type="paragraph" w:customStyle="1" w:styleId="new">
    <w:name w:val="new"/>
    <w:basedOn w:val="a"/>
    <w:rsid w:val="00A7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annotation text"/>
    <w:basedOn w:val="a"/>
    <w:link w:val="affffb"/>
    <w:semiHidden/>
    <w:unhideWhenUsed/>
    <w:rsid w:val="0051663E"/>
    <w:pPr>
      <w:spacing w:line="240" w:lineRule="auto"/>
    </w:pPr>
    <w:rPr>
      <w:sz w:val="20"/>
      <w:szCs w:val="20"/>
    </w:rPr>
  </w:style>
  <w:style w:type="character" w:customStyle="1" w:styleId="affffb">
    <w:name w:val="Текст примечания Знак"/>
    <w:basedOn w:val="a0"/>
    <w:link w:val="affffa"/>
    <w:semiHidden/>
    <w:rsid w:val="0051663E"/>
    <w:rPr>
      <w:rFonts w:asciiTheme="minorHAnsi" w:eastAsiaTheme="minorHAnsi" w:hAnsiTheme="minorHAnsi" w:cstheme="minorBidi"/>
      <w:lang w:eastAsia="en-US"/>
    </w:rPr>
  </w:style>
  <w:style w:type="character" w:styleId="affffc">
    <w:name w:val="annotation reference"/>
    <w:basedOn w:val="a0"/>
    <w:semiHidden/>
    <w:unhideWhenUsed/>
    <w:rsid w:val="0051663E"/>
    <w:rPr>
      <w:sz w:val="16"/>
      <w:szCs w:val="16"/>
    </w:rPr>
  </w:style>
  <w:style w:type="paragraph" w:styleId="affffd">
    <w:name w:val="Body Text"/>
    <w:basedOn w:val="a"/>
    <w:link w:val="affffe"/>
    <w:rsid w:val="00161B9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affffe">
    <w:name w:val="Основной текст Знак"/>
    <w:basedOn w:val="a0"/>
    <w:link w:val="affffd"/>
    <w:rsid w:val="00161B9B"/>
    <w:rPr>
      <w:b/>
      <w:bCs/>
      <w:sz w:val="24"/>
    </w:rPr>
  </w:style>
  <w:style w:type="character" w:customStyle="1" w:styleId="wo">
    <w:name w:val="wo"/>
    <w:basedOn w:val="a0"/>
    <w:rsid w:val="00B23A16"/>
  </w:style>
  <w:style w:type="character" w:customStyle="1" w:styleId="nobr">
    <w:name w:val="nobr"/>
    <w:basedOn w:val="a0"/>
    <w:rsid w:val="00B86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6" w:space="0" w:color="EEEEEE"/>
        <w:right w:val="none" w:sz="0" w:space="0" w:color="auto"/>
      </w:divBdr>
      <w:divsChild>
        <w:div w:id="1828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2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02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40287">
                              <w:marLeft w:val="0"/>
                              <w:marRight w:val="43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2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3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9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24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84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4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19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51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31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43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71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303E5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130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89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69639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69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22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10827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8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53610">
                      <w:marLeft w:val="84"/>
                      <w:marRight w:val="84"/>
                      <w:marTop w:val="167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6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591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85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405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5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5726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42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292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441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6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61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147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08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660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232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10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982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079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89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96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8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4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1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245724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0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39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5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076">
                                  <w:marLeft w:val="0"/>
                                  <w:marRight w:val="0"/>
                                  <w:marTop w:val="335"/>
                                  <w:marBottom w:val="335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753318">
                                      <w:marLeft w:val="0"/>
                                      <w:marRight w:val="0"/>
                                      <w:marTop w:val="16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314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36" w:space="17" w:color="303E50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940">
          <w:marLeft w:val="0"/>
          <w:marRight w:val="0"/>
          <w:marTop w:val="0"/>
          <w:marBottom w:val="322"/>
          <w:divBdr>
            <w:top w:val="none" w:sz="0" w:space="0" w:color="auto"/>
            <w:left w:val="single" w:sz="8" w:space="0" w:color="E0E0E0"/>
            <w:bottom w:val="single" w:sz="8" w:space="0" w:color="E0E0E0"/>
            <w:right w:val="single" w:sz="8" w:space="0" w:color="E0E0E0"/>
          </w:divBdr>
          <w:divsChild>
            <w:div w:id="2888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9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6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2456">
                  <w:marLeft w:val="0"/>
                  <w:marRight w:val="234"/>
                  <w:marTop w:val="0"/>
                  <w:marBottom w:val="5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8473">
                      <w:marLeft w:val="117"/>
                      <w:marRight w:val="117"/>
                      <w:marTop w:val="84"/>
                      <w:marBottom w:val="21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9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306">
                  <w:marLeft w:val="39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1772">
                      <w:marLeft w:val="0"/>
                      <w:marRight w:val="341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76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0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0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2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5566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1872">
      <w:bodyDiv w:val="1"/>
      <w:marLeft w:val="1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78495">
                  <w:marLeft w:val="39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157103">
                      <w:marLeft w:val="0"/>
                      <w:marRight w:val="341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2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96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5285">
              <w:marLeft w:val="0"/>
              <w:marRight w:val="0"/>
              <w:marTop w:val="0"/>
              <w:marBottom w:val="25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6775">
          <w:marLeft w:val="0"/>
          <w:marRight w:val="0"/>
          <w:marTop w:val="0"/>
          <w:marBottom w:val="0"/>
          <w:divBdr>
            <w:top w:val="single" w:sz="6" w:space="0" w:color="11226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86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738911">
                              <w:marLeft w:val="167"/>
                              <w:marRight w:val="0"/>
                              <w:marTop w:val="167"/>
                              <w:marBottom w:val="167"/>
                              <w:divBdr>
                                <w:top w:val="single" w:sz="6" w:space="0" w:color="EEEEEE"/>
                                <w:left w:val="single" w:sz="6" w:space="0" w:color="EEEEEE"/>
                                <w:bottom w:val="single" w:sz="6" w:space="0" w:color="EEEEEE"/>
                                <w:right w:val="single" w:sz="6" w:space="0" w:color="EEEEEE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3093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5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8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6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7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06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2601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19534327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815291580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</w:divsChild>
    </w:div>
    <w:div w:id="1173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55650">
                  <w:marLeft w:val="0"/>
                  <w:marRight w:val="0"/>
                  <w:marTop w:val="33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28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13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15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796177">
                                          <w:marLeft w:val="0"/>
                                          <w:marRight w:val="0"/>
                                          <w:marTop w:val="497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399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34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2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936391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534">
      <w:bodyDiv w:val="1"/>
      <w:marLeft w:val="0"/>
      <w:marRight w:val="0"/>
      <w:marTop w:val="0"/>
      <w:marBottom w:val="0"/>
      <w:divBdr>
        <w:top w:val="single" w:sz="6" w:space="3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8761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1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2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0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5099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5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3627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83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363216">
                      <w:marLeft w:val="4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4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197325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78801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16162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32710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3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79967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57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97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3040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12117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61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026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47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795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5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0286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587048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410914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4388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95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3548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79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735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40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8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90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32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02532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59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36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5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24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5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7204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26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21739">
              <w:marLeft w:val="20"/>
              <w:marRight w:val="20"/>
              <w:marTop w:val="2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97570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03772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51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20732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158299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0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0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94552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7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15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5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8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21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92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16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7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4569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40189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8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6189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28739511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445657395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82490271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855466713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90349303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943876299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314481744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626542466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910924999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</w:divsChild>
    </w:div>
    <w:div w:id="240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4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19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9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62835">
                  <w:marLeft w:val="151"/>
                  <w:marRight w:val="151"/>
                  <w:marTop w:val="0"/>
                  <w:marBottom w:val="1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0295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7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1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44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5800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91732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9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4235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8942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6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020">
                          <w:marLeft w:val="0"/>
                          <w:marRight w:val="-167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578535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91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6" w:color="BCBCBC"/>
                                  </w:divBdr>
                                  <w:divsChild>
                                    <w:div w:id="135777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128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140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284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2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139284">
                  <w:marLeft w:val="-709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0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585888">
                          <w:marLeft w:val="669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97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95703">
                                  <w:marLeft w:val="54"/>
                                  <w:marRight w:val="5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167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875741">
                                          <w:marLeft w:val="0"/>
                                          <w:marRight w:val="0"/>
                                          <w:marTop w:val="0"/>
                                          <w:marBottom w:val="1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99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1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2469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249740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09009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307250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0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91335">
                  <w:marLeft w:val="0"/>
                  <w:marRight w:val="1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42683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7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0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239328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733327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82740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015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91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451247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34522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6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6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1410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51301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94602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7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5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2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0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29721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2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75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9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22140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62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529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7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809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8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87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66532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7056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2239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06846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345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580422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68088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86057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12965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8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6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48116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440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26776">
              <w:marLeft w:val="35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62995">
                  <w:marLeft w:val="0"/>
                  <w:marRight w:val="30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4254">
              <w:marLeft w:val="0"/>
              <w:marRight w:val="0"/>
              <w:marTop w:val="0"/>
              <w:marBottom w:val="0"/>
              <w:divBdr>
                <w:top w:val="dotted" w:sz="6" w:space="7" w:color="CCE0EA"/>
                <w:left w:val="none" w:sz="0" w:space="0" w:color="auto"/>
                <w:bottom w:val="dotted" w:sz="6" w:space="7" w:color="CCE0EA"/>
                <w:right w:val="dotted" w:sz="6" w:space="7" w:color="CCE0EA"/>
              </w:divBdr>
              <w:divsChild>
                <w:div w:id="992564889">
                  <w:marLeft w:val="8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97113">
                      <w:marLeft w:val="0"/>
                      <w:marRight w:val="0"/>
                      <w:marTop w:val="0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7193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315">
          <w:marLeft w:val="0"/>
          <w:marRight w:val="167"/>
          <w:marTop w:val="84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753">
          <w:marLeft w:val="84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5463">
          <w:marLeft w:val="167"/>
          <w:marRight w:val="167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062">
          <w:marLeft w:val="84"/>
          <w:marRight w:val="167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7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0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9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7384">
          <w:marLeft w:val="50"/>
          <w:marRight w:val="50"/>
          <w:marTop w:val="2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76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5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6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86823"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19369">
              <w:marLeft w:val="0"/>
              <w:marRight w:val="0"/>
              <w:marTop w:val="0"/>
              <w:marBottom w:val="2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3688">
              <w:marLeft w:val="0"/>
              <w:marRight w:val="9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8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1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84595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7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8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8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6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18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72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481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81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8512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847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6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82220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5390">
              <w:marLeft w:val="0"/>
              <w:marRight w:val="0"/>
              <w:marTop w:val="0"/>
              <w:marBottom w:val="5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4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224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02606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6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4" w:color="CCCCCC"/>
                    <w:bottom w:val="none" w:sz="0" w:space="0" w:color="auto"/>
                    <w:right w:val="single" w:sz="6" w:space="4" w:color="CCCCCC"/>
                  </w:divBdr>
                  <w:divsChild>
                    <w:div w:id="3757862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105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497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3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49270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1082142898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1717391690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</w:divsChild>
    </w:div>
    <w:div w:id="4285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3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2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11807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07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5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31106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82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0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0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59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0512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6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35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35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1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9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7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15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9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235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9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7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33224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92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53053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0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7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59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06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52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0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29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802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97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84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4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7181980">
                                      <w:marLeft w:val="0"/>
                                      <w:marRight w:val="0"/>
                                      <w:marTop w:val="0"/>
                                      <w:marBottom w:val="1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1518999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1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162770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8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0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0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6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23340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8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1070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0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42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4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7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83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00406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6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6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8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9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5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0209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8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86234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8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19423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79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4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3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6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2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6677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78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45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52495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55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789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02208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05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83313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95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2711">
                  <w:marLeft w:val="0"/>
                  <w:marRight w:val="3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9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1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59263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096027">
      <w:bodyDiv w:val="1"/>
      <w:marLeft w:val="0"/>
      <w:marRight w:val="0"/>
      <w:marTop w:val="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26623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9" w:color="FFFFFF"/>
                <w:right w:val="single" w:sz="6" w:space="0" w:color="FFFFFF"/>
              </w:divBdr>
              <w:divsChild>
                <w:div w:id="1682273297">
                  <w:marLeft w:val="270"/>
                  <w:marRight w:val="270"/>
                  <w:marTop w:val="0"/>
                  <w:marBottom w:val="0"/>
                  <w:divBdr>
                    <w:top w:val="single" w:sz="12" w:space="9" w:color="00000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4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567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32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single" w:sz="12" w:space="4" w:color="0000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67678">
                                  <w:marLeft w:val="180"/>
                                  <w:marRight w:val="0"/>
                                  <w:marTop w:val="180"/>
                                  <w:marBottom w:val="75"/>
                                  <w:divBdr>
                                    <w:top w:val="single" w:sz="6" w:space="0" w:color="58656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4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4924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0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582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17244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93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784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780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2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7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0956">
                  <w:marLeft w:val="234"/>
                  <w:marRight w:val="2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863695">
                          <w:marLeft w:val="0"/>
                          <w:marRight w:val="-100"/>
                          <w:marTop w:val="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10873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79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50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003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47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50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374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38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107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5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9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446527">
      <w:bodyDiv w:val="1"/>
      <w:marLeft w:val="0"/>
      <w:marRight w:val="0"/>
      <w:marTop w:val="2679"/>
      <w:marBottom w:val="0"/>
      <w:divBdr>
        <w:top w:val="single" w:sz="24" w:space="0" w:color="A6090F"/>
        <w:left w:val="single" w:sz="6" w:space="0" w:color="D59999"/>
        <w:bottom w:val="single" w:sz="6" w:space="0" w:color="D59999"/>
        <w:right w:val="single" w:sz="6" w:space="0" w:color="D59999"/>
      </w:divBdr>
      <w:divsChild>
        <w:div w:id="1706177824">
          <w:marLeft w:val="0"/>
          <w:marRight w:val="0"/>
          <w:marTop w:val="17"/>
          <w:marBottom w:val="0"/>
          <w:divBdr>
            <w:top w:val="single" w:sz="6" w:space="18" w:color="D59999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4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469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23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24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446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8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5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05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24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50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986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0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6778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02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2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2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29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7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1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5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3251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2303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006485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6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60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3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1092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6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5642577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7590">
                      <w:marLeft w:val="335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062638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18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2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62577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5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73387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7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52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55118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31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57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5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6599">
              <w:marLeft w:val="12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2942">
              <w:marLeft w:val="0"/>
              <w:marRight w:val="0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1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6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50694">
              <w:marLeft w:val="0"/>
              <w:marRight w:val="0"/>
              <w:marTop w:val="48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4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6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18205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1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27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176056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47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9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9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777087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0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08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15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1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5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1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657953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991387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875151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8784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0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59358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2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429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8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919422">
                          <w:marLeft w:val="0"/>
                          <w:marRight w:val="82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6331">
                              <w:marLeft w:val="0"/>
                              <w:marRight w:val="0"/>
                              <w:marTop w:val="0"/>
                              <w:marBottom w:val="1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9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3923">
                                      <w:marLeft w:val="0"/>
                                      <w:marRight w:val="0"/>
                                      <w:marTop w:val="0"/>
                                      <w:marBottom w:val="1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94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755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9651833">
                                  <w:marLeft w:val="0"/>
                                  <w:marRight w:val="0"/>
                                  <w:marTop w:val="0"/>
                                  <w:marBottom w:val="1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6979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9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5564">
          <w:marLeft w:val="0"/>
          <w:marRight w:val="0"/>
          <w:marTop w:val="84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7025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1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8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6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89942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031583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3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19606">
      <w:bodyDiv w:val="1"/>
      <w:marLeft w:val="340"/>
      <w:marRight w:val="340"/>
      <w:marTop w:val="340"/>
      <w:marBottom w:val="3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45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9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6110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3040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0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9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6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4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51220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749602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53131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0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13502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184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266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175558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1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3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7904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87721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943135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1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84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2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2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1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66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95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70051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11446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47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51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4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49256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8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04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33777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88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69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9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033770">
                  <w:marLeft w:val="0"/>
                  <w:marRight w:val="3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8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280">
              <w:marLeft w:val="0"/>
              <w:marRight w:val="0"/>
              <w:marTop w:val="1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9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3BB65A"/>
                        <w:left w:val="single" w:sz="6" w:space="17" w:color="3BB65A"/>
                        <w:bottom w:val="single" w:sz="6" w:space="17" w:color="3BB65A"/>
                        <w:right w:val="single" w:sz="6" w:space="17" w:color="3BB65A"/>
                      </w:divBdr>
                      <w:divsChild>
                        <w:div w:id="946228763">
                          <w:marLeft w:val="0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8" w:color="D6D6D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1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97536">
                  <w:marLeft w:val="193"/>
                  <w:marRight w:val="193"/>
                  <w:marTop w:val="0"/>
                  <w:marBottom w:val="1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74795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3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835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9087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0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2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7376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0866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0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0774">
          <w:marLeft w:val="0"/>
          <w:marRight w:val="84"/>
          <w:marTop w:val="0"/>
          <w:marBottom w:val="84"/>
          <w:divBdr>
            <w:top w:val="single" w:sz="6" w:space="4" w:color="F5F5F5"/>
            <w:left w:val="single" w:sz="6" w:space="4" w:color="F5F5F5"/>
            <w:bottom w:val="single" w:sz="6" w:space="4" w:color="F5F5F5"/>
            <w:right w:val="single" w:sz="6" w:space="4" w:color="F5F5F5"/>
          </w:divBdr>
        </w:div>
      </w:divsChild>
    </w:div>
    <w:div w:id="810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81370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5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3469">
              <w:marLeft w:val="0"/>
              <w:marRight w:val="0"/>
              <w:marTop w:val="0"/>
              <w:marBottom w:val="0"/>
              <w:divBdr>
                <w:top w:val="dotted" w:sz="6" w:space="7" w:color="CCE0EA"/>
                <w:left w:val="none" w:sz="0" w:space="0" w:color="auto"/>
                <w:bottom w:val="dotted" w:sz="6" w:space="7" w:color="CCE0EA"/>
                <w:right w:val="dotted" w:sz="6" w:space="7" w:color="CCE0EA"/>
              </w:divBdr>
              <w:divsChild>
                <w:div w:id="924805309">
                  <w:marLeft w:val="8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2232">
                      <w:marLeft w:val="0"/>
                      <w:marRight w:val="0"/>
                      <w:marTop w:val="0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1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5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1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7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654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4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2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2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42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7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62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56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927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41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6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510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4537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9146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7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4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76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5027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6610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04550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1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4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8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67356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6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1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3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0179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240776">
              <w:marLeft w:val="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083773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1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56033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12878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3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092215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2966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96908">
                          <w:marLeft w:val="0"/>
                          <w:marRight w:val="-167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454586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51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6" w:color="BCBCBC"/>
                                  </w:divBdr>
                                  <w:divsChild>
                                    <w:div w:id="1312834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78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77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000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168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6876">
                      <w:marLeft w:val="30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5563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81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15087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664907">
                              <w:marLeft w:val="0"/>
                              <w:marRight w:val="0"/>
                              <w:marTop w:val="9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232092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39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9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7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6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742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19155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33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7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3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5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7146">
              <w:marLeft w:val="0"/>
              <w:marRight w:val="0"/>
              <w:marTop w:val="0"/>
              <w:marBottom w:val="0"/>
              <w:divBdr>
                <w:top w:val="dotted" w:sz="6" w:space="8" w:color="CCE0EA"/>
                <w:left w:val="none" w:sz="0" w:space="0" w:color="auto"/>
                <w:bottom w:val="dotted" w:sz="6" w:space="8" w:color="CCE0EA"/>
                <w:right w:val="dotted" w:sz="6" w:space="8" w:color="CCE0EA"/>
              </w:divBdr>
              <w:divsChild>
                <w:div w:id="974455215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11539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5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0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2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9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50212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4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15846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1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75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64824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32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659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8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7316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2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06943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9615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040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135163">
              <w:marLeft w:val="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750576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3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7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6963">
                      <w:marLeft w:val="0"/>
                      <w:marRight w:val="1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513490">
                          <w:marLeft w:val="0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9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8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1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8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86452">
              <w:marLeft w:val="0"/>
              <w:marRight w:val="0"/>
              <w:marTop w:val="48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37989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3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84936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731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46963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72611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34651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8799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2475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57747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24638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23693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92505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7863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48733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3496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3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1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52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48378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5404">
          <w:marLeft w:val="224"/>
          <w:marRight w:val="224"/>
          <w:marTop w:val="224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72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2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243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2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6909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42375">
                      <w:marLeft w:val="335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00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8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9428685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96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7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848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37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5322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2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730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1602">
                  <w:marLeft w:val="0"/>
                  <w:marRight w:val="3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71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7" w:color="E8E8E8"/>
                            <w:left w:val="single" w:sz="6" w:space="7" w:color="E8E8E8"/>
                            <w:bottom w:val="single" w:sz="6" w:space="7" w:color="E8E8E8"/>
                            <w:right w:val="single" w:sz="6" w:space="7" w:color="E8E8E8"/>
                          </w:divBdr>
                          <w:divsChild>
                            <w:div w:id="168801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27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5926">
              <w:marLeft w:val="0"/>
              <w:marRight w:val="0"/>
              <w:marTop w:val="0"/>
              <w:marBottom w:val="5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3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76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257004">
                              <w:marLeft w:val="0"/>
                              <w:marRight w:val="38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9834">
                                  <w:marLeft w:val="0"/>
                                  <w:marRight w:val="0"/>
                                  <w:marTop w:val="6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992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5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7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64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7319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360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69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71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62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9556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322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77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12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65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3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55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766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3146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89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3976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978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8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923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6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5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0930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416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1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6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3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3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527176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71767">
                      <w:marLeft w:val="335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1118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42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3379716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9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93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3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5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3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2567">
                  <w:marLeft w:val="0"/>
                  <w:marRight w:val="1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8453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6881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5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84171">
          <w:marLeft w:val="167"/>
          <w:marRight w:val="167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7636">
              <w:marLeft w:val="0"/>
              <w:marRight w:val="0"/>
              <w:marTop w:val="0"/>
              <w:marBottom w:val="0"/>
              <w:divBdr>
                <w:top w:val="dotted" w:sz="6" w:space="8" w:color="CCE0EA"/>
                <w:left w:val="none" w:sz="0" w:space="0" w:color="auto"/>
                <w:bottom w:val="dotted" w:sz="6" w:space="8" w:color="CCE0EA"/>
                <w:right w:val="dotted" w:sz="6" w:space="8" w:color="CCE0EA"/>
              </w:divBdr>
              <w:divsChild>
                <w:div w:id="1043364583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3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44924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62541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2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135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86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794734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7440267">
                      <w:marLeft w:val="30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59199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0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77366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61998">
                      <w:marLeft w:val="4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04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2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03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257122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7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9622">
                  <w:marLeft w:val="43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07372">
                      <w:marLeft w:val="0"/>
                      <w:marRight w:val="38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75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5802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06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15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01515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0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186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945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3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4818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74272270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1880433977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1891963973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  <w:div w:id="2057772434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303E50"/>
            <w:bottom w:val="none" w:sz="0" w:space="0" w:color="auto"/>
            <w:right w:val="none" w:sz="0" w:space="0" w:color="auto"/>
          </w:divBdr>
        </w:div>
      </w:divsChild>
    </w:div>
    <w:div w:id="10971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151348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28782">
                      <w:marLeft w:val="335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21234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04420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88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37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0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4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143450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79959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8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60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6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5179822">
                                      <w:marLeft w:val="0"/>
                                      <w:marRight w:val="0"/>
                                      <w:marTop w:val="0"/>
                                      <w:marBottom w:val="1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5117617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0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03691">
          <w:marLeft w:val="10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212">
              <w:marLeft w:val="0"/>
              <w:marRight w:val="0"/>
              <w:marTop w:val="48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2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6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48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68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0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447986">
              <w:marLeft w:val="12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5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064114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58166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2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5494">
                  <w:marLeft w:val="0"/>
                  <w:marRight w:val="37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1446">
                          <w:marLeft w:val="450"/>
                          <w:marRight w:val="0"/>
                          <w:marTop w:val="4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848855">
                              <w:marLeft w:val="0"/>
                              <w:marRight w:val="0"/>
                              <w:marTop w:val="24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823589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920586">
                              <w:marLeft w:val="15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8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0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03875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806978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28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82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548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0428000">
                                      <w:marLeft w:val="0"/>
                                      <w:marRight w:val="0"/>
                                      <w:marTop w:val="0"/>
                                      <w:marBottom w:val="1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2910633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23226">
                                  <w:marLeft w:val="8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9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804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46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645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554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462075">
      <w:bodyDiv w:val="1"/>
      <w:marLeft w:val="0"/>
      <w:marRight w:val="0"/>
      <w:marTop w:val="33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5964">
          <w:marLeft w:val="-72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4373">
              <w:marLeft w:val="0"/>
              <w:marRight w:val="0"/>
              <w:marTop w:val="105"/>
              <w:marBottom w:val="0"/>
              <w:divBdr>
                <w:top w:val="single" w:sz="6" w:space="11" w:color="9C252B"/>
                <w:left w:val="single" w:sz="6" w:space="24" w:color="9C252B"/>
                <w:bottom w:val="single" w:sz="6" w:space="11" w:color="9C252B"/>
                <w:right w:val="single" w:sz="6" w:space="24" w:color="9C252B"/>
              </w:divBdr>
            </w:div>
          </w:divsChild>
        </w:div>
      </w:divsChild>
    </w:div>
    <w:div w:id="1177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5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7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99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1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619603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9140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9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BBBBBB"/>
            <w:right w:val="none" w:sz="0" w:space="0" w:color="auto"/>
          </w:divBdr>
          <w:divsChild>
            <w:div w:id="5500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4" w:color="CCCCCC"/>
                    <w:bottom w:val="none" w:sz="0" w:space="0" w:color="auto"/>
                    <w:right w:val="single" w:sz="6" w:space="4" w:color="CCCCCC"/>
                  </w:divBdr>
                  <w:divsChild>
                    <w:div w:id="435263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8310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7724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52705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9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14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84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85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630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44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478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426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270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74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855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7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97770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10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238562670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329255184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530537836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687214086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80373710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047752770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441535756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96341314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2057923084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</w:divsChild>
    </w:div>
    <w:div w:id="11923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60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0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8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525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89706">
              <w:marLeft w:val="17"/>
              <w:marRight w:val="17"/>
              <w:marTop w:val="167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603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60186">
              <w:marLeft w:val="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1548">
                  <w:marLeft w:val="525"/>
                  <w:marRight w:val="30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7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5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8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3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3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91192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3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15842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62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6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2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77782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3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9838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8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39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3334670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86883">
                      <w:marLeft w:val="335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357963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82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3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06217">
                      <w:marLeft w:val="0"/>
                      <w:marRight w:val="33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080256">
                              <w:marLeft w:val="28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7917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8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9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3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78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9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4988">
              <w:marLeft w:val="-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3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894379">
                          <w:marLeft w:val="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1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01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644981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3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71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958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9366416">
                                              <w:marLeft w:val="0"/>
                                              <w:marRight w:val="0"/>
                                              <w:marTop w:val="0"/>
                                              <w:marBottom w:val="94"/>
                                              <w:divBdr>
                                                <w:top w:val="single" w:sz="8" w:space="0" w:color="D1E0C1"/>
                                                <w:left w:val="single" w:sz="8" w:space="0" w:color="D1E0C1"/>
                                                <w:bottom w:val="single" w:sz="8" w:space="0" w:color="D1E0C1"/>
                                                <w:right w:val="single" w:sz="8" w:space="0" w:color="D1E0C1"/>
                                              </w:divBdr>
                                              <w:divsChild>
                                                <w:div w:id="2144231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3" w:color="F5F8ED"/>
                                                    <w:left w:val="single" w:sz="8" w:space="9" w:color="F5F8ED"/>
                                                    <w:bottom w:val="none" w:sz="0" w:space="0" w:color="auto"/>
                                                    <w:right w:val="single" w:sz="8" w:space="2" w:color="F5F8ED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501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41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951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1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8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8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8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4389">
          <w:marLeft w:val="0"/>
          <w:marRight w:val="0"/>
          <w:marTop w:val="1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5018">
              <w:marLeft w:val="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3044">
                  <w:marLeft w:val="586"/>
                  <w:marRight w:val="335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38998">
                      <w:marLeft w:val="0"/>
                      <w:marRight w:val="0"/>
                      <w:marTop w:val="385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933950">
                          <w:marLeft w:val="0"/>
                          <w:marRight w:val="0"/>
                          <w:marTop w:val="251"/>
                          <w:marBottom w:val="0"/>
                          <w:divBdr>
                            <w:top w:val="single" w:sz="6" w:space="0" w:color="9A9A9A"/>
                            <w:left w:val="single" w:sz="6" w:space="0" w:color="9A9A9A"/>
                            <w:bottom w:val="single" w:sz="6" w:space="8" w:color="9A9A9A"/>
                            <w:right w:val="single" w:sz="6" w:space="0" w:color="9A9A9A"/>
                          </w:divBdr>
                          <w:divsChild>
                            <w:div w:id="58780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86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105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0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9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3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8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2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5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0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0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160">
                  <w:marLeft w:val="0"/>
                  <w:marRight w:val="49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73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0" w:color="3B6798"/>
                                <w:left w:val="none" w:sz="0" w:space="0" w:color="auto"/>
                                <w:bottom w:val="single" w:sz="8" w:space="0" w:color="3B6798"/>
                                <w:right w:val="single" w:sz="8" w:space="0" w:color="3B6798"/>
                              </w:divBdr>
                              <w:divsChild>
                                <w:div w:id="193921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2" w:color="7E9CBC"/>
                                    <w:left w:val="none" w:sz="0" w:space="0" w:color="auto"/>
                                    <w:bottom w:val="single" w:sz="8" w:space="0" w:color="5C82AB"/>
                                    <w:right w:val="single" w:sz="8" w:space="4" w:color="5C82AB"/>
                                  </w:divBdr>
                                </w:div>
                              </w:divsChild>
                            </w:div>
                            <w:div w:id="56429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2" w:color="A2B9D3"/>
                                <w:left w:val="single" w:sz="2" w:space="4" w:color="A2B9D3"/>
                                <w:bottom w:val="single" w:sz="8" w:space="0" w:color="A2B9D3"/>
                                <w:right w:val="single" w:sz="2" w:space="6" w:color="A2B9D3"/>
                              </w:divBdr>
                            </w:div>
                          </w:divsChild>
                        </w:div>
                        <w:div w:id="177355014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83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831582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9173">
          <w:marLeft w:val="0"/>
          <w:marRight w:val="0"/>
          <w:marTop w:val="0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887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9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9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7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1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724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232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71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38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36" w:space="0" w:color="F1F1F1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085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737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647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05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002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964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1208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578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916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9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1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3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2994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83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5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1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0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5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7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1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5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8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70612">
                  <w:marLeft w:val="3046"/>
                  <w:marRight w:val="0"/>
                  <w:marTop w:val="0"/>
                  <w:marBottom w:val="0"/>
                  <w:divBdr>
                    <w:top w:val="single" w:sz="48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3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1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5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8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17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64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7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1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860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15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15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4" w:space="0" w:color="F1F1F1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02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894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973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907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260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478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99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0808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281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7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7857">
                  <w:marLeft w:val="0"/>
                  <w:marRight w:val="36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1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123064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06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79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550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299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1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975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9706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0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8475">
      <w:bodyDiv w:val="1"/>
      <w:marLeft w:val="0"/>
      <w:marRight w:val="0"/>
      <w:marTop w:val="0"/>
      <w:marBottom w:val="50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9328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10" w:color="FFFFFF"/>
                <w:right w:val="single" w:sz="6" w:space="0" w:color="FFFFFF"/>
              </w:divBdr>
              <w:divsChild>
                <w:div w:id="495803728">
                  <w:marLeft w:val="301"/>
                  <w:marRight w:val="301"/>
                  <w:marTop w:val="0"/>
                  <w:marBottom w:val="0"/>
                  <w:divBdr>
                    <w:top w:val="single" w:sz="12" w:space="10" w:color="00000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5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960997">
                          <w:marLeft w:val="0"/>
                          <w:marRight w:val="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613662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single" w:sz="12" w:space="4" w:color="0000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3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1782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4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2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96496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51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2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5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1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754014">
                          <w:marLeft w:val="0"/>
                          <w:marRight w:val="1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82205">
      <w:bodyDiv w:val="1"/>
      <w:marLeft w:val="1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4719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0121">
          <w:marLeft w:val="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66333">
          <w:marLeft w:val="16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506038">
                  <w:marLeft w:val="335"/>
                  <w:marRight w:val="268"/>
                  <w:marTop w:val="335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7787">
                      <w:marLeft w:val="0"/>
                      <w:marRight w:val="0"/>
                      <w:marTop w:val="58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single" w:sz="6" w:space="0" w:color="DADADA"/>
      </w:divBdr>
      <w:divsChild>
        <w:div w:id="858155421">
          <w:marLeft w:val="240"/>
          <w:marRight w:val="180"/>
          <w:marTop w:val="6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3939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335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755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501830">
          <w:marLeft w:val="0"/>
          <w:marRight w:val="0"/>
          <w:marTop w:val="84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21093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8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7701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842217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671229">
                      <w:marLeft w:val="4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74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43768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5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99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38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5887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81954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0041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608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3576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882">
          <w:marLeft w:val="240"/>
          <w:marRight w:val="18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3096">
          <w:marLeft w:val="240"/>
          <w:marRight w:val="180"/>
          <w:marTop w:val="6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8870">
          <w:marLeft w:val="240"/>
          <w:marRight w:val="180"/>
          <w:marTop w:val="6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36797">
                      <w:marLeft w:val="167"/>
                      <w:marRight w:val="0"/>
                      <w:marTop w:val="25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1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011658">
                                      <w:marLeft w:val="0"/>
                                      <w:marRight w:val="0"/>
                                      <w:marTop w:val="16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277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33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509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3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583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4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0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81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8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9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9269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0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7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14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17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604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9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60429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0F1F7F"/>
            <w:bottom w:val="none" w:sz="0" w:space="0" w:color="auto"/>
            <w:right w:val="single" w:sz="2" w:space="0" w:color="0F1F7F"/>
          </w:divBdr>
          <w:divsChild>
            <w:div w:id="44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0F1F7F"/>
                <w:right w:val="none" w:sz="0" w:space="0" w:color="auto"/>
              </w:divBdr>
              <w:divsChild>
                <w:div w:id="192611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36" w:space="0" w:color="E5E9EF"/>
                  </w:divBdr>
                  <w:divsChild>
                    <w:div w:id="17653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23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2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27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9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082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7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51799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37317">
                          <w:marLeft w:val="0"/>
                          <w:marRight w:val="-1358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441">
                              <w:marLeft w:val="68"/>
                              <w:marRight w:val="6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11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5" w:color="BCBCBC"/>
                                  </w:divBdr>
                                  <w:divsChild>
                                    <w:div w:id="789975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9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934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36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9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38380">
                          <w:marLeft w:val="0"/>
                          <w:marRight w:val="1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0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68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4709">
                          <w:marLeft w:val="0"/>
                          <w:marRight w:val="82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526710">
                              <w:marLeft w:val="0"/>
                              <w:marRight w:val="0"/>
                              <w:marTop w:val="0"/>
                              <w:marBottom w:val="1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5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64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1070393">
                                      <w:marLeft w:val="0"/>
                                      <w:marRight w:val="0"/>
                                      <w:marTop w:val="0"/>
                                      <w:marBottom w:val="1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5621300">
                                  <w:marLeft w:val="0"/>
                                  <w:marRight w:val="0"/>
                                  <w:marTop w:val="0"/>
                                  <w:marBottom w:val="1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3086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75823">
                  <w:marLeft w:val="0"/>
                  <w:marRight w:val="0"/>
                  <w:marTop w:val="3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84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89371">
                          <w:marLeft w:val="0"/>
                          <w:marRight w:val="3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25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5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6996">
          <w:marLeft w:val="0"/>
          <w:marRight w:val="0"/>
          <w:marTop w:val="167"/>
          <w:marBottom w:val="0"/>
          <w:divBdr>
            <w:top w:val="single" w:sz="24" w:space="8" w:color="84D0F0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9162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7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6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8254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358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47149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524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0907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42222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96113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79508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74013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45779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09813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50976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83105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36348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78716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144436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77451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2372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01678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923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911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1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9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236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29475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41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0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1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18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8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7960">
                  <w:marLeft w:val="1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6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86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2280">
                  <w:marLeft w:val="-976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7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563597">
                          <w:marLeft w:val="92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289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577015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56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064">
                                          <w:marLeft w:val="0"/>
                                          <w:marRight w:val="0"/>
                                          <w:marTop w:val="0"/>
                                          <w:marBottom w:val="18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02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348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435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1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7397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5766">
      <w:bodyDiv w:val="1"/>
      <w:marLeft w:val="419"/>
      <w:marRight w:val="419"/>
      <w:marTop w:val="419"/>
      <w:marBottom w:val="4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66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7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5868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2469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2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8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478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0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8635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6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23204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8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9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252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281226">
                              <w:marLeft w:val="15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0" w:color="EEEEEE"/>
                                <w:left w:val="single" w:sz="6" w:space="0" w:color="EEEEEE"/>
                                <w:bottom w:val="single" w:sz="6" w:space="0" w:color="EEEEEE"/>
                                <w:right w:val="single" w:sz="6" w:space="0" w:color="EEEEEE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5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9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2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7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102739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4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45555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28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5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6909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228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1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1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2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52436">
                  <w:marLeft w:val="0"/>
                  <w:marRight w:val="1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66367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2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2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5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867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8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9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1233">
                  <w:marLeft w:val="0"/>
                  <w:marRight w:val="3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9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2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6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0162">
              <w:marLeft w:val="0"/>
              <w:marRight w:val="0"/>
              <w:marTop w:val="0"/>
              <w:marBottom w:val="25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4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43218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24966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6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5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05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9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814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4169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982532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13480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6985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12246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237314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4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8072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8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4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93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2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8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87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56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07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7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61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2568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366181324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408503301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538422485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  <w:div w:id="182211522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20" w:color="303E50"/>
            <w:bottom w:val="none" w:sz="0" w:space="0" w:color="auto"/>
            <w:right w:val="none" w:sz="0" w:space="0" w:color="auto"/>
          </w:divBdr>
        </w:div>
      </w:divsChild>
    </w:div>
    <w:div w:id="17889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18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46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8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5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3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4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5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46197">
          <w:marLeft w:val="0"/>
          <w:marRight w:val="0"/>
          <w:marTop w:val="68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98109">
                  <w:marLeft w:val="0"/>
                  <w:marRight w:val="0"/>
                  <w:marTop w:val="0"/>
                  <w:marBottom w:val="2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9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6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6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8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865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632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33173">
              <w:marLeft w:val="345"/>
              <w:marRight w:val="3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4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771271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64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1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85774">
                  <w:marLeft w:val="-1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55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7400">
                          <w:marLeft w:val="0"/>
                          <w:marRight w:val="0"/>
                          <w:marTop w:val="0"/>
                          <w:marBottom w:val="33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49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981503">
                              <w:marLeft w:val="0"/>
                              <w:marRight w:val="0"/>
                              <w:marTop w:val="0"/>
                              <w:marBottom w:val="24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04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53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9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58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0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4" w:color="94A3AD"/>
                                    <w:left w:val="single" w:sz="8" w:space="4" w:color="94A3AD"/>
                                    <w:bottom w:val="single" w:sz="8" w:space="4" w:color="94A3AD"/>
                                    <w:right w:val="single" w:sz="8" w:space="4" w:color="94A3A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6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5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914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80152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947836">
                          <w:marLeft w:val="0"/>
                          <w:marRight w:val="-167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769767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11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6" w:color="BCBCBC"/>
                                  </w:divBdr>
                                  <w:divsChild>
                                    <w:div w:id="72937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451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995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383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7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2881">
                  <w:marLeft w:val="39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21273">
                      <w:marLeft w:val="0"/>
                      <w:marRight w:val="341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3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7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86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9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61830">
                  <w:marLeft w:val="0"/>
                  <w:marRight w:val="1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0719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27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8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46396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14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65418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53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131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794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400398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21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2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4751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4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9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64300">
                      <w:marLeft w:val="0"/>
                      <w:marRight w:val="0"/>
                      <w:marTop w:val="201"/>
                      <w:marBottom w:val="201"/>
                      <w:divBdr>
                        <w:top w:val="none" w:sz="0" w:space="0" w:color="auto"/>
                        <w:left w:val="single" w:sz="6" w:space="11" w:color="DADADA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1564">
                      <w:marLeft w:val="0"/>
                      <w:marRight w:val="0"/>
                      <w:marTop w:val="201"/>
                      <w:marBottom w:val="201"/>
                      <w:divBdr>
                        <w:top w:val="none" w:sz="0" w:space="0" w:color="auto"/>
                        <w:left w:val="single" w:sz="6" w:space="11" w:color="DADADA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44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139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1969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139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8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4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8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840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603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503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87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2041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7464816">
                                              <w:marLeft w:val="0"/>
                                              <w:marRight w:val="0"/>
                                              <w:marTop w:val="28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513">
      <w:bodyDiv w:val="1"/>
      <w:marLeft w:val="0"/>
      <w:marRight w:val="0"/>
      <w:marTop w:val="0"/>
      <w:marBottom w:val="0"/>
      <w:divBdr>
        <w:top w:val="single" w:sz="2" w:space="0" w:color="CBCBCB"/>
        <w:left w:val="single" w:sz="6" w:space="0" w:color="CBCBCB"/>
        <w:bottom w:val="single" w:sz="2" w:space="0" w:color="CBCBCB"/>
        <w:right w:val="single" w:sz="6" w:space="0" w:color="CBCBCB"/>
      </w:divBdr>
      <w:divsChild>
        <w:div w:id="1893426022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03689">
              <w:marLeft w:val="4186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91779">
                  <w:marLeft w:val="0"/>
                  <w:marRight w:val="0"/>
                  <w:marTop w:val="1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5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61847">
                  <w:marLeft w:val="234"/>
                  <w:marRight w:val="23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3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1137">
                          <w:marLeft w:val="0"/>
                          <w:marRight w:val="-100"/>
                          <w:marTop w:val="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354108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20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23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9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57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0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8966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513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82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547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8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8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9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6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2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95735">
                      <w:marLeft w:val="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403880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28180">
              <w:marLeft w:val="1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8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7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0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01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9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45850">
                          <w:marLeft w:val="0"/>
                          <w:marRight w:val="8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878688">
                              <w:marLeft w:val="0"/>
                              <w:marRight w:val="0"/>
                              <w:marTop w:val="0"/>
                              <w:marBottom w:val="1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150645">
                                  <w:marLeft w:val="0"/>
                                  <w:marRight w:val="0"/>
                                  <w:marTop w:val="0"/>
                                  <w:marBottom w:val="2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6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87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44258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633101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369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5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36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541771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884866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573548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730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432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243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92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983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04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4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1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7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037634">
                          <w:marLeft w:val="0"/>
                          <w:marRight w:val="1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6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60485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88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44245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4792">
                          <w:marLeft w:val="0"/>
                          <w:marRight w:val="-167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389527">
                              <w:marLeft w:val="84"/>
                              <w:marRight w:val="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77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6" w:color="BCBCBC"/>
                                  </w:divBdr>
                                  <w:divsChild>
                                    <w:div w:id="620310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621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95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307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56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98468">
                  <w:marLeft w:val="24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5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224393">
                          <w:marLeft w:val="0"/>
                          <w:marRight w:val="-1358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438401">
                              <w:marLeft w:val="68"/>
                              <w:marRight w:val="6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9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5" w:color="BCBCBC"/>
                                  </w:divBdr>
                                  <w:divsChild>
                                    <w:div w:id="40476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38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39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666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6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1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56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50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24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4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53310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81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65520">
                          <w:marLeft w:val="0"/>
                          <w:marRight w:val="1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0951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731534">
                                  <w:marLeft w:val="0"/>
                                  <w:marRight w:val="0"/>
                                  <w:marTop w:val="0"/>
                                  <w:marBottom w:val="25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9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0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4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0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02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0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1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51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00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157542">
                                      <w:marLeft w:val="0"/>
                                      <w:marRight w:val="0"/>
                                      <w:marTop w:val="0"/>
                                      <w:marBottom w:val="2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557830">
                                          <w:marLeft w:val="83"/>
                                          <w:marRight w:val="83"/>
                                          <w:marTop w:val="83"/>
                                          <w:marBottom w:val="8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992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15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8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775382">
                          <w:marLeft w:val="0"/>
                          <w:marRight w:val="1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5530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942334">
                                  <w:marLeft w:val="0"/>
                                  <w:marRight w:val="0"/>
                                  <w:marTop w:val="0"/>
                                  <w:marBottom w:val="25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0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1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70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06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8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2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4" w:color="CCCCCC"/>
                    <w:bottom w:val="none" w:sz="0" w:space="0" w:color="auto"/>
                    <w:right w:val="single" w:sz="6" w:space="4" w:color="CCCCCC"/>
                  </w:divBdr>
                  <w:divsChild>
                    <w:div w:id="1397357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8704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790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3358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85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44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2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0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2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95219">
                  <w:marLeft w:val="39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6">
                      <w:marLeft w:val="0"/>
                      <w:marRight w:val="341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6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78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48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4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950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6948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3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3887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01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9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2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32986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984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47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5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7083">
          <w:marLeft w:val="16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4638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268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1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4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2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1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8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479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0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35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619192">
                      <w:marLeft w:val="30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3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906527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7612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0F1F7F"/>
            <w:bottom w:val="none" w:sz="0" w:space="0" w:color="auto"/>
            <w:right w:val="single" w:sz="2" w:space="0" w:color="0F1F7F"/>
          </w:divBdr>
          <w:divsChild>
            <w:div w:id="17750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0F1F7F"/>
                <w:right w:val="none" w:sz="0" w:space="0" w:color="auto"/>
              </w:divBdr>
              <w:divsChild>
                <w:div w:id="18605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36" w:space="0" w:color="E5E9EF"/>
                  </w:divBdr>
                  <w:divsChild>
                    <w:div w:id="88286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72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3458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8048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1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9111">
                  <w:marLeft w:val="122"/>
                  <w:marRight w:val="122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1994">
                      <w:marLeft w:val="0"/>
                      <w:marRight w:val="0"/>
                      <w:marTop w:val="0"/>
                      <w:marBottom w:val="4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67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10248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3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4456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649609">
                  <w:marLeft w:val="0"/>
                  <w:marRight w:val="0"/>
                  <w:marTop w:val="3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8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6564">
                          <w:marLeft w:val="0"/>
                          <w:marRight w:val="3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54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3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1282">
          <w:marLeft w:val="0"/>
          <w:marRight w:val="0"/>
          <w:marTop w:val="84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462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9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5246">
              <w:marLeft w:val="12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381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3786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1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01387">
          <w:marLeft w:val="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4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6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9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315574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603094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92645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50670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2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411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531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288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036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32585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15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615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8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9641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66176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5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1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8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6880">
                  <w:marLeft w:val="0"/>
                  <w:marRight w:val="40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  <w:divsChild>
                            <w:div w:id="49618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02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68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0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59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9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547">
                  <w:marLeft w:val="39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07198">
                      <w:marLeft w:val="0"/>
                      <w:marRight w:val="341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50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7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5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139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3408">
                      <w:marLeft w:val="0"/>
                      <w:marRight w:val="0"/>
                      <w:marTop w:val="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9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935647">
                      <w:marLeft w:val="30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8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iga.ru/football/teams/272/matches/440" TargetMode="External"/><Relationship Id="rId13" Type="http://schemas.openxmlformats.org/officeDocument/2006/relationships/image" Target="media/image2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liga.ru/football/viewplayer/1089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liga.ru/football/viewplayer/1089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liga.ru/football/viewplayer/10887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zblas\&#1056;&#1072;&#1073;&#1086;&#1095;&#1080;&#1081;%20&#1089;&#1090;&#1086;&#1083;\&#1057;&#1047;_,&#1073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D5185-6D61-4C7E-971E-BDBE6286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СЗ_,бланк</Template>
  <TotalTime>2</TotalTime>
  <Pages>2</Pages>
  <Words>134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ЕЦГ</vt:lpstr>
    </vt:vector>
  </TitlesOfParts>
  <Company>SPecialiST RePack</Company>
  <LinksUpToDate>false</LinksUpToDate>
  <CharactersWithSpaces>1304</CharactersWithSpaces>
  <SharedDoc>false</SharedDoc>
  <HLinks>
    <vt:vector size="798" baseType="variant">
      <vt:variant>
        <vt:i4>70255674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70255674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70255674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70255674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7667752</vt:i4>
      </vt:variant>
      <vt:variant>
        <vt:i4>474</vt:i4>
      </vt:variant>
      <vt:variant>
        <vt:i4>0</vt:i4>
      </vt:variant>
      <vt:variant>
        <vt:i4>5</vt:i4>
      </vt:variant>
      <vt:variant>
        <vt:lpwstr>http://www.znak.com/svrdl/news/2015-10-01/1046818.html</vt:lpwstr>
      </vt:variant>
      <vt:variant>
        <vt:lpwstr/>
      </vt:variant>
      <vt:variant>
        <vt:i4>70255674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7077947</vt:i4>
      </vt:variant>
      <vt:variant>
        <vt:i4>468</vt:i4>
      </vt:variant>
      <vt:variant>
        <vt:i4>0</vt:i4>
      </vt:variant>
      <vt:variant>
        <vt:i4>5</vt:i4>
      </vt:variant>
      <vt:variant>
        <vt:lpwstr>http://regnum.ru/news/economy/1982887.html</vt:lpwstr>
      </vt:variant>
      <vt:variant>
        <vt:lpwstr/>
      </vt:variant>
      <vt:variant>
        <vt:i4>70255674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131154</vt:i4>
      </vt:variant>
      <vt:variant>
        <vt:i4>462</vt:i4>
      </vt:variant>
      <vt:variant>
        <vt:i4>0</vt:i4>
      </vt:variant>
      <vt:variant>
        <vt:i4>5</vt:i4>
      </vt:variant>
      <vt:variant>
        <vt:lpwstr>http://www.rbc.ru/rbcnews/2015/10/01/20151001202428.shtml</vt:lpwstr>
      </vt:variant>
      <vt:variant>
        <vt:lpwstr/>
      </vt:variant>
      <vt:variant>
        <vt:i4>70255674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70255674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70255674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6029396</vt:i4>
      </vt:variant>
      <vt:variant>
        <vt:i4>450</vt:i4>
      </vt:variant>
      <vt:variant>
        <vt:i4>0</vt:i4>
      </vt:variant>
      <vt:variant>
        <vt:i4>5</vt:i4>
      </vt:variant>
      <vt:variant>
        <vt:lpwstr>http://vedomosti-ural.ru/notes/47909/</vt:lpwstr>
      </vt:variant>
      <vt:variant>
        <vt:lpwstr/>
      </vt:variant>
      <vt:variant>
        <vt:i4>70255674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4587605</vt:i4>
      </vt:variant>
      <vt:variant>
        <vt:i4>444</vt:i4>
      </vt:variant>
      <vt:variant>
        <vt:i4>0</vt:i4>
      </vt:variant>
      <vt:variant>
        <vt:i4>5</vt:i4>
      </vt:variant>
      <vt:variant>
        <vt:lpwstr>http://beton.ru/news/detail.php?ID=409770</vt:lpwstr>
      </vt:variant>
      <vt:variant>
        <vt:lpwstr/>
      </vt:variant>
      <vt:variant>
        <vt:i4>7012467</vt:i4>
      </vt:variant>
      <vt:variant>
        <vt:i4>441</vt:i4>
      </vt:variant>
      <vt:variant>
        <vt:i4>0</vt:i4>
      </vt:variant>
      <vt:variant>
        <vt:i4>5</vt:i4>
      </vt:variant>
      <vt:variant>
        <vt:lpwstr>http://vt-inform.ru/news/142/87225</vt:lpwstr>
      </vt:variant>
      <vt:variant>
        <vt:lpwstr/>
      </vt:variant>
      <vt:variant>
        <vt:i4>3473534</vt:i4>
      </vt:variant>
      <vt:variant>
        <vt:i4>438</vt:i4>
      </vt:variant>
      <vt:variant>
        <vt:i4>0</vt:i4>
      </vt:variant>
      <vt:variant>
        <vt:i4>5</vt:i4>
      </vt:variant>
      <vt:variant>
        <vt:lpwstr>http://gazetahot.ru/novosti/biznes/94199-timlyuyskiy-cementnyy-zavod-voshel-v-desyatku-luchshih-predpriyatiy-respubliki-buryatiya.html</vt:lpwstr>
      </vt:variant>
      <vt:variant>
        <vt:lpwstr/>
      </vt:variant>
      <vt:variant>
        <vt:i4>7012467</vt:i4>
      </vt:variant>
      <vt:variant>
        <vt:i4>435</vt:i4>
      </vt:variant>
      <vt:variant>
        <vt:i4>0</vt:i4>
      </vt:variant>
      <vt:variant>
        <vt:i4>5</vt:i4>
      </vt:variant>
      <vt:variant>
        <vt:lpwstr>http://vt-inform.ru/news/142/87225</vt:lpwstr>
      </vt:variant>
      <vt:variant>
        <vt:lpwstr/>
      </vt:variant>
      <vt:variant>
        <vt:i4>8060974</vt:i4>
      </vt:variant>
      <vt:variant>
        <vt:i4>432</vt:i4>
      </vt:variant>
      <vt:variant>
        <vt:i4>0</vt:i4>
      </vt:variant>
      <vt:variant>
        <vt:i4>5</vt:i4>
      </vt:variant>
      <vt:variant>
        <vt:lpwstr>http://baikalfinans.com/ekonomika/timlyuyskiy-tsementnyiy-zavod-voshel-v-desyatku-luchshih-predpriyatiy-buryatii-01102015-14968949.html</vt:lpwstr>
      </vt:variant>
      <vt:variant>
        <vt:lpwstr/>
      </vt:variant>
      <vt:variant>
        <vt:i4>1572951</vt:i4>
      </vt:variant>
      <vt:variant>
        <vt:i4>429</vt:i4>
      </vt:variant>
      <vt:variant>
        <vt:i4>0</vt:i4>
      </vt:variant>
      <vt:variant>
        <vt:i4>5</vt:i4>
      </vt:variant>
      <vt:variant>
        <vt:lpwstr>http://delonovosti.ru/pressrelease/3277-timlyuyskiy-cementnyy-zavod-voshel-v-desyatku-luchshih-predpriyatiy-respubliki-buryatiya.html</vt:lpwstr>
      </vt:variant>
      <vt:variant>
        <vt:lpwstr/>
      </vt:variant>
      <vt:variant>
        <vt:i4>70255674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1966101</vt:i4>
      </vt:variant>
      <vt:variant>
        <vt:i4>423</vt:i4>
      </vt:variant>
      <vt:variant>
        <vt:i4>0</vt:i4>
      </vt:variant>
      <vt:variant>
        <vt:i4>5</vt:i4>
      </vt:variant>
      <vt:variant>
        <vt:lpwstr>http://krasnoyarsk.4geo.ru/news/show/2015/10/1/1506305984</vt:lpwstr>
      </vt:variant>
      <vt:variant>
        <vt:lpwstr/>
      </vt:variant>
      <vt:variant>
        <vt:i4>196724</vt:i4>
      </vt:variant>
      <vt:variant>
        <vt:i4>420</vt:i4>
      </vt:variant>
      <vt:variant>
        <vt:i4>0</vt:i4>
      </vt:variant>
      <vt:variant>
        <vt:i4>5</vt:i4>
      </vt:variant>
      <vt:variant>
        <vt:lpwstr>http://cmpro.ru/rus/catalog/cement/novosti_rinka/TSement._Na_Krasnoyarskom_tsementnom_zavode_proveden_resertifikatsionnii_audit_Amerikanskogo_instituta_nefti.html</vt:lpwstr>
      </vt:variant>
      <vt:variant>
        <vt:lpwstr/>
      </vt:variant>
      <vt:variant>
        <vt:i4>4522079</vt:i4>
      </vt:variant>
      <vt:variant>
        <vt:i4>417</vt:i4>
      </vt:variant>
      <vt:variant>
        <vt:i4>0</vt:i4>
      </vt:variant>
      <vt:variant>
        <vt:i4>5</vt:i4>
      </vt:variant>
      <vt:variant>
        <vt:lpwstr>http://24smi.com/krasnoyarsk/novosti/regionalnye-novosti/na-krasnoyarskom-cementnom-zavode-proveden-resertifikacionnyj-audit-amerikanskogo-instituta-nefti-21194</vt:lpwstr>
      </vt:variant>
      <vt:variant>
        <vt:lpwstr/>
      </vt:variant>
      <vt:variant>
        <vt:i4>3473505</vt:i4>
      </vt:variant>
      <vt:variant>
        <vt:i4>414</vt:i4>
      </vt:variant>
      <vt:variant>
        <vt:i4>0</vt:i4>
      </vt:variant>
      <vt:variant>
        <vt:i4>5</vt:i4>
      </vt:variant>
      <vt:variant>
        <vt:lpwstr>http://delonovosti.ru/pressrelease/3278-na-krasnoyarskom-cementnom-zavode-proveden-resertifikacionnyy-audit-amerikanskogo-instituta-nefti.html</vt:lpwstr>
      </vt:variant>
      <vt:variant>
        <vt:lpwstr/>
      </vt:variant>
      <vt:variant>
        <vt:i4>3932275</vt:i4>
      </vt:variant>
      <vt:variant>
        <vt:i4>411</vt:i4>
      </vt:variant>
      <vt:variant>
        <vt:i4>0</vt:i4>
      </vt:variant>
      <vt:variant>
        <vt:i4>5</vt:i4>
      </vt:variant>
      <vt:variant>
        <vt:lpwstr>http://www.krasland.ru/news/?a=21&amp;i=677974</vt:lpwstr>
      </vt:variant>
      <vt:variant>
        <vt:lpwstr/>
      </vt:variant>
      <vt:variant>
        <vt:i4>3014692</vt:i4>
      </vt:variant>
      <vt:variant>
        <vt:i4>408</vt:i4>
      </vt:variant>
      <vt:variant>
        <vt:i4>0</vt:i4>
      </vt:variant>
      <vt:variant>
        <vt:i4>5</vt:i4>
      </vt:variant>
      <vt:variant>
        <vt:lpwstr>http://cement.ru/?fn_mode=fullnews&amp;fn_id=1880</vt:lpwstr>
      </vt:variant>
      <vt:variant>
        <vt:lpwstr/>
      </vt:variant>
      <vt:variant>
        <vt:i4>2031631</vt:i4>
      </vt:variant>
      <vt:variant>
        <vt:i4>405</vt:i4>
      </vt:variant>
      <vt:variant>
        <vt:i4>0</vt:i4>
      </vt:variant>
      <vt:variant>
        <vt:i4>5</vt:i4>
      </vt:variant>
      <vt:variant>
        <vt:lpwstr>http://gorodskoyportal.ru/krasnoyarsk/news/news/18487749/</vt:lpwstr>
      </vt:variant>
      <vt:variant>
        <vt:lpwstr/>
      </vt:variant>
      <vt:variant>
        <vt:i4>4259869</vt:i4>
      </vt:variant>
      <vt:variant>
        <vt:i4>402</vt:i4>
      </vt:variant>
      <vt:variant>
        <vt:i4>0</vt:i4>
      </vt:variant>
      <vt:variant>
        <vt:i4>5</vt:i4>
      </vt:variant>
      <vt:variant>
        <vt:lpwstr>http://newslab.ru/news/677974</vt:lpwstr>
      </vt:variant>
      <vt:variant>
        <vt:lpwstr/>
      </vt:variant>
      <vt:variant>
        <vt:i4>6750331</vt:i4>
      </vt:variant>
      <vt:variant>
        <vt:i4>399</vt:i4>
      </vt:variant>
      <vt:variant>
        <vt:i4>0</vt:i4>
      </vt:variant>
      <vt:variant>
        <vt:i4>5</vt:i4>
      </vt:variant>
      <vt:variant>
        <vt:lpwstr>http://krskplus.ru/news/1075999</vt:lpwstr>
      </vt:variant>
      <vt:variant>
        <vt:lpwstr/>
      </vt:variant>
      <vt:variant>
        <vt:i4>7012406</vt:i4>
      </vt:variant>
      <vt:variant>
        <vt:i4>396</vt:i4>
      </vt:variant>
      <vt:variant>
        <vt:i4>0</vt:i4>
      </vt:variant>
      <vt:variant>
        <vt:i4>5</vt:i4>
      </vt:variant>
      <vt:variant>
        <vt:lpwstr>http://gazetahot.ru/novosti/biznes/94201-na-krasnoyarskom-cementnom-zavode-proveden-resertifikacionnyy-audit-amerikanskogo-instituta-nefti.html</vt:lpwstr>
      </vt:variant>
      <vt:variant>
        <vt:lpwstr/>
      </vt:variant>
      <vt:variant>
        <vt:i4>2556008</vt:i4>
      </vt:variant>
      <vt:variant>
        <vt:i4>393</vt:i4>
      </vt:variant>
      <vt:variant>
        <vt:i4>0</vt:i4>
      </vt:variant>
      <vt:variant>
        <vt:i4>5</vt:i4>
      </vt:variant>
      <vt:variant>
        <vt:lpwstr>http://www.38rus.com/more.php?UID=43414</vt:lpwstr>
      </vt:variant>
      <vt:variant>
        <vt:lpwstr/>
      </vt:variant>
      <vt:variant>
        <vt:i4>6029335</vt:i4>
      </vt:variant>
      <vt:variant>
        <vt:i4>390</vt:i4>
      </vt:variant>
      <vt:variant>
        <vt:i4>0</vt:i4>
      </vt:variant>
      <vt:variant>
        <vt:i4>5</vt:i4>
      </vt:variant>
      <vt:variant>
        <vt:lpwstr>http://krasdom.ru/gazeta/view/Na_Krastsemente_po_amerikanskim_standartam</vt:lpwstr>
      </vt:variant>
      <vt:variant>
        <vt:lpwstr/>
      </vt:variant>
      <vt:variant>
        <vt:i4>1638428</vt:i4>
      </vt:variant>
      <vt:variant>
        <vt:i4>387</vt:i4>
      </vt:variant>
      <vt:variant>
        <vt:i4>0</vt:i4>
      </vt:variant>
      <vt:variant>
        <vt:i4>5</vt:i4>
      </vt:variant>
      <vt:variant>
        <vt:lpwstr>http://gorodskoyportal.ru/novosibirsk/news/news/18484007/</vt:lpwstr>
      </vt:variant>
      <vt:variant>
        <vt:lpwstr/>
      </vt:variant>
      <vt:variant>
        <vt:i4>2031710</vt:i4>
      </vt:variant>
      <vt:variant>
        <vt:i4>384</vt:i4>
      </vt:variant>
      <vt:variant>
        <vt:i4>0</vt:i4>
      </vt:variant>
      <vt:variant>
        <vt:i4>5</vt:i4>
      </vt:variant>
      <vt:variant>
        <vt:lpwstr>http://krsk.sibnovosti.ru/society/307944-na-krasnoyarskom-tsementnom-zavode-proveden-resertifikatsionnyy-audit-amerikanskogo-instituta-nefti</vt:lpwstr>
      </vt:variant>
      <vt:variant>
        <vt:lpwstr/>
      </vt:variant>
      <vt:variant>
        <vt:i4>1376349</vt:i4>
      </vt:variant>
      <vt:variant>
        <vt:i4>381</vt:i4>
      </vt:variant>
      <vt:variant>
        <vt:i4>0</vt:i4>
      </vt:variant>
      <vt:variant>
        <vt:i4>5</vt:i4>
      </vt:variant>
      <vt:variant>
        <vt:lpwstr>http://gorodskoyportal.ru/krasnoyarsk/news/biz/18483632/</vt:lpwstr>
      </vt:variant>
      <vt:variant>
        <vt:lpwstr/>
      </vt:variant>
      <vt:variant>
        <vt:i4>2031710</vt:i4>
      </vt:variant>
      <vt:variant>
        <vt:i4>378</vt:i4>
      </vt:variant>
      <vt:variant>
        <vt:i4>0</vt:i4>
      </vt:variant>
      <vt:variant>
        <vt:i4>5</vt:i4>
      </vt:variant>
      <vt:variant>
        <vt:lpwstr>http://krsk.sibnovosti.ru/society/307944-na-krasnoyarskom-tsementnom-zavode-proveden-resertifikatsionnyy-audit-amerikanskogo-instituta-nefti</vt:lpwstr>
      </vt:variant>
      <vt:variant>
        <vt:lpwstr/>
      </vt:variant>
      <vt:variant>
        <vt:i4>6291581</vt:i4>
      </vt:variant>
      <vt:variant>
        <vt:i4>375</vt:i4>
      </vt:variant>
      <vt:variant>
        <vt:i4>0</vt:i4>
      </vt:variant>
      <vt:variant>
        <vt:i4>5</vt:i4>
      </vt:variant>
      <vt:variant>
        <vt:lpwstr>http://www.24rus.ru/more.php?UID=126794</vt:lpwstr>
      </vt:variant>
      <vt:variant>
        <vt:lpwstr/>
      </vt:variant>
      <vt:variant>
        <vt:i4>2818106</vt:i4>
      </vt:variant>
      <vt:variant>
        <vt:i4>372</vt:i4>
      </vt:variant>
      <vt:variant>
        <vt:i4>0</vt:i4>
      </vt:variant>
      <vt:variant>
        <vt:i4>5</vt:i4>
      </vt:variant>
      <vt:variant>
        <vt:lpwstr>http://ulanude.bezformata.ru/listnews/zavode-proveden-resertifikatcionnij/38432284/</vt:lpwstr>
      </vt:variant>
      <vt:variant>
        <vt:lpwstr/>
      </vt:variant>
      <vt:variant>
        <vt:i4>917510</vt:i4>
      </vt:variant>
      <vt:variant>
        <vt:i4>369</vt:i4>
      </vt:variant>
      <vt:variant>
        <vt:i4>0</vt:i4>
      </vt:variant>
      <vt:variant>
        <vt:i4>5</vt:i4>
      </vt:variant>
      <vt:variant>
        <vt:lpwstr>http://www.dela.ru/lenta/162097/</vt:lpwstr>
      </vt:variant>
      <vt:variant>
        <vt:lpwstr/>
      </vt:variant>
      <vt:variant>
        <vt:i4>2359350</vt:i4>
      </vt:variant>
      <vt:variant>
        <vt:i4>366</vt:i4>
      </vt:variant>
      <vt:variant>
        <vt:i4>0</vt:i4>
      </vt:variant>
      <vt:variant>
        <vt:i4>5</vt:i4>
      </vt:variant>
      <vt:variant>
        <vt:lpwstr>http://54rus.org/more/35467</vt:lpwstr>
      </vt:variant>
      <vt:variant>
        <vt:lpwstr/>
      </vt:variant>
      <vt:variant>
        <vt:i4>917510</vt:i4>
      </vt:variant>
      <vt:variant>
        <vt:i4>363</vt:i4>
      </vt:variant>
      <vt:variant>
        <vt:i4>0</vt:i4>
      </vt:variant>
      <vt:variant>
        <vt:i4>5</vt:i4>
      </vt:variant>
      <vt:variant>
        <vt:lpwstr>http://www.dela.ru/lenta/162097/</vt:lpwstr>
      </vt:variant>
      <vt:variant>
        <vt:lpwstr/>
      </vt:variant>
      <vt:variant>
        <vt:i4>6815782</vt:i4>
      </vt:variant>
      <vt:variant>
        <vt:i4>360</vt:i4>
      </vt:variant>
      <vt:variant>
        <vt:i4>0</vt:i4>
      </vt:variant>
      <vt:variant>
        <vt:i4>5</vt:i4>
      </vt:variant>
      <vt:variant>
        <vt:lpwstr>http://www.buryatiya.com/more.php?UID=11379</vt:lpwstr>
      </vt:variant>
      <vt:variant>
        <vt:lpwstr/>
      </vt:variant>
      <vt:variant>
        <vt:i4>2031710</vt:i4>
      </vt:variant>
      <vt:variant>
        <vt:i4>357</vt:i4>
      </vt:variant>
      <vt:variant>
        <vt:i4>0</vt:i4>
      </vt:variant>
      <vt:variant>
        <vt:i4>5</vt:i4>
      </vt:variant>
      <vt:variant>
        <vt:lpwstr>http://krsk.sibnovosti.ru/society/307944-na-krasnoyarskom-tsementnom-zavode-proveden-resertifikatsionnyy-audit-amerikanskogo-instituta-nefti</vt:lpwstr>
      </vt:variant>
      <vt:variant>
        <vt:lpwstr/>
      </vt:variant>
      <vt:variant>
        <vt:i4>4653064</vt:i4>
      </vt:variant>
      <vt:variant>
        <vt:i4>354</vt:i4>
      </vt:variant>
      <vt:variant>
        <vt:i4>0</vt:i4>
      </vt:variant>
      <vt:variant>
        <vt:i4>5</vt:i4>
      </vt:variant>
      <vt:variant>
        <vt:lpwstr>http://www.sibcem.ru/index.php/about/news/969-na-krasnoyarskom-tsementnom-zavode-proveden-resertifikatsionnyj-audit-amerikanskogo-instituta-nefti</vt:lpwstr>
      </vt:variant>
      <vt:variant>
        <vt:lpwstr/>
      </vt:variant>
      <vt:variant>
        <vt:i4>5308502</vt:i4>
      </vt:variant>
      <vt:variant>
        <vt:i4>351</vt:i4>
      </vt:variant>
      <vt:variant>
        <vt:i4>0</vt:i4>
      </vt:variant>
      <vt:variant>
        <vt:i4>5</vt:i4>
      </vt:variant>
      <vt:variant>
        <vt:lpwstr>http://www.kuzzbas.ru/more.php?UID=39689</vt:lpwstr>
      </vt:variant>
      <vt:variant>
        <vt:lpwstr/>
      </vt:variant>
      <vt:variant>
        <vt:i4>2687016</vt:i4>
      </vt:variant>
      <vt:variant>
        <vt:i4>348</vt:i4>
      </vt:variant>
      <vt:variant>
        <vt:i4>0</vt:i4>
      </vt:variant>
      <vt:variant>
        <vt:i4>5</vt:i4>
      </vt:variant>
      <vt:variant>
        <vt:lpwstr>http://www.knews.su/news/182463</vt:lpwstr>
      </vt:variant>
      <vt:variant>
        <vt:lpwstr/>
      </vt:variant>
      <vt:variant>
        <vt:i4>70255674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786499</vt:i4>
      </vt:variant>
      <vt:variant>
        <vt:i4>342</vt:i4>
      </vt:variant>
      <vt:variant>
        <vt:i4>0</vt:i4>
      </vt:variant>
      <vt:variant>
        <vt:i4>5</vt:i4>
      </vt:variant>
      <vt:variant>
        <vt:lpwstr>http://interfax-russia.ru/Siberia/news.asp?id=657682&amp;sec=1679</vt:lpwstr>
      </vt:variant>
      <vt:variant>
        <vt:lpwstr/>
      </vt:variant>
      <vt:variant>
        <vt:i4>70255674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786448</vt:i4>
      </vt:variant>
      <vt:variant>
        <vt:i4>336</vt:i4>
      </vt:variant>
      <vt:variant>
        <vt:i4>0</vt:i4>
      </vt:variant>
      <vt:variant>
        <vt:i4>5</vt:i4>
      </vt:variant>
      <vt:variant>
        <vt:lpwstr>http://www.kommersant.ru/doc/2822421</vt:lpwstr>
      </vt:variant>
      <vt:variant>
        <vt:lpwstr/>
      </vt:variant>
      <vt:variant>
        <vt:i4>851987</vt:i4>
      </vt:variant>
      <vt:variant>
        <vt:i4>333</vt:i4>
      </vt:variant>
      <vt:variant>
        <vt:i4>0</vt:i4>
      </vt:variant>
      <vt:variant>
        <vt:i4>5</vt:i4>
      </vt:variant>
      <vt:variant>
        <vt:lpwstr>http://www.kommersant.ru/doc/2822410</vt:lpwstr>
      </vt:variant>
      <vt:variant>
        <vt:lpwstr/>
      </vt:variant>
      <vt:variant>
        <vt:i4>70255674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1900545</vt:i4>
      </vt:variant>
      <vt:variant>
        <vt:i4>327</vt:i4>
      </vt:variant>
      <vt:variant>
        <vt:i4>0</vt:i4>
      </vt:variant>
      <vt:variant>
        <vt:i4>5</vt:i4>
      </vt:variant>
      <vt:variant>
        <vt:lpwstr>http://www.vedomosti.ru/newspaper/articles/2015/10/02/611214-vkrattse</vt:lpwstr>
      </vt:variant>
      <vt:variant>
        <vt:lpwstr/>
      </vt:variant>
      <vt:variant>
        <vt:i4>70255674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3670054</vt:i4>
      </vt:variant>
      <vt:variant>
        <vt:i4>321</vt:i4>
      </vt:variant>
      <vt:variant>
        <vt:i4>0</vt:i4>
      </vt:variant>
      <vt:variant>
        <vt:i4>5</vt:i4>
      </vt:variant>
      <vt:variant>
        <vt:lpwstr>http://www.gov.karelia.ru/Karelia/2648/19.html</vt:lpwstr>
      </vt:variant>
      <vt:variant>
        <vt:lpwstr/>
      </vt:variant>
      <vt:variant>
        <vt:i4>70255674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1179763</vt:i4>
      </vt:variant>
      <vt:variant>
        <vt:i4>315</vt:i4>
      </vt:variant>
      <vt:variant>
        <vt:i4>0</vt:i4>
      </vt:variant>
      <vt:variant>
        <vt:i4>5</vt:i4>
      </vt:variant>
      <vt:variant>
        <vt:lpwstr>http://www.lafarge.ru/wps/portal/ru/press_center/news/22072015?WCM_GLOBAL_CONTEXT=/wps/wcm/connectlib_ru/Site_ru/AllPR/PressRelease_1443689882969/PR_RU</vt:lpwstr>
      </vt:variant>
      <vt:variant>
        <vt:lpwstr/>
      </vt:variant>
      <vt:variant>
        <vt:i4>2490426</vt:i4>
      </vt:variant>
      <vt:variant>
        <vt:i4>312</vt:i4>
      </vt:variant>
      <vt:variant>
        <vt:i4>0</vt:i4>
      </vt:variant>
      <vt:variant>
        <vt:i4>5</vt:i4>
      </vt:variant>
      <vt:variant>
        <vt:lpwstr>http://publishernews.ru/PressRelease/PressReleaseShow.asp?id=574229</vt:lpwstr>
      </vt:variant>
      <vt:variant>
        <vt:lpwstr/>
      </vt:variant>
      <vt:variant>
        <vt:i4>2687022</vt:i4>
      </vt:variant>
      <vt:variant>
        <vt:i4>309</vt:i4>
      </vt:variant>
      <vt:variant>
        <vt:i4>0</vt:i4>
      </vt:variant>
      <vt:variant>
        <vt:i4>5</vt:i4>
      </vt:variant>
      <vt:variant>
        <vt:lpwstr>http://www.rb.ru/article/lafargeholcim-na-voskresensktsemente-proshel-den-otkrytyh-dverey/7538867.html</vt:lpwstr>
      </vt:variant>
      <vt:variant>
        <vt:lpwstr/>
      </vt:variant>
      <vt:variant>
        <vt:i4>70255674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6291490</vt:i4>
      </vt:variant>
      <vt:variant>
        <vt:i4>303</vt:i4>
      </vt:variant>
      <vt:variant>
        <vt:i4>0</vt:i4>
      </vt:variant>
      <vt:variant>
        <vt:i4>5</vt:i4>
      </vt:variant>
      <vt:variant>
        <vt:lpwstr>http://tpprf.ru/ru/news/regional/99343/</vt:lpwstr>
      </vt:variant>
      <vt:variant>
        <vt:lpwstr/>
      </vt:variant>
      <vt:variant>
        <vt:i4>70255674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3342459</vt:i4>
      </vt:variant>
      <vt:variant>
        <vt:i4>297</vt:i4>
      </vt:variant>
      <vt:variant>
        <vt:i4>0</vt:i4>
      </vt:variant>
      <vt:variant>
        <vt:i4>5</vt:i4>
      </vt:variant>
      <vt:variant>
        <vt:lpwstr>http://sobes73.ru/index.php?id=7554</vt:lpwstr>
      </vt:variant>
      <vt:variant>
        <vt:lpwstr/>
      </vt:variant>
      <vt:variant>
        <vt:i4>70255674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1507349</vt:i4>
      </vt:variant>
      <vt:variant>
        <vt:i4>291</vt:i4>
      </vt:variant>
      <vt:variant>
        <vt:i4>0</vt:i4>
      </vt:variant>
      <vt:variant>
        <vt:i4>5</vt:i4>
      </vt:variant>
      <vt:variant>
        <vt:lpwstr>http://saransk.monavista.ru/news/947853/</vt:lpwstr>
      </vt:variant>
      <vt:variant>
        <vt:lpwstr/>
      </vt:variant>
      <vt:variant>
        <vt:i4>5636110</vt:i4>
      </vt:variant>
      <vt:variant>
        <vt:i4>288</vt:i4>
      </vt:variant>
      <vt:variant>
        <vt:i4>0</vt:i4>
      </vt:variant>
      <vt:variant>
        <vt:i4>5</vt:i4>
      </vt:variant>
      <vt:variant>
        <vt:lpwstr>http://stolica-s.su/?p=18403</vt:lpwstr>
      </vt:variant>
      <vt:variant>
        <vt:lpwstr/>
      </vt:variant>
      <vt:variant>
        <vt:i4>70255674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5570632</vt:i4>
      </vt:variant>
      <vt:variant>
        <vt:i4>282</vt:i4>
      </vt:variant>
      <vt:variant>
        <vt:i4>0</vt:i4>
      </vt:variant>
      <vt:variant>
        <vt:i4>5</vt:i4>
      </vt:variant>
      <vt:variant>
        <vt:lpwstr>http://git32.rostrud.ru/news/344027.html</vt:lpwstr>
      </vt:variant>
      <vt:variant>
        <vt:lpwstr/>
      </vt:variant>
      <vt:variant>
        <vt:i4>70255674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196707</vt:i4>
      </vt:variant>
      <vt:variant>
        <vt:i4>276</vt:i4>
      </vt:variant>
      <vt:variant>
        <vt:i4>0</vt:i4>
      </vt:variant>
      <vt:variant>
        <vt:i4>5</vt:i4>
      </vt:variant>
      <vt:variant>
        <vt:lpwstr>http://eurocement.ru/cntnt/rus/press/rus_news/n12487.html</vt:lpwstr>
      </vt:variant>
      <vt:variant>
        <vt:lpwstr/>
      </vt:variant>
      <vt:variant>
        <vt:i4>70255674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4587605</vt:i4>
      </vt:variant>
      <vt:variant>
        <vt:i4>270</vt:i4>
      </vt:variant>
      <vt:variant>
        <vt:i4>0</vt:i4>
      </vt:variant>
      <vt:variant>
        <vt:i4>5</vt:i4>
      </vt:variant>
      <vt:variant>
        <vt:lpwstr>http://beton.ru/news/detail.php?ID=409772</vt:lpwstr>
      </vt:variant>
      <vt:variant>
        <vt:lpwstr/>
      </vt:variant>
      <vt:variant>
        <vt:i4>5701728</vt:i4>
      </vt:variant>
      <vt:variant>
        <vt:i4>267</vt:i4>
      </vt:variant>
      <vt:variant>
        <vt:i4>0</vt:i4>
      </vt:variant>
      <vt:variant>
        <vt:i4>5</vt:i4>
      </vt:variant>
      <vt:variant>
        <vt:lpwstr>http://cmpro.ru/rus/catalog/cement/novosti_rinka/TSement._Belgorodskaya_transportnaya_kompaniya_otsudila_u_Belgorodskogo_tsementa,_vhodyaschego_v_holding_EVROTSEMENT_grup_7,1_mln_rub._dolga.html</vt:lpwstr>
      </vt:variant>
      <vt:variant>
        <vt:lpwstr/>
      </vt:variant>
      <vt:variant>
        <vt:i4>70255674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4587605</vt:i4>
      </vt:variant>
      <vt:variant>
        <vt:i4>261</vt:i4>
      </vt:variant>
      <vt:variant>
        <vt:i4>0</vt:i4>
      </vt:variant>
      <vt:variant>
        <vt:i4>5</vt:i4>
      </vt:variant>
      <vt:variant>
        <vt:lpwstr>http://beton.ru/news/detail.php?ID=409776</vt:lpwstr>
      </vt:variant>
      <vt:variant>
        <vt:lpwstr/>
      </vt:variant>
      <vt:variant>
        <vt:i4>5046324</vt:i4>
      </vt:variant>
      <vt:variant>
        <vt:i4>258</vt:i4>
      </vt:variant>
      <vt:variant>
        <vt:i4>0</vt:i4>
      </vt:variant>
      <vt:variant>
        <vt:i4>5</vt:i4>
      </vt:variant>
      <vt:variant>
        <vt:lpwstr>http://advis.ru/php/view_news.php?id=0F9EE51A-4235-A149-B687-87AF73DCCFE2</vt:lpwstr>
      </vt:variant>
      <vt:variant>
        <vt:lpwstr/>
      </vt:variant>
      <vt:variant>
        <vt:i4>3014692</vt:i4>
      </vt:variant>
      <vt:variant>
        <vt:i4>255</vt:i4>
      </vt:variant>
      <vt:variant>
        <vt:i4>0</vt:i4>
      </vt:variant>
      <vt:variant>
        <vt:i4>5</vt:i4>
      </vt:variant>
      <vt:variant>
        <vt:lpwstr>http://cement.ru/?fn_mode=fullnews&amp;fn_id=1881</vt:lpwstr>
      </vt:variant>
      <vt:variant>
        <vt:lpwstr/>
      </vt:variant>
      <vt:variant>
        <vt:i4>70255674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оглавление</vt:lpwstr>
      </vt:variant>
      <vt:variant>
        <vt:i4>196694</vt:i4>
      </vt:variant>
      <vt:variant>
        <vt:i4>249</vt:i4>
      </vt:variant>
      <vt:variant>
        <vt:i4>0</vt:i4>
      </vt:variant>
      <vt:variant>
        <vt:i4>5</vt:i4>
      </vt:variant>
      <vt:variant>
        <vt:lpwstr>http://ulbusiness.ru/volga-dnepr-600-top/</vt:lpwstr>
      </vt:variant>
      <vt:variant>
        <vt:lpwstr/>
      </vt:variant>
      <vt:variant>
        <vt:i4>1310772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_Toc431544516</vt:lpwstr>
      </vt:variant>
      <vt:variant>
        <vt:i4>1310772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_Toc431544515</vt:lpwstr>
      </vt:variant>
      <vt:variant>
        <vt:i4>1310772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_Toc431544514</vt:lpwstr>
      </vt:variant>
      <vt:variant>
        <vt:i4>1310772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_Toc431544513</vt:lpwstr>
      </vt:variant>
      <vt:variant>
        <vt:i4>1310772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_Toc431544512</vt:lpwstr>
      </vt:variant>
      <vt:variant>
        <vt:i4>1310772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_Toc431544511</vt:lpwstr>
      </vt:variant>
      <vt:variant>
        <vt:i4>1310772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_Toc431544510</vt:lpwstr>
      </vt:variant>
      <vt:variant>
        <vt:i4>1376308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_Toc431544509</vt:lpwstr>
      </vt:variant>
      <vt:variant>
        <vt:i4>1376308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_Toc431544508</vt:lpwstr>
      </vt:variant>
      <vt:variant>
        <vt:i4>1376308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_Toc431544507</vt:lpwstr>
      </vt:variant>
      <vt:variant>
        <vt:i4>1376308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_Toc431544506</vt:lpwstr>
      </vt:variant>
      <vt:variant>
        <vt:i4>1376308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_Toc431544505</vt:lpwstr>
      </vt:variant>
      <vt:variant>
        <vt:i4>1376308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_Toc431544504</vt:lpwstr>
      </vt:variant>
      <vt:variant>
        <vt:i4>1376308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_Toc431544503</vt:lpwstr>
      </vt:variant>
      <vt:variant>
        <vt:i4>1376308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_Toc431544502</vt:lpwstr>
      </vt:variant>
      <vt:variant>
        <vt:i4>1376308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_Toc431544501</vt:lpwstr>
      </vt:variant>
      <vt:variant>
        <vt:i4>1376308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_Toc431544500</vt:lpwstr>
      </vt:variant>
      <vt:variant>
        <vt:i4>1835061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_Toc431544499</vt:lpwstr>
      </vt:variant>
      <vt:variant>
        <vt:i4>1835061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_Toc431544498</vt:lpwstr>
      </vt:variant>
      <vt:variant>
        <vt:i4>1835061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_Toc431544497</vt:lpwstr>
      </vt:variant>
      <vt:variant>
        <vt:i4>1835061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_Toc431544496</vt:lpwstr>
      </vt:variant>
      <vt:variant>
        <vt:i4>1835061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_Toc431544495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_Toc431544494</vt:lpwstr>
      </vt:variant>
      <vt:variant>
        <vt:i4>1835061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_Toc431544493</vt:lpwstr>
      </vt:variant>
      <vt:variant>
        <vt:i4>1835061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_Toc431544492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_Toc431544491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_Toc431544490</vt:lpwstr>
      </vt:variant>
      <vt:variant>
        <vt:i4>1900597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_Toc431544489</vt:lpwstr>
      </vt:variant>
      <vt:variant>
        <vt:i4>1900597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_Toc431544488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_Toc431544487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_Toc431544486</vt:lpwstr>
      </vt:variant>
      <vt:variant>
        <vt:i4>1900597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_Toc431544485</vt:lpwstr>
      </vt:variant>
      <vt:variant>
        <vt:i4>1900597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_Toc431544484</vt:lpwstr>
      </vt:variant>
      <vt:variant>
        <vt:i4>1900597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_Toc431544483</vt:lpwstr>
      </vt:variant>
      <vt:variant>
        <vt:i4>1900597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_Toc431544482</vt:lpwstr>
      </vt:variant>
      <vt:variant>
        <vt:i4>1900597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_Toc431544481</vt:lpwstr>
      </vt:variant>
      <vt:variant>
        <vt:i4>1900597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_Toc431544480</vt:lpwstr>
      </vt:variant>
      <vt:variant>
        <vt:i4>1179701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_Toc431544479</vt:lpwstr>
      </vt:variant>
      <vt:variant>
        <vt:i4>1179701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_Toc431544478</vt:lpwstr>
      </vt:variant>
      <vt:variant>
        <vt:i4>1179701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_Toc431544477</vt:lpwstr>
      </vt:variant>
      <vt:variant>
        <vt:i4>1179701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_Toc431544476</vt:lpwstr>
      </vt:variant>
      <vt:variant>
        <vt:i4>1179701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_Toc431544475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_Toc431544474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_Toc431544473</vt:lpwstr>
      </vt:variant>
      <vt:variant>
        <vt:i4>1179701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_Toc431544472</vt:lpwstr>
      </vt:variant>
      <vt:variant>
        <vt:i4>1179701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_Toc431544471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_Toc431544470</vt:lpwstr>
      </vt:variant>
      <vt:variant>
        <vt:i4>1245237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_Toc431544469</vt:lpwstr>
      </vt:variant>
      <vt:variant>
        <vt:i4>1245237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_Toc431544468</vt:lpwstr>
      </vt:variant>
      <vt:variant>
        <vt:i4>1245237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_Toc431544467</vt:lpwstr>
      </vt:variant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_Toc431544466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_Toc431544465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_Toc431544464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ЕЦГ</dc:title>
  <dc:creator>uzblas</dc:creator>
  <cp:lastModifiedBy>Цыплягин Юрий Юрьевич</cp:lastModifiedBy>
  <cp:revision>3</cp:revision>
  <cp:lastPrinted>2019-02-07T05:59:00Z</cp:lastPrinted>
  <dcterms:created xsi:type="dcterms:W3CDTF">2019-06-28T09:14:00Z</dcterms:created>
  <dcterms:modified xsi:type="dcterms:W3CDTF">2019-07-01T12:21:00Z</dcterms:modified>
</cp:coreProperties>
</file>