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43E" w:rsidRDefault="000C643E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0C643E" w:rsidRDefault="000C643E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0C643E" w:rsidRPr="00CC06E2" w:rsidRDefault="000C643E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0C643E" w:rsidRPr="00CC06E2" w:rsidRDefault="000C643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C643E" w:rsidRDefault="000C643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главой  Алексеевского сельского поселения</w:t>
      </w:r>
    </w:p>
    <w:p w:rsidR="000C643E" w:rsidRPr="00CC06E2" w:rsidRDefault="000C643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Чамзинского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и депутатами  Совета депутатов Алексеевского сельского поселения Чамзинского муниципального района </w:t>
      </w:r>
    </w:p>
    <w:p w:rsidR="000C643E" w:rsidRPr="00CC06E2" w:rsidRDefault="000C643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18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C643E" w:rsidRPr="00CC06E2" w:rsidRDefault="000C643E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C643E" w:rsidRPr="00CC06E2" w:rsidRDefault="000C643E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0C643E" w:rsidRPr="00CC06E2" w:rsidRDefault="000C643E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47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1476"/>
        <w:gridCol w:w="1980"/>
        <w:gridCol w:w="1699"/>
        <w:gridCol w:w="1649"/>
        <w:gridCol w:w="709"/>
        <w:gridCol w:w="760"/>
        <w:gridCol w:w="1134"/>
        <w:gridCol w:w="709"/>
        <w:gridCol w:w="850"/>
        <w:gridCol w:w="1134"/>
        <w:gridCol w:w="1276"/>
        <w:gridCol w:w="1603"/>
      </w:tblGrid>
      <w:tr w:rsidR="000C643E" w:rsidRPr="00753FD3" w:rsidTr="00B837AB">
        <w:trPr>
          <w:cantSplit/>
          <w:trHeight w:val="1134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0C643E" w:rsidRPr="00753FD3" w:rsidRDefault="000C643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C643E" w:rsidRPr="00753FD3" w:rsidTr="00B837AB">
        <w:trPr>
          <w:cantSplit/>
          <w:trHeight w:val="2218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C643E" w:rsidRPr="00753FD3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C643E" w:rsidRPr="00753FD3" w:rsidRDefault="000C643E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C643E" w:rsidRPr="00753FD3" w:rsidTr="00122556">
        <w:trPr>
          <w:cantSplit/>
          <w:trHeight w:val="461"/>
        </w:trPr>
        <w:tc>
          <w:tcPr>
            <w:tcW w:w="15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Глава Алексеевского сельского поселения </w:t>
            </w:r>
          </w:p>
        </w:tc>
      </w:tr>
      <w:tr w:rsidR="000C643E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Бочкарева Е.И.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122556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Глава, МБОУ «Киржеманская СОШ», директор школы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двухкомнатная квартира</w:t>
            </w:r>
          </w:p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753FD3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двухкомнатная 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 (1/2 доля)</w:t>
            </w:r>
          </w:p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</w:t>
            </w:r>
          </w:p>
          <w:p w:rsidR="000C643E" w:rsidRPr="00753FD3" w:rsidRDefault="000C643E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40,8</w:t>
            </w:r>
          </w:p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753FD3" w:rsidRDefault="000C643E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753FD3" w:rsidRDefault="000C643E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40,8</w:t>
            </w: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377625,54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пай</w:t>
            </w:r>
          </w:p>
          <w:p w:rsidR="000C643E" w:rsidRDefault="000C643E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503B1" w:rsidRDefault="000C643E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081CB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</w:t>
            </w:r>
          </w:p>
          <w:p w:rsidR="000C643E" w:rsidRDefault="000C643E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общая долевая </w:t>
            </w:r>
          </w:p>
          <w:p w:rsidR="000C643E" w:rsidRPr="00D503B1" w:rsidRDefault="000C643E" w:rsidP="00081CB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(1/2)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4955700</w:t>
            </w: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7918000,0</w:t>
            </w: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D503B1" w:rsidRDefault="000C643E" w:rsidP="00D503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D645C6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645C6"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186C68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Рено Меган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388175,21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122556">
        <w:trPr>
          <w:cantSplit/>
          <w:trHeight w:val="649"/>
        </w:trPr>
        <w:tc>
          <w:tcPr>
            <w:tcW w:w="15547" w:type="dxa"/>
            <w:gridSpan w:val="1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C7266">
              <w:rPr>
                <w:rFonts w:ascii="Times New Roman" w:hAnsi="Times New Roman" w:cs="Times New Roman"/>
                <w:b/>
              </w:rPr>
              <w:t xml:space="preserve">Совет депутатов </w:t>
            </w:r>
            <w:r>
              <w:rPr>
                <w:rFonts w:ascii="Times New Roman" w:hAnsi="Times New Roman" w:cs="Times New Roman"/>
                <w:b/>
              </w:rPr>
              <w:t xml:space="preserve">Алексеевского сельского поселения </w:t>
            </w:r>
            <w:r w:rsidRPr="009C7266">
              <w:rPr>
                <w:rFonts w:ascii="Times New Roman" w:hAnsi="Times New Roman" w:cs="Times New Roman"/>
                <w:b/>
              </w:rPr>
              <w:t>Чамзинского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9C7266">
              <w:rPr>
                <w:rFonts w:ascii="Times New Roman" w:hAnsi="Times New Roman" w:cs="Times New Roman"/>
                <w:b/>
              </w:rPr>
              <w:t>муниципального района</w:t>
            </w:r>
            <w:r>
              <w:rPr>
                <w:rFonts w:ascii="Times New Roman" w:hAnsi="Times New Roman" w:cs="Times New Roman"/>
                <w:b/>
              </w:rPr>
              <w:t xml:space="preserve"> Республики Мордовия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Чингалев С.А.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ООО «МАГМА-СТРОЙ»</w:t>
            </w:r>
          </w:p>
          <w:p w:rsidR="000C643E" w:rsidRDefault="000C643E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инженер-механик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2502</w:t>
            </w: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1391</w:t>
            </w: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837AB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533933,09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101169,60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E033F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E033FA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33F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1373A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Тулкина Л.Б.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Заведующая структурным подразделением Алексеевского ДК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753F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(1/2 доля)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(1/3)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(1/3)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30,7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4400,0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753F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41,5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397754,98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FB3DCD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FB3DCD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3967</w:t>
            </w: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B362D3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B362D3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ВАЗ- Лада Калина 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188609,75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Паулова Т.Н.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МБОУ «Киржеманская СОШ», учитель физической культуры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(1/2)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8C4EC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282725,84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собственность (1/2)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81,0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335769,13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Калядина Г.Н.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Киржеманский ФАП, заведующая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80,8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417030,59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Индивидуальная-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1500,00</w:t>
            </w: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25,0</w:t>
            </w: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2775,00</w:t>
            </w: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80,8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AA7D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185652,00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Мараева Н.П.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МБУ «Центральная районная библиотека» Чамзинского муниципального района </w:t>
            </w:r>
          </w:p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библиотекарь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160359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4626</w:t>
            </w: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59,1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AA7DA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363893,11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4626</w:t>
            </w: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59,1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A7DA8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163807,08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A7DA8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Васькина Н.М.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для ведения личного подсобного хозяйства</w:t>
            </w: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состоящая из трех комнат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2400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63,0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E00182" w:rsidRDefault="000C643E" w:rsidP="00E0018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143048,52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B837AB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172E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 состоящая из трех комнат</w:t>
            </w:r>
          </w:p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совместная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63,0 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136952,52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Клинская Р.А.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1755</w:t>
            </w: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151938,60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Баранова Н.Г.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пенсионерка</w:t>
            </w: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3300</w:t>
            </w: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90,3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A41DDA" w:rsidRDefault="000C643E" w:rsidP="00A41DD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159656,40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Киселева С.В.</w:t>
            </w:r>
          </w:p>
        </w:tc>
        <w:tc>
          <w:tcPr>
            <w:tcW w:w="198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МБУ «Чамзинский районный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br/>
              <w:t>«Дом культуры» Чамзинского муниципального района, художественный руководитель</w:t>
            </w:r>
          </w:p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C643E" w:rsidRDefault="000C643E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434B2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ШЕВРОЛЕ Нива 2007г</w:t>
            </w:r>
          </w:p>
        </w:tc>
        <w:tc>
          <w:tcPr>
            <w:tcW w:w="1276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289884,52</w:t>
            </w:r>
          </w:p>
        </w:tc>
        <w:tc>
          <w:tcPr>
            <w:tcW w:w="1603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грузовой автомобиль ГАЗ 33023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1999г,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с/х техника трактор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Т-16,</w:t>
            </w:r>
          </w:p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1987г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401337,48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10800,00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0C643E" w:rsidRPr="00753FD3" w:rsidTr="00A41DDA">
        <w:trPr>
          <w:cantSplit/>
          <w:trHeight w:val="21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Pr="00753FD3" w:rsidRDefault="000C643E" w:rsidP="00B837AB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долевая (¼ доля)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2303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120,5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C643E" w:rsidRPr="00434B21" w:rsidRDefault="000C643E" w:rsidP="00FB3DC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FB3DC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C643E" w:rsidRDefault="000C643E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0C643E" w:rsidRDefault="000C643E"/>
    <w:sectPr w:rsidR="000C643E" w:rsidSect="00122556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7"/>
        </w:tabs>
        <w:ind w:left="115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7"/>
        </w:tabs>
        <w:ind w:left="187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97"/>
        </w:tabs>
        <w:ind w:left="259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17"/>
        </w:tabs>
        <w:ind w:left="331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37"/>
        </w:tabs>
        <w:ind w:left="403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57"/>
        </w:tabs>
        <w:ind w:left="475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77"/>
        </w:tabs>
        <w:ind w:left="547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97"/>
        </w:tabs>
        <w:ind w:left="619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540B6"/>
    <w:rsid w:val="00081342"/>
    <w:rsid w:val="00081CBA"/>
    <w:rsid w:val="000935C5"/>
    <w:rsid w:val="000C643E"/>
    <w:rsid w:val="00122556"/>
    <w:rsid w:val="001373AE"/>
    <w:rsid w:val="00160359"/>
    <w:rsid w:val="00172EF5"/>
    <w:rsid w:val="00186C68"/>
    <w:rsid w:val="001D362E"/>
    <w:rsid w:val="00204538"/>
    <w:rsid w:val="00232E5F"/>
    <w:rsid w:val="002D7053"/>
    <w:rsid w:val="002F1454"/>
    <w:rsid w:val="00302BF7"/>
    <w:rsid w:val="003162FE"/>
    <w:rsid w:val="00434B21"/>
    <w:rsid w:val="004E4191"/>
    <w:rsid w:val="004F07CB"/>
    <w:rsid w:val="005302C5"/>
    <w:rsid w:val="005543C4"/>
    <w:rsid w:val="005618CB"/>
    <w:rsid w:val="00661283"/>
    <w:rsid w:val="00671153"/>
    <w:rsid w:val="006725EA"/>
    <w:rsid w:val="00715E5C"/>
    <w:rsid w:val="00725432"/>
    <w:rsid w:val="00731FD7"/>
    <w:rsid w:val="00753FD3"/>
    <w:rsid w:val="007557CF"/>
    <w:rsid w:val="00797DFD"/>
    <w:rsid w:val="007A2EA8"/>
    <w:rsid w:val="007E0020"/>
    <w:rsid w:val="008004F2"/>
    <w:rsid w:val="008247E0"/>
    <w:rsid w:val="00845291"/>
    <w:rsid w:val="00846B3A"/>
    <w:rsid w:val="008A758D"/>
    <w:rsid w:val="008C4EC5"/>
    <w:rsid w:val="0094095D"/>
    <w:rsid w:val="00995630"/>
    <w:rsid w:val="009C7266"/>
    <w:rsid w:val="00A41DDA"/>
    <w:rsid w:val="00A442F7"/>
    <w:rsid w:val="00A54C65"/>
    <w:rsid w:val="00A83544"/>
    <w:rsid w:val="00AA7DA8"/>
    <w:rsid w:val="00B043DA"/>
    <w:rsid w:val="00B362D3"/>
    <w:rsid w:val="00B42AEC"/>
    <w:rsid w:val="00B63594"/>
    <w:rsid w:val="00B65BA2"/>
    <w:rsid w:val="00B768D9"/>
    <w:rsid w:val="00B837AB"/>
    <w:rsid w:val="00BA1AF0"/>
    <w:rsid w:val="00BB2D07"/>
    <w:rsid w:val="00BC739B"/>
    <w:rsid w:val="00C91FED"/>
    <w:rsid w:val="00CB4952"/>
    <w:rsid w:val="00CC06E2"/>
    <w:rsid w:val="00D23D94"/>
    <w:rsid w:val="00D41AF7"/>
    <w:rsid w:val="00D503B1"/>
    <w:rsid w:val="00D57469"/>
    <w:rsid w:val="00D645C6"/>
    <w:rsid w:val="00DE1C36"/>
    <w:rsid w:val="00E00182"/>
    <w:rsid w:val="00E033FA"/>
    <w:rsid w:val="00E35697"/>
    <w:rsid w:val="00E47D02"/>
    <w:rsid w:val="00ED0C3A"/>
    <w:rsid w:val="00F229AD"/>
    <w:rsid w:val="00FB3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268</TotalTime>
  <Pages>8</Pages>
  <Words>891</Words>
  <Characters>5082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User</cp:lastModifiedBy>
  <cp:revision>16</cp:revision>
  <cp:lastPrinted>2017-05-18T13:28:00Z</cp:lastPrinted>
  <dcterms:created xsi:type="dcterms:W3CDTF">2017-05-22T13:30:00Z</dcterms:created>
  <dcterms:modified xsi:type="dcterms:W3CDTF">2019-05-07T09:17:00Z</dcterms:modified>
</cp:coreProperties>
</file>