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bCs/>
          <w:color w:val="26282F"/>
          <w:sz w:val="28"/>
          <w:szCs w:val="28"/>
        </w:rPr>
        <w:br/>
      </w:r>
      <w:r>
        <w:rPr>
          <w:rFonts w:ascii="Times New Roman" w:hAnsi="Times New Roman"/>
          <w:bCs/>
          <w:color w:val="26282F"/>
          <w:sz w:val="28"/>
          <w:szCs w:val="28"/>
        </w:rPr>
        <w:t>В администрацию Алексеевского сельского поселения                                            Чамзинского муниципального района  Республики Мордовия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sz w:val="28"/>
          <w:szCs w:val="28"/>
        </w:rPr>
        <w:t>от: [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должность, Ф. И. О.  муниципального 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 xml:space="preserve"> служащего</w:t>
      </w:r>
      <w:r w:rsidRPr="006D6342">
        <w:rPr>
          <w:rFonts w:ascii="Times New Roman" w:hAnsi="Times New Roman"/>
          <w:sz w:val="28"/>
          <w:szCs w:val="28"/>
        </w:rPr>
        <w:t>]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A28" w:rsidRPr="006D6342" w:rsidRDefault="00D46A28" w:rsidP="006D63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6D6342">
        <w:rPr>
          <w:rFonts w:ascii="Times New Roman" w:hAnsi="Times New Roman"/>
          <w:bCs/>
          <w:color w:val="26282F"/>
          <w:sz w:val="28"/>
          <w:szCs w:val="28"/>
        </w:rPr>
        <w:t>Заявление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br/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муниципального 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служащего о невозможности по объективным причинам представить сведения о доходах, об имуществе и обязательствах имущественного характера своей(его) супруги (супруга) и несовершеннолетних детей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sz w:val="28"/>
          <w:szCs w:val="28"/>
        </w:rPr>
        <w:t>Я,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Ф. И. О. полностью</w:t>
      </w:r>
      <w:r w:rsidRPr="006D6342">
        <w:rPr>
          <w:rFonts w:ascii="Times New Roman" w:hAnsi="Times New Roman"/>
          <w:sz w:val="28"/>
          <w:szCs w:val="28"/>
        </w:rPr>
        <w:t>], замещающий(ая) должность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наименование должности</w:t>
      </w:r>
      <w:r w:rsidRPr="006D6342">
        <w:rPr>
          <w:rFonts w:ascii="Times New Roman" w:hAnsi="Times New Roman"/>
          <w:sz w:val="28"/>
          <w:szCs w:val="28"/>
        </w:rPr>
        <w:t>] в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указать структурное подразделение органа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 местного самоуправления</w:t>
      </w:r>
      <w:bookmarkStart w:id="0" w:name="_GoBack"/>
      <w:bookmarkEnd w:id="0"/>
      <w:r w:rsidRPr="006D6342">
        <w:rPr>
          <w:rFonts w:ascii="Times New Roman" w:hAnsi="Times New Roman"/>
          <w:sz w:val="28"/>
          <w:szCs w:val="28"/>
        </w:rPr>
        <w:t>], сообщаю, что не имею возможности представить сведения о доходах, об имуществе и обязательствах имущественного характера своей(его) супруги (супруга), своих несовершеннолетних детей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Ф. И. О. супруги (супруга)/Ф. И. О. несовершеннолетних детей</w:t>
      </w:r>
      <w:r w:rsidRPr="006D6342">
        <w:rPr>
          <w:rFonts w:ascii="Times New Roman" w:hAnsi="Times New Roman"/>
          <w:sz w:val="28"/>
          <w:szCs w:val="28"/>
        </w:rPr>
        <w:t>] по объективным причинам: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вписать нужное</w:t>
      </w:r>
      <w:r w:rsidRPr="006D6342">
        <w:rPr>
          <w:rFonts w:ascii="Times New Roman" w:hAnsi="Times New Roman"/>
          <w:sz w:val="28"/>
          <w:szCs w:val="28"/>
        </w:rPr>
        <w:t>], что подтверждается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указать обоснование объективности причин</w:t>
      </w:r>
      <w:r w:rsidRPr="006D6342">
        <w:rPr>
          <w:rFonts w:ascii="Times New Roman" w:hAnsi="Times New Roman"/>
          <w:sz w:val="28"/>
          <w:szCs w:val="28"/>
        </w:rPr>
        <w:t>].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sz w:val="28"/>
          <w:szCs w:val="28"/>
        </w:rPr>
        <w:t>Приложение: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sz w:val="28"/>
          <w:szCs w:val="28"/>
        </w:rPr>
        <w:t>1) документы, подтверждающие объективность причин непредставления сведений.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sz w:val="28"/>
          <w:szCs w:val="28"/>
        </w:rPr>
        <w:t>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подпись</w:t>
      </w:r>
      <w:r w:rsidRPr="006D6342">
        <w:rPr>
          <w:rFonts w:ascii="Times New Roman" w:hAnsi="Times New Roman"/>
          <w:sz w:val="28"/>
          <w:szCs w:val="28"/>
        </w:rPr>
        <w:t>]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Ф. И. О.</w:t>
      </w:r>
      <w:r w:rsidRPr="006D6342">
        <w:rPr>
          <w:rFonts w:ascii="Times New Roman" w:hAnsi="Times New Roman"/>
          <w:sz w:val="28"/>
          <w:szCs w:val="28"/>
        </w:rPr>
        <w:t>]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sz w:val="28"/>
          <w:szCs w:val="28"/>
        </w:rPr>
        <w:t>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число, месяц, год</w:t>
      </w:r>
      <w:r w:rsidRPr="006D6342">
        <w:rPr>
          <w:rFonts w:ascii="Times New Roman" w:hAnsi="Times New Roman"/>
          <w:sz w:val="28"/>
          <w:szCs w:val="28"/>
        </w:rPr>
        <w:t>]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A28" w:rsidRPr="006D6342" w:rsidRDefault="00D46A28">
      <w:pPr>
        <w:rPr>
          <w:rFonts w:ascii="Times New Roman" w:hAnsi="Times New Roman"/>
          <w:sz w:val="28"/>
          <w:szCs w:val="28"/>
        </w:rPr>
      </w:pPr>
    </w:p>
    <w:sectPr w:rsidR="00D46A28" w:rsidRPr="006D6342" w:rsidSect="002D2B4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342"/>
    <w:rsid w:val="0005355C"/>
    <w:rsid w:val="002D2B49"/>
    <w:rsid w:val="005E5D2E"/>
    <w:rsid w:val="006D6342"/>
    <w:rsid w:val="00933B50"/>
    <w:rsid w:val="00D46A28"/>
    <w:rsid w:val="00EE5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55C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D634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D6342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Цветовое выделение"/>
    <w:uiPriority w:val="99"/>
    <w:rsid w:val="006D6342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156</Words>
  <Characters>895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2014-05-13T12:44:00Z</dcterms:created>
  <dcterms:modified xsi:type="dcterms:W3CDTF">2019-04-11T14:11:00Z</dcterms:modified>
</cp:coreProperties>
</file>