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7C8" w:rsidRDefault="000547C8" w:rsidP="00E30BD2">
      <w:pPr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Военно – спортивная игра «Движение юных патриотов»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b/>
          <w:bCs/>
          <w:sz w:val="28"/>
          <w:szCs w:val="28"/>
        </w:rPr>
        <w:t>16 – 17 мая</w:t>
      </w:r>
      <w:r w:rsidRPr="00E30BD2">
        <w:rPr>
          <w:rFonts w:ascii="Times New Roman" w:hAnsi="Times New Roman" w:cs="Times New Roman"/>
          <w:sz w:val="28"/>
          <w:szCs w:val="28"/>
        </w:rPr>
        <w:t xml:space="preserve"> 2018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0B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прошел</w:t>
      </w:r>
      <w:r w:rsidRPr="00E30BD2">
        <w:rPr>
          <w:rFonts w:ascii="Times New Roman" w:hAnsi="Times New Roman" w:cs="Times New Roman"/>
          <w:sz w:val="28"/>
          <w:szCs w:val="28"/>
        </w:rPr>
        <w:t xml:space="preserve"> районный финал военно-спортивных игр среди отрядов «Движения юных патриотов»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sz w:val="28"/>
          <w:szCs w:val="28"/>
        </w:rPr>
        <w:t>Военно-спортивная игра – это комплекс соревновательных мероприятий по основам подготовки к военной службе, физической культуре и основам безопасности жизнедеятельности.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мероприятия</w:t>
      </w:r>
      <w:r w:rsidRPr="00E30BD2">
        <w:rPr>
          <w:rFonts w:ascii="Times New Roman" w:hAnsi="Times New Roman" w:cs="Times New Roman"/>
          <w:sz w:val="28"/>
          <w:szCs w:val="28"/>
        </w:rPr>
        <w:t xml:space="preserve"> - вовлечение подростков в занятия военно-прикладными видами спорта, укрепление их физического </w:t>
      </w:r>
      <w:r>
        <w:rPr>
          <w:rFonts w:ascii="Times New Roman" w:hAnsi="Times New Roman" w:cs="Times New Roman"/>
          <w:sz w:val="28"/>
          <w:szCs w:val="28"/>
        </w:rPr>
        <w:t xml:space="preserve">развития, </w:t>
      </w:r>
      <w:r w:rsidRPr="00E30BD2">
        <w:rPr>
          <w:rFonts w:ascii="Times New Roman" w:hAnsi="Times New Roman" w:cs="Times New Roman"/>
          <w:sz w:val="28"/>
          <w:szCs w:val="28"/>
        </w:rPr>
        <w:t xml:space="preserve"> воспитание чувства взаимовыручки и товарищеской поддержки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0BD2">
        <w:rPr>
          <w:rFonts w:ascii="Times New Roman" w:hAnsi="Times New Roman" w:cs="Times New Roman"/>
          <w:sz w:val="28"/>
          <w:szCs w:val="28"/>
        </w:rPr>
        <w:t xml:space="preserve"> воспитание у подростков  высоких морально-психологических качеств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0BD2">
        <w:rPr>
          <w:rFonts w:ascii="Times New Roman" w:hAnsi="Times New Roman" w:cs="Times New Roman"/>
          <w:sz w:val="28"/>
          <w:szCs w:val="28"/>
        </w:rPr>
        <w:t>подготовка к службе в Вооруженных Силах.</w:t>
      </w:r>
    </w:p>
    <w:p w:rsidR="000547C8" w:rsidRPr="00E30BD2" w:rsidRDefault="000547C8" w:rsidP="00E30BD2">
      <w:pPr>
        <w:tabs>
          <w:tab w:val="left" w:pos="1230"/>
          <w:tab w:val="left" w:pos="2520"/>
        </w:tabs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sz w:val="28"/>
          <w:szCs w:val="28"/>
        </w:rPr>
        <w:tab/>
        <w:t>К участию в соревнованиях допускались учащиеся общеобразовательных организаций в возрасте 14 -16 лет. Состав команды – 14 человек: 10 юношей, 4 девушки.</w:t>
      </w:r>
    </w:p>
    <w:p w:rsidR="000547C8" w:rsidRPr="00E30BD2" w:rsidRDefault="000547C8" w:rsidP="00E30BD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sz w:val="28"/>
          <w:szCs w:val="28"/>
        </w:rPr>
        <w:t>На районном финале ребята приняли участие в следующих соревнованиях и конкурсах</w:t>
      </w:r>
    </w:p>
    <w:p w:rsidR="000547C8" w:rsidRPr="00E30BD2" w:rsidRDefault="000547C8" w:rsidP="00E30BD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b/>
          <w:bCs/>
          <w:sz w:val="28"/>
          <w:szCs w:val="28"/>
        </w:rPr>
        <w:t>Конкурс «Визитка»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E30BD2">
        <w:rPr>
          <w:rFonts w:ascii="Times New Roman" w:hAnsi="Times New Roman" w:cs="Times New Roman"/>
          <w:sz w:val="28"/>
          <w:szCs w:val="28"/>
        </w:rPr>
        <w:t>который</w:t>
      </w:r>
      <w:r w:rsidRPr="00E30B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0BD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роводился</w:t>
      </w:r>
      <w:r w:rsidRPr="00E30BD2">
        <w:rPr>
          <w:rFonts w:ascii="Times New Roman" w:hAnsi="Times New Roman" w:cs="Times New Roman"/>
          <w:sz w:val="28"/>
          <w:szCs w:val="28"/>
        </w:rPr>
        <w:t xml:space="preserve">  в 2 этапа: 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sz w:val="28"/>
          <w:szCs w:val="28"/>
        </w:rPr>
        <w:t>1 этап - представление команды</w:t>
      </w:r>
      <w:r w:rsidRPr="00E30BD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547C8" w:rsidRPr="00E30BD2" w:rsidRDefault="000547C8" w:rsidP="00E30BD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sz w:val="28"/>
          <w:szCs w:val="28"/>
        </w:rPr>
        <w:t>2 этап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0BD2">
        <w:rPr>
          <w:rFonts w:ascii="Times New Roman" w:hAnsi="Times New Roman" w:cs="Times New Roman"/>
          <w:sz w:val="28"/>
          <w:szCs w:val="28"/>
        </w:rPr>
        <w:t>- представление Знамени сво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E30B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общеобразовательной </w:t>
      </w:r>
      <w:r w:rsidRPr="00E30BD2">
        <w:rPr>
          <w:rFonts w:ascii="Times New Roman" w:hAnsi="Times New Roman" w:cs="Times New Roman"/>
          <w:sz w:val="28"/>
          <w:szCs w:val="28"/>
        </w:rPr>
        <w:t>организаци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30BD2">
        <w:rPr>
          <w:rFonts w:ascii="Times New Roman" w:hAnsi="Times New Roman" w:cs="Times New Roman"/>
          <w:sz w:val="28"/>
          <w:szCs w:val="28"/>
        </w:rPr>
        <w:t>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E30BD2">
        <w:rPr>
          <w:rFonts w:ascii="Times New Roman" w:hAnsi="Times New Roman" w:cs="Times New Roman"/>
          <w:b/>
          <w:bCs/>
          <w:sz w:val="28"/>
          <w:szCs w:val="28"/>
        </w:rPr>
        <w:t>Военно-историческая викторина «Ратные страницы истории».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sz w:val="28"/>
          <w:szCs w:val="28"/>
        </w:rPr>
        <w:t>Соревнования проводились в форме тестов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30B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E30BD2">
        <w:rPr>
          <w:rFonts w:ascii="Times New Roman" w:hAnsi="Times New Roman" w:cs="Times New Roman"/>
          <w:b/>
          <w:bCs/>
          <w:sz w:val="28"/>
          <w:szCs w:val="28"/>
        </w:rPr>
        <w:t>Военная подготовка.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E30BD2">
        <w:rPr>
          <w:rFonts w:ascii="Times New Roman" w:hAnsi="Times New Roman" w:cs="Times New Roman"/>
          <w:color w:val="000000"/>
          <w:sz w:val="28"/>
          <w:szCs w:val="28"/>
          <w:u w:val="single"/>
        </w:rPr>
        <w:t>Разборка и сборка автомата</w:t>
      </w: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 (на время)</w:t>
      </w:r>
      <w:r w:rsidRPr="00E30B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E30BD2">
        <w:rPr>
          <w:rFonts w:ascii="Times New Roman" w:hAnsi="Times New Roman" w:cs="Times New Roman"/>
          <w:color w:val="000000"/>
          <w:sz w:val="28"/>
          <w:szCs w:val="28"/>
          <w:u w:val="single"/>
        </w:rPr>
        <w:t>Строевая подготовка</w:t>
      </w: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E30BD2">
        <w:rPr>
          <w:rFonts w:ascii="Times New Roman" w:hAnsi="Times New Roman" w:cs="Times New Roman"/>
          <w:color w:val="000000"/>
          <w:sz w:val="28"/>
          <w:szCs w:val="28"/>
          <w:u w:val="single"/>
        </w:rPr>
        <w:t>Стрельба из пневматической винтовки</w:t>
      </w: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48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0BD2">
        <w:rPr>
          <w:rFonts w:ascii="Times New Roman" w:hAnsi="Times New Roman" w:cs="Times New Roman"/>
          <w:b/>
          <w:bCs/>
          <w:sz w:val="28"/>
          <w:szCs w:val="28"/>
        </w:rPr>
        <w:t>Физическая подготовка.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E30BD2">
        <w:rPr>
          <w:rFonts w:ascii="Times New Roman" w:hAnsi="Times New Roman" w:cs="Times New Roman"/>
          <w:color w:val="000000"/>
          <w:sz w:val="28"/>
          <w:szCs w:val="28"/>
          <w:u w:val="single"/>
        </w:rPr>
        <w:t>Силовая гимнастика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юноши – подтягивание на стандартной перекладине; девушки – сгибание-разгибание рук в упоре лежа на полу. 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BD2">
        <w:rPr>
          <w:rFonts w:ascii="Times New Roman" w:hAnsi="Times New Roman" w:cs="Times New Roman"/>
          <w:color w:val="000000"/>
          <w:sz w:val="28"/>
          <w:szCs w:val="28"/>
        </w:rPr>
        <w:t>2. Метание гранаты на дальность: юноши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30BD2">
        <w:rPr>
          <w:rFonts w:ascii="Times New Roman" w:hAnsi="Times New Roman" w:cs="Times New Roman"/>
          <w:color w:val="000000"/>
          <w:sz w:val="28"/>
          <w:szCs w:val="28"/>
        </w:rPr>
        <w:t>– вес гранаты 700 гр.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 девушки – вес гранаты 500 гр.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30BD2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E30BD2">
        <w:rPr>
          <w:rFonts w:ascii="Times New Roman" w:hAnsi="Times New Roman" w:cs="Times New Roman"/>
          <w:sz w:val="28"/>
          <w:szCs w:val="28"/>
        </w:rPr>
        <w:t>. Бег - дистанция 1 км</w:t>
      </w:r>
    </w:p>
    <w:p w:rsidR="000547C8" w:rsidRPr="00E30BD2" w:rsidRDefault="000547C8" w:rsidP="00E30BD2">
      <w:pPr>
        <w:shd w:val="clear" w:color="auto" w:fill="FFFFFF"/>
        <w:spacing w:after="0"/>
        <w:ind w:right="518" w:firstLine="69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0BD2">
        <w:rPr>
          <w:rFonts w:ascii="Times New Roman" w:hAnsi="Times New Roman" w:cs="Times New Roman"/>
          <w:b/>
          <w:bCs/>
          <w:sz w:val="28"/>
          <w:szCs w:val="28"/>
        </w:rPr>
        <w:t>Основы безопасности жизнедеятельности</w:t>
      </w:r>
      <w:r w:rsidRPr="00E30BD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 Оценивалось время и правильность выполнения норматива по одеванию общевойскового защитного комплекта «Плащ в рукава» и противогаза.</w:t>
      </w:r>
    </w:p>
    <w:p w:rsidR="000547C8" w:rsidRDefault="000547C8" w:rsidP="00E30B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</w:p>
    <w:p w:rsidR="000547C8" w:rsidRDefault="000547C8" w:rsidP="00E30B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547C8" w:rsidRDefault="000547C8" w:rsidP="00E30B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547C8" w:rsidRPr="00E30BD2" w:rsidRDefault="000547C8" w:rsidP="00E30B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E30BD2">
        <w:rPr>
          <w:rFonts w:ascii="Times New Roman" w:hAnsi="Times New Roman" w:cs="Times New Roman"/>
          <w:b/>
          <w:bCs/>
          <w:sz w:val="28"/>
          <w:szCs w:val="28"/>
        </w:rPr>
        <w:t>Викторина «Знание основ оказания первой помощи»</w:t>
      </w:r>
    </w:p>
    <w:p w:rsidR="000547C8" w:rsidRPr="00E30BD2" w:rsidRDefault="000547C8" w:rsidP="00E30BD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Конкурс</w:t>
      </w:r>
      <w:r w:rsidRPr="00E30BD2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представлял собой индивидуальный экзамен, включающий вопросы на знание основ оказания первой помощи и задачи по их практическому применению.</w:t>
      </w:r>
    </w:p>
    <w:p w:rsidR="000547C8" w:rsidRPr="00E30BD2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30BD2">
        <w:rPr>
          <w:rFonts w:ascii="Times New Roman" w:hAnsi="Times New Roman" w:cs="Times New Roman"/>
          <w:color w:val="000000"/>
          <w:sz w:val="28"/>
          <w:szCs w:val="28"/>
        </w:rPr>
        <w:t>Победители и призеры определялись в каждом из конкурсов. А победителем районного финала стала команда МБОУ «Комсомольская сош №1» (руководители Сайфетдинов Р.М. и Даканова Т.В.), на 2-ом месте МБОУ «Комсомольская сош №3» (руководитель Климов В.П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30BD2">
        <w:rPr>
          <w:rFonts w:ascii="Times New Roman" w:hAnsi="Times New Roman" w:cs="Times New Roman"/>
          <w:color w:val="000000"/>
          <w:sz w:val="28"/>
          <w:szCs w:val="28"/>
        </w:rPr>
        <w:t>), 3-е место заняла команда МБОУ «Комсомольская сош №2» (руководитель Белов С.А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E30BD2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0547C8" w:rsidRDefault="000547C8" w:rsidP="00E30BD2">
      <w:pPr>
        <w:autoSpaceDE w:val="0"/>
        <w:autoSpaceDN w:val="0"/>
        <w:adjustRightInd w:val="0"/>
        <w:spacing w:after="0"/>
        <w:ind w:firstLine="720"/>
        <w:jc w:val="both"/>
        <w:rPr>
          <w:color w:val="000000"/>
          <w:sz w:val="24"/>
          <w:szCs w:val="24"/>
        </w:rPr>
      </w:pPr>
    </w:p>
    <w:p w:rsidR="000547C8" w:rsidRDefault="000547C8" w:rsidP="003A08F4">
      <w:pPr>
        <w:autoSpaceDE w:val="0"/>
        <w:autoSpaceDN w:val="0"/>
        <w:adjustRightInd w:val="0"/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A61070">
        <w:rPr>
          <w:noProof/>
          <w:color w:val="00000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6.5pt;height:699pt;visibility:visible">
            <v:imagedata r:id="rId4" o:title=""/>
          </v:shape>
        </w:pict>
      </w:r>
    </w:p>
    <w:p w:rsidR="000547C8" w:rsidRDefault="000547C8" w:rsidP="00E30BD2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0547C8" w:rsidRDefault="000547C8" w:rsidP="00E30BD2">
      <w:pPr>
        <w:autoSpaceDE w:val="0"/>
        <w:autoSpaceDN w:val="0"/>
        <w:adjustRightInd w:val="0"/>
        <w:jc w:val="both"/>
        <w:rPr>
          <w:noProof/>
          <w:color w:val="000000"/>
          <w:sz w:val="24"/>
          <w:szCs w:val="24"/>
        </w:rPr>
      </w:pPr>
      <w:r w:rsidRPr="00A61070">
        <w:rPr>
          <w:noProof/>
          <w:color w:val="000000"/>
          <w:sz w:val="24"/>
          <w:szCs w:val="24"/>
        </w:rPr>
        <w:pict>
          <v:shape id="_x0000_i1026" type="#_x0000_t75" style="width:460.5pt;height:307.5pt;visibility:visible">
            <v:imagedata r:id="rId5" o:title=""/>
          </v:shape>
        </w:pict>
      </w:r>
    </w:p>
    <w:p w:rsidR="000547C8" w:rsidRDefault="000547C8" w:rsidP="00E30BD2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0547C8" w:rsidRDefault="000547C8" w:rsidP="00E30BD2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61070">
        <w:rPr>
          <w:noProof/>
          <w:color w:val="000000"/>
          <w:sz w:val="24"/>
          <w:szCs w:val="24"/>
        </w:rPr>
        <w:pict>
          <v:shape id="_x0000_i1027" type="#_x0000_t75" style="width:460.5pt;height:307.5pt;visibility:visible">
            <v:imagedata r:id="rId6" o:title=""/>
          </v:shape>
        </w:pict>
      </w:r>
    </w:p>
    <w:p w:rsidR="000547C8" w:rsidRDefault="000547C8">
      <w:r w:rsidRPr="00D112D3">
        <w:rPr>
          <w:noProof/>
        </w:rPr>
        <w:pict>
          <v:shape id="_x0000_i1028" type="#_x0000_t75" style="width:466.5pt;height:699pt;visibility:visible">
            <v:imagedata r:id="rId7" o:title=""/>
          </v:shape>
        </w:pict>
      </w:r>
    </w:p>
    <w:sectPr w:rsidR="000547C8" w:rsidSect="00E30BD2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08F4"/>
    <w:rsid w:val="000547C8"/>
    <w:rsid w:val="00077277"/>
    <w:rsid w:val="00086A3A"/>
    <w:rsid w:val="002B3AA1"/>
    <w:rsid w:val="00321E59"/>
    <w:rsid w:val="003A08F4"/>
    <w:rsid w:val="00404D18"/>
    <w:rsid w:val="0041285F"/>
    <w:rsid w:val="00436925"/>
    <w:rsid w:val="004A5B56"/>
    <w:rsid w:val="00560EC7"/>
    <w:rsid w:val="00617F33"/>
    <w:rsid w:val="00676745"/>
    <w:rsid w:val="00795697"/>
    <w:rsid w:val="008339D9"/>
    <w:rsid w:val="00884F9F"/>
    <w:rsid w:val="00891869"/>
    <w:rsid w:val="00922988"/>
    <w:rsid w:val="00A04282"/>
    <w:rsid w:val="00A61070"/>
    <w:rsid w:val="00C95D4F"/>
    <w:rsid w:val="00D112D3"/>
    <w:rsid w:val="00D91358"/>
    <w:rsid w:val="00E12900"/>
    <w:rsid w:val="00E30BD2"/>
    <w:rsid w:val="00E32FA5"/>
    <w:rsid w:val="00EE60DB"/>
    <w:rsid w:val="00F27F2E"/>
    <w:rsid w:val="00FE4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FA5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91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13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5</Pages>
  <Words>333</Words>
  <Characters>1899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2018-05-14T08:45:00Z</dcterms:created>
  <dcterms:modified xsi:type="dcterms:W3CDTF">2018-05-21T08:35:00Z</dcterms:modified>
</cp:coreProperties>
</file>