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F63" w:rsidRDefault="00826F63" w:rsidP="002C1B4D">
      <w:pPr>
        <w:spacing w:after="0"/>
        <w:jc w:val="right"/>
      </w:pPr>
      <w:bookmarkStart w:id="0" w:name="_GoBack"/>
      <w:bookmarkEnd w:id="0"/>
    </w:p>
    <w:p w:rsidR="00826F63" w:rsidRDefault="00826F63" w:rsidP="002C1B4D">
      <w:pPr>
        <w:spacing w:after="0"/>
        <w:jc w:val="right"/>
      </w:pPr>
    </w:p>
    <w:p w:rsidR="00826F63" w:rsidRDefault="00826F63" w:rsidP="009D22F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826F63" w:rsidRDefault="00826F63" w:rsidP="009D22F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Чамзинский муниципальный район</w:t>
      </w:r>
    </w:p>
    <w:p w:rsidR="00826F63" w:rsidRDefault="00826F63" w:rsidP="009D22F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Отрадненского сельского поселения</w:t>
      </w:r>
    </w:p>
    <w:p w:rsidR="00826F63" w:rsidRDefault="00826F63" w:rsidP="00260B76">
      <w:pPr>
        <w:jc w:val="center"/>
        <w:rPr>
          <w:sz w:val="28"/>
          <w:szCs w:val="28"/>
        </w:rPr>
      </w:pPr>
    </w:p>
    <w:p w:rsidR="00826F63" w:rsidRDefault="00826F63" w:rsidP="00260B7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826F63" w:rsidRDefault="00826F63" w:rsidP="00260B76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XII</w:t>
      </w:r>
      <w:r>
        <w:rPr>
          <w:sz w:val="28"/>
          <w:szCs w:val="28"/>
        </w:rPr>
        <w:t>- очередной сессии)</w:t>
      </w:r>
    </w:p>
    <w:p w:rsidR="00826F63" w:rsidRPr="007E015B" w:rsidRDefault="00826F63" w:rsidP="007E015B">
      <w:pPr>
        <w:rPr>
          <w:sz w:val="28"/>
          <w:szCs w:val="28"/>
        </w:rPr>
      </w:pPr>
      <w:r>
        <w:rPr>
          <w:sz w:val="28"/>
          <w:szCs w:val="28"/>
        </w:rPr>
        <w:t>04</w:t>
      </w:r>
      <w:r w:rsidRPr="007E015B">
        <w:rPr>
          <w:sz w:val="28"/>
          <w:szCs w:val="28"/>
        </w:rPr>
        <w:t>.08.2017г.</w:t>
      </w:r>
      <w:r w:rsidRPr="007E015B">
        <w:rPr>
          <w:sz w:val="28"/>
          <w:szCs w:val="28"/>
        </w:rPr>
        <w:tab/>
      </w:r>
      <w:r w:rsidRPr="007E015B">
        <w:rPr>
          <w:sz w:val="28"/>
          <w:szCs w:val="28"/>
        </w:rPr>
        <w:tab/>
      </w:r>
      <w:r w:rsidRPr="007E015B">
        <w:rPr>
          <w:sz w:val="28"/>
          <w:szCs w:val="28"/>
        </w:rPr>
        <w:tab/>
      </w:r>
      <w:r w:rsidRPr="007E015B">
        <w:rPr>
          <w:sz w:val="28"/>
          <w:szCs w:val="28"/>
        </w:rPr>
        <w:tab/>
        <w:t xml:space="preserve">          </w:t>
      </w:r>
      <w:r w:rsidRPr="007E015B">
        <w:rPr>
          <w:sz w:val="28"/>
          <w:szCs w:val="28"/>
        </w:rPr>
        <w:tab/>
      </w:r>
      <w:r w:rsidRPr="007E015B">
        <w:rPr>
          <w:sz w:val="28"/>
          <w:szCs w:val="28"/>
        </w:rPr>
        <w:tab/>
      </w:r>
      <w:r w:rsidRPr="007E015B">
        <w:rPr>
          <w:sz w:val="28"/>
          <w:szCs w:val="28"/>
        </w:rPr>
        <w:tab/>
        <w:t xml:space="preserve">                    №48</w:t>
      </w:r>
    </w:p>
    <w:p w:rsidR="00826F63" w:rsidRDefault="00826F63" w:rsidP="00260B76">
      <w:pPr>
        <w:jc w:val="center"/>
        <w:rPr>
          <w:sz w:val="28"/>
          <w:szCs w:val="28"/>
        </w:rPr>
      </w:pPr>
      <w:r>
        <w:rPr>
          <w:sz w:val="28"/>
          <w:szCs w:val="28"/>
        </w:rPr>
        <w:t>с. Отрадное</w:t>
      </w:r>
    </w:p>
    <w:p w:rsidR="00826F63" w:rsidRDefault="00826F63" w:rsidP="00260B76">
      <w:pPr>
        <w:jc w:val="center"/>
        <w:rPr>
          <w:b/>
          <w:bCs/>
          <w:sz w:val="28"/>
          <w:szCs w:val="28"/>
        </w:rPr>
      </w:pPr>
    </w:p>
    <w:p w:rsidR="00826F63" w:rsidRPr="002E6E86" w:rsidRDefault="00826F63" w:rsidP="00B55E98">
      <w:pPr>
        <w:spacing w:after="0"/>
        <w:jc w:val="center"/>
        <w:rPr>
          <w:b/>
          <w:bCs/>
          <w:sz w:val="28"/>
          <w:szCs w:val="28"/>
        </w:rPr>
      </w:pPr>
      <w:r w:rsidRPr="002E6E86">
        <w:rPr>
          <w:b/>
          <w:bCs/>
          <w:sz w:val="28"/>
          <w:szCs w:val="28"/>
        </w:rPr>
        <w:t>Об утверждении положения (модельное) о порядке получения муниципальными служащими Отрадненского сельского поселения Чамзинского муниципального района в Республике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826F63" w:rsidRPr="002E6E86" w:rsidRDefault="00826F63" w:rsidP="002E6E86">
      <w:pPr>
        <w:shd w:val="clear" w:color="auto" w:fill="FFFFFF"/>
        <w:spacing w:after="0" w:line="240" w:lineRule="auto"/>
        <w:jc w:val="both"/>
        <w:rPr>
          <w:b/>
          <w:bCs/>
          <w:sz w:val="28"/>
          <w:szCs w:val="28"/>
        </w:rPr>
      </w:pPr>
    </w:p>
    <w:p w:rsidR="00826F63" w:rsidRDefault="00826F63" w:rsidP="000974AF">
      <w:pPr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целях </w:t>
      </w:r>
      <w:r>
        <w:rPr>
          <w:sz w:val="28"/>
          <w:szCs w:val="28"/>
        </w:rPr>
        <w:t>определения порядка получения муниципальными служащими разрешения представителя нанимателя (работодателя) на участие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управления, руководствуясь  пунктом 3 части 1 статьи 14 Федерального закона от 02.03.2007г. № 25-ФЗ «О муниципальной службе в Российской Федерации»</w:t>
      </w:r>
    </w:p>
    <w:p w:rsidR="00826F63" w:rsidRDefault="00826F63" w:rsidP="00260B76">
      <w:pPr>
        <w:pStyle w:val="NormalWeb"/>
        <w:ind w:firstLine="70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 Отрадненского  сельского поселения РЕШИЛ:</w:t>
      </w:r>
    </w:p>
    <w:p w:rsidR="00826F63" w:rsidRPr="00260B76" w:rsidRDefault="00826F63" w:rsidP="00260B7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</w:t>
      </w:r>
      <w:r w:rsidRPr="00260B76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>положение</w:t>
      </w:r>
      <w:r w:rsidRPr="00260B76">
        <w:rPr>
          <w:sz w:val="28"/>
          <w:szCs w:val="28"/>
        </w:rPr>
        <w:t xml:space="preserve"> (модельное) о порядке получения муниципальными служащими </w:t>
      </w:r>
      <w:r>
        <w:rPr>
          <w:sz w:val="28"/>
          <w:szCs w:val="28"/>
        </w:rPr>
        <w:t>Отрадненского сельского</w:t>
      </w:r>
      <w:r w:rsidRPr="00260B76">
        <w:rPr>
          <w:sz w:val="28"/>
          <w:szCs w:val="28"/>
        </w:rPr>
        <w:t xml:space="preserve"> поселения Чамзинского муниципального района в Республике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826F63" w:rsidRDefault="00826F63" w:rsidP="00260B7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официального опубликования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в информационном бюллетене  Отрадненского сельского поселения.</w:t>
      </w:r>
    </w:p>
    <w:p w:rsidR="00826F63" w:rsidRDefault="00826F63" w:rsidP="00260B76"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Глава                                                                                                              Отрадненского сельского поселения                             В.В.Кудрявкина</w:t>
      </w:r>
    </w:p>
    <w:p w:rsidR="00826F63" w:rsidRDefault="00826F63" w:rsidP="007E015B">
      <w:pPr>
        <w:spacing w:after="0" w:line="240" w:lineRule="auto"/>
        <w:jc w:val="right"/>
      </w:pPr>
    </w:p>
    <w:p w:rsidR="00826F63" w:rsidRPr="00EB2CF3" w:rsidRDefault="00826F63" w:rsidP="007E015B">
      <w:pPr>
        <w:spacing w:after="0" w:line="240" w:lineRule="auto"/>
        <w:jc w:val="right"/>
      </w:pPr>
      <w:r w:rsidRPr="00EB2CF3">
        <w:t>УТВЕРЖДЕНО</w:t>
      </w:r>
    </w:p>
    <w:p w:rsidR="00826F63" w:rsidRPr="00EB2CF3" w:rsidRDefault="00826F63" w:rsidP="007E015B">
      <w:pPr>
        <w:spacing w:after="0" w:line="240" w:lineRule="auto"/>
        <w:jc w:val="right"/>
      </w:pPr>
      <w:r w:rsidRPr="00EB2CF3">
        <w:t>решением Совета депутатов</w:t>
      </w:r>
    </w:p>
    <w:p w:rsidR="00826F63" w:rsidRPr="007E015B" w:rsidRDefault="00826F63" w:rsidP="007E015B">
      <w:pPr>
        <w:spacing w:after="0" w:line="240" w:lineRule="auto"/>
        <w:jc w:val="right"/>
      </w:pPr>
      <w:r w:rsidRPr="007E015B">
        <w:t>Отрадненского сельского поселения</w:t>
      </w:r>
    </w:p>
    <w:p w:rsidR="00826F63" w:rsidRDefault="00826F63" w:rsidP="007E015B">
      <w:pPr>
        <w:spacing w:after="0" w:line="240" w:lineRule="auto"/>
        <w:jc w:val="right"/>
        <w:rPr>
          <w:sz w:val="22"/>
          <w:szCs w:val="22"/>
        </w:rPr>
      </w:pPr>
      <w:r>
        <w:rPr>
          <w:sz w:val="22"/>
          <w:szCs w:val="22"/>
        </w:rPr>
        <w:t>Чамзинского муниципального района</w:t>
      </w:r>
    </w:p>
    <w:p w:rsidR="00826F63" w:rsidRDefault="00826F63" w:rsidP="007E015B">
      <w:pPr>
        <w:spacing w:after="0" w:line="240" w:lineRule="auto"/>
        <w:jc w:val="right"/>
        <w:rPr>
          <w:sz w:val="22"/>
          <w:szCs w:val="22"/>
        </w:rPr>
      </w:pPr>
      <w:r>
        <w:rPr>
          <w:sz w:val="22"/>
          <w:szCs w:val="22"/>
        </w:rPr>
        <w:t>от 04.08.2017г. 2017г.№48</w:t>
      </w:r>
    </w:p>
    <w:p w:rsidR="00826F63" w:rsidRDefault="00826F63" w:rsidP="002C1B4D">
      <w:pPr>
        <w:spacing w:after="0"/>
        <w:jc w:val="right"/>
        <w:rPr>
          <w:sz w:val="22"/>
          <w:szCs w:val="22"/>
        </w:rPr>
      </w:pPr>
    </w:p>
    <w:p w:rsidR="00826F63" w:rsidRDefault="00826F63" w:rsidP="002C1B4D">
      <w:pPr>
        <w:spacing w:after="0"/>
        <w:jc w:val="right"/>
        <w:rPr>
          <w:sz w:val="22"/>
          <w:szCs w:val="22"/>
        </w:rPr>
      </w:pPr>
    </w:p>
    <w:p w:rsidR="00826F63" w:rsidRPr="003E3986" w:rsidRDefault="00826F63" w:rsidP="00EB2CF3">
      <w:pPr>
        <w:spacing w:after="0"/>
        <w:jc w:val="center"/>
        <w:rPr>
          <w:b/>
          <w:bCs/>
          <w:sz w:val="22"/>
          <w:szCs w:val="22"/>
        </w:rPr>
      </w:pPr>
      <w:r w:rsidRPr="003E3986">
        <w:rPr>
          <w:b/>
          <w:bCs/>
          <w:sz w:val="22"/>
          <w:szCs w:val="22"/>
        </w:rPr>
        <w:t>ПОЛОЖЕНИЕ (МОДЕЛЬНОЕ) О ПОРЯДКЕ ПОЛУЧЕНИЯ МУНИЦИПАЛЬНЫМИ СЛУЖАЩИМИ ОТРАДНЕНСКОГО СЕЛЬСКОГО ПОСЕЛЕНИЯ ЧАМЗИНСКОГО МУНИЦИПАЛЬНОГО РАЙОНА В РЕСПУБЛИКЕ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826F63" w:rsidRDefault="00826F63" w:rsidP="00EB2CF3">
      <w:pPr>
        <w:spacing w:after="0"/>
        <w:jc w:val="center"/>
        <w:rPr>
          <w:sz w:val="22"/>
          <w:szCs w:val="22"/>
        </w:rPr>
      </w:pPr>
    </w:p>
    <w:p w:rsidR="00826F63" w:rsidRPr="001A572A" w:rsidRDefault="00826F63" w:rsidP="008613B6">
      <w:pPr>
        <w:spacing w:after="0"/>
        <w:ind w:firstLine="708"/>
        <w:jc w:val="both"/>
        <w:rPr>
          <w:sz w:val="28"/>
          <w:szCs w:val="28"/>
        </w:rPr>
      </w:pPr>
      <w:r w:rsidRPr="001A572A">
        <w:rPr>
          <w:sz w:val="28"/>
          <w:szCs w:val="28"/>
        </w:rPr>
        <w:t>1. Настоящее Положение в соответствии с пунктом 3 части 1 статьи 14 Федерального закона от 02.03.2007г. № 25-ФЗ «О муниципальной службе в Российской Федерации» определяет порядок получения муниципальными служащими разрешения представителя нанимателя (работодателя) на участие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управления.</w:t>
      </w:r>
    </w:p>
    <w:p w:rsidR="00826F63" w:rsidRPr="001A572A" w:rsidRDefault="00826F63" w:rsidP="008613B6">
      <w:pPr>
        <w:spacing w:after="0"/>
        <w:ind w:firstLine="708"/>
        <w:jc w:val="both"/>
        <w:rPr>
          <w:sz w:val="28"/>
          <w:szCs w:val="28"/>
        </w:rPr>
      </w:pPr>
      <w:r w:rsidRPr="001A572A">
        <w:rPr>
          <w:sz w:val="28"/>
          <w:szCs w:val="28"/>
        </w:rPr>
        <w:t>2. К некоммерческим организациям для целей настоящего Положения относятся общественные организации (кроме политической партии): жилищные, жилищно-строительные, гаражные кооперативы, садоводческие, огороднические и дачные потребительские кооперативы, товарищества собственников недвижимости.</w:t>
      </w:r>
    </w:p>
    <w:p w:rsidR="00826F63" w:rsidRPr="001A572A" w:rsidRDefault="00826F63" w:rsidP="008613B6">
      <w:pPr>
        <w:spacing w:after="0"/>
        <w:ind w:firstLine="708"/>
        <w:jc w:val="both"/>
        <w:rPr>
          <w:sz w:val="28"/>
          <w:szCs w:val="28"/>
        </w:rPr>
      </w:pPr>
      <w:r w:rsidRPr="001A572A">
        <w:rPr>
          <w:sz w:val="28"/>
          <w:szCs w:val="28"/>
        </w:rPr>
        <w:t>3. Участие муниципального служащего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 не должно приводить к конфликту интересов или возможности возникновения конфликта интересов при исполнении служебных обязанностей.</w:t>
      </w:r>
    </w:p>
    <w:p w:rsidR="00826F63" w:rsidRPr="001A572A" w:rsidRDefault="00826F63" w:rsidP="008613B6">
      <w:pPr>
        <w:spacing w:after="0"/>
        <w:ind w:firstLine="708"/>
        <w:jc w:val="both"/>
        <w:rPr>
          <w:sz w:val="28"/>
          <w:szCs w:val="28"/>
        </w:rPr>
      </w:pPr>
      <w:r w:rsidRPr="001A572A">
        <w:rPr>
          <w:sz w:val="28"/>
          <w:szCs w:val="28"/>
        </w:rPr>
        <w:t>4. Заявление о разрешении на участие на безвозмездной основе в управлении некоммерческой организацией в качестве единоличного исполнительного органа или вхождение в состав ее коллегиального органа управления (далее – заявление) представляется муниципальными служащими представителю нанимателю) не позднее чем за двадцать рабочих дней до начала выполнения данной деятельности.</w:t>
      </w:r>
    </w:p>
    <w:p w:rsidR="00826F63" w:rsidRPr="001A572A" w:rsidRDefault="00826F63" w:rsidP="008613B6">
      <w:pPr>
        <w:spacing w:after="0"/>
        <w:ind w:firstLine="708"/>
        <w:jc w:val="both"/>
        <w:rPr>
          <w:sz w:val="28"/>
          <w:szCs w:val="28"/>
        </w:rPr>
      </w:pPr>
      <w:r w:rsidRPr="001A572A">
        <w:rPr>
          <w:sz w:val="28"/>
          <w:szCs w:val="28"/>
        </w:rPr>
        <w:t>5. Заявление составляется в письменном виде по форме согласно приложению 1 к настоящему Положению.</w:t>
      </w:r>
    </w:p>
    <w:p w:rsidR="00826F63" w:rsidRPr="001A572A" w:rsidRDefault="00826F63" w:rsidP="008613B6">
      <w:pPr>
        <w:spacing w:after="0"/>
        <w:ind w:firstLine="708"/>
        <w:jc w:val="both"/>
        <w:rPr>
          <w:sz w:val="28"/>
          <w:szCs w:val="28"/>
        </w:rPr>
      </w:pPr>
      <w:r w:rsidRPr="001A572A">
        <w:rPr>
          <w:sz w:val="28"/>
          <w:szCs w:val="28"/>
        </w:rPr>
        <w:t>6. Уполномоченное представителем нанимателем (работодателем) подразделение (должностное лицо) (далее – уполномоченное подразделение) осуществляет предварительное рассмотрение заявления на предмет возможности возникновения конфликта интересов и подготовку мотивированного заключения на него.</w:t>
      </w:r>
    </w:p>
    <w:p w:rsidR="00826F63" w:rsidRPr="001A572A" w:rsidRDefault="00826F63" w:rsidP="008613B6">
      <w:pPr>
        <w:spacing w:after="0"/>
        <w:ind w:firstLine="708"/>
        <w:jc w:val="both"/>
        <w:rPr>
          <w:sz w:val="28"/>
          <w:szCs w:val="28"/>
        </w:rPr>
      </w:pPr>
      <w:r w:rsidRPr="001A572A">
        <w:rPr>
          <w:sz w:val="28"/>
          <w:szCs w:val="28"/>
        </w:rPr>
        <w:t>7. Заявление и мотивированное заключение на него в течении семи рабочих дней со дня поступления направляется уполномоченным подразделением представителю нанимателя (работодателю).</w:t>
      </w:r>
    </w:p>
    <w:p w:rsidR="00826F63" w:rsidRPr="001A572A" w:rsidRDefault="00826F63" w:rsidP="00B667E5">
      <w:pPr>
        <w:spacing w:after="0"/>
        <w:ind w:firstLine="708"/>
        <w:jc w:val="both"/>
        <w:rPr>
          <w:sz w:val="28"/>
          <w:szCs w:val="28"/>
        </w:rPr>
      </w:pPr>
      <w:r w:rsidRPr="001A572A">
        <w:rPr>
          <w:sz w:val="28"/>
          <w:szCs w:val="28"/>
        </w:rPr>
        <w:t>8. По результатам рассмотрения заявления и мотивированного заключения на него представитель нанимателя (работодатель) в течении семи рабочих дней выносит одно из следующих решений:</w:t>
      </w:r>
    </w:p>
    <w:p w:rsidR="00826F63" w:rsidRPr="001A572A" w:rsidRDefault="00826F63" w:rsidP="00B667E5">
      <w:pPr>
        <w:spacing w:after="0"/>
        <w:ind w:firstLine="708"/>
        <w:jc w:val="both"/>
        <w:rPr>
          <w:sz w:val="28"/>
          <w:szCs w:val="28"/>
        </w:rPr>
      </w:pPr>
      <w:r w:rsidRPr="001A572A">
        <w:rPr>
          <w:sz w:val="28"/>
          <w:szCs w:val="28"/>
        </w:rPr>
        <w:t>а) разрешить муниципальному служащему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управления;</w:t>
      </w:r>
    </w:p>
    <w:p w:rsidR="00826F63" w:rsidRPr="001A572A" w:rsidRDefault="00826F63" w:rsidP="00B667E5">
      <w:pPr>
        <w:spacing w:after="0"/>
        <w:ind w:firstLine="708"/>
        <w:jc w:val="both"/>
        <w:rPr>
          <w:sz w:val="28"/>
          <w:szCs w:val="28"/>
        </w:rPr>
      </w:pPr>
      <w:r w:rsidRPr="001A572A">
        <w:rPr>
          <w:sz w:val="28"/>
          <w:szCs w:val="28"/>
        </w:rPr>
        <w:t>б) отказать муниципальному служащему в участии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управления.</w:t>
      </w:r>
    </w:p>
    <w:p w:rsidR="00826F63" w:rsidRPr="001A572A" w:rsidRDefault="00826F63" w:rsidP="00B667E5">
      <w:pPr>
        <w:spacing w:after="0"/>
        <w:ind w:firstLine="708"/>
        <w:jc w:val="both"/>
        <w:rPr>
          <w:sz w:val="28"/>
          <w:szCs w:val="28"/>
        </w:rPr>
      </w:pPr>
      <w:r w:rsidRPr="001A572A">
        <w:rPr>
          <w:sz w:val="28"/>
          <w:szCs w:val="28"/>
        </w:rPr>
        <w:t>9. Уполномоченное подразделение в течении трех рабочих дней со дня принятия представителем нанимателя (работодателем) решения по результатам рассмотрения заявления и мотивированного заключения на него уведомляет муниципального служащего о принятом решении.</w:t>
      </w:r>
    </w:p>
    <w:p w:rsidR="00826F63" w:rsidRPr="001A572A" w:rsidRDefault="00826F63" w:rsidP="00B667E5">
      <w:pPr>
        <w:spacing w:after="0"/>
        <w:ind w:firstLine="708"/>
        <w:jc w:val="both"/>
        <w:rPr>
          <w:sz w:val="28"/>
          <w:szCs w:val="28"/>
        </w:rPr>
      </w:pPr>
      <w:r w:rsidRPr="001A572A">
        <w:rPr>
          <w:sz w:val="28"/>
          <w:szCs w:val="28"/>
        </w:rPr>
        <w:t>10. Заявление, мотивированного заключение на него и иные материалы, связанные с рассмотрением заявления (при их наличии), приобщаются к личному делу муниципального служащего.</w:t>
      </w:r>
    </w:p>
    <w:p w:rsidR="00826F63" w:rsidRPr="001A572A" w:rsidRDefault="00826F63" w:rsidP="00B667E5">
      <w:pPr>
        <w:spacing w:after="0"/>
        <w:ind w:firstLine="708"/>
        <w:jc w:val="both"/>
        <w:rPr>
          <w:sz w:val="28"/>
          <w:szCs w:val="28"/>
        </w:rPr>
      </w:pPr>
      <w:r w:rsidRPr="001A572A">
        <w:rPr>
          <w:sz w:val="28"/>
          <w:szCs w:val="28"/>
        </w:rPr>
        <w:t>11. Муниципальные служащие ежегодно, не позднее 20 января года, следующего за отчетным, представляют представителю нанимателя (работодателю) отчет о своей деятельности в органах управления некоммерческой организации за предыдущий год по форме согласно приложению 2 к настоящему Положению.</w:t>
      </w:r>
    </w:p>
    <w:p w:rsidR="00826F63" w:rsidRPr="001A572A" w:rsidRDefault="00826F63" w:rsidP="00B667E5">
      <w:pPr>
        <w:spacing w:after="0"/>
        <w:ind w:firstLine="708"/>
        <w:jc w:val="both"/>
        <w:rPr>
          <w:sz w:val="28"/>
          <w:szCs w:val="28"/>
        </w:rPr>
      </w:pPr>
    </w:p>
    <w:p w:rsidR="00826F63" w:rsidRPr="001A572A" w:rsidRDefault="00826F63" w:rsidP="00303CD1">
      <w:pPr>
        <w:spacing w:after="0"/>
        <w:ind w:firstLine="708"/>
        <w:jc w:val="right"/>
        <w:rPr>
          <w:sz w:val="28"/>
          <w:szCs w:val="28"/>
        </w:rPr>
      </w:pPr>
    </w:p>
    <w:p w:rsidR="00826F63" w:rsidRPr="001A572A" w:rsidRDefault="00826F63" w:rsidP="00303CD1">
      <w:pPr>
        <w:spacing w:after="0"/>
        <w:ind w:firstLine="708"/>
        <w:jc w:val="right"/>
        <w:rPr>
          <w:sz w:val="28"/>
          <w:szCs w:val="28"/>
        </w:rPr>
      </w:pPr>
    </w:p>
    <w:p w:rsidR="00826F63" w:rsidRPr="001A572A" w:rsidRDefault="00826F63" w:rsidP="00303CD1">
      <w:pPr>
        <w:spacing w:after="0"/>
        <w:ind w:firstLine="708"/>
        <w:jc w:val="right"/>
        <w:rPr>
          <w:sz w:val="28"/>
          <w:szCs w:val="28"/>
        </w:rPr>
      </w:pPr>
    </w:p>
    <w:p w:rsidR="00826F63" w:rsidRPr="001A572A" w:rsidRDefault="00826F63" w:rsidP="00303CD1">
      <w:pPr>
        <w:spacing w:after="0"/>
        <w:ind w:firstLine="708"/>
        <w:jc w:val="right"/>
        <w:rPr>
          <w:sz w:val="28"/>
          <w:szCs w:val="28"/>
        </w:rPr>
      </w:pPr>
    </w:p>
    <w:p w:rsidR="00826F63" w:rsidRPr="001A572A" w:rsidRDefault="00826F63" w:rsidP="00303CD1">
      <w:pPr>
        <w:spacing w:after="0"/>
        <w:ind w:firstLine="708"/>
        <w:jc w:val="right"/>
        <w:rPr>
          <w:sz w:val="28"/>
          <w:szCs w:val="28"/>
        </w:rPr>
      </w:pPr>
    </w:p>
    <w:p w:rsidR="00826F63" w:rsidRPr="001A572A" w:rsidRDefault="00826F63" w:rsidP="00303CD1">
      <w:pPr>
        <w:spacing w:after="0"/>
        <w:ind w:firstLine="708"/>
        <w:jc w:val="right"/>
        <w:rPr>
          <w:sz w:val="28"/>
          <w:szCs w:val="28"/>
        </w:rPr>
      </w:pPr>
    </w:p>
    <w:p w:rsidR="00826F63" w:rsidRDefault="00826F63" w:rsidP="00303CD1">
      <w:pPr>
        <w:spacing w:after="0"/>
        <w:ind w:firstLine="708"/>
        <w:jc w:val="right"/>
        <w:rPr>
          <w:sz w:val="22"/>
          <w:szCs w:val="22"/>
        </w:rPr>
      </w:pPr>
    </w:p>
    <w:p w:rsidR="00826F63" w:rsidRDefault="00826F63" w:rsidP="00303CD1">
      <w:pPr>
        <w:spacing w:after="0"/>
        <w:ind w:firstLine="708"/>
        <w:jc w:val="right"/>
        <w:rPr>
          <w:sz w:val="22"/>
          <w:szCs w:val="22"/>
        </w:rPr>
      </w:pPr>
    </w:p>
    <w:p w:rsidR="00826F63" w:rsidRDefault="00826F63" w:rsidP="00303CD1">
      <w:pPr>
        <w:spacing w:after="0"/>
        <w:ind w:firstLine="708"/>
        <w:jc w:val="right"/>
        <w:rPr>
          <w:sz w:val="22"/>
          <w:szCs w:val="22"/>
        </w:rPr>
      </w:pPr>
    </w:p>
    <w:p w:rsidR="00826F63" w:rsidRDefault="00826F63" w:rsidP="00303CD1">
      <w:pPr>
        <w:spacing w:after="0"/>
        <w:ind w:firstLine="708"/>
        <w:jc w:val="right"/>
        <w:rPr>
          <w:sz w:val="22"/>
          <w:szCs w:val="22"/>
        </w:rPr>
      </w:pPr>
    </w:p>
    <w:p w:rsidR="00826F63" w:rsidRDefault="00826F63" w:rsidP="00303CD1">
      <w:pPr>
        <w:spacing w:after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1</w:t>
      </w:r>
    </w:p>
    <w:p w:rsidR="00826F63" w:rsidRDefault="00826F63" w:rsidP="00303CD1">
      <w:pPr>
        <w:spacing w:after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 Положению о порядке </w:t>
      </w:r>
    </w:p>
    <w:p w:rsidR="00826F63" w:rsidRDefault="00826F63" w:rsidP="00303CD1">
      <w:pPr>
        <w:spacing w:after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получения муниципальными служащими </w:t>
      </w:r>
    </w:p>
    <w:p w:rsidR="00826F63" w:rsidRDefault="00826F63" w:rsidP="00303CD1">
      <w:pPr>
        <w:spacing w:after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Отрадненского сельского поселения </w:t>
      </w:r>
    </w:p>
    <w:p w:rsidR="00826F63" w:rsidRDefault="00826F63" w:rsidP="00303CD1">
      <w:pPr>
        <w:spacing w:after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Чамзинского муниципального района </w:t>
      </w:r>
    </w:p>
    <w:p w:rsidR="00826F63" w:rsidRDefault="00826F63" w:rsidP="00303CD1">
      <w:pPr>
        <w:spacing w:after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в Республике Мордовия разрешения </w:t>
      </w:r>
    </w:p>
    <w:p w:rsidR="00826F63" w:rsidRDefault="00826F63" w:rsidP="00303CD1">
      <w:pPr>
        <w:spacing w:after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представителя нанимателя (работодателя) </w:t>
      </w:r>
    </w:p>
    <w:p w:rsidR="00826F63" w:rsidRDefault="00826F63" w:rsidP="00303CD1">
      <w:pPr>
        <w:spacing w:after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на участие на безвозмездной основе в </w:t>
      </w:r>
    </w:p>
    <w:p w:rsidR="00826F63" w:rsidRDefault="00826F63" w:rsidP="00303CD1">
      <w:pPr>
        <w:spacing w:after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>управлении некоммерческими организациями</w:t>
      </w:r>
    </w:p>
    <w:p w:rsidR="00826F63" w:rsidRDefault="00826F63" w:rsidP="00EB2CF3">
      <w:pPr>
        <w:spacing w:after="0"/>
        <w:jc w:val="center"/>
        <w:rPr>
          <w:sz w:val="22"/>
          <w:szCs w:val="22"/>
        </w:rPr>
      </w:pPr>
    </w:p>
    <w:p w:rsidR="00826F63" w:rsidRDefault="00826F63" w:rsidP="00EB2CF3">
      <w:pPr>
        <w:spacing w:after="0"/>
        <w:jc w:val="center"/>
        <w:rPr>
          <w:sz w:val="22"/>
          <w:szCs w:val="22"/>
        </w:rPr>
      </w:pPr>
    </w:p>
    <w:p w:rsidR="00826F63" w:rsidRDefault="00826F63" w:rsidP="00303CD1">
      <w:pPr>
        <w:spacing w:after="0"/>
        <w:jc w:val="right"/>
        <w:rPr>
          <w:sz w:val="22"/>
          <w:szCs w:val="22"/>
        </w:rPr>
      </w:pPr>
      <w:r>
        <w:rPr>
          <w:sz w:val="22"/>
          <w:szCs w:val="22"/>
        </w:rPr>
        <w:t>Главе ________________ поселения</w:t>
      </w:r>
    </w:p>
    <w:p w:rsidR="00826F63" w:rsidRDefault="00826F63" w:rsidP="00303CD1">
      <w:pPr>
        <w:spacing w:after="0"/>
        <w:jc w:val="right"/>
        <w:rPr>
          <w:sz w:val="22"/>
          <w:szCs w:val="22"/>
        </w:rPr>
      </w:pPr>
      <w:r>
        <w:rPr>
          <w:sz w:val="22"/>
          <w:szCs w:val="22"/>
        </w:rPr>
        <w:t>от ____________________________</w:t>
      </w:r>
    </w:p>
    <w:p w:rsidR="00826F63" w:rsidRDefault="00826F63" w:rsidP="00557D82">
      <w:pPr>
        <w:spacing w:after="0"/>
        <w:jc w:val="right"/>
        <w:rPr>
          <w:sz w:val="20"/>
          <w:szCs w:val="20"/>
        </w:rPr>
      </w:pPr>
      <w:r w:rsidRPr="00303CD1">
        <w:rPr>
          <w:sz w:val="20"/>
          <w:szCs w:val="20"/>
        </w:rPr>
        <w:t>(наименование должности)</w:t>
      </w:r>
    </w:p>
    <w:p w:rsidR="00826F63" w:rsidRDefault="00826F63" w:rsidP="00557D82">
      <w:pPr>
        <w:spacing w:after="0"/>
        <w:jc w:val="right"/>
        <w:rPr>
          <w:sz w:val="20"/>
          <w:szCs w:val="20"/>
        </w:rPr>
      </w:pPr>
      <w:r>
        <w:rPr>
          <w:sz w:val="20"/>
          <w:szCs w:val="20"/>
        </w:rPr>
        <w:t>_________________________________</w:t>
      </w:r>
    </w:p>
    <w:p w:rsidR="00826F63" w:rsidRDefault="00826F63" w:rsidP="00557D82">
      <w:pPr>
        <w:spacing w:after="0"/>
        <w:jc w:val="right"/>
        <w:rPr>
          <w:sz w:val="20"/>
          <w:szCs w:val="20"/>
        </w:rPr>
      </w:pPr>
      <w:r>
        <w:rPr>
          <w:sz w:val="20"/>
          <w:szCs w:val="20"/>
        </w:rPr>
        <w:t>(фамилия, имя, отчество)</w:t>
      </w:r>
    </w:p>
    <w:p w:rsidR="00826F63" w:rsidRDefault="00826F63" w:rsidP="00557D82">
      <w:pPr>
        <w:spacing w:after="0"/>
        <w:jc w:val="right"/>
        <w:rPr>
          <w:sz w:val="20"/>
          <w:szCs w:val="20"/>
        </w:rPr>
      </w:pPr>
      <w:r>
        <w:rPr>
          <w:sz w:val="20"/>
          <w:szCs w:val="20"/>
        </w:rPr>
        <w:t>_________________________________</w:t>
      </w:r>
    </w:p>
    <w:p w:rsidR="00826F63" w:rsidRDefault="00826F63" w:rsidP="00557D82">
      <w:pPr>
        <w:spacing w:after="0"/>
        <w:jc w:val="right"/>
        <w:rPr>
          <w:sz w:val="20"/>
          <w:szCs w:val="20"/>
        </w:rPr>
      </w:pPr>
    </w:p>
    <w:p w:rsidR="00826F63" w:rsidRDefault="00826F63" w:rsidP="00557D82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>ЗАЯВЛЕНИЕ</w:t>
      </w:r>
    </w:p>
    <w:p w:rsidR="00826F63" w:rsidRDefault="00826F63" w:rsidP="00557D82">
      <w:pPr>
        <w:spacing w:after="0"/>
        <w:jc w:val="center"/>
      </w:pPr>
      <w:r w:rsidRPr="00557D82">
        <w:t>о разрешении на участие на безвозмездной основе в управлении некоммерческой организацией</w:t>
      </w:r>
    </w:p>
    <w:p w:rsidR="00826F63" w:rsidRDefault="00826F63" w:rsidP="00557D82">
      <w:pPr>
        <w:spacing w:after="0"/>
        <w:jc w:val="center"/>
      </w:pPr>
    </w:p>
    <w:p w:rsidR="00826F63" w:rsidRDefault="00826F63" w:rsidP="00557D82">
      <w:pPr>
        <w:spacing w:after="0"/>
        <w:ind w:firstLine="708"/>
        <w:jc w:val="both"/>
      </w:pPr>
      <w:r>
        <w:t>В соответствии с пунктом 3 части 1 статьи 14 Федерального закона от 2 марта 2007г. № 25-ФЗ «О муниципальной службе в Российской Федерации» прошу разрешить мне участие на безвозмездной основе управлении некоммерческой организацией _____________________________________________________________________________</w:t>
      </w:r>
    </w:p>
    <w:p w:rsidR="00826F63" w:rsidRDefault="00826F63" w:rsidP="00557D82">
      <w:pPr>
        <w:spacing w:after="0"/>
        <w:jc w:val="center"/>
      </w:pPr>
      <w:r w:rsidRPr="00557D82">
        <w:rPr>
          <w:sz w:val="20"/>
          <w:szCs w:val="20"/>
        </w:rPr>
        <w:t>(указать наименовании некоммерческой организации, адрес, виды деятельности)</w:t>
      </w:r>
    </w:p>
    <w:p w:rsidR="00826F63" w:rsidRDefault="00826F63" w:rsidP="00557D82">
      <w:pPr>
        <w:spacing w:after="0"/>
        <w:jc w:val="both"/>
      </w:pPr>
      <w:r>
        <w:t>в качестве единоличного исполнительного органа (члена коллегиального органа управления) (нужное подчеркнуть).</w:t>
      </w:r>
    </w:p>
    <w:p w:rsidR="00826F63" w:rsidRDefault="00826F63" w:rsidP="00557D82">
      <w:pPr>
        <w:spacing w:after="0"/>
        <w:jc w:val="both"/>
      </w:pPr>
      <w:r>
        <w:tab/>
        <w:t>Выполнение указанной деятельности будет осуществляться в свободное от службы время и не повлечет за собой возникновения конфликта интересов при исполнении служебных обязанностей.</w:t>
      </w:r>
    </w:p>
    <w:p w:rsidR="00826F63" w:rsidRDefault="00826F63" w:rsidP="00557D82">
      <w:pPr>
        <w:spacing w:after="0"/>
        <w:jc w:val="both"/>
      </w:pPr>
      <w:r>
        <w:tab/>
        <w:t>При выполнении указанной деятельности обязуюсь соблюдать требования, предусмотренные статьями 14 и 14.2 Федерального закона от 2 марта 2007г. № 25-ФЗ «О муниципальной службе в Российской Федерации».</w:t>
      </w:r>
    </w:p>
    <w:p w:rsidR="00826F63" w:rsidRDefault="00826F63" w:rsidP="00557D82">
      <w:pPr>
        <w:spacing w:after="0"/>
        <w:jc w:val="both"/>
      </w:pPr>
    </w:p>
    <w:p w:rsidR="00826F63" w:rsidRDefault="00826F63" w:rsidP="00557D82">
      <w:pPr>
        <w:spacing w:after="0"/>
        <w:jc w:val="both"/>
      </w:pPr>
      <w:r>
        <w:t>«__» ____________ 20__г.</w:t>
      </w:r>
      <w:r>
        <w:tab/>
      </w:r>
      <w:r>
        <w:tab/>
        <w:t xml:space="preserve"> _____________ _________________</w:t>
      </w:r>
    </w:p>
    <w:p w:rsidR="00826F63" w:rsidRDefault="00826F63" w:rsidP="00557D82">
      <w:pPr>
        <w:spacing w:after="0"/>
        <w:jc w:val="both"/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rPr>
          <w:sz w:val="20"/>
          <w:szCs w:val="20"/>
        </w:rPr>
        <w:t>(подпись)</w:t>
      </w:r>
      <w:r>
        <w:rPr>
          <w:sz w:val="20"/>
          <w:szCs w:val="20"/>
        </w:rPr>
        <w:tab/>
      </w:r>
      <w:r w:rsidRPr="00882952">
        <w:rPr>
          <w:sz w:val="20"/>
          <w:szCs w:val="20"/>
        </w:rPr>
        <w:t>(расшифровка подписи)</w:t>
      </w:r>
    </w:p>
    <w:p w:rsidR="00826F63" w:rsidRDefault="00826F63" w:rsidP="00557D82">
      <w:pPr>
        <w:spacing w:after="0"/>
        <w:jc w:val="both"/>
        <w:rPr>
          <w:sz w:val="20"/>
          <w:szCs w:val="20"/>
        </w:rPr>
      </w:pPr>
    </w:p>
    <w:p w:rsidR="00826F63" w:rsidRDefault="00826F63" w:rsidP="00557D82">
      <w:pPr>
        <w:spacing w:after="0"/>
        <w:jc w:val="both"/>
        <w:rPr>
          <w:sz w:val="22"/>
          <w:szCs w:val="22"/>
        </w:rPr>
      </w:pPr>
      <w:r w:rsidRPr="00882952">
        <w:rPr>
          <w:sz w:val="22"/>
          <w:szCs w:val="22"/>
        </w:rPr>
        <w:t>(заключение уполномоченного подразделения о наличии возможности возникновения конфликта интересов при исполнении служебных обязанностей в случае участия муниципального служащего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управления)</w:t>
      </w:r>
    </w:p>
    <w:p w:rsidR="00826F63" w:rsidRDefault="00826F63" w:rsidP="00557D82">
      <w:pPr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</w:t>
      </w:r>
    </w:p>
    <w:p w:rsidR="00826F63" w:rsidRDefault="00826F63" w:rsidP="00557D82">
      <w:pPr>
        <w:spacing w:after="0"/>
        <w:jc w:val="both"/>
        <w:rPr>
          <w:sz w:val="22"/>
          <w:szCs w:val="22"/>
        </w:rPr>
      </w:pPr>
    </w:p>
    <w:p w:rsidR="00826F63" w:rsidRDefault="00826F63" w:rsidP="00557D82">
      <w:pPr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  _______________________ ___________________</w:t>
      </w:r>
    </w:p>
    <w:p w:rsidR="00826F63" w:rsidRDefault="00826F63" w:rsidP="00882952">
      <w:pPr>
        <w:spacing w:after="0"/>
        <w:rPr>
          <w:sz w:val="22"/>
          <w:szCs w:val="22"/>
        </w:rPr>
      </w:pPr>
      <w:r>
        <w:rPr>
          <w:sz w:val="22"/>
          <w:szCs w:val="22"/>
        </w:rPr>
        <w:t xml:space="preserve">(наименование должности, фамилия,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(подпись)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(дата)</w:t>
      </w:r>
    </w:p>
    <w:p w:rsidR="00826F63" w:rsidRDefault="00826F63" w:rsidP="00882952">
      <w:pPr>
        <w:spacing w:after="0"/>
        <w:rPr>
          <w:sz w:val="22"/>
          <w:szCs w:val="22"/>
        </w:rPr>
      </w:pPr>
      <w:r>
        <w:rPr>
          <w:sz w:val="22"/>
          <w:szCs w:val="22"/>
        </w:rPr>
        <w:t>имя, отчество (при наличии) должностного</w:t>
      </w:r>
    </w:p>
    <w:p w:rsidR="00826F63" w:rsidRDefault="00826F63" w:rsidP="00882952">
      <w:pPr>
        <w:spacing w:after="0"/>
        <w:rPr>
          <w:sz w:val="22"/>
          <w:szCs w:val="22"/>
        </w:rPr>
      </w:pPr>
      <w:r>
        <w:rPr>
          <w:sz w:val="22"/>
          <w:szCs w:val="22"/>
        </w:rPr>
        <w:t>лица уполномоченного подразделения)</w:t>
      </w:r>
    </w:p>
    <w:p w:rsidR="00826F63" w:rsidRDefault="00826F63" w:rsidP="00882952">
      <w:pPr>
        <w:spacing w:after="0"/>
        <w:rPr>
          <w:sz w:val="22"/>
          <w:szCs w:val="22"/>
        </w:rPr>
      </w:pPr>
    </w:p>
    <w:p w:rsidR="00826F63" w:rsidRDefault="00826F63" w:rsidP="00882952">
      <w:pPr>
        <w:spacing w:after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2</w:t>
      </w:r>
    </w:p>
    <w:p w:rsidR="00826F63" w:rsidRDefault="00826F63" w:rsidP="00882952">
      <w:pPr>
        <w:spacing w:after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 Положению о порядке </w:t>
      </w:r>
    </w:p>
    <w:p w:rsidR="00826F63" w:rsidRDefault="00826F63" w:rsidP="00882952">
      <w:pPr>
        <w:spacing w:after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получения муниципальными служащими </w:t>
      </w:r>
    </w:p>
    <w:p w:rsidR="00826F63" w:rsidRDefault="00826F63" w:rsidP="00882952">
      <w:pPr>
        <w:spacing w:after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Отрадненского сельского поселения </w:t>
      </w:r>
    </w:p>
    <w:p w:rsidR="00826F63" w:rsidRDefault="00826F63" w:rsidP="00882952">
      <w:pPr>
        <w:spacing w:after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Чамзинского муниципального района </w:t>
      </w:r>
    </w:p>
    <w:p w:rsidR="00826F63" w:rsidRDefault="00826F63" w:rsidP="00882952">
      <w:pPr>
        <w:spacing w:after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в Республике Мордовия разрешения </w:t>
      </w:r>
    </w:p>
    <w:p w:rsidR="00826F63" w:rsidRDefault="00826F63" w:rsidP="00882952">
      <w:pPr>
        <w:spacing w:after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представителя нанимателя (работодателя) </w:t>
      </w:r>
    </w:p>
    <w:p w:rsidR="00826F63" w:rsidRDefault="00826F63" w:rsidP="00882952">
      <w:pPr>
        <w:spacing w:after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на участие на безвозмездной основе в </w:t>
      </w:r>
    </w:p>
    <w:p w:rsidR="00826F63" w:rsidRDefault="00826F63" w:rsidP="00882952">
      <w:pPr>
        <w:spacing w:after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>управлении некоммерческими организациями</w:t>
      </w:r>
    </w:p>
    <w:p w:rsidR="00826F63" w:rsidRDefault="00826F63" w:rsidP="00882952">
      <w:pPr>
        <w:spacing w:after="0"/>
        <w:ind w:firstLine="708"/>
        <w:jc w:val="right"/>
        <w:rPr>
          <w:sz w:val="22"/>
          <w:szCs w:val="22"/>
        </w:rPr>
      </w:pPr>
    </w:p>
    <w:p w:rsidR="00826F63" w:rsidRDefault="00826F63" w:rsidP="00882952">
      <w:pPr>
        <w:spacing w:after="0"/>
        <w:jc w:val="center"/>
        <w:rPr>
          <w:sz w:val="22"/>
          <w:szCs w:val="22"/>
        </w:rPr>
      </w:pPr>
      <w:r>
        <w:rPr>
          <w:sz w:val="22"/>
          <w:szCs w:val="22"/>
        </w:rPr>
        <w:t>ОТЧЕТ</w:t>
      </w:r>
    </w:p>
    <w:p w:rsidR="00826F63" w:rsidRDefault="00826F63" w:rsidP="00882952">
      <w:pPr>
        <w:spacing w:after="0"/>
        <w:jc w:val="center"/>
        <w:rPr>
          <w:sz w:val="22"/>
          <w:szCs w:val="22"/>
        </w:rPr>
      </w:pPr>
      <w:r>
        <w:rPr>
          <w:sz w:val="22"/>
          <w:szCs w:val="22"/>
        </w:rPr>
        <w:t>муниципального служащего об участии на безвозмездной основе в управлении некоммерческой организацией</w:t>
      </w:r>
    </w:p>
    <w:p w:rsidR="00826F63" w:rsidRDefault="00826F63" w:rsidP="00882952">
      <w:pPr>
        <w:spacing w:after="0"/>
        <w:rPr>
          <w:sz w:val="22"/>
          <w:szCs w:val="22"/>
        </w:rPr>
      </w:pPr>
      <w:r>
        <w:rPr>
          <w:sz w:val="22"/>
          <w:szCs w:val="22"/>
        </w:rPr>
        <w:t>1. Общие сведения</w:t>
      </w:r>
    </w:p>
    <w:p w:rsidR="00826F63" w:rsidRDefault="00826F63" w:rsidP="00882952">
      <w:pPr>
        <w:spacing w:after="0"/>
        <w:jc w:val="center"/>
        <w:rPr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826F63" w:rsidRPr="00C71490">
        <w:tc>
          <w:tcPr>
            <w:tcW w:w="4785" w:type="dxa"/>
          </w:tcPr>
          <w:p w:rsidR="00826F63" w:rsidRPr="00C71490" w:rsidRDefault="00826F63" w:rsidP="00C71490">
            <w:pPr>
              <w:spacing w:after="0" w:line="240" w:lineRule="auto"/>
              <w:jc w:val="center"/>
            </w:pPr>
            <w:r w:rsidRPr="00C71490">
              <w:rPr>
                <w:sz w:val="22"/>
                <w:szCs w:val="22"/>
              </w:rPr>
              <w:t>Наименование некоммерческой организации</w:t>
            </w:r>
          </w:p>
        </w:tc>
        <w:tc>
          <w:tcPr>
            <w:tcW w:w="4786" w:type="dxa"/>
          </w:tcPr>
          <w:p w:rsidR="00826F63" w:rsidRPr="00C71490" w:rsidRDefault="00826F63" w:rsidP="00C71490">
            <w:pPr>
              <w:spacing w:after="0" w:line="240" w:lineRule="auto"/>
              <w:jc w:val="center"/>
            </w:pPr>
          </w:p>
        </w:tc>
      </w:tr>
      <w:tr w:rsidR="00826F63" w:rsidRPr="00C71490">
        <w:tc>
          <w:tcPr>
            <w:tcW w:w="4785" w:type="dxa"/>
          </w:tcPr>
          <w:p w:rsidR="00826F63" w:rsidRPr="00C71490" w:rsidRDefault="00826F63" w:rsidP="00C71490">
            <w:pPr>
              <w:spacing w:after="0" w:line="240" w:lineRule="auto"/>
            </w:pPr>
            <w:r w:rsidRPr="00C71490">
              <w:rPr>
                <w:sz w:val="22"/>
                <w:szCs w:val="22"/>
              </w:rPr>
              <w:t>Юридический адрес некоммерческой организацией</w:t>
            </w:r>
          </w:p>
        </w:tc>
        <w:tc>
          <w:tcPr>
            <w:tcW w:w="4786" w:type="dxa"/>
          </w:tcPr>
          <w:p w:rsidR="00826F63" w:rsidRPr="00C71490" w:rsidRDefault="00826F63" w:rsidP="00C71490">
            <w:pPr>
              <w:spacing w:after="0" w:line="240" w:lineRule="auto"/>
              <w:jc w:val="center"/>
            </w:pPr>
          </w:p>
        </w:tc>
      </w:tr>
      <w:tr w:rsidR="00826F63" w:rsidRPr="00C71490">
        <w:tc>
          <w:tcPr>
            <w:tcW w:w="4785" w:type="dxa"/>
          </w:tcPr>
          <w:p w:rsidR="00826F63" w:rsidRPr="00C71490" w:rsidRDefault="00826F63" w:rsidP="00C71490">
            <w:pPr>
              <w:spacing w:after="0" w:line="240" w:lineRule="auto"/>
            </w:pPr>
            <w:r w:rsidRPr="00C71490">
              <w:rPr>
                <w:sz w:val="22"/>
                <w:szCs w:val="22"/>
              </w:rPr>
              <w:t>Наименование органа управления некоммерческой организации</w:t>
            </w:r>
          </w:p>
        </w:tc>
        <w:tc>
          <w:tcPr>
            <w:tcW w:w="4786" w:type="dxa"/>
          </w:tcPr>
          <w:p w:rsidR="00826F63" w:rsidRPr="00C71490" w:rsidRDefault="00826F63" w:rsidP="00C71490">
            <w:pPr>
              <w:spacing w:after="0" w:line="240" w:lineRule="auto"/>
              <w:jc w:val="center"/>
            </w:pPr>
          </w:p>
        </w:tc>
      </w:tr>
      <w:tr w:rsidR="00826F63" w:rsidRPr="00C71490">
        <w:tc>
          <w:tcPr>
            <w:tcW w:w="4785" w:type="dxa"/>
          </w:tcPr>
          <w:p w:rsidR="00826F63" w:rsidRPr="00C71490" w:rsidRDefault="00826F63" w:rsidP="00C71490">
            <w:pPr>
              <w:spacing w:after="0" w:line="240" w:lineRule="auto"/>
            </w:pPr>
            <w:r w:rsidRPr="00C71490">
              <w:rPr>
                <w:sz w:val="22"/>
                <w:szCs w:val="22"/>
              </w:rPr>
              <w:t>Отчетный период</w:t>
            </w:r>
          </w:p>
        </w:tc>
        <w:tc>
          <w:tcPr>
            <w:tcW w:w="4786" w:type="dxa"/>
          </w:tcPr>
          <w:p w:rsidR="00826F63" w:rsidRPr="00C71490" w:rsidRDefault="00826F63" w:rsidP="00C71490">
            <w:pPr>
              <w:spacing w:after="0" w:line="240" w:lineRule="auto"/>
              <w:jc w:val="center"/>
            </w:pPr>
          </w:p>
        </w:tc>
      </w:tr>
      <w:tr w:rsidR="00826F63" w:rsidRPr="00C71490">
        <w:tc>
          <w:tcPr>
            <w:tcW w:w="4785" w:type="dxa"/>
          </w:tcPr>
          <w:p w:rsidR="00826F63" w:rsidRPr="00C71490" w:rsidRDefault="00826F63" w:rsidP="00C71490">
            <w:pPr>
              <w:spacing w:after="0" w:line="240" w:lineRule="auto"/>
            </w:pPr>
            <w:r w:rsidRPr="00C71490">
              <w:rPr>
                <w:sz w:val="22"/>
                <w:szCs w:val="22"/>
              </w:rPr>
              <w:t>Ф.И.О. муниципального служащего</w:t>
            </w:r>
          </w:p>
        </w:tc>
        <w:tc>
          <w:tcPr>
            <w:tcW w:w="4786" w:type="dxa"/>
          </w:tcPr>
          <w:p w:rsidR="00826F63" w:rsidRPr="00C71490" w:rsidRDefault="00826F63" w:rsidP="00C71490">
            <w:pPr>
              <w:spacing w:after="0" w:line="240" w:lineRule="auto"/>
              <w:jc w:val="center"/>
            </w:pPr>
          </w:p>
        </w:tc>
      </w:tr>
    </w:tbl>
    <w:p w:rsidR="00826F63" w:rsidRDefault="00826F63" w:rsidP="00ED0B94">
      <w:pPr>
        <w:spacing w:after="0"/>
        <w:rPr>
          <w:sz w:val="22"/>
          <w:szCs w:val="22"/>
        </w:rPr>
      </w:pPr>
      <w:r>
        <w:rPr>
          <w:sz w:val="22"/>
          <w:szCs w:val="22"/>
        </w:rPr>
        <w:t xml:space="preserve">2. Деятельность муниципального служащего </w:t>
      </w:r>
    </w:p>
    <w:p w:rsidR="00826F63" w:rsidRDefault="00826F63" w:rsidP="00ED0B94">
      <w:pPr>
        <w:spacing w:after="0"/>
        <w:rPr>
          <w:sz w:val="22"/>
          <w:szCs w:val="22"/>
        </w:rPr>
      </w:pPr>
      <w:r>
        <w:rPr>
          <w:sz w:val="22"/>
          <w:szCs w:val="22"/>
        </w:rPr>
        <w:t>в органе управления некоммерческой организации</w:t>
      </w:r>
    </w:p>
    <w:p w:rsidR="00826F63" w:rsidRDefault="00826F63" w:rsidP="00ED0B94">
      <w:pPr>
        <w:spacing w:after="0"/>
        <w:rPr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2"/>
        <w:gridCol w:w="2393"/>
        <w:gridCol w:w="2393"/>
        <w:gridCol w:w="2393"/>
      </w:tblGrid>
      <w:tr w:rsidR="00826F63" w:rsidRPr="00C71490">
        <w:tc>
          <w:tcPr>
            <w:tcW w:w="2392" w:type="dxa"/>
          </w:tcPr>
          <w:p w:rsidR="00826F63" w:rsidRPr="00C71490" w:rsidRDefault="00826F63" w:rsidP="00C71490">
            <w:pPr>
              <w:spacing w:after="0" w:line="240" w:lineRule="auto"/>
              <w:jc w:val="center"/>
            </w:pPr>
            <w:r w:rsidRPr="00C71490">
              <w:rPr>
                <w:sz w:val="22"/>
                <w:szCs w:val="22"/>
              </w:rPr>
              <w:t>Дата проведения заседания органа управления некоммерческой организации</w:t>
            </w:r>
          </w:p>
        </w:tc>
        <w:tc>
          <w:tcPr>
            <w:tcW w:w="2393" w:type="dxa"/>
          </w:tcPr>
          <w:p w:rsidR="00826F63" w:rsidRPr="00C71490" w:rsidRDefault="00826F63" w:rsidP="00C71490">
            <w:pPr>
              <w:spacing w:after="0" w:line="240" w:lineRule="auto"/>
              <w:jc w:val="center"/>
            </w:pPr>
            <w:r w:rsidRPr="00C71490">
              <w:rPr>
                <w:sz w:val="22"/>
                <w:szCs w:val="22"/>
              </w:rPr>
              <w:t>Вопросы повестки дня заседания органа управления некоммерческой организации*</w:t>
            </w:r>
          </w:p>
        </w:tc>
        <w:tc>
          <w:tcPr>
            <w:tcW w:w="2393" w:type="dxa"/>
          </w:tcPr>
          <w:p w:rsidR="00826F63" w:rsidRPr="00C71490" w:rsidRDefault="00826F63" w:rsidP="00C71490">
            <w:pPr>
              <w:spacing w:after="0" w:line="240" w:lineRule="auto"/>
              <w:jc w:val="center"/>
            </w:pPr>
            <w:r w:rsidRPr="00C71490">
              <w:rPr>
                <w:sz w:val="22"/>
                <w:szCs w:val="22"/>
              </w:rPr>
              <w:t>Мнение муниципального служащего по обсуждаемым вопросам</w:t>
            </w:r>
          </w:p>
        </w:tc>
        <w:tc>
          <w:tcPr>
            <w:tcW w:w="2393" w:type="dxa"/>
          </w:tcPr>
          <w:p w:rsidR="00826F63" w:rsidRPr="00C71490" w:rsidRDefault="00826F63" w:rsidP="00C71490">
            <w:pPr>
              <w:spacing w:after="0" w:line="240" w:lineRule="auto"/>
              <w:jc w:val="center"/>
            </w:pPr>
            <w:r w:rsidRPr="00C71490">
              <w:rPr>
                <w:sz w:val="22"/>
                <w:szCs w:val="22"/>
              </w:rPr>
              <w:t>Результат голосования</w:t>
            </w:r>
          </w:p>
        </w:tc>
      </w:tr>
      <w:tr w:rsidR="00826F63" w:rsidRPr="00C71490">
        <w:tc>
          <w:tcPr>
            <w:tcW w:w="2392" w:type="dxa"/>
          </w:tcPr>
          <w:p w:rsidR="00826F63" w:rsidRPr="00C71490" w:rsidRDefault="00826F63" w:rsidP="00C71490">
            <w:pPr>
              <w:spacing w:after="0" w:line="240" w:lineRule="auto"/>
            </w:pPr>
          </w:p>
        </w:tc>
        <w:tc>
          <w:tcPr>
            <w:tcW w:w="2393" w:type="dxa"/>
          </w:tcPr>
          <w:p w:rsidR="00826F63" w:rsidRPr="00C71490" w:rsidRDefault="00826F63" w:rsidP="00C71490">
            <w:pPr>
              <w:spacing w:after="0" w:line="240" w:lineRule="auto"/>
            </w:pPr>
          </w:p>
        </w:tc>
        <w:tc>
          <w:tcPr>
            <w:tcW w:w="2393" w:type="dxa"/>
          </w:tcPr>
          <w:p w:rsidR="00826F63" w:rsidRPr="00C71490" w:rsidRDefault="00826F63" w:rsidP="00C71490">
            <w:pPr>
              <w:spacing w:after="0" w:line="240" w:lineRule="auto"/>
            </w:pPr>
          </w:p>
        </w:tc>
        <w:tc>
          <w:tcPr>
            <w:tcW w:w="2393" w:type="dxa"/>
          </w:tcPr>
          <w:p w:rsidR="00826F63" w:rsidRPr="00C71490" w:rsidRDefault="00826F63" w:rsidP="00C71490">
            <w:pPr>
              <w:spacing w:after="0" w:line="240" w:lineRule="auto"/>
            </w:pPr>
          </w:p>
        </w:tc>
      </w:tr>
    </w:tbl>
    <w:p w:rsidR="00826F63" w:rsidRDefault="00826F63" w:rsidP="00ED0B94">
      <w:pPr>
        <w:spacing w:after="0"/>
        <w:rPr>
          <w:sz w:val="22"/>
          <w:szCs w:val="22"/>
        </w:rPr>
      </w:pPr>
    </w:p>
    <w:p w:rsidR="00826F63" w:rsidRDefault="00826F63" w:rsidP="00ED0B94">
      <w:pPr>
        <w:spacing w:after="0"/>
        <w:rPr>
          <w:sz w:val="22"/>
          <w:szCs w:val="22"/>
        </w:rPr>
      </w:pPr>
    </w:p>
    <w:p w:rsidR="00826F63" w:rsidRDefault="00826F63" w:rsidP="00ED0B94">
      <w:pPr>
        <w:spacing w:after="0"/>
        <w:rPr>
          <w:sz w:val="22"/>
          <w:szCs w:val="22"/>
        </w:rPr>
      </w:pPr>
      <w:r>
        <w:rPr>
          <w:sz w:val="22"/>
          <w:szCs w:val="22"/>
        </w:rPr>
        <w:t>Приложение: копии протоколов заседаний на ____ листах.</w:t>
      </w:r>
    </w:p>
    <w:p w:rsidR="00826F63" w:rsidRDefault="00826F63" w:rsidP="00ED0B94">
      <w:pPr>
        <w:spacing w:after="0"/>
        <w:rPr>
          <w:sz w:val="22"/>
          <w:szCs w:val="22"/>
        </w:rPr>
      </w:pPr>
    </w:p>
    <w:p w:rsidR="00826F63" w:rsidRDefault="00826F63" w:rsidP="00ED0B94">
      <w:pPr>
        <w:spacing w:after="0"/>
        <w:rPr>
          <w:sz w:val="22"/>
          <w:szCs w:val="22"/>
        </w:rPr>
      </w:pPr>
      <w:r>
        <w:rPr>
          <w:sz w:val="22"/>
          <w:szCs w:val="22"/>
        </w:rPr>
        <w:t>Муниципальный служащий _____________  ___________________</w:t>
      </w:r>
    </w:p>
    <w:p w:rsidR="00826F63" w:rsidRDefault="00826F63" w:rsidP="00ED0B94">
      <w:pPr>
        <w:spacing w:after="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(подпись)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(ФИО)</w:t>
      </w:r>
    </w:p>
    <w:p w:rsidR="00826F63" w:rsidRDefault="00826F63" w:rsidP="00ED0B94">
      <w:pPr>
        <w:spacing w:after="0"/>
        <w:rPr>
          <w:sz w:val="22"/>
          <w:szCs w:val="22"/>
        </w:rPr>
      </w:pPr>
    </w:p>
    <w:p w:rsidR="00826F63" w:rsidRDefault="00826F63" w:rsidP="00ED0B94">
      <w:pPr>
        <w:spacing w:after="0"/>
        <w:rPr>
          <w:sz w:val="22"/>
          <w:szCs w:val="22"/>
        </w:rPr>
      </w:pPr>
    </w:p>
    <w:p w:rsidR="00826F63" w:rsidRDefault="00826F63" w:rsidP="00ED0B94">
      <w:pPr>
        <w:spacing w:after="0"/>
        <w:rPr>
          <w:sz w:val="22"/>
          <w:szCs w:val="22"/>
        </w:rPr>
      </w:pPr>
    </w:p>
    <w:p w:rsidR="00826F63" w:rsidRDefault="00826F63" w:rsidP="00ED0B94">
      <w:pPr>
        <w:spacing w:after="0"/>
        <w:rPr>
          <w:sz w:val="22"/>
          <w:szCs w:val="22"/>
        </w:rPr>
      </w:pPr>
      <w:r>
        <w:rPr>
          <w:sz w:val="22"/>
          <w:szCs w:val="22"/>
        </w:rPr>
        <w:t>___________________</w:t>
      </w:r>
    </w:p>
    <w:p w:rsidR="00826F63" w:rsidRDefault="00826F63" w:rsidP="00ED0B94">
      <w:pPr>
        <w:spacing w:after="0"/>
        <w:ind w:firstLine="708"/>
        <w:rPr>
          <w:sz w:val="22"/>
          <w:szCs w:val="22"/>
        </w:rPr>
      </w:pPr>
      <w:r>
        <w:rPr>
          <w:sz w:val="22"/>
          <w:szCs w:val="22"/>
        </w:rPr>
        <w:t>(дата)</w:t>
      </w:r>
    </w:p>
    <w:p w:rsidR="00826F63" w:rsidRDefault="00826F63" w:rsidP="00ED0B94">
      <w:pPr>
        <w:spacing w:after="0"/>
        <w:ind w:firstLine="708"/>
        <w:rPr>
          <w:sz w:val="22"/>
          <w:szCs w:val="22"/>
        </w:rPr>
      </w:pPr>
    </w:p>
    <w:p w:rsidR="00826F63" w:rsidRDefault="00826F63" w:rsidP="00ED0B94">
      <w:pPr>
        <w:spacing w:after="0"/>
        <w:ind w:firstLine="708"/>
        <w:rPr>
          <w:sz w:val="22"/>
          <w:szCs w:val="22"/>
        </w:rPr>
      </w:pPr>
    </w:p>
    <w:p w:rsidR="00826F63" w:rsidRDefault="00826F63" w:rsidP="00ED0B94">
      <w:pPr>
        <w:spacing w:after="0"/>
        <w:ind w:firstLine="708"/>
        <w:rPr>
          <w:sz w:val="22"/>
          <w:szCs w:val="22"/>
        </w:rPr>
      </w:pPr>
    </w:p>
    <w:p w:rsidR="00826F63" w:rsidRPr="00ED0B94" w:rsidRDefault="00826F63" w:rsidP="00ED0B94">
      <w:pPr>
        <w:spacing w:after="0"/>
        <w:rPr>
          <w:sz w:val="22"/>
          <w:szCs w:val="22"/>
        </w:rPr>
      </w:pPr>
      <w:r>
        <w:rPr>
          <w:sz w:val="22"/>
          <w:szCs w:val="22"/>
        </w:rPr>
        <w:t>*</w:t>
      </w:r>
      <w:r w:rsidRPr="00ED0B94">
        <w:rPr>
          <w:sz w:val="22"/>
          <w:szCs w:val="22"/>
        </w:rPr>
        <w:t>Заполняется в соответствии  протоколом заседания органа управления некоммерческой организации.</w:t>
      </w:r>
    </w:p>
    <w:sectPr w:rsidR="00826F63" w:rsidRPr="00ED0B94" w:rsidSect="00183A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1A6EE6"/>
    <w:multiLevelType w:val="hybridMultilevel"/>
    <w:tmpl w:val="B99E7BA0"/>
    <w:lvl w:ilvl="0" w:tplc="EB3298A0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6D4F30B3"/>
    <w:multiLevelType w:val="hybridMultilevel"/>
    <w:tmpl w:val="20A84F3C"/>
    <w:lvl w:ilvl="0" w:tplc="AD868156">
      <w:start w:val="2"/>
      <w:numFmt w:val="bullet"/>
      <w:lvlText w:val=""/>
      <w:lvlJc w:val="left"/>
      <w:pPr>
        <w:ind w:left="1068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7C75"/>
    <w:rsid w:val="00015D3E"/>
    <w:rsid w:val="00062DA4"/>
    <w:rsid w:val="000974AF"/>
    <w:rsid w:val="000A7C75"/>
    <w:rsid w:val="000B3572"/>
    <w:rsid w:val="000E468E"/>
    <w:rsid w:val="00100370"/>
    <w:rsid w:val="00103FC2"/>
    <w:rsid w:val="00111811"/>
    <w:rsid w:val="001144F7"/>
    <w:rsid w:val="00183AEA"/>
    <w:rsid w:val="001A572A"/>
    <w:rsid w:val="001D6281"/>
    <w:rsid w:val="00224835"/>
    <w:rsid w:val="00260B76"/>
    <w:rsid w:val="00275505"/>
    <w:rsid w:val="0028737B"/>
    <w:rsid w:val="002B139F"/>
    <w:rsid w:val="002C1B4D"/>
    <w:rsid w:val="002E6E86"/>
    <w:rsid w:val="00303CD1"/>
    <w:rsid w:val="0032553C"/>
    <w:rsid w:val="00343E26"/>
    <w:rsid w:val="0036351A"/>
    <w:rsid w:val="0038700A"/>
    <w:rsid w:val="00396D82"/>
    <w:rsid w:val="003B33F6"/>
    <w:rsid w:val="003C225A"/>
    <w:rsid w:val="003E3986"/>
    <w:rsid w:val="0044271F"/>
    <w:rsid w:val="0047238A"/>
    <w:rsid w:val="004C4E4E"/>
    <w:rsid w:val="005110F5"/>
    <w:rsid w:val="00557D82"/>
    <w:rsid w:val="00572FB1"/>
    <w:rsid w:val="00573E93"/>
    <w:rsid w:val="005E00F6"/>
    <w:rsid w:val="005F1D0E"/>
    <w:rsid w:val="00614060"/>
    <w:rsid w:val="006C1384"/>
    <w:rsid w:val="006F1289"/>
    <w:rsid w:val="00732715"/>
    <w:rsid w:val="007748CC"/>
    <w:rsid w:val="00791C4E"/>
    <w:rsid w:val="007E015B"/>
    <w:rsid w:val="00826F63"/>
    <w:rsid w:val="008613B6"/>
    <w:rsid w:val="00882952"/>
    <w:rsid w:val="008A2CFE"/>
    <w:rsid w:val="008E0B2B"/>
    <w:rsid w:val="0090598C"/>
    <w:rsid w:val="009D22F9"/>
    <w:rsid w:val="009F4A40"/>
    <w:rsid w:val="00A575C3"/>
    <w:rsid w:val="00AA2FF1"/>
    <w:rsid w:val="00AC7EDE"/>
    <w:rsid w:val="00AD2CDC"/>
    <w:rsid w:val="00B5507F"/>
    <w:rsid w:val="00B55E98"/>
    <w:rsid w:val="00B667E5"/>
    <w:rsid w:val="00BB363B"/>
    <w:rsid w:val="00BD055E"/>
    <w:rsid w:val="00C71490"/>
    <w:rsid w:val="00DD58AB"/>
    <w:rsid w:val="00DE005E"/>
    <w:rsid w:val="00E417D4"/>
    <w:rsid w:val="00E7275D"/>
    <w:rsid w:val="00EB2CF3"/>
    <w:rsid w:val="00ED0B94"/>
    <w:rsid w:val="00F24D54"/>
    <w:rsid w:val="00F52204"/>
    <w:rsid w:val="00F85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2952"/>
    <w:pPr>
      <w:spacing w:after="120" w:line="276" w:lineRule="auto"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E00F6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5E00F6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ED0B94"/>
    <w:pPr>
      <w:ind w:left="720"/>
    </w:pPr>
  </w:style>
  <w:style w:type="paragraph" w:styleId="NormalWeb">
    <w:name w:val="Normal (Web)"/>
    <w:basedOn w:val="Normal"/>
    <w:uiPriority w:val="99"/>
    <w:rsid w:val="00260B76"/>
    <w:pPr>
      <w:suppressAutoHyphens/>
      <w:spacing w:before="280" w:after="280" w:line="240" w:lineRule="auto"/>
    </w:pPr>
    <w:rPr>
      <w:lang w:eastAsia="ar-SA"/>
    </w:rPr>
  </w:style>
  <w:style w:type="character" w:customStyle="1" w:styleId="apple-converted-space">
    <w:name w:val="apple-converted-space"/>
    <w:basedOn w:val="DefaultParagraphFont"/>
    <w:uiPriority w:val="99"/>
    <w:rsid w:val="002E6E86"/>
  </w:style>
  <w:style w:type="paragraph" w:styleId="BalloonText">
    <w:name w:val="Balloon Text"/>
    <w:basedOn w:val="Normal"/>
    <w:link w:val="BalloonTextChar"/>
    <w:uiPriority w:val="99"/>
    <w:semiHidden/>
    <w:rsid w:val="001A572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411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1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100</TotalTime>
  <Pages>5</Pages>
  <Words>1321</Words>
  <Characters>7530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Zam</cp:lastModifiedBy>
  <cp:revision>16</cp:revision>
  <cp:lastPrinted>2017-08-29T07:41:00Z</cp:lastPrinted>
  <dcterms:created xsi:type="dcterms:W3CDTF">2017-08-18T12:02:00Z</dcterms:created>
  <dcterms:modified xsi:type="dcterms:W3CDTF">2017-10-04T11:12:00Z</dcterms:modified>
</cp:coreProperties>
</file>