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F5D" w:rsidRPr="008A6C96" w:rsidRDefault="00747F5D" w:rsidP="00507136">
      <w:pPr>
        <w:jc w:val="right"/>
        <w:rPr>
          <w:b/>
          <w:bCs/>
          <w:sz w:val="28"/>
          <w:szCs w:val="28"/>
        </w:rPr>
      </w:pPr>
      <w:r w:rsidRPr="008A6C96">
        <w:rPr>
          <w:sz w:val="28"/>
          <w:szCs w:val="28"/>
        </w:rPr>
        <w:t xml:space="preserve">                                                                  </w:t>
      </w:r>
    </w:p>
    <w:p w:rsidR="00747F5D" w:rsidRDefault="00747F5D" w:rsidP="00FE66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Совет депутатов  Отрадненского сельского поселения</w:t>
      </w:r>
    </w:p>
    <w:p w:rsidR="00747F5D" w:rsidRDefault="00747F5D" w:rsidP="00FE66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Чамзинского муниципального района</w:t>
      </w:r>
    </w:p>
    <w:p w:rsidR="00747F5D" w:rsidRDefault="00747F5D" w:rsidP="00FE669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47F5D" w:rsidRDefault="00747F5D" w:rsidP="00FE669C">
      <w:pPr>
        <w:jc w:val="center"/>
        <w:rPr>
          <w:b/>
          <w:bCs/>
          <w:color w:val="000000"/>
          <w:sz w:val="28"/>
          <w:szCs w:val="28"/>
        </w:rPr>
      </w:pPr>
    </w:p>
    <w:p w:rsidR="00747F5D" w:rsidRDefault="00747F5D" w:rsidP="00FE669C">
      <w:pPr>
        <w:jc w:val="center"/>
        <w:rPr>
          <w:b/>
          <w:bCs/>
          <w:color w:val="000000"/>
          <w:sz w:val="28"/>
          <w:szCs w:val="28"/>
        </w:rPr>
      </w:pPr>
    </w:p>
    <w:p w:rsidR="00747F5D" w:rsidRDefault="00747F5D" w:rsidP="00FE669C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 Е Ш Е Н И Е</w:t>
      </w:r>
    </w:p>
    <w:p w:rsidR="00747F5D" w:rsidRDefault="00747F5D" w:rsidP="00FE66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  <w:lang w:val="en-US"/>
        </w:rPr>
        <w:t>XIX</w:t>
      </w:r>
      <w:r>
        <w:rPr>
          <w:color w:val="000000"/>
          <w:sz w:val="28"/>
          <w:szCs w:val="28"/>
        </w:rPr>
        <w:t>-</w:t>
      </w:r>
      <w:r w:rsidRPr="00FE669C">
        <w:rPr>
          <w:color w:val="000000"/>
          <w:sz w:val="28"/>
          <w:szCs w:val="28"/>
        </w:rPr>
        <w:t xml:space="preserve">  внеочередной </w:t>
      </w:r>
      <w:r>
        <w:rPr>
          <w:color w:val="000000"/>
          <w:sz w:val="28"/>
          <w:szCs w:val="28"/>
        </w:rPr>
        <w:t>сессия)</w:t>
      </w:r>
    </w:p>
    <w:p w:rsidR="00747F5D" w:rsidRDefault="00747F5D" w:rsidP="00FE669C">
      <w:pPr>
        <w:jc w:val="center"/>
      </w:pPr>
    </w:p>
    <w:p w:rsidR="00747F5D" w:rsidRDefault="00747F5D" w:rsidP="00FE669C">
      <w:pPr>
        <w:rPr>
          <w:sz w:val="28"/>
          <w:szCs w:val="28"/>
        </w:rPr>
      </w:pPr>
      <w:r>
        <w:rPr>
          <w:sz w:val="28"/>
          <w:szCs w:val="28"/>
        </w:rPr>
        <w:t xml:space="preserve"> 27.03.2018 г.                                                                                                     №71                                                                                                                                                                                                        </w:t>
      </w:r>
    </w:p>
    <w:p w:rsidR="00747F5D" w:rsidRPr="00FE669C" w:rsidRDefault="00747F5D" w:rsidP="00FE66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с.Отрадное </w:t>
      </w:r>
    </w:p>
    <w:p w:rsidR="00747F5D" w:rsidRDefault="00747F5D" w:rsidP="00FE669C">
      <w:pPr>
        <w:rPr>
          <w:sz w:val="28"/>
          <w:szCs w:val="28"/>
        </w:rPr>
      </w:pPr>
    </w:p>
    <w:p w:rsidR="00747F5D" w:rsidRDefault="00747F5D" w:rsidP="00CE4D77">
      <w:pPr>
        <w:tabs>
          <w:tab w:val="left" w:pos="2340"/>
        </w:tabs>
        <w:jc w:val="center"/>
        <w:rPr>
          <w:b/>
          <w:bCs/>
          <w:sz w:val="28"/>
          <w:szCs w:val="28"/>
          <w:shd w:val="clear" w:color="auto" w:fill="FFFFFF"/>
        </w:rPr>
      </w:pPr>
      <w:r w:rsidRPr="004B01B0">
        <w:rPr>
          <w:b/>
          <w:bCs/>
          <w:sz w:val="28"/>
          <w:szCs w:val="28"/>
          <w:shd w:val="clear" w:color="auto" w:fill="FFFFFF"/>
        </w:rPr>
        <w:t xml:space="preserve">О внесении изменений в решение Совета депутатов </w:t>
      </w:r>
      <w:r>
        <w:rPr>
          <w:b/>
          <w:bCs/>
          <w:sz w:val="28"/>
          <w:szCs w:val="28"/>
          <w:shd w:val="clear" w:color="auto" w:fill="FFFFFF"/>
        </w:rPr>
        <w:t xml:space="preserve">Отрадненского сельского поселения </w:t>
      </w:r>
      <w:r w:rsidRPr="004B01B0">
        <w:rPr>
          <w:b/>
          <w:bCs/>
          <w:sz w:val="28"/>
          <w:szCs w:val="28"/>
          <w:shd w:val="clear" w:color="auto" w:fill="FFFFFF"/>
        </w:rPr>
        <w:t>Чамзинского муниципального района Республики Мордовия</w:t>
      </w:r>
    </w:p>
    <w:p w:rsidR="00747F5D" w:rsidRDefault="00747F5D" w:rsidP="00CE4D77">
      <w:pPr>
        <w:tabs>
          <w:tab w:val="left" w:pos="2340"/>
        </w:tabs>
        <w:jc w:val="center"/>
        <w:rPr>
          <w:b/>
          <w:bCs/>
          <w:sz w:val="28"/>
          <w:szCs w:val="28"/>
          <w:shd w:val="clear" w:color="auto" w:fill="FFFFFF"/>
        </w:rPr>
      </w:pPr>
      <w:r w:rsidRPr="004B01B0">
        <w:rPr>
          <w:b/>
          <w:bCs/>
          <w:sz w:val="28"/>
          <w:szCs w:val="28"/>
          <w:shd w:val="clear" w:color="auto" w:fill="FFFFFF"/>
        </w:rPr>
        <w:t xml:space="preserve">от </w:t>
      </w:r>
      <w:r>
        <w:rPr>
          <w:b/>
          <w:bCs/>
          <w:sz w:val="28"/>
          <w:szCs w:val="28"/>
          <w:shd w:val="clear" w:color="auto" w:fill="FFFFFF"/>
        </w:rPr>
        <w:t>24.</w:t>
      </w:r>
      <w:r w:rsidRPr="004B01B0">
        <w:rPr>
          <w:b/>
          <w:bCs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  <w:shd w:val="clear" w:color="auto" w:fill="FFFFFF"/>
        </w:rPr>
        <w:t>02.</w:t>
      </w:r>
      <w:r w:rsidRPr="004B01B0">
        <w:rPr>
          <w:b/>
          <w:bCs/>
          <w:sz w:val="28"/>
          <w:szCs w:val="28"/>
          <w:shd w:val="clear" w:color="auto" w:fill="FFFFFF"/>
        </w:rPr>
        <w:t xml:space="preserve"> 201</w:t>
      </w:r>
      <w:bookmarkStart w:id="0" w:name="_GoBack"/>
      <w:bookmarkEnd w:id="0"/>
      <w:r>
        <w:rPr>
          <w:b/>
          <w:bCs/>
          <w:sz w:val="28"/>
          <w:szCs w:val="28"/>
          <w:shd w:val="clear" w:color="auto" w:fill="FFFFFF"/>
        </w:rPr>
        <w:t>5</w:t>
      </w:r>
      <w:r w:rsidRPr="004B01B0">
        <w:rPr>
          <w:b/>
          <w:bCs/>
          <w:sz w:val="28"/>
          <w:szCs w:val="28"/>
          <w:shd w:val="clear" w:color="auto" w:fill="FFFFFF"/>
        </w:rPr>
        <w:t xml:space="preserve">г. </w:t>
      </w:r>
      <w:r>
        <w:rPr>
          <w:b/>
          <w:bCs/>
          <w:sz w:val="28"/>
          <w:szCs w:val="28"/>
          <w:shd w:val="clear" w:color="auto" w:fill="FFFFFF"/>
        </w:rPr>
        <w:t>№112</w:t>
      </w:r>
      <w:r w:rsidRPr="004B01B0">
        <w:rPr>
          <w:b/>
          <w:bCs/>
          <w:sz w:val="28"/>
          <w:szCs w:val="28"/>
        </w:rPr>
        <w:t xml:space="preserve"> «</w:t>
      </w:r>
      <w:r>
        <w:rPr>
          <w:b/>
          <w:bCs/>
          <w:sz w:val="28"/>
          <w:szCs w:val="28"/>
          <w:shd w:val="clear" w:color="auto" w:fill="FFFFFF"/>
        </w:rPr>
        <w:t xml:space="preserve">О  </w:t>
      </w:r>
      <w:r w:rsidRPr="004B01B0">
        <w:rPr>
          <w:b/>
          <w:bCs/>
          <w:sz w:val="28"/>
          <w:szCs w:val="28"/>
          <w:shd w:val="clear" w:color="auto" w:fill="FFFFFF"/>
        </w:rPr>
        <w:t>порядке установления и выплаты пенсии за выслугу лет лицам, замещавшим муниципальные должности и должности</w:t>
      </w:r>
    </w:p>
    <w:p w:rsidR="00747F5D" w:rsidRDefault="00747F5D" w:rsidP="00CE4D77">
      <w:pPr>
        <w:tabs>
          <w:tab w:val="left" w:pos="2340"/>
        </w:tabs>
        <w:jc w:val="center"/>
        <w:rPr>
          <w:b/>
          <w:bCs/>
          <w:sz w:val="28"/>
          <w:szCs w:val="28"/>
          <w:shd w:val="clear" w:color="auto" w:fill="FFFFFF"/>
        </w:rPr>
      </w:pPr>
      <w:r w:rsidRPr="004B01B0">
        <w:rPr>
          <w:b/>
          <w:bCs/>
          <w:sz w:val="28"/>
          <w:szCs w:val="28"/>
          <w:shd w:val="clear" w:color="auto" w:fill="FFFFFF"/>
        </w:rPr>
        <w:t>муниципальной службы в органах местного самоуправления</w:t>
      </w:r>
    </w:p>
    <w:p w:rsidR="00747F5D" w:rsidRDefault="00747F5D" w:rsidP="00CE4D77">
      <w:pPr>
        <w:tabs>
          <w:tab w:val="left" w:pos="2340"/>
        </w:tabs>
        <w:jc w:val="center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Отрадненского сельского поселения</w:t>
      </w:r>
      <w:r w:rsidRPr="004B01B0">
        <w:rPr>
          <w:b/>
          <w:bCs/>
          <w:sz w:val="28"/>
          <w:szCs w:val="28"/>
          <w:shd w:val="clear" w:color="auto" w:fill="FFFFFF"/>
        </w:rPr>
        <w:t>»</w:t>
      </w:r>
    </w:p>
    <w:p w:rsidR="00747F5D" w:rsidRDefault="00747F5D" w:rsidP="00CE4D77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747F5D" w:rsidRPr="00CE4D77" w:rsidRDefault="00747F5D" w:rsidP="00CE4D77">
      <w:pPr>
        <w:pStyle w:val="NormalWeb"/>
        <w:ind w:firstLine="708"/>
        <w:jc w:val="both"/>
        <w:rPr>
          <w:b/>
          <w:bCs/>
          <w:sz w:val="28"/>
          <w:szCs w:val="28"/>
        </w:rPr>
      </w:pPr>
      <w:bookmarkStart w:id="1" w:name="sub_1"/>
      <w:r w:rsidRPr="00CE4D77">
        <w:rPr>
          <w:sz w:val="28"/>
          <w:szCs w:val="28"/>
          <w:shd w:val="clear" w:color="auto" w:fill="FFFFFF"/>
        </w:rPr>
        <w:t>Руководствуясь Федеральным законом от 17 июля 1999 г. N 178-ФЗ</w:t>
      </w:r>
      <w:r w:rsidRPr="00CE4D77">
        <w:rPr>
          <w:sz w:val="28"/>
          <w:szCs w:val="28"/>
        </w:rPr>
        <w:t xml:space="preserve"> «</w:t>
      </w:r>
      <w:r w:rsidRPr="00CE4D77">
        <w:rPr>
          <w:sz w:val="28"/>
          <w:szCs w:val="28"/>
          <w:shd w:val="clear" w:color="auto" w:fill="FFFFFF"/>
        </w:rPr>
        <w:t xml:space="preserve">О государственной социальной помощи», </w:t>
      </w:r>
      <w:r w:rsidRPr="00CE4D77">
        <w:rPr>
          <w:sz w:val="28"/>
          <w:szCs w:val="28"/>
        </w:rPr>
        <w:t>Постановлением Правительства РФ от 14 февраля 2017 г. № 181 «О Единой государственной информационной системе социального обеспечения»,</w:t>
      </w:r>
      <w:r>
        <w:rPr>
          <w:sz w:val="28"/>
          <w:szCs w:val="28"/>
        </w:rPr>
        <w:t xml:space="preserve"> </w:t>
      </w:r>
      <w:r w:rsidRPr="00CE4D77">
        <w:rPr>
          <w:sz w:val="28"/>
          <w:szCs w:val="28"/>
        </w:rPr>
        <w:t>Совет депутатов Отрадненского сельского поселения Чамзинского муниципального района решил:</w:t>
      </w:r>
    </w:p>
    <w:p w:rsidR="00747F5D" w:rsidRPr="00CA4B4B" w:rsidRDefault="00747F5D" w:rsidP="00CA4B4B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ab/>
      </w:r>
      <w:r w:rsidRPr="002E1F4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1</w:t>
      </w:r>
      <w:r w:rsidRPr="0050713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</w:t>
      </w:r>
      <w:r w:rsidRPr="006458C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Дополнить П</w:t>
      </w:r>
      <w:r w:rsidRPr="00CA4B4B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орядок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Отрадненского сельского поселения пунктом </w:t>
      </w:r>
      <w:r w:rsidRPr="002E1F4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18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следующего содержания</w:t>
      </w:r>
      <w:r w:rsidRPr="00CA4B4B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:</w:t>
      </w:r>
    </w:p>
    <w:p w:rsidR="00747F5D" w:rsidRDefault="00747F5D" w:rsidP="00CA4B4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</w:t>
      </w:r>
      <w:r w:rsidRPr="002E1F40">
        <w:rPr>
          <w:sz w:val="28"/>
          <w:szCs w:val="28"/>
          <w:shd w:val="clear" w:color="auto" w:fill="FFFFFF"/>
        </w:rPr>
        <w:t>18</w:t>
      </w:r>
      <w:r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</w:rPr>
        <w:t>Администрация Отрадненского сельского поселения  обеспечивает предоставление информации о предоставлении меры социальной поддержки по выплате пенсии за выслугу лет, установленной гражданам в соответствии с пунктом 3 настоящего Порядка, посредством использования Единой государственной информационной системы социального обеспечения (далее -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747F5D" w:rsidRDefault="00747F5D" w:rsidP="006E638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747F5D" w:rsidRDefault="00747F5D" w:rsidP="00C86DF5">
      <w:pPr>
        <w:ind w:firstLine="709"/>
        <w:jc w:val="both"/>
        <w:rPr>
          <w:sz w:val="28"/>
          <w:szCs w:val="28"/>
        </w:rPr>
      </w:pPr>
      <w:bookmarkStart w:id="2" w:name="sub_2"/>
      <w:bookmarkEnd w:id="1"/>
      <w:r w:rsidRPr="002E1F40">
        <w:rPr>
          <w:sz w:val="28"/>
          <w:szCs w:val="28"/>
        </w:rPr>
        <w:t>2.</w:t>
      </w:r>
      <w:r w:rsidRPr="007B66C8">
        <w:rPr>
          <w:sz w:val="28"/>
          <w:szCs w:val="28"/>
        </w:rPr>
        <w:t xml:space="preserve"> </w:t>
      </w:r>
      <w:bookmarkEnd w:id="2"/>
      <w:r w:rsidRPr="0048250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вступает в силу со дня его </w:t>
      </w:r>
      <w:r w:rsidRPr="00482506">
        <w:rPr>
          <w:sz w:val="28"/>
          <w:szCs w:val="28"/>
        </w:rPr>
        <w:t>официального опубликования</w:t>
      </w:r>
      <w:r>
        <w:rPr>
          <w:sz w:val="28"/>
          <w:szCs w:val="28"/>
        </w:rPr>
        <w:t xml:space="preserve"> в Информационном бюллетене Отрадненского сельского поселения</w:t>
      </w:r>
      <w:r w:rsidRPr="00482506">
        <w:rPr>
          <w:sz w:val="28"/>
          <w:szCs w:val="28"/>
        </w:rPr>
        <w:t>.</w:t>
      </w:r>
    </w:p>
    <w:p w:rsidR="00747F5D" w:rsidRDefault="00747F5D" w:rsidP="00A86933">
      <w:pPr>
        <w:jc w:val="both"/>
        <w:rPr>
          <w:sz w:val="16"/>
          <w:szCs w:val="16"/>
        </w:rPr>
      </w:pPr>
    </w:p>
    <w:p w:rsidR="00747F5D" w:rsidRDefault="00747F5D" w:rsidP="00A86933">
      <w:pPr>
        <w:jc w:val="both"/>
        <w:rPr>
          <w:sz w:val="16"/>
          <w:szCs w:val="16"/>
        </w:rPr>
      </w:pPr>
    </w:p>
    <w:p w:rsidR="00747F5D" w:rsidRPr="00507136" w:rsidRDefault="00747F5D" w:rsidP="00A86933">
      <w:pPr>
        <w:jc w:val="both"/>
        <w:rPr>
          <w:sz w:val="16"/>
          <w:szCs w:val="16"/>
        </w:rPr>
      </w:pPr>
    </w:p>
    <w:p w:rsidR="00747F5D" w:rsidRDefault="00747F5D" w:rsidP="00CE4D77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747F5D" w:rsidRPr="002E1F40" w:rsidRDefault="00747F5D" w:rsidP="00CE4D77">
      <w:pPr>
        <w:rPr>
          <w:sz w:val="28"/>
          <w:szCs w:val="28"/>
        </w:rPr>
      </w:pPr>
      <w:r>
        <w:rPr>
          <w:sz w:val="28"/>
          <w:szCs w:val="28"/>
        </w:rPr>
        <w:t>Отрадненского сельского поселения</w:t>
      </w:r>
      <w:r w:rsidRPr="00CE4D7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</w:t>
      </w:r>
      <w:r w:rsidRPr="002E1F40">
        <w:rPr>
          <w:sz w:val="28"/>
          <w:szCs w:val="28"/>
        </w:rPr>
        <w:t>В.</w:t>
      </w:r>
      <w:r>
        <w:rPr>
          <w:sz w:val="28"/>
          <w:szCs w:val="28"/>
        </w:rPr>
        <w:t>В</w:t>
      </w:r>
      <w:r w:rsidRPr="002E1F40">
        <w:rPr>
          <w:sz w:val="28"/>
          <w:szCs w:val="28"/>
        </w:rPr>
        <w:t>.</w:t>
      </w:r>
      <w:r>
        <w:rPr>
          <w:sz w:val="28"/>
          <w:szCs w:val="28"/>
        </w:rPr>
        <w:t>К</w:t>
      </w:r>
      <w:r w:rsidRPr="002E1F40">
        <w:rPr>
          <w:sz w:val="28"/>
          <w:szCs w:val="28"/>
        </w:rPr>
        <w:t>удрявкина</w:t>
      </w:r>
    </w:p>
    <w:p w:rsidR="00747F5D" w:rsidRDefault="00747F5D" w:rsidP="00CE4D77">
      <w:pPr>
        <w:rPr>
          <w:b/>
          <w:bCs/>
          <w:sz w:val="28"/>
          <w:szCs w:val="28"/>
        </w:rPr>
      </w:pPr>
    </w:p>
    <w:p w:rsidR="00747F5D" w:rsidRDefault="00747F5D" w:rsidP="00CE4D77">
      <w:pPr>
        <w:rPr>
          <w:b/>
          <w:bCs/>
          <w:sz w:val="28"/>
          <w:szCs w:val="28"/>
        </w:rPr>
      </w:pPr>
    </w:p>
    <w:p w:rsidR="00747F5D" w:rsidRDefault="00747F5D" w:rsidP="00CE4D77">
      <w:pPr>
        <w:rPr>
          <w:b/>
          <w:bCs/>
          <w:sz w:val="28"/>
          <w:szCs w:val="28"/>
        </w:rPr>
      </w:pPr>
    </w:p>
    <w:p w:rsidR="00747F5D" w:rsidRDefault="00747F5D" w:rsidP="00CE4D77">
      <w:pPr>
        <w:rPr>
          <w:b/>
          <w:bCs/>
          <w:sz w:val="28"/>
          <w:szCs w:val="28"/>
        </w:rPr>
      </w:pPr>
    </w:p>
    <w:sectPr w:rsidR="00747F5D" w:rsidSect="00507136">
      <w:pgSz w:w="11906" w:h="16838"/>
      <w:pgMar w:top="426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DF5"/>
    <w:rsid w:val="00091BF4"/>
    <w:rsid w:val="00134FC5"/>
    <w:rsid w:val="00284ACF"/>
    <w:rsid w:val="002E1F40"/>
    <w:rsid w:val="003439CF"/>
    <w:rsid w:val="004449F8"/>
    <w:rsid w:val="00482506"/>
    <w:rsid w:val="004B01B0"/>
    <w:rsid w:val="00507136"/>
    <w:rsid w:val="00570A7A"/>
    <w:rsid w:val="005D4FA9"/>
    <w:rsid w:val="006458C0"/>
    <w:rsid w:val="006937D7"/>
    <w:rsid w:val="006E6382"/>
    <w:rsid w:val="0073338E"/>
    <w:rsid w:val="00747F5D"/>
    <w:rsid w:val="007B4D5B"/>
    <w:rsid w:val="007B66C8"/>
    <w:rsid w:val="007D54E9"/>
    <w:rsid w:val="00894425"/>
    <w:rsid w:val="008A6C96"/>
    <w:rsid w:val="00A511CB"/>
    <w:rsid w:val="00A86933"/>
    <w:rsid w:val="00AD1135"/>
    <w:rsid w:val="00B62AFF"/>
    <w:rsid w:val="00C806B0"/>
    <w:rsid w:val="00C86DF5"/>
    <w:rsid w:val="00CA4B4B"/>
    <w:rsid w:val="00CE4D77"/>
    <w:rsid w:val="00F24FEB"/>
    <w:rsid w:val="00F86641"/>
    <w:rsid w:val="00FA0E76"/>
    <w:rsid w:val="00FE6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DF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86DF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86DF5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uiPriority w:val="99"/>
    <w:rsid w:val="00C86DF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C86DF5"/>
  </w:style>
  <w:style w:type="character" w:styleId="Hyperlink">
    <w:name w:val="Hyperlink"/>
    <w:basedOn w:val="DefaultParagraphFont"/>
    <w:uiPriority w:val="99"/>
    <w:semiHidden/>
    <w:rsid w:val="00C86DF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071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7136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rsid w:val="006937D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2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2</Pages>
  <Words>362</Words>
  <Characters>2066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11</cp:revision>
  <cp:lastPrinted>2017-11-24T06:40:00Z</cp:lastPrinted>
  <dcterms:created xsi:type="dcterms:W3CDTF">2018-04-05T12:02:00Z</dcterms:created>
  <dcterms:modified xsi:type="dcterms:W3CDTF">2018-04-11T09:13:00Z</dcterms:modified>
</cp:coreProperties>
</file>