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534" w:rsidRDefault="00863534" w:rsidP="00F6301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Республика Мордовия</w:t>
      </w:r>
    </w:p>
    <w:p w:rsidR="00863534" w:rsidRDefault="00863534" w:rsidP="00F6301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Чамзинский муниципальный район</w:t>
      </w:r>
    </w:p>
    <w:p w:rsidR="00863534" w:rsidRDefault="00863534" w:rsidP="00F6301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Совет депутатов Маломаресевского сельского поселения</w:t>
      </w:r>
    </w:p>
    <w:p w:rsidR="00863534" w:rsidRDefault="00863534" w:rsidP="0045663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63534" w:rsidRDefault="00863534" w:rsidP="0045663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63534" w:rsidRDefault="00863534" w:rsidP="0045663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63534" w:rsidRDefault="00863534" w:rsidP="0045663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63534" w:rsidRDefault="00863534" w:rsidP="0045663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–я внеочередная сессия)</w:t>
      </w:r>
    </w:p>
    <w:p w:rsidR="00863534" w:rsidRDefault="00863534" w:rsidP="00456632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63534" w:rsidRPr="00A67D20" w:rsidRDefault="00863534" w:rsidP="00A67D20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67D20">
        <w:rPr>
          <w:rFonts w:ascii="Times New Roman" w:hAnsi="Times New Roman" w:cs="Times New Roman"/>
          <w:b w:val="0"/>
          <w:bCs w:val="0"/>
          <w:sz w:val="28"/>
          <w:szCs w:val="28"/>
        </w:rPr>
        <w:t>10.05.2017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г.</w:t>
      </w:r>
      <w:r w:rsidRPr="00A67D2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</w:t>
      </w:r>
      <w:r w:rsidRPr="00A67D2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 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</w:p>
    <w:p w:rsidR="00863534" w:rsidRDefault="00863534" w:rsidP="0045663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с.Малое Маресево</w:t>
      </w:r>
    </w:p>
    <w:p w:rsidR="00863534" w:rsidRDefault="00863534" w:rsidP="00456632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3534" w:rsidRPr="00631361" w:rsidRDefault="00863534" w:rsidP="00456632">
      <w:pPr>
        <w:pStyle w:val="ListParagraph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31361">
        <w:rPr>
          <w:rFonts w:ascii="Times New Roman" w:hAnsi="Times New Roman" w:cs="Times New Roman"/>
          <w:sz w:val="24"/>
          <w:szCs w:val="24"/>
        </w:rPr>
        <w:t>О внесении изменений в решение Совета депутатов Маломаресевского сельского поселения №37 от 02.09.2013года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 средствам массовой информации для опубликования»</w:t>
      </w:r>
    </w:p>
    <w:p w:rsidR="00863534" w:rsidRPr="00456632" w:rsidRDefault="00863534" w:rsidP="00456632">
      <w:pPr>
        <w:shd w:val="clear" w:color="auto" w:fill="FFFFFF"/>
        <w:spacing w:after="0" w:line="240" w:lineRule="auto"/>
        <w:jc w:val="center"/>
        <w:rPr>
          <w:b/>
          <w:bCs/>
          <w:sz w:val="28"/>
          <w:szCs w:val="28"/>
        </w:rPr>
      </w:pPr>
    </w:p>
    <w:p w:rsidR="00863534" w:rsidRDefault="00863534" w:rsidP="00456632">
      <w:pPr>
        <w:shd w:val="clear" w:color="auto" w:fill="FFFFFF"/>
        <w:spacing w:after="0" w:line="240" w:lineRule="auto"/>
        <w:jc w:val="both"/>
        <w:rPr>
          <w:b/>
          <w:bCs/>
          <w:sz w:val="28"/>
          <w:szCs w:val="28"/>
        </w:rPr>
      </w:pPr>
    </w:p>
    <w:p w:rsidR="00863534" w:rsidRPr="00BD055E" w:rsidRDefault="00863534" w:rsidP="004566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ab/>
      </w:r>
      <w:r w:rsidRPr="00100370">
        <w:rPr>
          <w:rFonts w:ascii="Times New Roman" w:hAnsi="Times New Roman" w:cs="Times New Roman"/>
          <w:sz w:val="28"/>
          <w:szCs w:val="28"/>
        </w:rPr>
        <w:t>Руководствуясь</w:t>
      </w:r>
      <w:r w:rsidRPr="001003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0037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anchor="/document/12164203/entry/8" w:history="1">
        <w:r w:rsidRPr="00100370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статьей 8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Федерального закона от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25 декабря 2008 года N 273-ФЗ «</w:t>
      </w:r>
      <w:r w:rsidRP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 </w:t>
      </w:r>
      <w:r w:rsidRPr="00100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Указом </w:t>
      </w:r>
      <w:r w:rsidRPr="00BD05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Президента РФ от 8 июля 2013 г. N 613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Pr="00BD055E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Вопросы противодействия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коррупции</w:t>
      </w:r>
      <w:bookmarkStart w:id="0" w:name="_GoBack"/>
      <w:bookmarkEnd w:id="0"/>
      <w:r>
        <w:rPr>
          <w:rStyle w:val="apple-converted-space"/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</w:p>
    <w:p w:rsidR="00863534" w:rsidRDefault="00863534" w:rsidP="004566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63534" w:rsidRPr="005C1AA4" w:rsidRDefault="00863534" w:rsidP="0045663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Совет депутатов  Маломаресевского сельского поселения решил</w:t>
      </w:r>
      <w:r w:rsidRPr="00342B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863534" w:rsidRPr="00342B6F" w:rsidRDefault="00863534" w:rsidP="004566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63534" w:rsidRDefault="00863534" w:rsidP="004566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1. Дополнить Порядок </w:t>
      </w:r>
      <w:r w:rsidRPr="00A85B0C">
        <w:rPr>
          <w:rFonts w:ascii="Times New Roman" w:hAnsi="Times New Roman" w:cs="Times New Roman"/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 средствам массовой информации для опубликования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пунктом 8 следующего содержания:</w:t>
      </w:r>
    </w:p>
    <w:p w:rsidR="00863534" w:rsidRPr="00A85B0C" w:rsidRDefault="00863534" w:rsidP="004566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«8. Настоящий порядок распространяется на лиц, замещающих муниципальные должности».</w:t>
      </w:r>
    </w:p>
    <w:p w:rsidR="00863534" w:rsidRPr="00342B6F" w:rsidRDefault="00863534" w:rsidP="004566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42B6F">
        <w:rPr>
          <w:rFonts w:ascii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решение вступает в силу со дня его официального опубликования в Информационном вестнике Маломаресевского сельского поселения.</w:t>
      </w:r>
    </w:p>
    <w:p w:rsidR="00863534" w:rsidRDefault="00863534" w:rsidP="004566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63534" w:rsidRPr="00D10FB7" w:rsidRDefault="00863534" w:rsidP="00D10F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0FB7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63534" w:rsidRPr="00D10FB7" w:rsidRDefault="00863534" w:rsidP="00D10F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Маломаресевского</w:t>
      </w:r>
      <w:r w:rsidRPr="00D10FB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</w:t>
      </w:r>
      <w:r>
        <w:rPr>
          <w:rFonts w:ascii="Times New Roman" w:hAnsi="Times New Roman" w:cs="Times New Roman"/>
          <w:sz w:val="28"/>
          <w:szCs w:val="28"/>
        </w:rPr>
        <w:t>Л.А.Девяткина</w:t>
      </w:r>
    </w:p>
    <w:p w:rsidR="00863534" w:rsidRDefault="00863534"/>
    <w:sectPr w:rsidR="00863534" w:rsidSect="00612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632"/>
    <w:rsid w:val="000A18EC"/>
    <w:rsid w:val="00100370"/>
    <w:rsid w:val="0016564D"/>
    <w:rsid w:val="001A418F"/>
    <w:rsid w:val="002E35F4"/>
    <w:rsid w:val="00342B6F"/>
    <w:rsid w:val="00374DF3"/>
    <w:rsid w:val="003B3AF1"/>
    <w:rsid w:val="003E0AFC"/>
    <w:rsid w:val="00456632"/>
    <w:rsid w:val="004A06E6"/>
    <w:rsid w:val="004A47A9"/>
    <w:rsid w:val="00541D28"/>
    <w:rsid w:val="005C1AA4"/>
    <w:rsid w:val="005D4071"/>
    <w:rsid w:val="00612DDF"/>
    <w:rsid w:val="00631361"/>
    <w:rsid w:val="0064258A"/>
    <w:rsid w:val="006456E4"/>
    <w:rsid w:val="00863534"/>
    <w:rsid w:val="008F432F"/>
    <w:rsid w:val="0090085C"/>
    <w:rsid w:val="009C6A7B"/>
    <w:rsid w:val="00A67D20"/>
    <w:rsid w:val="00A85B0C"/>
    <w:rsid w:val="00B366D4"/>
    <w:rsid w:val="00BC147E"/>
    <w:rsid w:val="00BD055E"/>
    <w:rsid w:val="00BF7A26"/>
    <w:rsid w:val="00C753DF"/>
    <w:rsid w:val="00CC7AE8"/>
    <w:rsid w:val="00D10FB7"/>
    <w:rsid w:val="00DB504D"/>
    <w:rsid w:val="00DC029E"/>
    <w:rsid w:val="00E01CA5"/>
    <w:rsid w:val="00F00A80"/>
    <w:rsid w:val="00F63013"/>
    <w:rsid w:val="00FB730B"/>
    <w:rsid w:val="00FF6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63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Title">
    <w:name w:val="ConsTitle"/>
    <w:uiPriority w:val="99"/>
    <w:rsid w:val="00456632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456632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BD055E"/>
  </w:style>
  <w:style w:type="character" w:styleId="Emphasis">
    <w:name w:val="Emphasis"/>
    <w:basedOn w:val="DefaultParagraphFont"/>
    <w:uiPriority w:val="99"/>
    <w:qFormat/>
    <w:rsid w:val="00BD055E"/>
    <w:rPr>
      <w:i/>
      <w:iCs/>
    </w:rPr>
  </w:style>
  <w:style w:type="character" w:styleId="Hyperlink">
    <w:name w:val="Hyperlink"/>
    <w:basedOn w:val="DefaultParagraphFont"/>
    <w:uiPriority w:val="99"/>
    <w:semiHidden/>
    <w:rsid w:val="00100370"/>
    <w:rPr>
      <w:color w:val="0000FF"/>
      <w:u w:val="single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F63013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BF7A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66D4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244</Words>
  <Characters>1394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1</cp:lastModifiedBy>
  <cp:revision>4</cp:revision>
  <cp:lastPrinted>2017-05-17T11:14:00Z</cp:lastPrinted>
  <dcterms:created xsi:type="dcterms:W3CDTF">2017-05-24T13:52:00Z</dcterms:created>
  <dcterms:modified xsi:type="dcterms:W3CDTF">2017-08-22T06:19:00Z</dcterms:modified>
</cp:coreProperties>
</file>