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511" w:rsidRPr="008F063D" w:rsidRDefault="000B6511" w:rsidP="008F063D">
      <w:pPr>
        <w:tabs>
          <w:tab w:val="left" w:pos="24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B6511" w:rsidRPr="00DC1167" w:rsidRDefault="000B6511" w:rsidP="00DB71E7">
      <w:pPr>
        <w:pStyle w:val="NormalWeb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C1167">
        <w:rPr>
          <w:sz w:val="28"/>
          <w:szCs w:val="28"/>
        </w:rPr>
        <w:t>Администрация Маломаресевского сельского поселения Чамзинского муниципального района Республики Мордовия в соответствии с частью 4 статьи 12  Федерального закона от 24 июля 2002 г. №101-ФЗ «Об обороте земель сельскохозяйственного назначения», сообщает о возможности продажи, находящихся в муниципальной собственности 1/73 земельных долей в праве общей долевой собственности на земельный участок общей площадью 5913000 (пять миллионов девятьсот тринадцать тысяч) кв.м. из земель сельскохозяйственного назначения,</w:t>
      </w:r>
      <w:r>
        <w:rPr>
          <w:sz w:val="28"/>
          <w:szCs w:val="28"/>
        </w:rPr>
        <w:t xml:space="preserve">вид </w:t>
      </w:r>
      <w:r w:rsidRPr="00DC1167">
        <w:rPr>
          <w:sz w:val="28"/>
          <w:szCs w:val="28"/>
        </w:rPr>
        <w:t xml:space="preserve"> разрешенно</w:t>
      </w:r>
      <w:r>
        <w:rPr>
          <w:sz w:val="28"/>
          <w:szCs w:val="28"/>
        </w:rPr>
        <w:t>го</w:t>
      </w:r>
      <w:r w:rsidRPr="00DC1167">
        <w:rPr>
          <w:sz w:val="28"/>
          <w:szCs w:val="28"/>
        </w:rPr>
        <w:t xml:space="preserve"> использовани</w:t>
      </w:r>
      <w:r>
        <w:rPr>
          <w:sz w:val="28"/>
          <w:szCs w:val="28"/>
        </w:rPr>
        <w:t>я</w:t>
      </w:r>
      <w:r w:rsidRPr="00DC1167">
        <w:rPr>
          <w:sz w:val="28"/>
          <w:szCs w:val="28"/>
        </w:rPr>
        <w:t xml:space="preserve">: для сельскохозяйственного производства, с кадастровым номером 13:22:0209003:37, </w:t>
      </w:r>
      <w:r w:rsidRPr="00DC1167">
        <w:rPr>
          <w:color w:val="000000"/>
          <w:sz w:val="28"/>
          <w:szCs w:val="28"/>
        </w:rPr>
        <w:t xml:space="preserve">местоположение установлено относительно ориентира,расположенного в границах участка ,почтовый адрес ориентира: Республика Мордовия, Чамзинский район, с. Малое Маресево, с/х кооператив «Маломаресевский» </w:t>
      </w:r>
      <w:r w:rsidRPr="00DC1167">
        <w:rPr>
          <w:sz w:val="28"/>
          <w:szCs w:val="28"/>
        </w:rPr>
        <w:t>в общую долевую собственность сельскохозяйственной организации или крестьянскому (фермерскому) хозяйству, использующим земельный участок, находящийся в долевой собственности. Цена 1/73 земельных долей, находящихся в муниципальной собственности, определена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 и составля</w:t>
      </w:r>
      <w:r>
        <w:rPr>
          <w:sz w:val="28"/>
          <w:szCs w:val="28"/>
        </w:rPr>
        <w:t>ет 30254</w:t>
      </w:r>
      <w:r w:rsidRPr="00DC1167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тысяч двести пятьдесят четыре) рубля</w:t>
      </w:r>
      <w:r w:rsidRPr="00DC1167">
        <w:rPr>
          <w:sz w:val="28"/>
          <w:szCs w:val="28"/>
        </w:rPr>
        <w:t>.</w:t>
      </w:r>
    </w:p>
    <w:p w:rsidR="000B6511" w:rsidRDefault="000B6511" w:rsidP="00DB71E7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заявлением о заключении договора купли-продажи земельных долей и документами, подтверждающими факт использования указанного земельного участка, заявителям обращаться в Администрацию Маломаресевского сельского поселения Чамзинского муниципального района Республики Мордовия по адресу: Республика Мордовия, Чамзинский район, с. Малое Маресево, ул. Ленина, д.1 тел.88343725701.</w:t>
      </w:r>
    </w:p>
    <w:p w:rsidR="000B6511" w:rsidRDefault="000B6511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B6511" w:rsidRDefault="000B6511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0B6511" w:rsidRPr="008F063D" w:rsidRDefault="000B6511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0B6511" w:rsidRPr="008F063D" w:rsidSect="008F063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2F9"/>
    <w:rsid w:val="000B6511"/>
    <w:rsid w:val="001275C4"/>
    <w:rsid w:val="001A5D9B"/>
    <w:rsid w:val="001E02F9"/>
    <w:rsid w:val="001E2D51"/>
    <w:rsid w:val="002A63FF"/>
    <w:rsid w:val="003929AF"/>
    <w:rsid w:val="003C789B"/>
    <w:rsid w:val="00402685"/>
    <w:rsid w:val="00576C4A"/>
    <w:rsid w:val="005C0169"/>
    <w:rsid w:val="00684556"/>
    <w:rsid w:val="0069176E"/>
    <w:rsid w:val="00783028"/>
    <w:rsid w:val="00824DC1"/>
    <w:rsid w:val="00844D4F"/>
    <w:rsid w:val="008959D7"/>
    <w:rsid w:val="008F063D"/>
    <w:rsid w:val="00A17D2A"/>
    <w:rsid w:val="00A72441"/>
    <w:rsid w:val="00B457D8"/>
    <w:rsid w:val="00B6057B"/>
    <w:rsid w:val="00BC4368"/>
    <w:rsid w:val="00C16DBB"/>
    <w:rsid w:val="00D32884"/>
    <w:rsid w:val="00D93560"/>
    <w:rsid w:val="00DB71E7"/>
    <w:rsid w:val="00DC1167"/>
    <w:rsid w:val="00DC31D9"/>
    <w:rsid w:val="00DE38BB"/>
    <w:rsid w:val="00E9215A"/>
    <w:rsid w:val="00EE1731"/>
    <w:rsid w:val="00EF0E00"/>
    <w:rsid w:val="00EF24F5"/>
    <w:rsid w:val="00F5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D51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93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356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DB71E7"/>
    <w:pPr>
      <w:spacing w:before="100" w:beforeAutospacing="1" w:after="119" w:line="240" w:lineRule="auto"/>
    </w:pPr>
    <w:rPr>
      <w:rFonts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06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252</Words>
  <Characters>1441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ВЕСТНИК</dc:title>
  <dc:subject/>
  <dc:creator>user</dc:creator>
  <cp:keywords/>
  <dc:description/>
  <cp:lastModifiedBy>1</cp:lastModifiedBy>
  <cp:revision>2</cp:revision>
  <cp:lastPrinted>2017-08-22T07:23:00Z</cp:lastPrinted>
  <dcterms:created xsi:type="dcterms:W3CDTF">2017-12-14T06:41:00Z</dcterms:created>
  <dcterms:modified xsi:type="dcterms:W3CDTF">2017-12-14T06:41:00Z</dcterms:modified>
</cp:coreProperties>
</file>